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0D39D2" w14:textId="77777777" w:rsidR="009F4468" w:rsidRPr="00141C9B" w:rsidRDefault="00B870EA" w:rsidP="00027404">
      <w:pPr>
        <w:pStyle w:val="western"/>
        <w:spacing w:after="0"/>
        <w:jc w:val="center"/>
        <w:rPr>
          <w:rFonts w:ascii="Arial" w:hAnsi="Arial" w:cs="Arial"/>
          <w:b/>
          <w:bCs/>
          <w:color w:val="808080"/>
          <w:sz w:val="36"/>
          <w:szCs w:val="36"/>
        </w:rPr>
      </w:pPr>
      <w:r w:rsidRPr="00141C9B">
        <w:rPr>
          <w:rFonts w:ascii="Arial" w:hAnsi="Arial" w:cs="Arial"/>
          <w:b/>
          <w:bCs/>
          <w:color w:val="808080"/>
          <w:sz w:val="36"/>
          <w:szCs w:val="36"/>
        </w:rPr>
        <w:t>UPTON PARISH COUNCIL</w:t>
      </w:r>
    </w:p>
    <w:p w14:paraId="506FCF61" w14:textId="61710F0D" w:rsidR="00955AD5" w:rsidRPr="00872F71" w:rsidRDefault="00EF5A71" w:rsidP="0078410B">
      <w:pPr>
        <w:pStyle w:val="NoSpacing"/>
        <w:rPr>
          <w:rFonts w:cs="Calibri"/>
          <w:b/>
          <w:sz w:val="24"/>
          <w:szCs w:val="24"/>
        </w:rPr>
      </w:pPr>
      <w:r w:rsidRPr="00872F71">
        <w:rPr>
          <w:rFonts w:cs="Calibri"/>
          <w:b/>
          <w:sz w:val="24"/>
          <w:szCs w:val="24"/>
        </w:rPr>
        <w:t>You are</w:t>
      </w:r>
      <w:r w:rsidR="00955AD5" w:rsidRPr="00872F71">
        <w:rPr>
          <w:rFonts w:cs="Calibri"/>
          <w:b/>
          <w:sz w:val="24"/>
          <w:szCs w:val="24"/>
        </w:rPr>
        <w:t xml:space="preserve"> hereby </w:t>
      </w:r>
      <w:r w:rsidR="0078410B" w:rsidRPr="00872F71">
        <w:rPr>
          <w:rFonts w:cs="Calibri"/>
          <w:b/>
          <w:sz w:val="24"/>
          <w:szCs w:val="24"/>
        </w:rPr>
        <w:t>requested</w:t>
      </w:r>
      <w:r w:rsidR="00955AD5" w:rsidRPr="00872F71">
        <w:rPr>
          <w:rFonts w:cs="Calibri"/>
          <w:b/>
          <w:sz w:val="24"/>
          <w:szCs w:val="24"/>
        </w:rPr>
        <w:t xml:space="preserve"> </w:t>
      </w:r>
      <w:r w:rsidRPr="00872F71">
        <w:rPr>
          <w:rFonts w:cs="Calibri"/>
          <w:b/>
          <w:sz w:val="24"/>
          <w:szCs w:val="24"/>
        </w:rPr>
        <w:t>t</w:t>
      </w:r>
      <w:r w:rsidR="007D7376" w:rsidRPr="00872F71">
        <w:rPr>
          <w:rFonts w:cs="Calibri"/>
          <w:b/>
          <w:sz w:val="24"/>
          <w:szCs w:val="24"/>
        </w:rPr>
        <w:t>o attend a</w:t>
      </w:r>
      <w:r w:rsidR="00F046E0" w:rsidRPr="00872F71">
        <w:rPr>
          <w:rFonts w:cs="Calibri"/>
          <w:b/>
          <w:sz w:val="24"/>
          <w:szCs w:val="24"/>
        </w:rPr>
        <w:t xml:space="preserve"> M</w:t>
      </w:r>
      <w:r w:rsidR="007D7376" w:rsidRPr="00872F71">
        <w:rPr>
          <w:rFonts w:cs="Calibri"/>
          <w:b/>
          <w:sz w:val="24"/>
          <w:szCs w:val="24"/>
        </w:rPr>
        <w:t>eeting of Upton</w:t>
      </w:r>
      <w:r w:rsidRPr="00872F71">
        <w:rPr>
          <w:rFonts w:cs="Calibri"/>
          <w:b/>
          <w:sz w:val="24"/>
          <w:szCs w:val="24"/>
        </w:rPr>
        <w:t xml:space="preserve"> Parish Council which is to be held </w:t>
      </w:r>
      <w:r w:rsidR="00D16AE2" w:rsidRPr="00872F71">
        <w:rPr>
          <w:rFonts w:cs="Calibri"/>
          <w:b/>
          <w:sz w:val="24"/>
          <w:szCs w:val="24"/>
        </w:rPr>
        <w:t>in the</w:t>
      </w:r>
    </w:p>
    <w:p w14:paraId="6C73AEE1" w14:textId="44ABC54D" w:rsidR="00EF5A71" w:rsidRPr="00872F71" w:rsidRDefault="00116D33" w:rsidP="0078410B">
      <w:pPr>
        <w:pStyle w:val="NoSpacing"/>
        <w:rPr>
          <w:rFonts w:cs="Calibri"/>
          <w:b/>
          <w:sz w:val="24"/>
          <w:szCs w:val="24"/>
        </w:rPr>
      </w:pPr>
      <w:r w:rsidRPr="00872F71">
        <w:rPr>
          <w:rFonts w:cs="Calibri"/>
          <w:b/>
          <w:sz w:val="24"/>
          <w:szCs w:val="24"/>
        </w:rPr>
        <w:t xml:space="preserve">Village Hall </w:t>
      </w:r>
      <w:r w:rsidR="00EF5A71" w:rsidRPr="00872F71">
        <w:rPr>
          <w:rFonts w:cs="Calibri"/>
          <w:b/>
          <w:sz w:val="24"/>
          <w:szCs w:val="24"/>
        </w:rPr>
        <w:t>on</w:t>
      </w:r>
      <w:r w:rsidR="00143670" w:rsidRPr="00872F71">
        <w:rPr>
          <w:rFonts w:cs="Calibri"/>
          <w:b/>
          <w:sz w:val="24"/>
          <w:szCs w:val="24"/>
        </w:rPr>
        <w:t xml:space="preserve"> Wednesd</w:t>
      </w:r>
      <w:r w:rsidR="00A16BD3" w:rsidRPr="00872F71">
        <w:rPr>
          <w:rFonts w:cs="Calibri"/>
          <w:b/>
          <w:sz w:val="24"/>
          <w:szCs w:val="24"/>
        </w:rPr>
        <w:t>ay</w:t>
      </w:r>
      <w:r w:rsidR="005277C4" w:rsidRPr="00872F71">
        <w:rPr>
          <w:rFonts w:cs="Calibri"/>
          <w:b/>
          <w:sz w:val="24"/>
          <w:szCs w:val="24"/>
        </w:rPr>
        <w:t xml:space="preserve"> </w:t>
      </w:r>
      <w:r w:rsidR="00FC59C0">
        <w:rPr>
          <w:rFonts w:cs="Calibri"/>
          <w:b/>
          <w:sz w:val="24"/>
          <w:szCs w:val="24"/>
        </w:rPr>
        <w:t>21</w:t>
      </w:r>
      <w:r w:rsidR="00FC59C0" w:rsidRPr="00FC59C0">
        <w:rPr>
          <w:rFonts w:cs="Calibri"/>
          <w:b/>
          <w:sz w:val="24"/>
          <w:szCs w:val="24"/>
          <w:vertAlign w:val="superscript"/>
        </w:rPr>
        <w:t>st</w:t>
      </w:r>
      <w:r w:rsidR="00FC59C0">
        <w:rPr>
          <w:rFonts w:cs="Calibri"/>
          <w:b/>
          <w:sz w:val="24"/>
          <w:szCs w:val="24"/>
        </w:rPr>
        <w:t xml:space="preserve"> January 2026</w:t>
      </w:r>
      <w:r w:rsidR="00EF5A71" w:rsidRPr="00872F71">
        <w:rPr>
          <w:rFonts w:cs="Calibri"/>
          <w:b/>
          <w:sz w:val="24"/>
          <w:szCs w:val="24"/>
        </w:rPr>
        <w:t xml:space="preserve"> </w:t>
      </w:r>
      <w:r w:rsidR="00AA2FD4" w:rsidRPr="00872F71">
        <w:rPr>
          <w:rFonts w:cs="Calibri"/>
          <w:b/>
          <w:sz w:val="24"/>
          <w:szCs w:val="24"/>
        </w:rPr>
        <w:t xml:space="preserve">at </w:t>
      </w:r>
      <w:r w:rsidR="00576775" w:rsidRPr="00872F71">
        <w:rPr>
          <w:rFonts w:cs="Calibri"/>
          <w:b/>
          <w:sz w:val="24"/>
          <w:szCs w:val="24"/>
        </w:rPr>
        <w:t>7</w:t>
      </w:r>
      <w:r w:rsidR="00AA2FD4" w:rsidRPr="00872F71">
        <w:rPr>
          <w:rFonts w:cs="Calibri"/>
          <w:b/>
          <w:sz w:val="24"/>
          <w:szCs w:val="24"/>
        </w:rPr>
        <w:t>.30pm</w:t>
      </w:r>
    </w:p>
    <w:p w14:paraId="00F741C6" w14:textId="77777777" w:rsidR="0078410B" w:rsidRDefault="0078410B" w:rsidP="009F4468">
      <w:pPr>
        <w:pStyle w:val="NoSpacing"/>
        <w:rPr>
          <w:rFonts w:cs="Calibri"/>
        </w:rPr>
      </w:pPr>
    </w:p>
    <w:p w14:paraId="6647798A" w14:textId="46AD58F9" w:rsidR="009F4468" w:rsidRPr="00872F71" w:rsidRDefault="009F4468" w:rsidP="009F4468">
      <w:pPr>
        <w:pStyle w:val="NoSpacing"/>
        <w:rPr>
          <w:rFonts w:cs="Calibri"/>
        </w:rPr>
      </w:pPr>
      <w:r w:rsidRPr="003F277E">
        <w:rPr>
          <w:rFonts w:cs="Calibri"/>
        </w:rPr>
        <w:t>Signed:</w:t>
      </w:r>
      <w:r w:rsidR="00EB4C91" w:rsidRPr="003F277E">
        <w:rPr>
          <w:rFonts w:cs="Calibri"/>
        </w:rPr>
        <w:t xml:space="preserve"> </w:t>
      </w:r>
      <w:r w:rsidR="008E488A" w:rsidRPr="003F277E">
        <w:rPr>
          <w:rFonts w:cs="Calibri"/>
          <w:i/>
        </w:rPr>
        <w:t>Rhona Hollowa</w:t>
      </w:r>
      <w:r w:rsidR="00872F71">
        <w:rPr>
          <w:rFonts w:cs="Calibri"/>
          <w:i/>
        </w:rPr>
        <w:t xml:space="preserve">y - </w:t>
      </w:r>
      <w:r w:rsidRPr="00872F71">
        <w:rPr>
          <w:rFonts w:cs="Calibri"/>
        </w:rPr>
        <w:t>Clerk to the Parish Council</w:t>
      </w:r>
    </w:p>
    <w:p w14:paraId="5F0E8669" w14:textId="7B35E6EC" w:rsidR="002E3F6C" w:rsidRPr="003F277E" w:rsidRDefault="00872F71" w:rsidP="004417A2">
      <w:pPr>
        <w:pStyle w:val="NoSpacing"/>
        <w:rPr>
          <w:rFonts w:cs="Calibri"/>
        </w:rPr>
      </w:pPr>
      <w:r>
        <w:rPr>
          <w:rFonts w:cs="Calibri"/>
        </w:rPr>
        <w:t>1</w:t>
      </w:r>
      <w:r w:rsidR="00FC59C0">
        <w:rPr>
          <w:rFonts w:cs="Calibri"/>
        </w:rPr>
        <w:t>2</w:t>
      </w:r>
      <w:r w:rsidR="00FC59C0" w:rsidRPr="00FC59C0">
        <w:rPr>
          <w:rFonts w:cs="Calibri"/>
          <w:vertAlign w:val="superscript"/>
        </w:rPr>
        <w:t>th</w:t>
      </w:r>
      <w:r w:rsidR="00FC59C0">
        <w:rPr>
          <w:rFonts w:cs="Calibri"/>
        </w:rPr>
        <w:t xml:space="preserve"> January 2026</w:t>
      </w:r>
    </w:p>
    <w:p w14:paraId="3EE0044C" w14:textId="77777777" w:rsidR="00872F71" w:rsidRDefault="00872F71" w:rsidP="00E6741B">
      <w:pPr>
        <w:pStyle w:val="western"/>
        <w:spacing w:before="0" w:beforeAutospacing="0" w:after="0"/>
        <w:jc w:val="center"/>
        <w:rPr>
          <w:rFonts w:ascii="Calibri" w:hAnsi="Calibri" w:cs="Calibri"/>
          <w:b/>
          <w:sz w:val="32"/>
          <w:szCs w:val="32"/>
          <w:u w:val="single"/>
        </w:rPr>
      </w:pPr>
    </w:p>
    <w:p w14:paraId="4B475DD5" w14:textId="39A30ABF" w:rsidR="00682786" w:rsidRPr="00872F71" w:rsidRDefault="00A353C2" w:rsidP="00E6741B">
      <w:pPr>
        <w:pStyle w:val="western"/>
        <w:spacing w:before="0" w:beforeAutospacing="0" w:after="0"/>
        <w:jc w:val="center"/>
        <w:rPr>
          <w:rFonts w:ascii="Calibri" w:hAnsi="Calibri" w:cs="Calibri"/>
          <w:b/>
          <w:sz w:val="36"/>
          <w:szCs w:val="36"/>
          <w:u w:val="single"/>
        </w:rPr>
      </w:pPr>
      <w:r w:rsidRPr="00872F71">
        <w:rPr>
          <w:rFonts w:ascii="Calibri" w:hAnsi="Calibri" w:cs="Calibri"/>
          <w:b/>
          <w:sz w:val="36"/>
          <w:szCs w:val="36"/>
          <w:u w:val="single"/>
        </w:rPr>
        <w:t>Agend</w:t>
      </w:r>
      <w:r w:rsidR="00F84B5A" w:rsidRPr="00872F71">
        <w:rPr>
          <w:rFonts w:ascii="Calibri" w:hAnsi="Calibri" w:cs="Calibri"/>
          <w:b/>
          <w:sz w:val="36"/>
          <w:szCs w:val="36"/>
          <w:u w:val="single"/>
        </w:rPr>
        <w:t>a</w:t>
      </w:r>
    </w:p>
    <w:p w14:paraId="0BE79F9B" w14:textId="77777777" w:rsidR="00C3526A" w:rsidRPr="00116D33" w:rsidRDefault="00C3526A" w:rsidP="00682786">
      <w:pPr>
        <w:pStyle w:val="western"/>
        <w:spacing w:before="0" w:beforeAutospacing="0" w:after="0"/>
        <w:rPr>
          <w:rFonts w:ascii="Calibri" w:hAnsi="Calibri" w:cs="Calibri"/>
          <w:bCs/>
          <w:sz w:val="28"/>
          <w:szCs w:val="28"/>
          <w:u w:val="single"/>
        </w:rPr>
      </w:pPr>
    </w:p>
    <w:p w14:paraId="4E1F71BC" w14:textId="5E1E3239" w:rsidR="00A03D24" w:rsidRPr="00116D33" w:rsidRDefault="00872F71" w:rsidP="00EB3556">
      <w:pPr>
        <w:pStyle w:val="western"/>
        <w:spacing w:before="0" w:beforeAutospacing="0" w:after="0" w:line="276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1</w:t>
      </w:r>
      <w:r w:rsidR="00FC59C0">
        <w:rPr>
          <w:rFonts w:ascii="Calibri" w:hAnsi="Calibri" w:cs="Calibri"/>
          <w:sz w:val="28"/>
          <w:szCs w:val="28"/>
        </w:rPr>
        <w:t>55</w:t>
      </w:r>
      <w:r w:rsidR="005933E0" w:rsidRPr="00116D33">
        <w:rPr>
          <w:rFonts w:ascii="Calibri" w:hAnsi="Calibri" w:cs="Calibri"/>
          <w:sz w:val="28"/>
          <w:szCs w:val="28"/>
        </w:rPr>
        <w:t>/2</w:t>
      </w:r>
      <w:r w:rsidR="00FC59C0">
        <w:rPr>
          <w:rFonts w:ascii="Calibri" w:hAnsi="Calibri" w:cs="Calibri"/>
          <w:sz w:val="28"/>
          <w:szCs w:val="28"/>
        </w:rPr>
        <w:t>6</w:t>
      </w:r>
      <w:r w:rsidR="002529DF" w:rsidRPr="00116D33">
        <w:rPr>
          <w:rFonts w:ascii="Calibri" w:hAnsi="Calibri" w:cs="Calibri"/>
          <w:sz w:val="28"/>
          <w:szCs w:val="28"/>
        </w:rPr>
        <w:t xml:space="preserve">: </w:t>
      </w:r>
      <w:r w:rsidR="00993C4F" w:rsidRPr="00116D33">
        <w:rPr>
          <w:rFonts w:ascii="Calibri" w:hAnsi="Calibri" w:cs="Calibri"/>
          <w:sz w:val="28"/>
          <w:szCs w:val="28"/>
        </w:rPr>
        <w:t>To accept public representation (max. 10 minutes</w:t>
      </w:r>
      <w:r w:rsidR="00DC1A28" w:rsidRPr="00116D33">
        <w:rPr>
          <w:rFonts w:ascii="Calibri" w:hAnsi="Calibri" w:cs="Calibri"/>
          <w:sz w:val="28"/>
          <w:szCs w:val="28"/>
        </w:rPr>
        <w:t>)</w:t>
      </w:r>
    </w:p>
    <w:p w14:paraId="275B2007" w14:textId="12D23A5C" w:rsidR="00EF5A71" w:rsidRPr="00116D33" w:rsidRDefault="00872F71" w:rsidP="00EB3556">
      <w:pPr>
        <w:pStyle w:val="western"/>
        <w:spacing w:before="0" w:beforeAutospacing="0" w:after="0" w:line="276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1</w:t>
      </w:r>
      <w:r w:rsidR="00FC59C0">
        <w:rPr>
          <w:rFonts w:ascii="Calibri" w:hAnsi="Calibri" w:cs="Calibri"/>
          <w:sz w:val="28"/>
          <w:szCs w:val="28"/>
        </w:rPr>
        <w:t>56</w:t>
      </w:r>
      <w:r w:rsidR="005933E0" w:rsidRPr="00116D33">
        <w:rPr>
          <w:rFonts w:ascii="Calibri" w:hAnsi="Calibri" w:cs="Calibri"/>
          <w:sz w:val="28"/>
          <w:szCs w:val="28"/>
        </w:rPr>
        <w:t>/2</w:t>
      </w:r>
      <w:r w:rsidR="00FC59C0">
        <w:rPr>
          <w:rFonts w:ascii="Calibri" w:hAnsi="Calibri" w:cs="Calibri"/>
          <w:sz w:val="28"/>
          <w:szCs w:val="28"/>
        </w:rPr>
        <w:t>6</w:t>
      </w:r>
      <w:r w:rsidR="002529DF" w:rsidRPr="00116D33">
        <w:rPr>
          <w:rFonts w:ascii="Calibri" w:hAnsi="Calibri" w:cs="Calibri"/>
          <w:sz w:val="28"/>
          <w:szCs w:val="28"/>
        </w:rPr>
        <w:t xml:space="preserve">: </w:t>
      </w:r>
      <w:r w:rsidR="00D16AE2" w:rsidRPr="00116D33">
        <w:rPr>
          <w:rFonts w:ascii="Calibri" w:hAnsi="Calibri" w:cs="Calibri"/>
          <w:sz w:val="28"/>
          <w:szCs w:val="28"/>
        </w:rPr>
        <w:t xml:space="preserve">To receive and accept </w:t>
      </w:r>
      <w:r w:rsidR="00835CC7" w:rsidRPr="00116D33">
        <w:rPr>
          <w:rFonts w:ascii="Calibri" w:hAnsi="Calibri" w:cs="Calibri"/>
          <w:sz w:val="28"/>
          <w:szCs w:val="28"/>
        </w:rPr>
        <w:t>a</w:t>
      </w:r>
      <w:r w:rsidR="00EF5A71" w:rsidRPr="00116D33">
        <w:rPr>
          <w:rFonts w:ascii="Calibri" w:hAnsi="Calibri" w:cs="Calibri"/>
          <w:sz w:val="28"/>
          <w:szCs w:val="28"/>
        </w:rPr>
        <w:t>pologies</w:t>
      </w:r>
    </w:p>
    <w:p w14:paraId="6DE86124" w14:textId="106407E2" w:rsidR="00487CA2" w:rsidRPr="00116D33" w:rsidRDefault="00116D33" w:rsidP="00EB3556">
      <w:pPr>
        <w:pStyle w:val="western"/>
        <w:spacing w:before="0" w:beforeAutospacing="0" w:after="0" w:line="276" w:lineRule="auto"/>
        <w:rPr>
          <w:rFonts w:ascii="Calibri" w:hAnsi="Calibri" w:cs="Calibri"/>
          <w:sz w:val="28"/>
          <w:szCs w:val="28"/>
        </w:rPr>
      </w:pPr>
      <w:r w:rsidRPr="00116D33">
        <w:rPr>
          <w:rFonts w:ascii="Calibri" w:hAnsi="Calibri" w:cs="Calibri"/>
          <w:sz w:val="28"/>
          <w:szCs w:val="28"/>
        </w:rPr>
        <w:t>1</w:t>
      </w:r>
      <w:r w:rsidR="00FC59C0">
        <w:rPr>
          <w:rFonts w:ascii="Calibri" w:hAnsi="Calibri" w:cs="Calibri"/>
          <w:sz w:val="28"/>
          <w:szCs w:val="28"/>
        </w:rPr>
        <w:t>57</w:t>
      </w:r>
      <w:r w:rsidR="005933E0" w:rsidRPr="00116D33">
        <w:rPr>
          <w:rFonts w:ascii="Calibri" w:hAnsi="Calibri" w:cs="Calibri"/>
          <w:sz w:val="28"/>
          <w:szCs w:val="28"/>
        </w:rPr>
        <w:t>/2</w:t>
      </w:r>
      <w:r w:rsidR="00FC59C0">
        <w:rPr>
          <w:rFonts w:ascii="Calibri" w:hAnsi="Calibri" w:cs="Calibri"/>
          <w:sz w:val="28"/>
          <w:szCs w:val="28"/>
        </w:rPr>
        <w:t>6</w:t>
      </w:r>
      <w:r w:rsidR="002529DF" w:rsidRPr="00116D33">
        <w:rPr>
          <w:rFonts w:ascii="Calibri" w:hAnsi="Calibri" w:cs="Calibri"/>
          <w:sz w:val="28"/>
          <w:szCs w:val="28"/>
        </w:rPr>
        <w:t xml:space="preserve">: </w:t>
      </w:r>
      <w:r w:rsidR="00D16AE2" w:rsidRPr="00116D33">
        <w:rPr>
          <w:rFonts w:ascii="Calibri" w:hAnsi="Calibri" w:cs="Calibri"/>
          <w:sz w:val="28"/>
          <w:szCs w:val="28"/>
        </w:rPr>
        <w:t xml:space="preserve">To receive </w:t>
      </w:r>
      <w:r w:rsidR="00835CC7" w:rsidRPr="00116D33">
        <w:rPr>
          <w:rFonts w:ascii="Calibri" w:hAnsi="Calibri" w:cs="Calibri"/>
          <w:sz w:val="28"/>
          <w:szCs w:val="28"/>
        </w:rPr>
        <w:t>d</w:t>
      </w:r>
      <w:r w:rsidR="00A353C2" w:rsidRPr="00116D33">
        <w:rPr>
          <w:rFonts w:ascii="Calibri" w:hAnsi="Calibri" w:cs="Calibri"/>
          <w:sz w:val="28"/>
          <w:szCs w:val="28"/>
        </w:rPr>
        <w:t>eclarations of interest</w:t>
      </w:r>
    </w:p>
    <w:p w14:paraId="6306D63C" w14:textId="5CFD6198" w:rsidR="00F63180" w:rsidRPr="00116D33" w:rsidRDefault="00116D33" w:rsidP="00EB3556">
      <w:pPr>
        <w:pStyle w:val="western"/>
        <w:spacing w:before="0" w:beforeAutospacing="0" w:after="0" w:line="276" w:lineRule="auto"/>
        <w:rPr>
          <w:rFonts w:ascii="Calibri" w:hAnsi="Calibri" w:cs="Calibri"/>
          <w:sz w:val="28"/>
          <w:szCs w:val="28"/>
        </w:rPr>
      </w:pPr>
      <w:r w:rsidRPr="00116D33">
        <w:rPr>
          <w:rFonts w:ascii="Calibri" w:hAnsi="Calibri" w:cs="Calibri"/>
          <w:sz w:val="28"/>
          <w:szCs w:val="28"/>
        </w:rPr>
        <w:t>1</w:t>
      </w:r>
      <w:r w:rsidR="00FC59C0">
        <w:rPr>
          <w:rFonts w:ascii="Calibri" w:hAnsi="Calibri" w:cs="Calibri"/>
          <w:sz w:val="28"/>
          <w:szCs w:val="28"/>
        </w:rPr>
        <w:t>58</w:t>
      </w:r>
      <w:r w:rsidR="005933E0" w:rsidRPr="00116D33">
        <w:rPr>
          <w:rFonts w:ascii="Calibri" w:hAnsi="Calibri" w:cs="Calibri"/>
          <w:sz w:val="28"/>
          <w:szCs w:val="28"/>
        </w:rPr>
        <w:t>/2</w:t>
      </w:r>
      <w:r w:rsidR="00FC59C0">
        <w:rPr>
          <w:rFonts w:ascii="Calibri" w:hAnsi="Calibri" w:cs="Calibri"/>
          <w:sz w:val="28"/>
          <w:szCs w:val="28"/>
        </w:rPr>
        <w:t>6</w:t>
      </w:r>
      <w:r w:rsidR="002529DF" w:rsidRPr="00116D33">
        <w:rPr>
          <w:rFonts w:ascii="Calibri" w:hAnsi="Calibri" w:cs="Calibri"/>
          <w:sz w:val="28"/>
          <w:szCs w:val="28"/>
        </w:rPr>
        <w:t xml:space="preserve">: </w:t>
      </w:r>
      <w:r w:rsidR="00D16AE2" w:rsidRPr="00116D33">
        <w:rPr>
          <w:rFonts w:ascii="Calibri" w:hAnsi="Calibri" w:cs="Calibri"/>
          <w:sz w:val="28"/>
          <w:szCs w:val="28"/>
        </w:rPr>
        <w:t>To a</w:t>
      </w:r>
      <w:r w:rsidR="002460BD" w:rsidRPr="00116D33">
        <w:rPr>
          <w:rFonts w:ascii="Calibri" w:hAnsi="Calibri" w:cs="Calibri"/>
          <w:sz w:val="28"/>
          <w:szCs w:val="28"/>
        </w:rPr>
        <w:t>ppro</w:t>
      </w:r>
      <w:r w:rsidR="00BE616D" w:rsidRPr="00116D33">
        <w:rPr>
          <w:rFonts w:ascii="Calibri" w:hAnsi="Calibri" w:cs="Calibri"/>
          <w:sz w:val="28"/>
          <w:szCs w:val="28"/>
        </w:rPr>
        <w:t>v</w:t>
      </w:r>
      <w:r w:rsidR="003801F8" w:rsidRPr="00116D33">
        <w:rPr>
          <w:rFonts w:ascii="Calibri" w:hAnsi="Calibri" w:cs="Calibri"/>
          <w:sz w:val="28"/>
          <w:szCs w:val="28"/>
        </w:rPr>
        <w:t>e</w:t>
      </w:r>
      <w:r w:rsidR="00BE616D" w:rsidRPr="00116D33">
        <w:rPr>
          <w:rFonts w:ascii="Calibri" w:hAnsi="Calibri" w:cs="Calibri"/>
          <w:sz w:val="28"/>
          <w:szCs w:val="28"/>
        </w:rPr>
        <w:t xml:space="preserve"> </w:t>
      </w:r>
      <w:r w:rsidR="00835CC7" w:rsidRPr="00116D33">
        <w:rPr>
          <w:rFonts w:ascii="Calibri" w:hAnsi="Calibri" w:cs="Calibri"/>
          <w:sz w:val="28"/>
          <w:szCs w:val="28"/>
        </w:rPr>
        <w:t>m</w:t>
      </w:r>
      <w:r w:rsidR="00AA2FD4" w:rsidRPr="00116D33">
        <w:rPr>
          <w:rFonts w:ascii="Calibri" w:hAnsi="Calibri" w:cs="Calibri"/>
          <w:sz w:val="28"/>
          <w:szCs w:val="28"/>
        </w:rPr>
        <w:t>inutes</w:t>
      </w:r>
      <w:r w:rsidR="005439BC" w:rsidRPr="00116D33">
        <w:rPr>
          <w:rFonts w:ascii="Calibri" w:hAnsi="Calibri" w:cs="Calibri"/>
          <w:sz w:val="28"/>
          <w:szCs w:val="28"/>
        </w:rPr>
        <w:t xml:space="preserve"> for meeting</w:t>
      </w:r>
      <w:r w:rsidR="00D479A2" w:rsidRPr="00116D33">
        <w:rPr>
          <w:rFonts w:ascii="Calibri" w:hAnsi="Calibri" w:cs="Calibri"/>
          <w:sz w:val="28"/>
          <w:szCs w:val="28"/>
        </w:rPr>
        <w:t>s</w:t>
      </w:r>
      <w:r w:rsidR="005439BC" w:rsidRPr="00116D33">
        <w:rPr>
          <w:rFonts w:ascii="Calibri" w:hAnsi="Calibri" w:cs="Calibri"/>
          <w:sz w:val="28"/>
          <w:szCs w:val="28"/>
        </w:rPr>
        <w:t xml:space="preserve"> held o</w:t>
      </w:r>
      <w:r w:rsidR="00A64E5E" w:rsidRPr="00116D33">
        <w:rPr>
          <w:rFonts w:ascii="Calibri" w:hAnsi="Calibri" w:cs="Calibri"/>
          <w:sz w:val="28"/>
          <w:szCs w:val="28"/>
        </w:rPr>
        <w:t xml:space="preserve">n </w:t>
      </w:r>
      <w:r w:rsidR="00872F71">
        <w:rPr>
          <w:rFonts w:ascii="Calibri" w:hAnsi="Calibri" w:cs="Calibri"/>
          <w:sz w:val="28"/>
          <w:szCs w:val="28"/>
        </w:rPr>
        <w:t>1</w:t>
      </w:r>
      <w:r w:rsidR="00FC59C0">
        <w:rPr>
          <w:rFonts w:ascii="Calibri" w:hAnsi="Calibri" w:cs="Calibri"/>
          <w:sz w:val="28"/>
          <w:szCs w:val="28"/>
        </w:rPr>
        <w:t>9</w:t>
      </w:r>
      <w:r w:rsidR="00FC59C0" w:rsidRPr="00FC59C0">
        <w:rPr>
          <w:rFonts w:ascii="Calibri" w:hAnsi="Calibri" w:cs="Calibri"/>
          <w:sz w:val="28"/>
          <w:szCs w:val="28"/>
          <w:vertAlign w:val="superscript"/>
        </w:rPr>
        <w:t>th</w:t>
      </w:r>
      <w:r w:rsidR="00FC59C0">
        <w:rPr>
          <w:rFonts w:ascii="Calibri" w:hAnsi="Calibri" w:cs="Calibri"/>
          <w:sz w:val="28"/>
          <w:szCs w:val="28"/>
        </w:rPr>
        <w:t xml:space="preserve"> November</w:t>
      </w:r>
      <w:r w:rsidR="00872F71">
        <w:rPr>
          <w:rFonts w:ascii="Calibri" w:hAnsi="Calibri" w:cs="Calibri"/>
          <w:sz w:val="28"/>
          <w:szCs w:val="28"/>
        </w:rPr>
        <w:t xml:space="preserve"> 2025</w:t>
      </w:r>
    </w:p>
    <w:p w14:paraId="1855969D" w14:textId="343E7831" w:rsidR="00417CF6" w:rsidRPr="00116D33" w:rsidRDefault="00116D33" w:rsidP="00EB3556">
      <w:pPr>
        <w:pStyle w:val="western"/>
        <w:spacing w:before="0" w:beforeAutospacing="0" w:after="0" w:line="276" w:lineRule="auto"/>
        <w:rPr>
          <w:rFonts w:ascii="Calibri" w:hAnsi="Calibri" w:cs="Calibri"/>
          <w:sz w:val="28"/>
          <w:szCs w:val="28"/>
        </w:rPr>
      </w:pPr>
      <w:r w:rsidRPr="00116D33">
        <w:rPr>
          <w:rFonts w:ascii="Calibri" w:hAnsi="Calibri" w:cs="Calibri"/>
          <w:sz w:val="28"/>
          <w:szCs w:val="28"/>
        </w:rPr>
        <w:t>1</w:t>
      </w:r>
      <w:r w:rsidR="00FC59C0">
        <w:rPr>
          <w:rFonts w:ascii="Calibri" w:hAnsi="Calibri" w:cs="Calibri"/>
          <w:sz w:val="28"/>
          <w:szCs w:val="28"/>
        </w:rPr>
        <w:t>59</w:t>
      </w:r>
      <w:r w:rsidR="005933E0" w:rsidRPr="00116D33">
        <w:rPr>
          <w:rFonts w:ascii="Calibri" w:hAnsi="Calibri" w:cs="Calibri"/>
          <w:sz w:val="28"/>
          <w:szCs w:val="28"/>
        </w:rPr>
        <w:t>/2</w:t>
      </w:r>
      <w:r w:rsidR="00FC59C0">
        <w:rPr>
          <w:rFonts w:ascii="Calibri" w:hAnsi="Calibri" w:cs="Calibri"/>
          <w:sz w:val="28"/>
          <w:szCs w:val="28"/>
        </w:rPr>
        <w:t>6</w:t>
      </w:r>
      <w:r w:rsidR="002529DF" w:rsidRPr="00116D33">
        <w:rPr>
          <w:rFonts w:ascii="Calibri" w:hAnsi="Calibri" w:cs="Calibri"/>
          <w:sz w:val="28"/>
          <w:szCs w:val="28"/>
        </w:rPr>
        <w:t xml:space="preserve">: </w:t>
      </w:r>
      <w:r w:rsidR="00D16AE2" w:rsidRPr="00116D33">
        <w:rPr>
          <w:rFonts w:ascii="Calibri" w:hAnsi="Calibri" w:cs="Calibri"/>
          <w:sz w:val="28"/>
          <w:szCs w:val="28"/>
        </w:rPr>
        <w:t xml:space="preserve">To note </w:t>
      </w:r>
      <w:r w:rsidR="00835CC7" w:rsidRPr="00116D33">
        <w:rPr>
          <w:rFonts w:ascii="Calibri" w:hAnsi="Calibri" w:cs="Calibri"/>
          <w:sz w:val="28"/>
          <w:szCs w:val="28"/>
        </w:rPr>
        <w:t>m</w:t>
      </w:r>
      <w:r w:rsidR="007D6959" w:rsidRPr="00116D33">
        <w:rPr>
          <w:rFonts w:ascii="Calibri" w:hAnsi="Calibri" w:cs="Calibri"/>
          <w:sz w:val="28"/>
          <w:szCs w:val="28"/>
        </w:rPr>
        <w:t xml:space="preserve">atters </w:t>
      </w:r>
      <w:r w:rsidRPr="00116D33">
        <w:rPr>
          <w:rFonts w:ascii="Calibri" w:hAnsi="Calibri" w:cs="Calibri"/>
          <w:sz w:val="28"/>
          <w:szCs w:val="28"/>
        </w:rPr>
        <w:t>a</w:t>
      </w:r>
      <w:r w:rsidR="007D6959" w:rsidRPr="00116D33">
        <w:rPr>
          <w:rFonts w:ascii="Calibri" w:hAnsi="Calibri" w:cs="Calibri"/>
          <w:sz w:val="28"/>
          <w:szCs w:val="28"/>
        </w:rPr>
        <w:t>rising</w:t>
      </w:r>
    </w:p>
    <w:p w14:paraId="267FBE35" w14:textId="166B3519" w:rsidR="00575350" w:rsidRPr="00116D33" w:rsidRDefault="00116D33" w:rsidP="00EB3556">
      <w:pPr>
        <w:pStyle w:val="western"/>
        <w:spacing w:before="0" w:beforeAutospacing="0" w:after="0" w:line="276" w:lineRule="auto"/>
        <w:rPr>
          <w:rFonts w:ascii="Calibri" w:hAnsi="Calibri" w:cs="Calibri"/>
          <w:sz w:val="28"/>
          <w:szCs w:val="28"/>
        </w:rPr>
      </w:pPr>
      <w:r w:rsidRPr="00116D33">
        <w:rPr>
          <w:rFonts w:ascii="Calibri" w:hAnsi="Calibri" w:cs="Calibri"/>
          <w:sz w:val="28"/>
          <w:szCs w:val="28"/>
        </w:rPr>
        <w:t>1</w:t>
      </w:r>
      <w:r w:rsidR="00FC59C0">
        <w:rPr>
          <w:rFonts w:ascii="Calibri" w:hAnsi="Calibri" w:cs="Calibri"/>
          <w:sz w:val="28"/>
          <w:szCs w:val="28"/>
        </w:rPr>
        <w:t>60</w:t>
      </w:r>
      <w:r w:rsidR="005933E0" w:rsidRPr="00116D33">
        <w:rPr>
          <w:rFonts w:ascii="Calibri" w:hAnsi="Calibri" w:cs="Calibri"/>
          <w:sz w:val="28"/>
          <w:szCs w:val="28"/>
        </w:rPr>
        <w:t>/2</w:t>
      </w:r>
      <w:r w:rsidR="00FC59C0">
        <w:rPr>
          <w:rFonts w:ascii="Calibri" w:hAnsi="Calibri" w:cs="Calibri"/>
          <w:sz w:val="28"/>
          <w:szCs w:val="28"/>
        </w:rPr>
        <w:t>6</w:t>
      </w:r>
      <w:r w:rsidR="002529DF" w:rsidRPr="00116D33">
        <w:rPr>
          <w:rFonts w:ascii="Calibri" w:hAnsi="Calibri" w:cs="Calibri"/>
          <w:sz w:val="28"/>
          <w:szCs w:val="28"/>
        </w:rPr>
        <w:t>:</w:t>
      </w:r>
      <w:r w:rsidR="00575350" w:rsidRPr="00116D33">
        <w:rPr>
          <w:rFonts w:ascii="Calibri" w:hAnsi="Calibri" w:cs="Calibri"/>
          <w:sz w:val="28"/>
          <w:szCs w:val="28"/>
        </w:rPr>
        <w:t xml:space="preserve"> To receive the Chairman’s Report</w:t>
      </w:r>
    </w:p>
    <w:p w14:paraId="0DB0C170" w14:textId="5597AC78" w:rsidR="00EF5A71" w:rsidRPr="00116D33" w:rsidRDefault="00116D33" w:rsidP="00EB3556">
      <w:pPr>
        <w:pStyle w:val="western"/>
        <w:spacing w:before="0" w:beforeAutospacing="0" w:after="0" w:line="276" w:lineRule="auto"/>
        <w:rPr>
          <w:rFonts w:ascii="Calibri" w:hAnsi="Calibri" w:cs="Calibri"/>
          <w:sz w:val="28"/>
          <w:szCs w:val="28"/>
        </w:rPr>
      </w:pPr>
      <w:r w:rsidRPr="00116D33">
        <w:rPr>
          <w:rFonts w:ascii="Calibri" w:hAnsi="Calibri" w:cs="Calibri"/>
          <w:sz w:val="28"/>
          <w:szCs w:val="28"/>
        </w:rPr>
        <w:t>1</w:t>
      </w:r>
      <w:r w:rsidR="00FC59C0">
        <w:rPr>
          <w:rFonts w:ascii="Calibri" w:hAnsi="Calibri" w:cs="Calibri"/>
          <w:sz w:val="28"/>
          <w:szCs w:val="28"/>
        </w:rPr>
        <w:t>61</w:t>
      </w:r>
      <w:r w:rsidR="005933E0" w:rsidRPr="00116D33">
        <w:rPr>
          <w:rFonts w:ascii="Calibri" w:hAnsi="Calibri" w:cs="Calibri"/>
          <w:sz w:val="28"/>
          <w:szCs w:val="28"/>
        </w:rPr>
        <w:t>/2</w:t>
      </w:r>
      <w:r w:rsidR="00FC59C0">
        <w:rPr>
          <w:rFonts w:ascii="Calibri" w:hAnsi="Calibri" w:cs="Calibri"/>
          <w:sz w:val="28"/>
          <w:szCs w:val="28"/>
        </w:rPr>
        <w:t>6</w:t>
      </w:r>
      <w:r w:rsidR="002529DF" w:rsidRPr="00116D33">
        <w:rPr>
          <w:rFonts w:ascii="Calibri" w:hAnsi="Calibri" w:cs="Calibri"/>
          <w:sz w:val="28"/>
          <w:szCs w:val="28"/>
        </w:rPr>
        <w:t xml:space="preserve">: </w:t>
      </w:r>
      <w:r w:rsidR="00D16AE2" w:rsidRPr="00116D33">
        <w:rPr>
          <w:rFonts w:ascii="Calibri" w:hAnsi="Calibri" w:cs="Calibri"/>
          <w:sz w:val="28"/>
          <w:szCs w:val="28"/>
        </w:rPr>
        <w:t xml:space="preserve">To receive </w:t>
      </w:r>
      <w:r w:rsidR="00835CC7" w:rsidRPr="00116D33">
        <w:rPr>
          <w:rFonts w:ascii="Calibri" w:hAnsi="Calibri" w:cs="Calibri"/>
          <w:sz w:val="28"/>
          <w:szCs w:val="28"/>
        </w:rPr>
        <w:t>r</w:t>
      </w:r>
      <w:r w:rsidR="00EF5A71" w:rsidRPr="00116D33">
        <w:rPr>
          <w:rFonts w:ascii="Calibri" w:hAnsi="Calibri" w:cs="Calibri"/>
          <w:sz w:val="28"/>
          <w:szCs w:val="28"/>
        </w:rPr>
        <w:t>eports from District and County Councillors</w:t>
      </w:r>
    </w:p>
    <w:p w14:paraId="50F9926B" w14:textId="68965085" w:rsidR="00EB3556" w:rsidRPr="0062403D" w:rsidRDefault="00116D33" w:rsidP="00CD3432">
      <w:pPr>
        <w:pStyle w:val="western"/>
        <w:spacing w:before="0" w:beforeAutospacing="0" w:after="0" w:line="276" w:lineRule="auto"/>
        <w:ind w:left="720" w:hanging="720"/>
        <w:rPr>
          <w:rFonts w:ascii="Calibri" w:hAnsi="Calibri" w:cs="Calibri"/>
          <w:sz w:val="28"/>
          <w:szCs w:val="28"/>
        </w:rPr>
      </w:pPr>
      <w:r w:rsidRPr="0062403D">
        <w:rPr>
          <w:rFonts w:ascii="Calibri" w:hAnsi="Calibri" w:cs="Calibri"/>
          <w:sz w:val="28"/>
          <w:szCs w:val="28"/>
        </w:rPr>
        <w:t>1</w:t>
      </w:r>
      <w:r w:rsidR="00FC59C0" w:rsidRPr="0062403D">
        <w:rPr>
          <w:rFonts w:ascii="Calibri" w:hAnsi="Calibri" w:cs="Calibri"/>
          <w:sz w:val="28"/>
          <w:szCs w:val="28"/>
        </w:rPr>
        <w:t>62</w:t>
      </w:r>
      <w:r w:rsidR="005933E0" w:rsidRPr="0062403D">
        <w:rPr>
          <w:rFonts w:ascii="Calibri" w:hAnsi="Calibri" w:cs="Calibri"/>
          <w:sz w:val="28"/>
          <w:szCs w:val="28"/>
        </w:rPr>
        <w:t>/2</w:t>
      </w:r>
      <w:r w:rsidR="00FC59C0" w:rsidRPr="0062403D">
        <w:rPr>
          <w:rFonts w:ascii="Calibri" w:hAnsi="Calibri" w:cs="Calibri"/>
          <w:sz w:val="28"/>
          <w:szCs w:val="28"/>
        </w:rPr>
        <w:t>6</w:t>
      </w:r>
      <w:r w:rsidR="002529DF" w:rsidRPr="0062403D">
        <w:rPr>
          <w:rFonts w:ascii="Calibri" w:hAnsi="Calibri" w:cs="Calibri"/>
          <w:sz w:val="28"/>
          <w:szCs w:val="28"/>
        </w:rPr>
        <w:t xml:space="preserve">: </w:t>
      </w:r>
      <w:r w:rsidR="001D28A9" w:rsidRPr="0062403D">
        <w:rPr>
          <w:rFonts w:ascii="Calibri" w:hAnsi="Calibri" w:cs="Calibri"/>
          <w:sz w:val="28"/>
          <w:szCs w:val="28"/>
        </w:rPr>
        <w:t xml:space="preserve">To receive updates </w:t>
      </w:r>
      <w:r w:rsidR="00457829" w:rsidRPr="0062403D">
        <w:rPr>
          <w:rFonts w:ascii="Calibri" w:hAnsi="Calibri" w:cs="Calibri"/>
          <w:sz w:val="28"/>
          <w:szCs w:val="28"/>
        </w:rPr>
        <w:t xml:space="preserve">on </w:t>
      </w:r>
      <w:r w:rsidR="0099428B" w:rsidRPr="0062403D">
        <w:rPr>
          <w:rFonts w:ascii="Calibri" w:hAnsi="Calibri" w:cs="Calibri"/>
          <w:sz w:val="28"/>
          <w:szCs w:val="28"/>
        </w:rPr>
        <w:t>g</w:t>
      </w:r>
      <w:r w:rsidR="00A921A9" w:rsidRPr="0062403D">
        <w:rPr>
          <w:rFonts w:ascii="Calibri" w:hAnsi="Calibri" w:cs="Calibri"/>
          <w:sz w:val="28"/>
          <w:szCs w:val="28"/>
        </w:rPr>
        <w:t>reen spaces/burial ground, and rights of way</w:t>
      </w:r>
    </w:p>
    <w:p w14:paraId="1172FD92" w14:textId="04BFDE81" w:rsidR="0022672B" w:rsidRPr="00116D33" w:rsidRDefault="00890F9A" w:rsidP="003F277E">
      <w:pPr>
        <w:pStyle w:val="western"/>
        <w:numPr>
          <w:ilvl w:val="0"/>
          <w:numId w:val="6"/>
        </w:numPr>
        <w:spacing w:before="0" w:beforeAutospacing="0" w:after="0" w:line="276" w:lineRule="auto"/>
        <w:rPr>
          <w:rFonts w:ascii="Calibri" w:hAnsi="Calibri" w:cs="Calibri"/>
          <w:sz w:val="28"/>
          <w:szCs w:val="28"/>
        </w:rPr>
      </w:pPr>
      <w:r w:rsidRPr="00116D33">
        <w:rPr>
          <w:rFonts w:ascii="Calibri" w:hAnsi="Calibri" w:cs="Calibri"/>
          <w:sz w:val="28"/>
          <w:szCs w:val="28"/>
        </w:rPr>
        <w:t>To</w:t>
      </w:r>
      <w:r w:rsidR="00A03D24" w:rsidRPr="00116D33">
        <w:rPr>
          <w:rFonts w:ascii="Calibri" w:hAnsi="Calibri" w:cs="Calibri"/>
          <w:sz w:val="28"/>
          <w:szCs w:val="28"/>
        </w:rPr>
        <w:t xml:space="preserve"> receive update</w:t>
      </w:r>
      <w:r w:rsidR="002F397B" w:rsidRPr="00116D33">
        <w:rPr>
          <w:rFonts w:ascii="Calibri" w:hAnsi="Calibri" w:cs="Calibri"/>
          <w:sz w:val="28"/>
          <w:szCs w:val="28"/>
        </w:rPr>
        <w:t xml:space="preserve"> from CVG</w:t>
      </w:r>
    </w:p>
    <w:p w14:paraId="037696B2" w14:textId="7C7BAF43" w:rsidR="00575350" w:rsidRPr="00116D33" w:rsidRDefault="00A22909" w:rsidP="003F277E">
      <w:pPr>
        <w:pStyle w:val="western"/>
        <w:numPr>
          <w:ilvl w:val="0"/>
          <w:numId w:val="6"/>
        </w:numPr>
        <w:spacing w:before="0" w:beforeAutospacing="0" w:after="0" w:line="276" w:lineRule="auto"/>
        <w:rPr>
          <w:rFonts w:ascii="Calibri" w:hAnsi="Calibri" w:cs="Calibri"/>
          <w:sz w:val="28"/>
          <w:szCs w:val="28"/>
        </w:rPr>
      </w:pPr>
      <w:r w:rsidRPr="00116D33">
        <w:rPr>
          <w:rFonts w:ascii="Calibri" w:hAnsi="Calibri" w:cs="Calibri"/>
          <w:sz w:val="28"/>
          <w:szCs w:val="28"/>
        </w:rPr>
        <w:t>To receive report on footpaths/dog bins</w:t>
      </w:r>
    </w:p>
    <w:p w14:paraId="777FD72B" w14:textId="3EC35496" w:rsidR="00281315" w:rsidRPr="00116D33" w:rsidRDefault="00A22909" w:rsidP="003F277E">
      <w:pPr>
        <w:pStyle w:val="western"/>
        <w:numPr>
          <w:ilvl w:val="0"/>
          <w:numId w:val="6"/>
        </w:numPr>
        <w:spacing w:before="0" w:beforeAutospacing="0" w:after="0" w:line="276" w:lineRule="auto"/>
        <w:rPr>
          <w:rFonts w:ascii="Calibri" w:hAnsi="Calibri" w:cs="Calibri"/>
          <w:sz w:val="28"/>
          <w:szCs w:val="28"/>
        </w:rPr>
      </w:pPr>
      <w:r w:rsidRPr="00116D33">
        <w:rPr>
          <w:rFonts w:ascii="Calibri" w:hAnsi="Calibri" w:cs="Calibri"/>
          <w:sz w:val="28"/>
          <w:szCs w:val="28"/>
        </w:rPr>
        <w:t>To receive playground update</w:t>
      </w:r>
    </w:p>
    <w:p w14:paraId="77494A59" w14:textId="4C31F140" w:rsidR="003F277E" w:rsidRPr="00116D33" w:rsidRDefault="00116D33" w:rsidP="00EB3556">
      <w:pPr>
        <w:pStyle w:val="western"/>
        <w:spacing w:before="0" w:beforeAutospacing="0" w:after="0" w:line="276" w:lineRule="auto"/>
        <w:rPr>
          <w:rFonts w:ascii="Calibri" w:hAnsi="Calibri" w:cs="Calibri"/>
          <w:sz w:val="28"/>
          <w:szCs w:val="28"/>
        </w:rPr>
      </w:pPr>
      <w:r w:rsidRPr="00116D33">
        <w:rPr>
          <w:rFonts w:ascii="Calibri" w:hAnsi="Calibri" w:cs="Calibri"/>
          <w:sz w:val="28"/>
          <w:szCs w:val="28"/>
        </w:rPr>
        <w:t>1</w:t>
      </w:r>
      <w:r w:rsidR="00FC59C0">
        <w:rPr>
          <w:rFonts w:ascii="Calibri" w:hAnsi="Calibri" w:cs="Calibri"/>
          <w:sz w:val="28"/>
          <w:szCs w:val="28"/>
        </w:rPr>
        <w:t>6</w:t>
      </w:r>
      <w:r w:rsidR="0062403D">
        <w:rPr>
          <w:rFonts w:ascii="Calibri" w:hAnsi="Calibri" w:cs="Calibri"/>
          <w:sz w:val="28"/>
          <w:szCs w:val="28"/>
        </w:rPr>
        <w:t>3</w:t>
      </w:r>
      <w:r w:rsidR="005933E0" w:rsidRPr="00116D33">
        <w:rPr>
          <w:rFonts w:ascii="Calibri" w:hAnsi="Calibri" w:cs="Calibri"/>
          <w:sz w:val="28"/>
          <w:szCs w:val="28"/>
        </w:rPr>
        <w:t>/2</w:t>
      </w:r>
      <w:r w:rsidR="00FC59C0">
        <w:rPr>
          <w:rFonts w:ascii="Calibri" w:hAnsi="Calibri" w:cs="Calibri"/>
          <w:sz w:val="28"/>
          <w:szCs w:val="28"/>
        </w:rPr>
        <w:t>6</w:t>
      </w:r>
      <w:r w:rsidR="002529DF" w:rsidRPr="00116D33">
        <w:rPr>
          <w:rFonts w:ascii="Calibri" w:hAnsi="Calibri" w:cs="Calibri"/>
          <w:sz w:val="28"/>
          <w:szCs w:val="28"/>
        </w:rPr>
        <w:t xml:space="preserve">: </w:t>
      </w:r>
      <w:r w:rsidR="003D2C3A" w:rsidRPr="00116D33">
        <w:rPr>
          <w:rFonts w:ascii="Calibri" w:hAnsi="Calibri" w:cs="Calibri"/>
          <w:sz w:val="28"/>
          <w:szCs w:val="28"/>
        </w:rPr>
        <w:t>To note the Village Hall update</w:t>
      </w:r>
      <w:r w:rsidR="003F277E" w:rsidRPr="00116D33">
        <w:rPr>
          <w:rFonts w:ascii="Calibri" w:hAnsi="Calibri" w:cs="Calibri"/>
          <w:sz w:val="28"/>
          <w:szCs w:val="28"/>
        </w:rPr>
        <w:t xml:space="preserve"> </w:t>
      </w:r>
    </w:p>
    <w:p w14:paraId="262E6F65" w14:textId="5FDD835C" w:rsidR="0007163D" w:rsidRPr="00116D33" w:rsidRDefault="00B4354C" w:rsidP="00D85F72">
      <w:pPr>
        <w:pStyle w:val="western"/>
        <w:numPr>
          <w:ilvl w:val="0"/>
          <w:numId w:val="12"/>
        </w:numPr>
        <w:spacing w:before="0" w:beforeAutospacing="0" w:after="0" w:line="276" w:lineRule="auto"/>
        <w:rPr>
          <w:rFonts w:ascii="Calibri" w:hAnsi="Calibri" w:cs="Calibri"/>
          <w:sz w:val="28"/>
          <w:szCs w:val="28"/>
        </w:rPr>
      </w:pPr>
      <w:r w:rsidRPr="00116D33">
        <w:rPr>
          <w:rFonts w:ascii="Calibri" w:hAnsi="Calibri" w:cs="Calibri"/>
          <w:sz w:val="28"/>
          <w:szCs w:val="28"/>
        </w:rPr>
        <w:t>Finance</w:t>
      </w:r>
      <w:r w:rsidR="00A03D24" w:rsidRPr="00116D33">
        <w:rPr>
          <w:rFonts w:ascii="Calibri" w:hAnsi="Calibri" w:cs="Calibri"/>
          <w:sz w:val="28"/>
          <w:szCs w:val="28"/>
        </w:rPr>
        <w:t xml:space="preserve"> </w:t>
      </w:r>
    </w:p>
    <w:p w14:paraId="5E74329B" w14:textId="41DB8747" w:rsidR="00981EAE" w:rsidRDefault="003F2B01" w:rsidP="00D85F72">
      <w:pPr>
        <w:pStyle w:val="western"/>
        <w:numPr>
          <w:ilvl w:val="0"/>
          <w:numId w:val="12"/>
        </w:numPr>
        <w:spacing w:before="0" w:beforeAutospacing="0" w:after="0" w:line="276" w:lineRule="auto"/>
        <w:rPr>
          <w:rFonts w:ascii="Calibri" w:hAnsi="Calibri" w:cs="Calibri"/>
          <w:sz w:val="28"/>
          <w:szCs w:val="28"/>
        </w:rPr>
      </w:pPr>
      <w:r w:rsidRPr="00116D33">
        <w:rPr>
          <w:rFonts w:ascii="Calibri" w:hAnsi="Calibri" w:cs="Calibri"/>
          <w:sz w:val="28"/>
          <w:szCs w:val="28"/>
        </w:rPr>
        <w:t xml:space="preserve">Maintenance and Caretaking </w:t>
      </w:r>
    </w:p>
    <w:p w14:paraId="52130B28" w14:textId="7874D121" w:rsidR="00A8247D" w:rsidRPr="00116D33" w:rsidRDefault="00A8247D" w:rsidP="00D85F72">
      <w:pPr>
        <w:pStyle w:val="western"/>
        <w:numPr>
          <w:ilvl w:val="0"/>
          <w:numId w:val="12"/>
        </w:numPr>
        <w:spacing w:before="0" w:beforeAutospacing="0" w:after="0" w:line="276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To note the recent Food Hygiene inspection and Certification</w:t>
      </w:r>
    </w:p>
    <w:p w14:paraId="19848BCA" w14:textId="69F33FA7" w:rsidR="000F7833" w:rsidRPr="00116D33" w:rsidRDefault="00993C4F" w:rsidP="00D85F72">
      <w:pPr>
        <w:pStyle w:val="western"/>
        <w:numPr>
          <w:ilvl w:val="0"/>
          <w:numId w:val="12"/>
        </w:numPr>
        <w:spacing w:before="0" w:beforeAutospacing="0" w:after="0" w:line="276" w:lineRule="auto"/>
        <w:rPr>
          <w:rFonts w:ascii="Calibri" w:hAnsi="Calibri" w:cs="Calibri"/>
          <w:sz w:val="28"/>
          <w:szCs w:val="28"/>
        </w:rPr>
      </w:pPr>
      <w:r w:rsidRPr="00116D33">
        <w:rPr>
          <w:rFonts w:ascii="Calibri" w:hAnsi="Calibri" w:cs="Calibri"/>
          <w:sz w:val="28"/>
          <w:szCs w:val="28"/>
        </w:rPr>
        <w:t xml:space="preserve">To </w:t>
      </w:r>
      <w:r w:rsidR="00DC1A28" w:rsidRPr="00116D33">
        <w:rPr>
          <w:rFonts w:ascii="Calibri" w:hAnsi="Calibri" w:cs="Calibri"/>
          <w:sz w:val="28"/>
          <w:szCs w:val="28"/>
        </w:rPr>
        <w:t>receive update</w:t>
      </w:r>
      <w:r w:rsidR="00CD3432" w:rsidRPr="00116D33">
        <w:rPr>
          <w:rFonts w:ascii="Calibri" w:hAnsi="Calibri" w:cs="Calibri"/>
          <w:sz w:val="28"/>
          <w:szCs w:val="28"/>
        </w:rPr>
        <w:t xml:space="preserve"> on the VH </w:t>
      </w:r>
      <w:r w:rsidR="00872F71">
        <w:rPr>
          <w:rFonts w:ascii="Calibri" w:hAnsi="Calibri" w:cs="Calibri"/>
          <w:sz w:val="28"/>
          <w:szCs w:val="28"/>
        </w:rPr>
        <w:t>refurbishments</w:t>
      </w:r>
    </w:p>
    <w:p w14:paraId="3876EFED" w14:textId="7F962FE9" w:rsidR="003F277E" w:rsidRPr="00116D33" w:rsidRDefault="003F277E" w:rsidP="003F277E">
      <w:pPr>
        <w:pStyle w:val="ListParagraph"/>
        <w:spacing w:after="0"/>
        <w:ind w:left="0"/>
        <w:rPr>
          <w:rFonts w:cs="Calibri"/>
          <w:sz w:val="28"/>
          <w:szCs w:val="28"/>
        </w:rPr>
      </w:pPr>
      <w:r w:rsidRPr="00116D33">
        <w:rPr>
          <w:rFonts w:cs="Calibri"/>
          <w:sz w:val="28"/>
          <w:szCs w:val="28"/>
        </w:rPr>
        <w:t>1</w:t>
      </w:r>
      <w:r w:rsidR="00FC59C0">
        <w:rPr>
          <w:rFonts w:cs="Calibri"/>
          <w:sz w:val="28"/>
          <w:szCs w:val="28"/>
        </w:rPr>
        <w:t>6</w:t>
      </w:r>
      <w:r w:rsidR="0062403D">
        <w:rPr>
          <w:rFonts w:cs="Calibri"/>
          <w:sz w:val="28"/>
          <w:szCs w:val="28"/>
        </w:rPr>
        <w:t>4</w:t>
      </w:r>
      <w:r w:rsidR="005933E0" w:rsidRPr="00116D33">
        <w:rPr>
          <w:rFonts w:cs="Calibri"/>
          <w:sz w:val="28"/>
          <w:szCs w:val="28"/>
        </w:rPr>
        <w:t>/2</w:t>
      </w:r>
      <w:r w:rsidR="00FC59C0">
        <w:rPr>
          <w:rFonts w:cs="Calibri"/>
          <w:sz w:val="28"/>
          <w:szCs w:val="28"/>
        </w:rPr>
        <w:t>6</w:t>
      </w:r>
      <w:r w:rsidR="002529DF" w:rsidRPr="00116D33">
        <w:rPr>
          <w:rFonts w:cs="Calibri"/>
          <w:sz w:val="28"/>
          <w:szCs w:val="28"/>
        </w:rPr>
        <w:t xml:space="preserve">: </w:t>
      </w:r>
      <w:r w:rsidR="000E42FF" w:rsidRPr="00116D33">
        <w:rPr>
          <w:rFonts w:cs="Calibri"/>
          <w:sz w:val="28"/>
          <w:szCs w:val="28"/>
        </w:rPr>
        <w:t>Financial matters:</w:t>
      </w:r>
    </w:p>
    <w:p w14:paraId="56AC800C" w14:textId="0A72C1DA" w:rsidR="003F277E" w:rsidRPr="00D85F72" w:rsidRDefault="001D28A9" w:rsidP="00D85F72">
      <w:pPr>
        <w:pStyle w:val="ListParagraph"/>
        <w:numPr>
          <w:ilvl w:val="0"/>
          <w:numId w:val="13"/>
        </w:numPr>
        <w:spacing w:after="0"/>
        <w:rPr>
          <w:rFonts w:eastAsia="Times New Roman" w:cs="Calibri"/>
          <w:sz w:val="28"/>
          <w:szCs w:val="28"/>
          <w:lang w:eastAsia="en-GB"/>
        </w:rPr>
      </w:pPr>
      <w:r w:rsidRPr="00D85F72">
        <w:rPr>
          <w:rFonts w:eastAsia="Times New Roman" w:cs="Calibri"/>
          <w:sz w:val="28"/>
          <w:szCs w:val="28"/>
          <w:lang w:eastAsia="en-GB"/>
        </w:rPr>
        <w:t xml:space="preserve">To </w:t>
      </w:r>
      <w:r w:rsidR="009604E1" w:rsidRPr="00D85F72">
        <w:rPr>
          <w:rFonts w:eastAsia="Times New Roman" w:cs="Calibri"/>
          <w:sz w:val="28"/>
          <w:szCs w:val="28"/>
          <w:lang w:eastAsia="en-GB"/>
        </w:rPr>
        <w:t>accept the</w:t>
      </w:r>
      <w:r w:rsidR="00DF03E5" w:rsidRPr="00D85F72">
        <w:rPr>
          <w:rFonts w:eastAsia="Times New Roman" w:cs="Calibri"/>
          <w:sz w:val="28"/>
          <w:szCs w:val="28"/>
          <w:lang w:eastAsia="en-GB"/>
        </w:rPr>
        <w:t xml:space="preserve"> latest</w:t>
      </w:r>
      <w:r w:rsidR="009604E1" w:rsidRPr="00D85F72">
        <w:rPr>
          <w:rFonts w:eastAsia="Times New Roman" w:cs="Calibri"/>
          <w:sz w:val="28"/>
          <w:szCs w:val="28"/>
          <w:lang w:eastAsia="en-GB"/>
        </w:rPr>
        <w:t xml:space="preserve"> financial </w:t>
      </w:r>
      <w:r w:rsidR="00DF03E5" w:rsidRPr="00D85F72">
        <w:rPr>
          <w:rFonts w:eastAsia="Times New Roman" w:cs="Calibri"/>
          <w:sz w:val="28"/>
          <w:szCs w:val="28"/>
          <w:lang w:eastAsia="en-GB"/>
        </w:rPr>
        <w:t>reconciliation</w:t>
      </w:r>
      <w:r w:rsidR="004C1A55" w:rsidRPr="00D85F72">
        <w:rPr>
          <w:rFonts w:eastAsia="Times New Roman" w:cs="Calibri"/>
          <w:sz w:val="28"/>
          <w:szCs w:val="28"/>
          <w:lang w:eastAsia="en-GB"/>
        </w:rPr>
        <w:t xml:space="preserve"> as </w:t>
      </w:r>
      <w:r w:rsidR="0052478E" w:rsidRPr="00D85F72">
        <w:rPr>
          <w:rFonts w:eastAsia="Times New Roman" w:cs="Calibri"/>
          <w:sz w:val="28"/>
          <w:szCs w:val="28"/>
          <w:lang w:eastAsia="en-GB"/>
        </w:rPr>
        <w:t>of</w:t>
      </w:r>
      <w:r w:rsidR="004C1A55" w:rsidRPr="00D85F72">
        <w:rPr>
          <w:rFonts w:eastAsia="Times New Roman" w:cs="Calibri"/>
          <w:sz w:val="28"/>
          <w:szCs w:val="28"/>
          <w:lang w:eastAsia="en-GB"/>
        </w:rPr>
        <w:t xml:space="preserve"> 31st </w:t>
      </w:r>
      <w:r w:rsidR="00FC59C0">
        <w:rPr>
          <w:rFonts w:eastAsia="Times New Roman" w:cs="Calibri"/>
          <w:sz w:val="28"/>
          <w:szCs w:val="28"/>
          <w:lang w:eastAsia="en-GB"/>
        </w:rPr>
        <w:t xml:space="preserve">December </w:t>
      </w:r>
      <w:r w:rsidR="004C1A55" w:rsidRPr="00D85F72">
        <w:rPr>
          <w:rFonts w:eastAsia="Times New Roman" w:cs="Calibri"/>
          <w:sz w:val="28"/>
          <w:szCs w:val="28"/>
          <w:lang w:eastAsia="en-GB"/>
        </w:rPr>
        <w:t>2025</w:t>
      </w:r>
    </w:p>
    <w:p w14:paraId="5F15FF69" w14:textId="2C469776" w:rsidR="007D5CB5" w:rsidRPr="00D85F72" w:rsidRDefault="009604E1" w:rsidP="00D85F72">
      <w:pPr>
        <w:pStyle w:val="ListParagraph"/>
        <w:numPr>
          <w:ilvl w:val="0"/>
          <w:numId w:val="13"/>
        </w:numPr>
        <w:spacing w:after="0"/>
        <w:rPr>
          <w:rFonts w:eastAsia="Times New Roman" w:cs="Calibri"/>
          <w:sz w:val="28"/>
          <w:szCs w:val="28"/>
          <w:lang w:eastAsia="en-GB"/>
        </w:rPr>
      </w:pPr>
      <w:r w:rsidRPr="00D85F72">
        <w:rPr>
          <w:rFonts w:eastAsia="Times New Roman" w:cs="Calibri"/>
          <w:sz w:val="28"/>
          <w:szCs w:val="28"/>
          <w:lang w:eastAsia="en-GB"/>
        </w:rPr>
        <w:t xml:space="preserve">To </w:t>
      </w:r>
      <w:r w:rsidR="001A3064" w:rsidRPr="00D85F72">
        <w:rPr>
          <w:rFonts w:eastAsia="Times New Roman" w:cs="Calibri"/>
          <w:sz w:val="28"/>
          <w:szCs w:val="28"/>
          <w:lang w:eastAsia="en-GB"/>
        </w:rPr>
        <w:t xml:space="preserve">note payments </w:t>
      </w:r>
      <w:r w:rsidRPr="00D85F72">
        <w:rPr>
          <w:rFonts w:eastAsia="Times New Roman" w:cs="Calibri"/>
          <w:sz w:val="28"/>
          <w:szCs w:val="28"/>
          <w:lang w:eastAsia="en-GB"/>
        </w:rPr>
        <w:t>receive</w:t>
      </w:r>
      <w:r w:rsidR="001A3064" w:rsidRPr="00D85F72">
        <w:rPr>
          <w:rFonts w:eastAsia="Times New Roman" w:cs="Calibri"/>
          <w:sz w:val="28"/>
          <w:szCs w:val="28"/>
          <w:lang w:eastAsia="en-GB"/>
        </w:rPr>
        <w:t>d and authorise invoices for p</w:t>
      </w:r>
      <w:r w:rsidR="000E42FF" w:rsidRPr="00D85F72">
        <w:rPr>
          <w:rFonts w:eastAsia="Times New Roman" w:cs="Calibri"/>
          <w:sz w:val="28"/>
          <w:szCs w:val="28"/>
          <w:lang w:eastAsia="en-GB"/>
        </w:rPr>
        <w:t>aymen</w:t>
      </w:r>
      <w:r w:rsidR="00D27EDE" w:rsidRPr="00D85F72">
        <w:rPr>
          <w:rFonts w:eastAsia="Times New Roman" w:cs="Calibri"/>
          <w:sz w:val="28"/>
          <w:szCs w:val="28"/>
          <w:lang w:eastAsia="en-GB"/>
        </w:rPr>
        <w:t>t</w:t>
      </w:r>
      <w:r w:rsidR="00BD7CDB" w:rsidRPr="00D85F72">
        <w:rPr>
          <w:rFonts w:eastAsia="Times New Roman" w:cs="Calibri"/>
          <w:sz w:val="28"/>
          <w:szCs w:val="28"/>
          <w:lang w:eastAsia="en-GB"/>
        </w:rPr>
        <w:t>.</w:t>
      </w:r>
    </w:p>
    <w:p w14:paraId="08C2A86C" w14:textId="6F7E954C" w:rsidR="00D85F72" w:rsidRDefault="00D85F72" w:rsidP="00D85F72">
      <w:pPr>
        <w:pStyle w:val="ListParagraph"/>
        <w:numPr>
          <w:ilvl w:val="0"/>
          <w:numId w:val="13"/>
        </w:numPr>
        <w:spacing w:after="0"/>
        <w:rPr>
          <w:rFonts w:eastAsia="Times New Roman" w:cs="Calibri"/>
          <w:sz w:val="28"/>
          <w:szCs w:val="28"/>
          <w:lang w:eastAsia="en-GB"/>
        </w:rPr>
      </w:pPr>
      <w:r w:rsidRPr="00D85F72">
        <w:rPr>
          <w:rFonts w:eastAsia="Times New Roman" w:cs="Calibri"/>
          <w:sz w:val="28"/>
          <w:szCs w:val="28"/>
          <w:lang w:eastAsia="en-GB"/>
        </w:rPr>
        <w:t xml:space="preserve">To </w:t>
      </w:r>
      <w:r w:rsidR="00FC59C0">
        <w:rPr>
          <w:rFonts w:eastAsia="Times New Roman" w:cs="Calibri"/>
          <w:sz w:val="28"/>
          <w:szCs w:val="28"/>
          <w:lang w:eastAsia="en-GB"/>
        </w:rPr>
        <w:t>Sign off the Precept request for 2026/27</w:t>
      </w:r>
    </w:p>
    <w:p w14:paraId="62794B96" w14:textId="34073132" w:rsidR="0021489B" w:rsidRDefault="00FC59C0" w:rsidP="0021489B">
      <w:pPr>
        <w:pStyle w:val="ListParagraph"/>
        <w:numPr>
          <w:ilvl w:val="0"/>
          <w:numId w:val="13"/>
        </w:numPr>
        <w:spacing w:after="0"/>
        <w:rPr>
          <w:rFonts w:eastAsia="Times New Roman" w:cs="Calibri"/>
          <w:sz w:val="28"/>
          <w:szCs w:val="28"/>
          <w:lang w:eastAsia="en-GB"/>
        </w:rPr>
      </w:pPr>
      <w:r>
        <w:rPr>
          <w:rFonts w:eastAsia="Times New Roman" w:cs="Calibri"/>
          <w:sz w:val="28"/>
          <w:szCs w:val="28"/>
          <w:lang w:eastAsia="en-GB"/>
        </w:rPr>
        <w:t>To approve the Insurance renewal quote</w:t>
      </w:r>
      <w:r w:rsidR="00786155">
        <w:rPr>
          <w:rFonts w:eastAsia="Times New Roman" w:cs="Calibri"/>
          <w:sz w:val="28"/>
          <w:szCs w:val="28"/>
          <w:lang w:eastAsia="en-GB"/>
        </w:rPr>
        <w:t xml:space="preserve"> </w:t>
      </w:r>
    </w:p>
    <w:p w14:paraId="0133FFDF" w14:textId="3BE0AB40" w:rsidR="0021489B" w:rsidRDefault="0021489B" w:rsidP="0021489B">
      <w:pPr>
        <w:pStyle w:val="ListParagraph"/>
        <w:numPr>
          <w:ilvl w:val="0"/>
          <w:numId w:val="13"/>
        </w:numPr>
        <w:spacing w:after="0"/>
        <w:rPr>
          <w:rFonts w:eastAsia="Times New Roman" w:cs="Calibri"/>
          <w:sz w:val="28"/>
          <w:szCs w:val="28"/>
          <w:lang w:eastAsia="en-GB"/>
        </w:rPr>
      </w:pPr>
      <w:r>
        <w:rPr>
          <w:rFonts w:eastAsia="Times New Roman" w:cs="Calibri"/>
          <w:sz w:val="28"/>
          <w:szCs w:val="28"/>
          <w:lang w:eastAsia="en-GB"/>
        </w:rPr>
        <w:t>To agree to appoint an internal Auditor for 2025/26 AGAR</w:t>
      </w:r>
    </w:p>
    <w:p w14:paraId="0AAD1126" w14:textId="33A394FC" w:rsidR="00C460C5" w:rsidRDefault="00C460C5" w:rsidP="0021489B">
      <w:pPr>
        <w:pStyle w:val="ListParagraph"/>
        <w:numPr>
          <w:ilvl w:val="0"/>
          <w:numId w:val="13"/>
        </w:numPr>
        <w:spacing w:after="0"/>
        <w:rPr>
          <w:rFonts w:eastAsia="Times New Roman" w:cs="Calibri"/>
          <w:sz w:val="28"/>
          <w:szCs w:val="28"/>
          <w:lang w:eastAsia="en-GB"/>
        </w:rPr>
      </w:pPr>
      <w:r>
        <w:rPr>
          <w:rFonts w:eastAsia="Times New Roman" w:cs="Calibri"/>
          <w:sz w:val="28"/>
          <w:szCs w:val="28"/>
          <w:lang w:eastAsia="en-GB"/>
        </w:rPr>
        <w:t>To note the 2024/2025 notice of Conclusion of Audit</w:t>
      </w:r>
    </w:p>
    <w:p w14:paraId="16668E5C" w14:textId="7B2AA96B" w:rsidR="002529DF" w:rsidRDefault="003F277E" w:rsidP="00EB3556">
      <w:pPr>
        <w:pStyle w:val="ListParagraph"/>
        <w:spacing w:after="0"/>
        <w:ind w:left="0"/>
        <w:rPr>
          <w:rFonts w:cs="Calibri"/>
          <w:sz w:val="28"/>
          <w:szCs w:val="28"/>
        </w:rPr>
      </w:pPr>
      <w:r w:rsidRPr="00116D33">
        <w:rPr>
          <w:rFonts w:cs="Calibri"/>
          <w:sz w:val="28"/>
          <w:szCs w:val="28"/>
        </w:rPr>
        <w:t>1</w:t>
      </w:r>
      <w:r w:rsidR="00FC59C0">
        <w:rPr>
          <w:rFonts w:cs="Calibri"/>
          <w:sz w:val="28"/>
          <w:szCs w:val="28"/>
        </w:rPr>
        <w:t>6</w:t>
      </w:r>
      <w:r w:rsidR="0062403D">
        <w:rPr>
          <w:rFonts w:cs="Calibri"/>
          <w:sz w:val="28"/>
          <w:szCs w:val="28"/>
        </w:rPr>
        <w:t>5</w:t>
      </w:r>
      <w:r w:rsidR="005933E0" w:rsidRPr="00116D33">
        <w:rPr>
          <w:rFonts w:cs="Calibri"/>
          <w:sz w:val="28"/>
          <w:szCs w:val="28"/>
        </w:rPr>
        <w:t>/2</w:t>
      </w:r>
      <w:r w:rsidR="00FC59C0">
        <w:rPr>
          <w:rFonts w:cs="Calibri"/>
          <w:sz w:val="28"/>
          <w:szCs w:val="28"/>
        </w:rPr>
        <w:t>6</w:t>
      </w:r>
      <w:r w:rsidR="002529DF" w:rsidRPr="00116D33">
        <w:rPr>
          <w:rFonts w:cs="Calibri"/>
          <w:sz w:val="28"/>
          <w:szCs w:val="28"/>
        </w:rPr>
        <w:t xml:space="preserve">: </w:t>
      </w:r>
      <w:r w:rsidR="00EC66F4" w:rsidRPr="00116D33">
        <w:rPr>
          <w:rFonts w:cs="Calibri"/>
          <w:sz w:val="28"/>
          <w:szCs w:val="28"/>
        </w:rPr>
        <w:t>Planning matters</w:t>
      </w:r>
      <w:r w:rsidR="004D412C" w:rsidRPr="00116D33">
        <w:rPr>
          <w:rFonts w:cs="Calibri"/>
          <w:sz w:val="28"/>
          <w:szCs w:val="28"/>
        </w:rPr>
        <w:t xml:space="preserve"> to consider/vote and note.</w:t>
      </w:r>
      <w:r w:rsidR="00DB71B5" w:rsidRPr="00116D33">
        <w:rPr>
          <w:rFonts w:cs="Calibri"/>
          <w:sz w:val="28"/>
          <w:szCs w:val="28"/>
        </w:rPr>
        <w:t xml:space="preserve"> </w:t>
      </w:r>
      <w:r w:rsidR="0062403D">
        <w:rPr>
          <w:rFonts w:cs="Calibri"/>
          <w:sz w:val="28"/>
          <w:szCs w:val="28"/>
        </w:rPr>
        <w:t xml:space="preserve">                                 </w:t>
      </w:r>
    </w:p>
    <w:p w14:paraId="0FAC79FA" w14:textId="11125048" w:rsidR="00A678B6" w:rsidRPr="00A678B6" w:rsidRDefault="00A678B6" w:rsidP="00A678B6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right="-1283"/>
        <w:jc w:val="both"/>
        <w:rPr>
          <w:rFonts w:cs="Calibri"/>
          <w:sz w:val="28"/>
          <w:szCs w:val="28"/>
          <w:lang w:eastAsia="en-GB"/>
        </w:rPr>
      </w:pPr>
      <w:r w:rsidRPr="00A678B6">
        <w:rPr>
          <w:rFonts w:cs="Calibri"/>
          <w:sz w:val="28"/>
          <w:szCs w:val="28"/>
          <w:lang w:eastAsia="en-GB"/>
        </w:rPr>
        <w:t>25/01981/FUL Erection of 2 dwellings, 23 main Street Upton</w:t>
      </w:r>
    </w:p>
    <w:p w14:paraId="2C892C54" w14:textId="59D7EB82" w:rsidR="00A0221D" w:rsidRPr="00A0221D" w:rsidRDefault="00A0221D" w:rsidP="00A678B6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right="-1283"/>
        <w:jc w:val="both"/>
        <w:rPr>
          <w:rFonts w:cs="Calibri"/>
          <w:sz w:val="28"/>
          <w:szCs w:val="28"/>
          <w:lang w:eastAsia="en-GB"/>
        </w:rPr>
      </w:pPr>
      <w:r w:rsidRPr="00A0221D">
        <w:rPr>
          <w:rFonts w:cs="Calibri"/>
          <w:sz w:val="28"/>
          <w:szCs w:val="28"/>
          <w:lang w:eastAsia="en-GB"/>
        </w:rPr>
        <w:t xml:space="preserve">25/01194/HOUSE: Applegarth, 3 The </w:t>
      </w:r>
      <w:r w:rsidR="0052478E" w:rsidRPr="00A0221D">
        <w:rPr>
          <w:rFonts w:cs="Calibri"/>
          <w:sz w:val="28"/>
          <w:szCs w:val="28"/>
          <w:lang w:eastAsia="en-GB"/>
        </w:rPr>
        <w:t>Green. Demo</w:t>
      </w:r>
      <w:r w:rsidR="0052478E">
        <w:rPr>
          <w:rFonts w:cs="Calibri"/>
          <w:sz w:val="28"/>
          <w:szCs w:val="28"/>
          <w:lang w:eastAsia="en-GB"/>
        </w:rPr>
        <w:t>l</w:t>
      </w:r>
      <w:r w:rsidR="0052478E" w:rsidRPr="00A0221D">
        <w:rPr>
          <w:rFonts w:cs="Calibri"/>
          <w:sz w:val="28"/>
          <w:szCs w:val="28"/>
          <w:lang w:eastAsia="en-GB"/>
        </w:rPr>
        <w:t>ition</w:t>
      </w:r>
      <w:r w:rsidRPr="00A0221D">
        <w:rPr>
          <w:rFonts w:cs="Calibri"/>
          <w:sz w:val="28"/>
          <w:szCs w:val="28"/>
          <w:lang w:eastAsia="en-GB"/>
        </w:rPr>
        <w:t xml:space="preserve"> of existing garage and </w:t>
      </w:r>
    </w:p>
    <w:p w14:paraId="7AF7AB46" w14:textId="326D9D86" w:rsidR="00A0221D" w:rsidRDefault="00A0221D" w:rsidP="00A0221D">
      <w:pPr>
        <w:pStyle w:val="ListParagraph"/>
        <w:autoSpaceDE w:val="0"/>
        <w:autoSpaceDN w:val="0"/>
        <w:adjustRightInd w:val="0"/>
        <w:spacing w:after="0" w:line="240" w:lineRule="auto"/>
        <w:ind w:left="1211" w:right="-1283"/>
        <w:jc w:val="both"/>
        <w:rPr>
          <w:rFonts w:cs="Calibri"/>
          <w:sz w:val="28"/>
          <w:szCs w:val="28"/>
          <w:lang w:eastAsia="en-GB"/>
        </w:rPr>
      </w:pPr>
      <w:r w:rsidRPr="00A0221D">
        <w:rPr>
          <w:rFonts w:cs="Calibri"/>
          <w:sz w:val="28"/>
          <w:szCs w:val="28"/>
          <w:lang w:eastAsia="en-GB"/>
        </w:rPr>
        <w:t>construction of a new garage</w:t>
      </w:r>
    </w:p>
    <w:p w14:paraId="1678FCB3" w14:textId="23A90615" w:rsidR="00A0221D" w:rsidRPr="00A0221D" w:rsidRDefault="00A0221D" w:rsidP="00A0221D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right="-1283"/>
        <w:jc w:val="both"/>
        <w:rPr>
          <w:rFonts w:cs="Calibri"/>
          <w:sz w:val="28"/>
          <w:szCs w:val="28"/>
          <w:lang w:eastAsia="en-GB"/>
        </w:rPr>
      </w:pPr>
      <w:r>
        <w:rPr>
          <w:rFonts w:cs="Calibri"/>
          <w:sz w:val="28"/>
          <w:szCs w:val="28"/>
          <w:lang w:eastAsia="en-GB"/>
        </w:rPr>
        <w:t>To note: 25/01888/TWCA NSDC decision- no objection</w:t>
      </w:r>
    </w:p>
    <w:p w14:paraId="54C694D2" w14:textId="122012EF" w:rsidR="0062403D" w:rsidRPr="00BA0A43" w:rsidRDefault="00BA0A43" w:rsidP="00BA0A43">
      <w:pPr>
        <w:spacing w:after="0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>166/26: To note the dates for the Parish Council meetings for 2026</w:t>
      </w:r>
    </w:p>
    <w:p w14:paraId="3B0B480C" w14:textId="07D39A1C" w:rsidR="0062403D" w:rsidRDefault="0062403D" w:rsidP="00EB3556">
      <w:pPr>
        <w:pStyle w:val="ListParagraph"/>
        <w:spacing w:after="0"/>
        <w:ind w:left="0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lastRenderedPageBreak/>
        <w:t>16</w:t>
      </w:r>
      <w:r w:rsidR="00BA0A43">
        <w:rPr>
          <w:rFonts w:cs="Calibri"/>
          <w:sz w:val="28"/>
          <w:szCs w:val="28"/>
        </w:rPr>
        <w:t>7</w:t>
      </w:r>
      <w:r>
        <w:rPr>
          <w:rFonts w:cs="Calibri"/>
          <w:sz w:val="28"/>
          <w:szCs w:val="28"/>
        </w:rPr>
        <w:t>/26: To receive and action Highways issues</w:t>
      </w:r>
    </w:p>
    <w:p w14:paraId="669371B5" w14:textId="38A0B002" w:rsidR="0062403D" w:rsidRDefault="0062403D" w:rsidP="00EB3556">
      <w:pPr>
        <w:pStyle w:val="ListParagraph"/>
        <w:spacing w:after="0"/>
        <w:ind w:left="0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>16</w:t>
      </w:r>
      <w:r w:rsidR="00BA0A43">
        <w:rPr>
          <w:rFonts w:cs="Calibri"/>
          <w:sz w:val="28"/>
          <w:szCs w:val="28"/>
        </w:rPr>
        <w:t>8</w:t>
      </w:r>
      <w:r>
        <w:rPr>
          <w:rFonts w:cs="Calibri"/>
          <w:sz w:val="28"/>
          <w:szCs w:val="28"/>
        </w:rPr>
        <w:t>/26: To receive the community defibrillators monthly inspection report</w:t>
      </w:r>
    </w:p>
    <w:p w14:paraId="00E0DD57" w14:textId="4A3A4F43" w:rsidR="00A81716" w:rsidRPr="00116D33" w:rsidRDefault="003F277E" w:rsidP="00835CC7">
      <w:pPr>
        <w:pStyle w:val="ListParagraph"/>
        <w:spacing w:after="0"/>
        <w:ind w:left="0"/>
        <w:rPr>
          <w:rFonts w:eastAsia="Times New Roman" w:cs="Calibri"/>
          <w:sz w:val="28"/>
          <w:szCs w:val="28"/>
          <w:lang w:eastAsia="en-GB"/>
        </w:rPr>
      </w:pPr>
      <w:r w:rsidRPr="00116D33">
        <w:rPr>
          <w:rFonts w:cs="Calibri"/>
          <w:sz w:val="28"/>
          <w:szCs w:val="28"/>
        </w:rPr>
        <w:t>1</w:t>
      </w:r>
      <w:r w:rsidR="00FC59C0">
        <w:rPr>
          <w:rFonts w:cs="Calibri"/>
          <w:sz w:val="28"/>
          <w:szCs w:val="28"/>
        </w:rPr>
        <w:t>6</w:t>
      </w:r>
      <w:r w:rsidR="00BA0A43">
        <w:rPr>
          <w:rFonts w:cs="Calibri"/>
          <w:sz w:val="28"/>
          <w:szCs w:val="28"/>
        </w:rPr>
        <w:t>9</w:t>
      </w:r>
      <w:r w:rsidR="005933E0" w:rsidRPr="00116D33">
        <w:rPr>
          <w:rFonts w:cs="Calibri"/>
          <w:sz w:val="28"/>
          <w:szCs w:val="28"/>
        </w:rPr>
        <w:t>/2</w:t>
      </w:r>
      <w:r w:rsidR="00FC59C0">
        <w:rPr>
          <w:rFonts w:cs="Calibri"/>
          <w:sz w:val="28"/>
          <w:szCs w:val="28"/>
        </w:rPr>
        <w:t>6</w:t>
      </w:r>
      <w:r w:rsidR="002529DF" w:rsidRPr="00116D33">
        <w:rPr>
          <w:rFonts w:cs="Calibri"/>
          <w:sz w:val="28"/>
          <w:szCs w:val="28"/>
        </w:rPr>
        <w:t xml:space="preserve">: </w:t>
      </w:r>
      <w:r w:rsidR="009604E1" w:rsidRPr="00116D33">
        <w:rPr>
          <w:rFonts w:cs="Calibri"/>
          <w:sz w:val="28"/>
          <w:szCs w:val="28"/>
        </w:rPr>
        <w:t xml:space="preserve">To note and action </w:t>
      </w:r>
      <w:r w:rsidR="007D494D" w:rsidRPr="00116D33">
        <w:rPr>
          <w:rFonts w:cs="Calibri"/>
          <w:sz w:val="28"/>
          <w:szCs w:val="28"/>
        </w:rPr>
        <w:t xml:space="preserve">Service </w:t>
      </w:r>
      <w:r w:rsidR="001B39B3" w:rsidRPr="00116D33">
        <w:rPr>
          <w:rFonts w:cs="Calibri"/>
          <w:sz w:val="28"/>
          <w:szCs w:val="28"/>
        </w:rPr>
        <w:t>faults</w:t>
      </w:r>
    </w:p>
    <w:p w14:paraId="5C78E1F0" w14:textId="5FEC66CC" w:rsidR="00417CF6" w:rsidRPr="00116D33" w:rsidRDefault="003F277E" w:rsidP="006010DD">
      <w:pPr>
        <w:pStyle w:val="western"/>
        <w:spacing w:before="0" w:beforeAutospacing="0" w:after="0" w:line="276" w:lineRule="auto"/>
        <w:rPr>
          <w:rFonts w:ascii="Calibri" w:hAnsi="Calibri" w:cs="Calibri"/>
          <w:sz w:val="28"/>
          <w:szCs w:val="28"/>
        </w:rPr>
      </w:pPr>
      <w:r w:rsidRPr="00116D33">
        <w:rPr>
          <w:rFonts w:ascii="Calibri" w:hAnsi="Calibri" w:cs="Calibri"/>
          <w:sz w:val="28"/>
          <w:szCs w:val="28"/>
        </w:rPr>
        <w:t>1</w:t>
      </w:r>
      <w:r w:rsidR="00BA0A43">
        <w:rPr>
          <w:rFonts w:ascii="Calibri" w:hAnsi="Calibri" w:cs="Calibri"/>
          <w:sz w:val="28"/>
          <w:szCs w:val="28"/>
        </w:rPr>
        <w:t>70</w:t>
      </w:r>
      <w:r w:rsidR="00835CC7" w:rsidRPr="00116D33">
        <w:rPr>
          <w:rFonts w:ascii="Calibri" w:hAnsi="Calibri" w:cs="Calibri"/>
          <w:sz w:val="28"/>
          <w:szCs w:val="28"/>
        </w:rPr>
        <w:t>/</w:t>
      </w:r>
      <w:r w:rsidR="005933E0" w:rsidRPr="00116D33">
        <w:rPr>
          <w:rFonts w:ascii="Calibri" w:hAnsi="Calibri" w:cs="Calibri"/>
          <w:sz w:val="28"/>
          <w:szCs w:val="28"/>
        </w:rPr>
        <w:t>2</w:t>
      </w:r>
      <w:r w:rsidR="00FC59C0">
        <w:rPr>
          <w:rFonts w:ascii="Calibri" w:hAnsi="Calibri" w:cs="Calibri"/>
          <w:sz w:val="28"/>
          <w:szCs w:val="28"/>
        </w:rPr>
        <w:t>6</w:t>
      </w:r>
      <w:r w:rsidR="002529DF" w:rsidRPr="00116D33">
        <w:rPr>
          <w:rFonts w:ascii="Calibri" w:hAnsi="Calibri" w:cs="Calibri"/>
          <w:sz w:val="28"/>
          <w:szCs w:val="28"/>
        </w:rPr>
        <w:t xml:space="preserve">: </w:t>
      </w:r>
      <w:r w:rsidR="00417CF6" w:rsidRPr="00116D33">
        <w:rPr>
          <w:rFonts w:ascii="Calibri" w:hAnsi="Calibri" w:cs="Calibri"/>
          <w:sz w:val="28"/>
          <w:szCs w:val="28"/>
        </w:rPr>
        <w:t>D</w:t>
      </w:r>
      <w:r w:rsidR="00AF0B11" w:rsidRPr="00116D33">
        <w:rPr>
          <w:rFonts w:ascii="Calibri" w:hAnsi="Calibri" w:cs="Calibri"/>
          <w:sz w:val="28"/>
          <w:szCs w:val="28"/>
        </w:rPr>
        <w:t>raw the lottery</w:t>
      </w:r>
      <w:r w:rsidR="00417CF6" w:rsidRPr="00116D33">
        <w:rPr>
          <w:rFonts w:ascii="Calibri" w:hAnsi="Calibri" w:cs="Calibri"/>
          <w:sz w:val="28"/>
          <w:szCs w:val="28"/>
        </w:rPr>
        <w:t xml:space="preserve"> for</w:t>
      </w:r>
      <w:r w:rsidR="00D35A59" w:rsidRPr="00116D33">
        <w:rPr>
          <w:rFonts w:ascii="Calibri" w:hAnsi="Calibri" w:cs="Calibri"/>
          <w:sz w:val="28"/>
          <w:szCs w:val="28"/>
        </w:rPr>
        <w:t xml:space="preserve"> </w:t>
      </w:r>
      <w:r w:rsidR="00FC59C0">
        <w:rPr>
          <w:rFonts w:ascii="Calibri" w:hAnsi="Calibri" w:cs="Calibri"/>
          <w:sz w:val="28"/>
          <w:szCs w:val="28"/>
        </w:rPr>
        <w:t>January 2026</w:t>
      </w:r>
    </w:p>
    <w:p w14:paraId="2480A0FC" w14:textId="5FA61B39" w:rsidR="0032535A" w:rsidRPr="00116D33" w:rsidRDefault="003F277E" w:rsidP="006010DD">
      <w:pPr>
        <w:pStyle w:val="western"/>
        <w:spacing w:before="0" w:beforeAutospacing="0" w:after="0" w:line="276" w:lineRule="auto"/>
        <w:rPr>
          <w:rFonts w:ascii="Calibri" w:hAnsi="Calibri" w:cs="Calibri"/>
          <w:sz w:val="28"/>
          <w:szCs w:val="28"/>
        </w:rPr>
      </w:pPr>
      <w:r w:rsidRPr="00116D33">
        <w:rPr>
          <w:rFonts w:ascii="Calibri" w:hAnsi="Calibri" w:cs="Calibri"/>
          <w:sz w:val="28"/>
          <w:szCs w:val="28"/>
        </w:rPr>
        <w:t>1</w:t>
      </w:r>
      <w:r w:rsidR="00FC59C0">
        <w:rPr>
          <w:rFonts w:ascii="Calibri" w:hAnsi="Calibri" w:cs="Calibri"/>
          <w:sz w:val="28"/>
          <w:szCs w:val="28"/>
        </w:rPr>
        <w:t>7</w:t>
      </w:r>
      <w:r w:rsidR="00BA0A43">
        <w:rPr>
          <w:rFonts w:ascii="Calibri" w:hAnsi="Calibri" w:cs="Calibri"/>
          <w:sz w:val="28"/>
          <w:szCs w:val="28"/>
        </w:rPr>
        <w:t>1</w:t>
      </w:r>
      <w:r w:rsidR="005933E0" w:rsidRPr="00116D33">
        <w:rPr>
          <w:rFonts w:ascii="Calibri" w:hAnsi="Calibri" w:cs="Calibri"/>
          <w:sz w:val="28"/>
          <w:szCs w:val="28"/>
        </w:rPr>
        <w:t>/2</w:t>
      </w:r>
      <w:r w:rsidR="00FC59C0">
        <w:rPr>
          <w:rFonts w:ascii="Calibri" w:hAnsi="Calibri" w:cs="Calibri"/>
          <w:sz w:val="28"/>
          <w:szCs w:val="28"/>
        </w:rPr>
        <w:t>6</w:t>
      </w:r>
      <w:r w:rsidR="002529DF" w:rsidRPr="00116D33">
        <w:rPr>
          <w:rFonts w:ascii="Calibri" w:hAnsi="Calibri" w:cs="Calibri"/>
          <w:sz w:val="28"/>
          <w:szCs w:val="28"/>
        </w:rPr>
        <w:t xml:space="preserve">: </w:t>
      </w:r>
      <w:r w:rsidR="00EF5A71" w:rsidRPr="00116D33">
        <w:rPr>
          <w:rFonts w:ascii="Calibri" w:hAnsi="Calibri" w:cs="Calibri"/>
          <w:sz w:val="28"/>
          <w:szCs w:val="28"/>
        </w:rPr>
        <w:t>Corres</w:t>
      </w:r>
      <w:r w:rsidR="00F83C04" w:rsidRPr="00116D33">
        <w:rPr>
          <w:rFonts w:ascii="Calibri" w:hAnsi="Calibri" w:cs="Calibri"/>
          <w:sz w:val="28"/>
          <w:szCs w:val="28"/>
        </w:rPr>
        <w:t>pondence</w:t>
      </w:r>
    </w:p>
    <w:p w14:paraId="75ACB37E" w14:textId="7EC31768" w:rsidR="00F83C04" w:rsidRDefault="003F277E" w:rsidP="006010DD">
      <w:pPr>
        <w:pStyle w:val="ListParagraph"/>
        <w:spacing w:after="0"/>
        <w:ind w:left="0"/>
        <w:rPr>
          <w:rFonts w:cs="Calibri"/>
          <w:sz w:val="28"/>
          <w:szCs w:val="28"/>
        </w:rPr>
      </w:pPr>
      <w:r w:rsidRPr="00116D33">
        <w:rPr>
          <w:rFonts w:cs="Calibri"/>
          <w:sz w:val="28"/>
          <w:szCs w:val="28"/>
        </w:rPr>
        <w:t>1</w:t>
      </w:r>
      <w:r w:rsidR="00FC59C0">
        <w:rPr>
          <w:rFonts w:cs="Calibri"/>
          <w:sz w:val="28"/>
          <w:szCs w:val="28"/>
        </w:rPr>
        <w:t>7</w:t>
      </w:r>
      <w:r w:rsidR="00BA0A43">
        <w:rPr>
          <w:rFonts w:cs="Calibri"/>
          <w:sz w:val="28"/>
          <w:szCs w:val="28"/>
        </w:rPr>
        <w:t>2</w:t>
      </w:r>
      <w:r w:rsidR="005933E0" w:rsidRPr="00116D33">
        <w:rPr>
          <w:rFonts w:cs="Calibri"/>
          <w:sz w:val="28"/>
          <w:szCs w:val="28"/>
        </w:rPr>
        <w:t>/2</w:t>
      </w:r>
      <w:r w:rsidR="00FC59C0">
        <w:rPr>
          <w:rFonts w:cs="Calibri"/>
          <w:sz w:val="28"/>
          <w:szCs w:val="28"/>
        </w:rPr>
        <w:t>6</w:t>
      </w:r>
      <w:r w:rsidR="002529DF" w:rsidRPr="00116D33">
        <w:rPr>
          <w:rFonts w:cs="Calibri"/>
          <w:sz w:val="28"/>
          <w:szCs w:val="28"/>
        </w:rPr>
        <w:t xml:space="preserve">: </w:t>
      </w:r>
      <w:r w:rsidR="00A353C2" w:rsidRPr="00116D33">
        <w:rPr>
          <w:rFonts w:cs="Calibri"/>
          <w:sz w:val="28"/>
          <w:szCs w:val="28"/>
        </w:rPr>
        <w:t>Agenda items for the next meeting</w:t>
      </w:r>
    </w:p>
    <w:p w14:paraId="7E58AF4D" w14:textId="6C114E41" w:rsidR="00701AD8" w:rsidRPr="00116D33" w:rsidRDefault="00701AD8" w:rsidP="006010DD">
      <w:pPr>
        <w:pStyle w:val="ListParagraph"/>
        <w:spacing w:after="0"/>
        <w:ind w:left="0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>1</w:t>
      </w:r>
      <w:r w:rsidR="00FC59C0">
        <w:rPr>
          <w:rFonts w:cs="Calibri"/>
          <w:sz w:val="28"/>
          <w:szCs w:val="28"/>
        </w:rPr>
        <w:t>7</w:t>
      </w:r>
      <w:r w:rsidR="00BA0A43">
        <w:rPr>
          <w:rFonts w:cs="Calibri"/>
          <w:sz w:val="28"/>
          <w:szCs w:val="28"/>
        </w:rPr>
        <w:t>3</w:t>
      </w:r>
      <w:r>
        <w:rPr>
          <w:rFonts w:cs="Calibri"/>
          <w:sz w:val="28"/>
          <w:szCs w:val="28"/>
        </w:rPr>
        <w:t>/2</w:t>
      </w:r>
      <w:r w:rsidR="00FC59C0">
        <w:rPr>
          <w:rFonts w:cs="Calibri"/>
          <w:sz w:val="28"/>
          <w:szCs w:val="28"/>
        </w:rPr>
        <w:t>6</w:t>
      </w:r>
      <w:r>
        <w:rPr>
          <w:rFonts w:cs="Calibri"/>
          <w:sz w:val="28"/>
          <w:szCs w:val="28"/>
        </w:rPr>
        <w:t>: Any other business</w:t>
      </w:r>
      <w:r w:rsidR="0062403D">
        <w:rPr>
          <w:rFonts w:cs="Calibri"/>
          <w:sz w:val="28"/>
          <w:szCs w:val="28"/>
        </w:rPr>
        <w:t xml:space="preserve"> </w:t>
      </w:r>
    </w:p>
    <w:p w14:paraId="21D5BD0A" w14:textId="1FC6A2DB" w:rsidR="00D17B6F" w:rsidRPr="00116D33" w:rsidRDefault="003F277E" w:rsidP="00581B31">
      <w:pPr>
        <w:pStyle w:val="ListParagraph"/>
        <w:spacing w:after="0"/>
        <w:ind w:left="0"/>
        <w:rPr>
          <w:rFonts w:eastAsia="Times New Roman" w:cs="Calibri"/>
          <w:bCs/>
          <w:sz w:val="28"/>
          <w:szCs w:val="28"/>
          <w:lang w:eastAsia="en-GB"/>
        </w:rPr>
      </w:pPr>
      <w:r w:rsidRPr="00116D33">
        <w:rPr>
          <w:rFonts w:cs="Calibri"/>
          <w:sz w:val="28"/>
          <w:szCs w:val="28"/>
        </w:rPr>
        <w:t>1</w:t>
      </w:r>
      <w:r w:rsidR="00FC59C0">
        <w:rPr>
          <w:rFonts w:cs="Calibri"/>
          <w:sz w:val="28"/>
          <w:szCs w:val="28"/>
        </w:rPr>
        <w:t>7</w:t>
      </w:r>
      <w:r w:rsidR="00BA0A43">
        <w:rPr>
          <w:rFonts w:cs="Calibri"/>
          <w:sz w:val="28"/>
          <w:szCs w:val="28"/>
        </w:rPr>
        <w:t>4</w:t>
      </w:r>
      <w:r w:rsidR="00581B31" w:rsidRPr="00116D33">
        <w:rPr>
          <w:rFonts w:cs="Calibri"/>
          <w:sz w:val="28"/>
          <w:szCs w:val="28"/>
        </w:rPr>
        <w:t>/</w:t>
      </w:r>
      <w:r w:rsidR="005933E0" w:rsidRPr="00116D33">
        <w:rPr>
          <w:rFonts w:cs="Calibri"/>
          <w:sz w:val="28"/>
          <w:szCs w:val="28"/>
        </w:rPr>
        <w:t>2</w:t>
      </w:r>
      <w:r w:rsidR="00FC59C0">
        <w:rPr>
          <w:rFonts w:cs="Calibri"/>
          <w:sz w:val="28"/>
          <w:szCs w:val="28"/>
        </w:rPr>
        <w:t>6</w:t>
      </w:r>
      <w:r w:rsidR="002529DF" w:rsidRPr="00116D33">
        <w:rPr>
          <w:rFonts w:cs="Calibri"/>
          <w:sz w:val="28"/>
          <w:szCs w:val="28"/>
        </w:rPr>
        <w:t xml:space="preserve">: </w:t>
      </w:r>
      <w:r w:rsidR="00A353C2" w:rsidRPr="00116D33">
        <w:rPr>
          <w:rFonts w:cs="Calibri"/>
          <w:sz w:val="28"/>
          <w:szCs w:val="28"/>
        </w:rPr>
        <w:t xml:space="preserve">Date of next </w:t>
      </w:r>
      <w:r w:rsidR="006010DD" w:rsidRPr="00116D33">
        <w:rPr>
          <w:rFonts w:cs="Calibri"/>
          <w:sz w:val="28"/>
          <w:szCs w:val="28"/>
        </w:rPr>
        <w:t>Parish Council meeting</w:t>
      </w:r>
      <w:r w:rsidR="00272242" w:rsidRPr="00116D33">
        <w:rPr>
          <w:rFonts w:cs="Calibri"/>
          <w:sz w:val="28"/>
          <w:szCs w:val="28"/>
        </w:rPr>
        <w:t xml:space="preserve">:  </w:t>
      </w:r>
      <w:r w:rsidR="00553F8E" w:rsidRPr="00116D33">
        <w:rPr>
          <w:rFonts w:eastAsia="Times New Roman" w:cs="Calibri"/>
          <w:bCs/>
          <w:sz w:val="28"/>
          <w:szCs w:val="28"/>
          <w:lang w:eastAsia="en-GB"/>
        </w:rPr>
        <w:t>Wednesday</w:t>
      </w:r>
      <w:r w:rsidR="00FC59C0">
        <w:rPr>
          <w:rFonts w:eastAsia="Times New Roman" w:cs="Calibri"/>
          <w:bCs/>
          <w:sz w:val="28"/>
          <w:szCs w:val="28"/>
          <w:lang w:eastAsia="en-GB"/>
        </w:rPr>
        <w:t xml:space="preserve"> 18</w:t>
      </w:r>
      <w:r w:rsidR="00FC59C0" w:rsidRPr="00FC59C0">
        <w:rPr>
          <w:rFonts w:eastAsia="Times New Roman" w:cs="Calibri"/>
          <w:bCs/>
          <w:sz w:val="28"/>
          <w:szCs w:val="28"/>
          <w:vertAlign w:val="superscript"/>
          <w:lang w:eastAsia="en-GB"/>
        </w:rPr>
        <w:t>th</w:t>
      </w:r>
      <w:r w:rsidR="00FC59C0">
        <w:rPr>
          <w:rFonts w:eastAsia="Times New Roman" w:cs="Calibri"/>
          <w:bCs/>
          <w:sz w:val="28"/>
          <w:szCs w:val="28"/>
          <w:lang w:eastAsia="en-GB"/>
        </w:rPr>
        <w:t xml:space="preserve"> February </w:t>
      </w:r>
      <w:r w:rsidR="00872F71">
        <w:rPr>
          <w:rFonts w:eastAsia="Times New Roman" w:cs="Calibri"/>
          <w:bCs/>
          <w:sz w:val="28"/>
          <w:szCs w:val="28"/>
          <w:lang w:eastAsia="en-GB"/>
        </w:rPr>
        <w:t>2026</w:t>
      </w:r>
      <w:r w:rsidR="00116D33" w:rsidRPr="00116D33">
        <w:rPr>
          <w:rFonts w:eastAsia="Times New Roman" w:cs="Calibri"/>
          <w:bCs/>
          <w:sz w:val="28"/>
          <w:szCs w:val="28"/>
          <w:lang w:eastAsia="en-GB"/>
        </w:rPr>
        <w:t xml:space="preserve"> </w:t>
      </w:r>
      <w:r w:rsidR="00CD3432" w:rsidRPr="00116D33">
        <w:rPr>
          <w:rFonts w:eastAsia="Times New Roman" w:cs="Calibri"/>
          <w:bCs/>
          <w:sz w:val="28"/>
          <w:szCs w:val="28"/>
          <w:lang w:eastAsia="en-GB"/>
        </w:rPr>
        <w:t xml:space="preserve">at </w:t>
      </w:r>
      <w:r w:rsidR="00DC65E0" w:rsidRPr="00116D33">
        <w:rPr>
          <w:rFonts w:eastAsia="Times New Roman" w:cs="Calibri"/>
          <w:bCs/>
          <w:sz w:val="28"/>
          <w:szCs w:val="28"/>
          <w:lang w:eastAsia="en-GB"/>
        </w:rPr>
        <w:t>7</w:t>
      </w:r>
      <w:r w:rsidR="00CD3432" w:rsidRPr="00116D33">
        <w:rPr>
          <w:rFonts w:eastAsia="Times New Roman" w:cs="Calibri"/>
          <w:bCs/>
          <w:sz w:val="28"/>
          <w:szCs w:val="28"/>
          <w:lang w:eastAsia="en-GB"/>
        </w:rPr>
        <w:t>.30pm</w:t>
      </w:r>
    </w:p>
    <w:p w14:paraId="1FC1EBD9" w14:textId="37067E5A" w:rsidR="00D17B6F" w:rsidRPr="00116D33" w:rsidRDefault="003F277E" w:rsidP="00D17B6F">
      <w:pPr>
        <w:pStyle w:val="NoSpacing"/>
        <w:rPr>
          <w:rFonts w:cs="Aptos"/>
          <w:bCs/>
          <w:sz w:val="28"/>
          <w:szCs w:val="28"/>
        </w:rPr>
      </w:pPr>
      <w:r w:rsidRPr="00116D33">
        <w:rPr>
          <w:rFonts w:cs="Aptos"/>
          <w:bCs/>
          <w:sz w:val="28"/>
          <w:szCs w:val="28"/>
        </w:rPr>
        <w:t>1</w:t>
      </w:r>
      <w:r w:rsidR="00FC59C0">
        <w:rPr>
          <w:rFonts w:cs="Aptos"/>
          <w:bCs/>
          <w:sz w:val="28"/>
          <w:szCs w:val="28"/>
        </w:rPr>
        <w:t>7</w:t>
      </w:r>
      <w:r w:rsidR="00BA0A43">
        <w:rPr>
          <w:rFonts w:cs="Aptos"/>
          <w:bCs/>
          <w:sz w:val="28"/>
          <w:szCs w:val="28"/>
        </w:rPr>
        <w:t>5</w:t>
      </w:r>
      <w:r w:rsidRPr="00116D33">
        <w:rPr>
          <w:rFonts w:cs="Aptos"/>
          <w:bCs/>
          <w:sz w:val="28"/>
          <w:szCs w:val="28"/>
        </w:rPr>
        <w:t>/</w:t>
      </w:r>
      <w:r w:rsidR="005933E0" w:rsidRPr="00116D33">
        <w:rPr>
          <w:rFonts w:cs="Aptos"/>
          <w:bCs/>
          <w:sz w:val="28"/>
          <w:szCs w:val="28"/>
        </w:rPr>
        <w:t>2</w:t>
      </w:r>
      <w:r w:rsidR="00FC59C0">
        <w:rPr>
          <w:rFonts w:cs="Aptos"/>
          <w:bCs/>
          <w:sz w:val="28"/>
          <w:szCs w:val="28"/>
        </w:rPr>
        <w:t>6</w:t>
      </w:r>
      <w:r w:rsidR="002529DF" w:rsidRPr="00116D33">
        <w:rPr>
          <w:rFonts w:cs="Aptos"/>
          <w:bCs/>
          <w:sz w:val="28"/>
          <w:szCs w:val="28"/>
        </w:rPr>
        <w:t>:</w:t>
      </w:r>
      <w:r w:rsidR="00D17B6F" w:rsidRPr="00116D33">
        <w:rPr>
          <w:rFonts w:cs="Aptos"/>
          <w:bCs/>
          <w:sz w:val="28"/>
          <w:szCs w:val="28"/>
        </w:rPr>
        <w:t xml:space="preserve"> </w:t>
      </w:r>
      <w:r w:rsidR="00D17B6F" w:rsidRPr="00116D33">
        <w:rPr>
          <w:rFonts w:eastAsia="Times New Roman" w:cs="Calibri"/>
          <w:sz w:val="28"/>
          <w:szCs w:val="28"/>
          <w:lang w:eastAsia="en-GB"/>
        </w:rPr>
        <w:t>Close</w:t>
      </w:r>
    </w:p>
    <w:sectPr w:rsidR="00D17B6F" w:rsidRPr="00116D33" w:rsidSect="00651CE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851" w:bottom="28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5D9A88" w14:textId="77777777" w:rsidR="00742755" w:rsidRDefault="00742755" w:rsidP="00CE7517">
      <w:pPr>
        <w:spacing w:after="0" w:line="240" w:lineRule="auto"/>
      </w:pPr>
      <w:r>
        <w:separator/>
      </w:r>
    </w:p>
  </w:endnote>
  <w:endnote w:type="continuationSeparator" w:id="0">
    <w:p w14:paraId="44E65B5B" w14:textId="77777777" w:rsidR="00742755" w:rsidRDefault="00742755" w:rsidP="00CE7517">
      <w:pPr>
        <w:spacing w:after="0" w:line="240" w:lineRule="auto"/>
      </w:pPr>
      <w:r>
        <w:continuationSeparator/>
      </w:r>
    </w:p>
  </w:endnote>
  <w:endnote w:type="continuationNotice" w:id="1">
    <w:p w14:paraId="72A45851" w14:textId="77777777" w:rsidR="00742755" w:rsidRDefault="0074275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9B33C" w14:textId="77777777" w:rsidR="009D536A" w:rsidRDefault="009D536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99F8BB" w14:textId="77777777" w:rsidR="009D536A" w:rsidRDefault="009D536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0993F" w14:textId="77777777" w:rsidR="009D536A" w:rsidRDefault="009D53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CA06CB" w14:textId="77777777" w:rsidR="00742755" w:rsidRDefault="00742755" w:rsidP="00CE7517">
      <w:pPr>
        <w:spacing w:after="0" w:line="240" w:lineRule="auto"/>
      </w:pPr>
      <w:r>
        <w:separator/>
      </w:r>
    </w:p>
  </w:footnote>
  <w:footnote w:type="continuationSeparator" w:id="0">
    <w:p w14:paraId="0A3297B6" w14:textId="77777777" w:rsidR="00742755" w:rsidRDefault="00742755" w:rsidP="00CE7517">
      <w:pPr>
        <w:spacing w:after="0" w:line="240" w:lineRule="auto"/>
      </w:pPr>
      <w:r>
        <w:continuationSeparator/>
      </w:r>
    </w:p>
  </w:footnote>
  <w:footnote w:type="continuationNotice" w:id="1">
    <w:p w14:paraId="6B5FA210" w14:textId="77777777" w:rsidR="00742755" w:rsidRDefault="0074275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AD814B" w14:textId="77777777" w:rsidR="009D536A" w:rsidRDefault="009D536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199408" w14:textId="77777777" w:rsidR="009D536A" w:rsidRDefault="009D536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975BF8" w14:textId="77777777" w:rsidR="009D536A" w:rsidRDefault="009D536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215FF8"/>
    <w:multiLevelType w:val="multilevel"/>
    <w:tmpl w:val="E9BEC882"/>
    <w:styleLink w:val="CurrentList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 w:val="0"/>
        <w:sz w:val="20"/>
        <w:szCs w:val="20"/>
      </w:rPr>
    </w:lvl>
    <w:lvl w:ilvl="1">
      <w:start w:val="13"/>
      <w:numFmt w:val="decimal"/>
      <w:lvlText w:val="%2"/>
      <w:lvlJc w:val="left"/>
      <w:pPr>
        <w:ind w:left="360" w:hanging="360"/>
      </w:pPr>
      <w:rPr>
        <w:rFonts w:ascii="Verdana" w:hAnsi="Verdana" w:hint="default"/>
      </w:rPr>
    </w:lvl>
    <w:lvl w:ilvl="2">
      <w:start w:val="1"/>
      <w:numFmt w:val="lowerLetter"/>
      <w:lvlText w:val="%3)"/>
      <w:lvlJc w:val="left"/>
      <w:pPr>
        <w:ind w:left="360" w:hanging="360"/>
      </w:pPr>
      <w:rPr>
        <w:rFonts w:ascii="Calibri" w:eastAsia="Times New Roman" w:hAnsi="Calibri" w:cs="Calibri"/>
        <w:b w:val="0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4A5086"/>
    <w:multiLevelType w:val="hybridMultilevel"/>
    <w:tmpl w:val="A72E1168"/>
    <w:lvl w:ilvl="0" w:tplc="0809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3217A15"/>
    <w:multiLevelType w:val="hybridMultilevel"/>
    <w:tmpl w:val="10783E04"/>
    <w:lvl w:ilvl="0" w:tplc="0809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8545E2"/>
    <w:multiLevelType w:val="hybridMultilevel"/>
    <w:tmpl w:val="D03E7E7A"/>
    <w:lvl w:ilvl="0" w:tplc="CF4E7AC2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283357A6"/>
    <w:multiLevelType w:val="hybridMultilevel"/>
    <w:tmpl w:val="17706A8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C02C94"/>
    <w:multiLevelType w:val="hybridMultilevel"/>
    <w:tmpl w:val="91AAD2C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33525"/>
    <w:multiLevelType w:val="multilevel"/>
    <w:tmpl w:val="E9BEC8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 w:val="0"/>
        <w:sz w:val="20"/>
        <w:szCs w:val="20"/>
      </w:rPr>
    </w:lvl>
    <w:lvl w:ilvl="1">
      <w:start w:val="13"/>
      <w:numFmt w:val="decimal"/>
      <w:lvlText w:val="%2"/>
      <w:lvlJc w:val="left"/>
      <w:pPr>
        <w:ind w:left="360" w:hanging="360"/>
      </w:pPr>
      <w:rPr>
        <w:rFonts w:ascii="Verdana" w:hAnsi="Verdana" w:hint="default"/>
      </w:rPr>
    </w:lvl>
    <w:lvl w:ilvl="2">
      <w:start w:val="1"/>
      <w:numFmt w:val="lowerLetter"/>
      <w:lvlText w:val="%3)"/>
      <w:lvlJc w:val="left"/>
      <w:pPr>
        <w:ind w:left="360" w:hanging="360"/>
      </w:pPr>
      <w:rPr>
        <w:rFonts w:ascii="Calibri" w:eastAsia="Times New Roman" w:hAnsi="Calibri" w:cs="Calibri"/>
        <w:b w:val="0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B1234AE"/>
    <w:multiLevelType w:val="hybridMultilevel"/>
    <w:tmpl w:val="EB3630B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1F5A5A"/>
    <w:multiLevelType w:val="hybridMultilevel"/>
    <w:tmpl w:val="C10C885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F003C1"/>
    <w:multiLevelType w:val="multilevel"/>
    <w:tmpl w:val="A8D0E834"/>
    <w:styleLink w:val="Style1"/>
    <w:lvl w:ilvl="0">
      <w:start w:val="1"/>
      <w:numFmt w:val="lowerLetter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sz w:val="22"/>
        <w:szCs w:val="22"/>
      </w:rPr>
    </w:lvl>
    <w:lvl w:ilvl="1">
      <w:start w:val="13"/>
      <w:numFmt w:val="decimal"/>
      <w:lvlText w:val="%2"/>
      <w:lvlJc w:val="left"/>
      <w:pPr>
        <w:ind w:left="360" w:hanging="360"/>
      </w:pPr>
      <w:rPr>
        <w:rFonts w:ascii="Verdana" w:hAnsi="Verdana" w:hint="default"/>
      </w:rPr>
    </w:lvl>
    <w:lvl w:ilvl="2">
      <w:start w:val="2"/>
      <w:numFmt w:val="lowerRoman"/>
      <w:lvlText w:val="%3."/>
      <w:lvlJc w:val="left"/>
      <w:pPr>
        <w:ind w:left="1287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1601AA3"/>
    <w:multiLevelType w:val="hybridMultilevel"/>
    <w:tmpl w:val="335262F6"/>
    <w:lvl w:ilvl="0" w:tplc="8DF8FC9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8811CE"/>
    <w:multiLevelType w:val="hybridMultilevel"/>
    <w:tmpl w:val="6488288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A25E8E"/>
    <w:multiLevelType w:val="hybridMultilevel"/>
    <w:tmpl w:val="6C3A479C"/>
    <w:lvl w:ilvl="0" w:tplc="6C30C67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629742D"/>
    <w:multiLevelType w:val="hybridMultilevel"/>
    <w:tmpl w:val="4892845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F605BB"/>
    <w:multiLevelType w:val="hybridMultilevel"/>
    <w:tmpl w:val="5CDA79D6"/>
    <w:lvl w:ilvl="0" w:tplc="0809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0077124">
    <w:abstractNumId w:val="6"/>
  </w:num>
  <w:num w:numId="2" w16cid:durableId="804393862">
    <w:abstractNumId w:val="9"/>
  </w:num>
  <w:num w:numId="3" w16cid:durableId="1010717714">
    <w:abstractNumId w:val="7"/>
  </w:num>
  <w:num w:numId="4" w16cid:durableId="1981958445">
    <w:abstractNumId w:val="8"/>
  </w:num>
  <w:num w:numId="5" w16cid:durableId="796987828">
    <w:abstractNumId w:val="5"/>
  </w:num>
  <w:num w:numId="6" w16cid:durableId="446774718">
    <w:abstractNumId w:val="3"/>
  </w:num>
  <w:num w:numId="7" w16cid:durableId="194852942">
    <w:abstractNumId w:val="12"/>
  </w:num>
  <w:num w:numId="8" w16cid:durableId="2131900322">
    <w:abstractNumId w:val="0"/>
  </w:num>
  <w:num w:numId="9" w16cid:durableId="1097169351">
    <w:abstractNumId w:val="4"/>
  </w:num>
  <w:num w:numId="10" w16cid:durableId="151258776">
    <w:abstractNumId w:val="13"/>
  </w:num>
  <w:num w:numId="11" w16cid:durableId="1551115888">
    <w:abstractNumId w:val="11"/>
  </w:num>
  <w:num w:numId="12" w16cid:durableId="1782605879">
    <w:abstractNumId w:val="1"/>
  </w:num>
  <w:num w:numId="13" w16cid:durableId="26369267">
    <w:abstractNumId w:val="14"/>
  </w:num>
  <w:num w:numId="14" w16cid:durableId="236399983">
    <w:abstractNumId w:val="10"/>
  </w:num>
  <w:num w:numId="15" w16cid:durableId="2007514719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OwMDI2MLM0NgAyzJR0lIJTi4sz8/NACozMagFf3WICLQAAAA=="/>
  </w:docVars>
  <w:rsids>
    <w:rsidRoot w:val="008E488A"/>
    <w:rsid w:val="0000056E"/>
    <w:rsid w:val="000059B6"/>
    <w:rsid w:val="00005A59"/>
    <w:rsid w:val="00006457"/>
    <w:rsid w:val="00006BC1"/>
    <w:rsid w:val="0000715F"/>
    <w:rsid w:val="00007F31"/>
    <w:rsid w:val="000103EC"/>
    <w:rsid w:val="000111D4"/>
    <w:rsid w:val="00011B4E"/>
    <w:rsid w:val="00011BDB"/>
    <w:rsid w:val="00014203"/>
    <w:rsid w:val="00015B50"/>
    <w:rsid w:val="00016B61"/>
    <w:rsid w:val="000171BE"/>
    <w:rsid w:val="00017DD7"/>
    <w:rsid w:val="0002195C"/>
    <w:rsid w:val="0002483C"/>
    <w:rsid w:val="00025340"/>
    <w:rsid w:val="00027404"/>
    <w:rsid w:val="00027591"/>
    <w:rsid w:val="00033920"/>
    <w:rsid w:val="0003637C"/>
    <w:rsid w:val="00037C25"/>
    <w:rsid w:val="00037D92"/>
    <w:rsid w:val="00040639"/>
    <w:rsid w:val="000416DE"/>
    <w:rsid w:val="00041711"/>
    <w:rsid w:val="00043931"/>
    <w:rsid w:val="00043BC8"/>
    <w:rsid w:val="00047181"/>
    <w:rsid w:val="00050513"/>
    <w:rsid w:val="00052801"/>
    <w:rsid w:val="00054320"/>
    <w:rsid w:val="0005566D"/>
    <w:rsid w:val="00055B23"/>
    <w:rsid w:val="0005626C"/>
    <w:rsid w:val="00056589"/>
    <w:rsid w:val="000604A1"/>
    <w:rsid w:val="000627A5"/>
    <w:rsid w:val="00063048"/>
    <w:rsid w:val="000657ED"/>
    <w:rsid w:val="000659D5"/>
    <w:rsid w:val="000662F0"/>
    <w:rsid w:val="00067FCC"/>
    <w:rsid w:val="00070A4E"/>
    <w:rsid w:val="0007163D"/>
    <w:rsid w:val="000725E7"/>
    <w:rsid w:val="00072CD6"/>
    <w:rsid w:val="000738D7"/>
    <w:rsid w:val="00076B56"/>
    <w:rsid w:val="00077BD0"/>
    <w:rsid w:val="00080376"/>
    <w:rsid w:val="00081733"/>
    <w:rsid w:val="000877EE"/>
    <w:rsid w:val="000904A7"/>
    <w:rsid w:val="0009360D"/>
    <w:rsid w:val="00095D7F"/>
    <w:rsid w:val="000961FC"/>
    <w:rsid w:val="000A028C"/>
    <w:rsid w:val="000A0DF0"/>
    <w:rsid w:val="000A369B"/>
    <w:rsid w:val="000A4281"/>
    <w:rsid w:val="000A527C"/>
    <w:rsid w:val="000A69BE"/>
    <w:rsid w:val="000A7914"/>
    <w:rsid w:val="000A7DEE"/>
    <w:rsid w:val="000B19A9"/>
    <w:rsid w:val="000B31A6"/>
    <w:rsid w:val="000B4781"/>
    <w:rsid w:val="000B5012"/>
    <w:rsid w:val="000B5FA8"/>
    <w:rsid w:val="000B61F4"/>
    <w:rsid w:val="000C263D"/>
    <w:rsid w:val="000C2A4C"/>
    <w:rsid w:val="000C4658"/>
    <w:rsid w:val="000C4DDC"/>
    <w:rsid w:val="000C530C"/>
    <w:rsid w:val="000C7655"/>
    <w:rsid w:val="000D0B56"/>
    <w:rsid w:val="000D40D8"/>
    <w:rsid w:val="000D536F"/>
    <w:rsid w:val="000D5546"/>
    <w:rsid w:val="000D566A"/>
    <w:rsid w:val="000D62CE"/>
    <w:rsid w:val="000D6B7C"/>
    <w:rsid w:val="000E0255"/>
    <w:rsid w:val="000E169B"/>
    <w:rsid w:val="000E3BD2"/>
    <w:rsid w:val="000E42FF"/>
    <w:rsid w:val="000E522A"/>
    <w:rsid w:val="000E5DFF"/>
    <w:rsid w:val="000E637F"/>
    <w:rsid w:val="000E7882"/>
    <w:rsid w:val="000E78C2"/>
    <w:rsid w:val="000F1A7B"/>
    <w:rsid w:val="000F283B"/>
    <w:rsid w:val="000F328A"/>
    <w:rsid w:val="000F457D"/>
    <w:rsid w:val="000F4E34"/>
    <w:rsid w:val="000F74DA"/>
    <w:rsid w:val="000F7833"/>
    <w:rsid w:val="00101581"/>
    <w:rsid w:val="00101B1C"/>
    <w:rsid w:val="00103F8B"/>
    <w:rsid w:val="00105296"/>
    <w:rsid w:val="00106A91"/>
    <w:rsid w:val="00107E2A"/>
    <w:rsid w:val="00110613"/>
    <w:rsid w:val="00110BB7"/>
    <w:rsid w:val="0011220C"/>
    <w:rsid w:val="001122E0"/>
    <w:rsid w:val="0011297D"/>
    <w:rsid w:val="00113182"/>
    <w:rsid w:val="001136C6"/>
    <w:rsid w:val="001152B9"/>
    <w:rsid w:val="0011532F"/>
    <w:rsid w:val="0011581D"/>
    <w:rsid w:val="001158B8"/>
    <w:rsid w:val="00116037"/>
    <w:rsid w:val="00116D33"/>
    <w:rsid w:val="00121E91"/>
    <w:rsid w:val="0013145F"/>
    <w:rsid w:val="00133D1B"/>
    <w:rsid w:val="00134F6F"/>
    <w:rsid w:val="0013575D"/>
    <w:rsid w:val="00135EEA"/>
    <w:rsid w:val="001365BF"/>
    <w:rsid w:val="00140018"/>
    <w:rsid w:val="00141C9B"/>
    <w:rsid w:val="00142E00"/>
    <w:rsid w:val="00143670"/>
    <w:rsid w:val="00143DDC"/>
    <w:rsid w:val="00144408"/>
    <w:rsid w:val="00145019"/>
    <w:rsid w:val="001458FF"/>
    <w:rsid w:val="00145948"/>
    <w:rsid w:val="0014661C"/>
    <w:rsid w:val="001471FE"/>
    <w:rsid w:val="00147ED5"/>
    <w:rsid w:val="0015156E"/>
    <w:rsid w:val="00151753"/>
    <w:rsid w:val="001532B6"/>
    <w:rsid w:val="00154857"/>
    <w:rsid w:val="0015522B"/>
    <w:rsid w:val="00156A99"/>
    <w:rsid w:val="00162286"/>
    <w:rsid w:val="001639EA"/>
    <w:rsid w:val="0016524B"/>
    <w:rsid w:val="00165950"/>
    <w:rsid w:val="00166C7D"/>
    <w:rsid w:val="0017062F"/>
    <w:rsid w:val="00170EDE"/>
    <w:rsid w:val="00172540"/>
    <w:rsid w:val="00172D70"/>
    <w:rsid w:val="001760D7"/>
    <w:rsid w:val="00176B93"/>
    <w:rsid w:val="0018051A"/>
    <w:rsid w:val="00183AC8"/>
    <w:rsid w:val="00183EC4"/>
    <w:rsid w:val="00184AED"/>
    <w:rsid w:val="00184F59"/>
    <w:rsid w:val="00190A48"/>
    <w:rsid w:val="0019365D"/>
    <w:rsid w:val="00193F44"/>
    <w:rsid w:val="00195A2A"/>
    <w:rsid w:val="00196884"/>
    <w:rsid w:val="001976C6"/>
    <w:rsid w:val="001A0D0F"/>
    <w:rsid w:val="001A0FE6"/>
    <w:rsid w:val="001A1315"/>
    <w:rsid w:val="001A1A95"/>
    <w:rsid w:val="001A22D2"/>
    <w:rsid w:val="001A3064"/>
    <w:rsid w:val="001A3F38"/>
    <w:rsid w:val="001A5230"/>
    <w:rsid w:val="001A5F65"/>
    <w:rsid w:val="001B2E77"/>
    <w:rsid w:val="001B39B3"/>
    <w:rsid w:val="001B3D3B"/>
    <w:rsid w:val="001B41D1"/>
    <w:rsid w:val="001C0D70"/>
    <w:rsid w:val="001C18DE"/>
    <w:rsid w:val="001C3BE7"/>
    <w:rsid w:val="001C43EA"/>
    <w:rsid w:val="001C48B9"/>
    <w:rsid w:val="001C5BA8"/>
    <w:rsid w:val="001C6717"/>
    <w:rsid w:val="001D14DD"/>
    <w:rsid w:val="001D1507"/>
    <w:rsid w:val="001D28A9"/>
    <w:rsid w:val="001D2E36"/>
    <w:rsid w:val="001D339F"/>
    <w:rsid w:val="001D51A8"/>
    <w:rsid w:val="001D74B9"/>
    <w:rsid w:val="001E047C"/>
    <w:rsid w:val="001E121D"/>
    <w:rsid w:val="001E2E02"/>
    <w:rsid w:val="001E7F4A"/>
    <w:rsid w:val="001F0272"/>
    <w:rsid w:val="001F09FF"/>
    <w:rsid w:val="001F6E6D"/>
    <w:rsid w:val="001F791F"/>
    <w:rsid w:val="001F7B52"/>
    <w:rsid w:val="00201414"/>
    <w:rsid w:val="00203081"/>
    <w:rsid w:val="00205997"/>
    <w:rsid w:val="0020727E"/>
    <w:rsid w:val="00207F2E"/>
    <w:rsid w:val="00212898"/>
    <w:rsid w:val="00213B27"/>
    <w:rsid w:val="00213CA2"/>
    <w:rsid w:val="0021489B"/>
    <w:rsid w:val="002156D6"/>
    <w:rsid w:val="002164DD"/>
    <w:rsid w:val="00216C5D"/>
    <w:rsid w:val="0022195A"/>
    <w:rsid w:val="00224402"/>
    <w:rsid w:val="0022511D"/>
    <w:rsid w:val="002260BC"/>
    <w:rsid w:val="00226648"/>
    <w:rsid w:val="0022672B"/>
    <w:rsid w:val="00226DB3"/>
    <w:rsid w:val="00230C33"/>
    <w:rsid w:val="00232207"/>
    <w:rsid w:val="00232379"/>
    <w:rsid w:val="0023452F"/>
    <w:rsid w:val="00235883"/>
    <w:rsid w:val="00236D1D"/>
    <w:rsid w:val="002378A7"/>
    <w:rsid w:val="00237A28"/>
    <w:rsid w:val="00240E68"/>
    <w:rsid w:val="00242CA9"/>
    <w:rsid w:val="00243CAD"/>
    <w:rsid w:val="002442F4"/>
    <w:rsid w:val="00244526"/>
    <w:rsid w:val="00244E39"/>
    <w:rsid w:val="002460BD"/>
    <w:rsid w:val="00247541"/>
    <w:rsid w:val="00247892"/>
    <w:rsid w:val="002508C2"/>
    <w:rsid w:val="00250A26"/>
    <w:rsid w:val="002529DF"/>
    <w:rsid w:val="0025505D"/>
    <w:rsid w:val="0026173A"/>
    <w:rsid w:val="002632AE"/>
    <w:rsid w:val="00264C8D"/>
    <w:rsid w:val="00265C98"/>
    <w:rsid w:val="00271723"/>
    <w:rsid w:val="00272242"/>
    <w:rsid w:val="00276599"/>
    <w:rsid w:val="00277AFB"/>
    <w:rsid w:val="00281315"/>
    <w:rsid w:val="0028147E"/>
    <w:rsid w:val="0028199D"/>
    <w:rsid w:val="00281B28"/>
    <w:rsid w:val="00282188"/>
    <w:rsid w:val="002843AD"/>
    <w:rsid w:val="00291514"/>
    <w:rsid w:val="0029190F"/>
    <w:rsid w:val="00291CAE"/>
    <w:rsid w:val="00292FEA"/>
    <w:rsid w:val="0029357B"/>
    <w:rsid w:val="00293627"/>
    <w:rsid w:val="002A011C"/>
    <w:rsid w:val="002A212B"/>
    <w:rsid w:val="002A5E26"/>
    <w:rsid w:val="002A66EA"/>
    <w:rsid w:val="002B03FC"/>
    <w:rsid w:val="002B1F9D"/>
    <w:rsid w:val="002B3938"/>
    <w:rsid w:val="002B3CAB"/>
    <w:rsid w:val="002B4EE1"/>
    <w:rsid w:val="002B6637"/>
    <w:rsid w:val="002B6840"/>
    <w:rsid w:val="002B6BD8"/>
    <w:rsid w:val="002B6C54"/>
    <w:rsid w:val="002B7299"/>
    <w:rsid w:val="002B7E16"/>
    <w:rsid w:val="002C1C6C"/>
    <w:rsid w:val="002C300C"/>
    <w:rsid w:val="002C6417"/>
    <w:rsid w:val="002C64CF"/>
    <w:rsid w:val="002C7A08"/>
    <w:rsid w:val="002D49D0"/>
    <w:rsid w:val="002D5705"/>
    <w:rsid w:val="002D6A75"/>
    <w:rsid w:val="002D7321"/>
    <w:rsid w:val="002D79AF"/>
    <w:rsid w:val="002E08ED"/>
    <w:rsid w:val="002E3652"/>
    <w:rsid w:val="002E3F6C"/>
    <w:rsid w:val="002E5D1E"/>
    <w:rsid w:val="002E60E8"/>
    <w:rsid w:val="002E6848"/>
    <w:rsid w:val="002E7454"/>
    <w:rsid w:val="002E767E"/>
    <w:rsid w:val="002F1644"/>
    <w:rsid w:val="002F19E5"/>
    <w:rsid w:val="002F2391"/>
    <w:rsid w:val="002F397B"/>
    <w:rsid w:val="002F7E32"/>
    <w:rsid w:val="003010BE"/>
    <w:rsid w:val="003015AC"/>
    <w:rsid w:val="003021F9"/>
    <w:rsid w:val="00303E33"/>
    <w:rsid w:val="00303E90"/>
    <w:rsid w:val="00306C9E"/>
    <w:rsid w:val="003115C3"/>
    <w:rsid w:val="003117DE"/>
    <w:rsid w:val="00312904"/>
    <w:rsid w:val="00312E96"/>
    <w:rsid w:val="00312F37"/>
    <w:rsid w:val="003144E2"/>
    <w:rsid w:val="0031523B"/>
    <w:rsid w:val="00316522"/>
    <w:rsid w:val="00316FD8"/>
    <w:rsid w:val="0031737D"/>
    <w:rsid w:val="003201FA"/>
    <w:rsid w:val="003205DC"/>
    <w:rsid w:val="00320AC0"/>
    <w:rsid w:val="003219C3"/>
    <w:rsid w:val="00321FAA"/>
    <w:rsid w:val="00323597"/>
    <w:rsid w:val="003240B4"/>
    <w:rsid w:val="0032535A"/>
    <w:rsid w:val="003253B8"/>
    <w:rsid w:val="00325EEF"/>
    <w:rsid w:val="003265CC"/>
    <w:rsid w:val="0032760C"/>
    <w:rsid w:val="00330482"/>
    <w:rsid w:val="00330664"/>
    <w:rsid w:val="00330C45"/>
    <w:rsid w:val="00332308"/>
    <w:rsid w:val="00340C07"/>
    <w:rsid w:val="00341B50"/>
    <w:rsid w:val="00342417"/>
    <w:rsid w:val="003428C7"/>
    <w:rsid w:val="003443C0"/>
    <w:rsid w:val="00344AFC"/>
    <w:rsid w:val="00346623"/>
    <w:rsid w:val="003520FB"/>
    <w:rsid w:val="00356DC3"/>
    <w:rsid w:val="00360A2D"/>
    <w:rsid w:val="00364760"/>
    <w:rsid w:val="003649CA"/>
    <w:rsid w:val="00367085"/>
    <w:rsid w:val="003729D3"/>
    <w:rsid w:val="003755E4"/>
    <w:rsid w:val="00376AA8"/>
    <w:rsid w:val="003801F8"/>
    <w:rsid w:val="003821DF"/>
    <w:rsid w:val="00386868"/>
    <w:rsid w:val="00391B31"/>
    <w:rsid w:val="00393CED"/>
    <w:rsid w:val="00393CF9"/>
    <w:rsid w:val="00395D33"/>
    <w:rsid w:val="0039752F"/>
    <w:rsid w:val="00397CF4"/>
    <w:rsid w:val="003A192E"/>
    <w:rsid w:val="003A21EF"/>
    <w:rsid w:val="003A248E"/>
    <w:rsid w:val="003A2865"/>
    <w:rsid w:val="003A3B19"/>
    <w:rsid w:val="003A4B0F"/>
    <w:rsid w:val="003A5C2E"/>
    <w:rsid w:val="003A706B"/>
    <w:rsid w:val="003B60D5"/>
    <w:rsid w:val="003B6DF3"/>
    <w:rsid w:val="003C2249"/>
    <w:rsid w:val="003C2B25"/>
    <w:rsid w:val="003C44C5"/>
    <w:rsid w:val="003C51F9"/>
    <w:rsid w:val="003C695D"/>
    <w:rsid w:val="003D0B19"/>
    <w:rsid w:val="003D0BA8"/>
    <w:rsid w:val="003D2351"/>
    <w:rsid w:val="003D2511"/>
    <w:rsid w:val="003D2C3A"/>
    <w:rsid w:val="003D3C9F"/>
    <w:rsid w:val="003D4F6C"/>
    <w:rsid w:val="003D597B"/>
    <w:rsid w:val="003D5FDA"/>
    <w:rsid w:val="003D7A0A"/>
    <w:rsid w:val="003E0660"/>
    <w:rsid w:val="003E1CC6"/>
    <w:rsid w:val="003E6DC5"/>
    <w:rsid w:val="003E71E2"/>
    <w:rsid w:val="003F1FE5"/>
    <w:rsid w:val="003F277E"/>
    <w:rsid w:val="003F2B01"/>
    <w:rsid w:val="003F3B29"/>
    <w:rsid w:val="003F742E"/>
    <w:rsid w:val="004021F1"/>
    <w:rsid w:val="0040515D"/>
    <w:rsid w:val="00407C83"/>
    <w:rsid w:val="00407E91"/>
    <w:rsid w:val="00410F28"/>
    <w:rsid w:val="004119F4"/>
    <w:rsid w:val="0041337B"/>
    <w:rsid w:val="004136F8"/>
    <w:rsid w:val="00414D65"/>
    <w:rsid w:val="0041528B"/>
    <w:rsid w:val="00416639"/>
    <w:rsid w:val="004171C7"/>
    <w:rsid w:val="00417CF6"/>
    <w:rsid w:val="00421D2A"/>
    <w:rsid w:val="004232FE"/>
    <w:rsid w:val="0042753D"/>
    <w:rsid w:val="004309C3"/>
    <w:rsid w:val="00433060"/>
    <w:rsid w:val="00433CFD"/>
    <w:rsid w:val="00433DFE"/>
    <w:rsid w:val="004356B2"/>
    <w:rsid w:val="0043585D"/>
    <w:rsid w:val="00435D6C"/>
    <w:rsid w:val="004417A2"/>
    <w:rsid w:val="00441AAE"/>
    <w:rsid w:val="00441B0B"/>
    <w:rsid w:val="00441D11"/>
    <w:rsid w:val="004423F5"/>
    <w:rsid w:val="00446C07"/>
    <w:rsid w:val="00452C92"/>
    <w:rsid w:val="004550C4"/>
    <w:rsid w:val="00455B3C"/>
    <w:rsid w:val="00455ECC"/>
    <w:rsid w:val="004572B0"/>
    <w:rsid w:val="004576D7"/>
    <w:rsid w:val="00457829"/>
    <w:rsid w:val="00460EEE"/>
    <w:rsid w:val="00462D67"/>
    <w:rsid w:val="0046350D"/>
    <w:rsid w:val="00464BE4"/>
    <w:rsid w:val="004654F1"/>
    <w:rsid w:val="00465B2F"/>
    <w:rsid w:val="0046660B"/>
    <w:rsid w:val="0046695B"/>
    <w:rsid w:val="00470835"/>
    <w:rsid w:val="004719E1"/>
    <w:rsid w:val="00472601"/>
    <w:rsid w:val="004731E1"/>
    <w:rsid w:val="00474C0E"/>
    <w:rsid w:val="004813E1"/>
    <w:rsid w:val="00485097"/>
    <w:rsid w:val="00485F14"/>
    <w:rsid w:val="00486C10"/>
    <w:rsid w:val="00487CA2"/>
    <w:rsid w:val="00487DC9"/>
    <w:rsid w:val="00494628"/>
    <w:rsid w:val="004953EF"/>
    <w:rsid w:val="004A2796"/>
    <w:rsid w:val="004A2C5C"/>
    <w:rsid w:val="004A34CF"/>
    <w:rsid w:val="004A55C6"/>
    <w:rsid w:val="004A58EE"/>
    <w:rsid w:val="004A6302"/>
    <w:rsid w:val="004A685B"/>
    <w:rsid w:val="004A68BD"/>
    <w:rsid w:val="004A6A94"/>
    <w:rsid w:val="004A6E30"/>
    <w:rsid w:val="004A7785"/>
    <w:rsid w:val="004B05A1"/>
    <w:rsid w:val="004B0724"/>
    <w:rsid w:val="004B47F4"/>
    <w:rsid w:val="004B4DB8"/>
    <w:rsid w:val="004B54A4"/>
    <w:rsid w:val="004B5554"/>
    <w:rsid w:val="004C181E"/>
    <w:rsid w:val="004C1A55"/>
    <w:rsid w:val="004C2999"/>
    <w:rsid w:val="004C3B13"/>
    <w:rsid w:val="004C48D8"/>
    <w:rsid w:val="004C734D"/>
    <w:rsid w:val="004D2984"/>
    <w:rsid w:val="004D3154"/>
    <w:rsid w:val="004D392B"/>
    <w:rsid w:val="004D3F68"/>
    <w:rsid w:val="004D412C"/>
    <w:rsid w:val="004D4D2B"/>
    <w:rsid w:val="004D5EC4"/>
    <w:rsid w:val="004D66FB"/>
    <w:rsid w:val="004E0D7F"/>
    <w:rsid w:val="004E5D93"/>
    <w:rsid w:val="004E6121"/>
    <w:rsid w:val="004E6216"/>
    <w:rsid w:val="004F4085"/>
    <w:rsid w:val="004F4365"/>
    <w:rsid w:val="004F5F85"/>
    <w:rsid w:val="00500B87"/>
    <w:rsid w:val="0050318D"/>
    <w:rsid w:val="00504664"/>
    <w:rsid w:val="00504888"/>
    <w:rsid w:val="00504BCB"/>
    <w:rsid w:val="0050795A"/>
    <w:rsid w:val="00510F73"/>
    <w:rsid w:val="00510F7D"/>
    <w:rsid w:val="00513538"/>
    <w:rsid w:val="005148E2"/>
    <w:rsid w:val="00515583"/>
    <w:rsid w:val="005167DA"/>
    <w:rsid w:val="00520715"/>
    <w:rsid w:val="00521659"/>
    <w:rsid w:val="005224CA"/>
    <w:rsid w:val="00522E0A"/>
    <w:rsid w:val="00524148"/>
    <w:rsid w:val="005241A7"/>
    <w:rsid w:val="0052478E"/>
    <w:rsid w:val="00525D8D"/>
    <w:rsid w:val="005263E3"/>
    <w:rsid w:val="0052699F"/>
    <w:rsid w:val="005277C4"/>
    <w:rsid w:val="00530101"/>
    <w:rsid w:val="00530684"/>
    <w:rsid w:val="00533BE9"/>
    <w:rsid w:val="00533DA6"/>
    <w:rsid w:val="00534FDA"/>
    <w:rsid w:val="00535065"/>
    <w:rsid w:val="00540543"/>
    <w:rsid w:val="00541070"/>
    <w:rsid w:val="00541502"/>
    <w:rsid w:val="005436B9"/>
    <w:rsid w:val="005439BC"/>
    <w:rsid w:val="00547479"/>
    <w:rsid w:val="0055027E"/>
    <w:rsid w:val="0055062A"/>
    <w:rsid w:val="005527C4"/>
    <w:rsid w:val="00553B43"/>
    <w:rsid w:val="00553F8E"/>
    <w:rsid w:val="0055506E"/>
    <w:rsid w:val="005553B9"/>
    <w:rsid w:val="005576E2"/>
    <w:rsid w:val="00557984"/>
    <w:rsid w:val="00557CA7"/>
    <w:rsid w:val="00560BE2"/>
    <w:rsid w:val="00561845"/>
    <w:rsid w:val="00562E5A"/>
    <w:rsid w:val="00567B13"/>
    <w:rsid w:val="00571C49"/>
    <w:rsid w:val="005725CA"/>
    <w:rsid w:val="00575350"/>
    <w:rsid w:val="0057583A"/>
    <w:rsid w:val="00576775"/>
    <w:rsid w:val="0058014A"/>
    <w:rsid w:val="00581B31"/>
    <w:rsid w:val="005822FA"/>
    <w:rsid w:val="005827BD"/>
    <w:rsid w:val="00583B3A"/>
    <w:rsid w:val="005847EC"/>
    <w:rsid w:val="005850AA"/>
    <w:rsid w:val="00585B2F"/>
    <w:rsid w:val="00586558"/>
    <w:rsid w:val="00586814"/>
    <w:rsid w:val="00590FDB"/>
    <w:rsid w:val="005917B0"/>
    <w:rsid w:val="0059190B"/>
    <w:rsid w:val="0059199C"/>
    <w:rsid w:val="00592590"/>
    <w:rsid w:val="005933E0"/>
    <w:rsid w:val="005A0E0F"/>
    <w:rsid w:val="005A246C"/>
    <w:rsid w:val="005A6AAB"/>
    <w:rsid w:val="005B06E5"/>
    <w:rsid w:val="005B4BE5"/>
    <w:rsid w:val="005B5634"/>
    <w:rsid w:val="005B5FC6"/>
    <w:rsid w:val="005B6D87"/>
    <w:rsid w:val="005C1453"/>
    <w:rsid w:val="005C3883"/>
    <w:rsid w:val="005C506E"/>
    <w:rsid w:val="005D037F"/>
    <w:rsid w:val="005D071F"/>
    <w:rsid w:val="005D10D8"/>
    <w:rsid w:val="005D1325"/>
    <w:rsid w:val="005D16A1"/>
    <w:rsid w:val="005D1C79"/>
    <w:rsid w:val="005D3AE7"/>
    <w:rsid w:val="005D45A2"/>
    <w:rsid w:val="005D462C"/>
    <w:rsid w:val="005D7D5F"/>
    <w:rsid w:val="005D7E76"/>
    <w:rsid w:val="005E362F"/>
    <w:rsid w:val="005E7C64"/>
    <w:rsid w:val="005F1680"/>
    <w:rsid w:val="005F3BB7"/>
    <w:rsid w:val="005F4C90"/>
    <w:rsid w:val="005F71D1"/>
    <w:rsid w:val="006008A3"/>
    <w:rsid w:val="00600CA6"/>
    <w:rsid w:val="006010DD"/>
    <w:rsid w:val="006018E2"/>
    <w:rsid w:val="00601950"/>
    <w:rsid w:val="00602E41"/>
    <w:rsid w:val="006052EF"/>
    <w:rsid w:val="0060753B"/>
    <w:rsid w:val="00612DD8"/>
    <w:rsid w:val="00615AE3"/>
    <w:rsid w:val="00615E1A"/>
    <w:rsid w:val="00617112"/>
    <w:rsid w:val="0061798A"/>
    <w:rsid w:val="0062079A"/>
    <w:rsid w:val="00620A94"/>
    <w:rsid w:val="00621681"/>
    <w:rsid w:val="00622548"/>
    <w:rsid w:val="00622872"/>
    <w:rsid w:val="006228E3"/>
    <w:rsid w:val="00622A5B"/>
    <w:rsid w:val="00623990"/>
    <w:rsid w:val="0062403D"/>
    <w:rsid w:val="00624309"/>
    <w:rsid w:val="006267D6"/>
    <w:rsid w:val="00627DA7"/>
    <w:rsid w:val="00632C26"/>
    <w:rsid w:val="006350AB"/>
    <w:rsid w:val="00635139"/>
    <w:rsid w:val="00635BDD"/>
    <w:rsid w:val="00635F0D"/>
    <w:rsid w:val="0063608B"/>
    <w:rsid w:val="00640C1C"/>
    <w:rsid w:val="0064102E"/>
    <w:rsid w:val="0064121F"/>
    <w:rsid w:val="00641F85"/>
    <w:rsid w:val="006456FF"/>
    <w:rsid w:val="006474F2"/>
    <w:rsid w:val="00651A5C"/>
    <w:rsid w:val="00651CEF"/>
    <w:rsid w:val="00652D90"/>
    <w:rsid w:val="00652EBE"/>
    <w:rsid w:val="00655A40"/>
    <w:rsid w:val="0066226C"/>
    <w:rsid w:val="006622DF"/>
    <w:rsid w:val="006669A1"/>
    <w:rsid w:val="00671893"/>
    <w:rsid w:val="006758CA"/>
    <w:rsid w:val="00676597"/>
    <w:rsid w:val="00676A21"/>
    <w:rsid w:val="00680451"/>
    <w:rsid w:val="00680CFB"/>
    <w:rsid w:val="006818ED"/>
    <w:rsid w:val="00682786"/>
    <w:rsid w:val="00682E42"/>
    <w:rsid w:val="00683F9B"/>
    <w:rsid w:val="006854E9"/>
    <w:rsid w:val="00685DEE"/>
    <w:rsid w:val="006906C5"/>
    <w:rsid w:val="00692356"/>
    <w:rsid w:val="00696220"/>
    <w:rsid w:val="006973C0"/>
    <w:rsid w:val="006974A2"/>
    <w:rsid w:val="006A0125"/>
    <w:rsid w:val="006A02F0"/>
    <w:rsid w:val="006A1957"/>
    <w:rsid w:val="006A490C"/>
    <w:rsid w:val="006A51CA"/>
    <w:rsid w:val="006A5A8C"/>
    <w:rsid w:val="006A7B20"/>
    <w:rsid w:val="006A7D4D"/>
    <w:rsid w:val="006B0D5E"/>
    <w:rsid w:val="006B22F6"/>
    <w:rsid w:val="006B4619"/>
    <w:rsid w:val="006B5B93"/>
    <w:rsid w:val="006B5FF3"/>
    <w:rsid w:val="006C0307"/>
    <w:rsid w:val="006C1119"/>
    <w:rsid w:val="006C28F3"/>
    <w:rsid w:val="006C2A77"/>
    <w:rsid w:val="006C30AC"/>
    <w:rsid w:val="006C3383"/>
    <w:rsid w:val="006C50EA"/>
    <w:rsid w:val="006C5AAF"/>
    <w:rsid w:val="006C6E52"/>
    <w:rsid w:val="006C6ECE"/>
    <w:rsid w:val="006D07E1"/>
    <w:rsid w:val="006D0EDE"/>
    <w:rsid w:val="006D4C3D"/>
    <w:rsid w:val="006D51BD"/>
    <w:rsid w:val="006D534C"/>
    <w:rsid w:val="006D59D5"/>
    <w:rsid w:val="006E1394"/>
    <w:rsid w:val="006E3A2D"/>
    <w:rsid w:val="006E44A9"/>
    <w:rsid w:val="006E49B5"/>
    <w:rsid w:val="006E5265"/>
    <w:rsid w:val="006E5982"/>
    <w:rsid w:val="006E6351"/>
    <w:rsid w:val="006E74ED"/>
    <w:rsid w:val="006F069C"/>
    <w:rsid w:val="006F1227"/>
    <w:rsid w:val="006F1365"/>
    <w:rsid w:val="006F2A81"/>
    <w:rsid w:val="006F4501"/>
    <w:rsid w:val="006F5E0B"/>
    <w:rsid w:val="006F6134"/>
    <w:rsid w:val="006F639B"/>
    <w:rsid w:val="00701AD8"/>
    <w:rsid w:val="00704D78"/>
    <w:rsid w:val="00706849"/>
    <w:rsid w:val="00707601"/>
    <w:rsid w:val="00710748"/>
    <w:rsid w:val="007116D4"/>
    <w:rsid w:val="007125CD"/>
    <w:rsid w:val="00712887"/>
    <w:rsid w:val="0071458A"/>
    <w:rsid w:val="00714F2D"/>
    <w:rsid w:val="00716407"/>
    <w:rsid w:val="00716CE3"/>
    <w:rsid w:val="00717687"/>
    <w:rsid w:val="00717D5D"/>
    <w:rsid w:val="007215D8"/>
    <w:rsid w:val="00722F8D"/>
    <w:rsid w:val="00724F46"/>
    <w:rsid w:val="0073073F"/>
    <w:rsid w:val="007308FB"/>
    <w:rsid w:val="00731333"/>
    <w:rsid w:val="00731639"/>
    <w:rsid w:val="00735250"/>
    <w:rsid w:val="007408BB"/>
    <w:rsid w:val="00741AF2"/>
    <w:rsid w:val="00742755"/>
    <w:rsid w:val="007439C4"/>
    <w:rsid w:val="007449C5"/>
    <w:rsid w:val="007468E5"/>
    <w:rsid w:val="007475FA"/>
    <w:rsid w:val="00750CD3"/>
    <w:rsid w:val="007524DF"/>
    <w:rsid w:val="0076150A"/>
    <w:rsid w:val="0076518E"/>
    <w:rsid w:val="00770FC7"/>
    <w:rsid w:val="0077487C"/>
    <w:rsid w:val="0077726E"/>
    <w:rsid w:val="00777525"/>
    <w:rsid w:val="007812FC"/>
    <w:rsid w:val="00781B11"/>
    <w:rsid w:val="0078255F"/>
    <w:rsid w:val="00783B2B"/>
    <w:rsid w:val="0078410B"/>
    <w:rsid w:val="00786155"/>
    <w:rsid w:val="00786C3A"/>
    <w:rsid w:val="00790233"/>
    <w:rsid w:val="007919E8"/>
    <w:rsid w:val="00791CBD"/>
    <w:rsid w:val="00792ED6"/>
    <w:rsid w:val="007932B9"/>
    <w:rsid w:val="0079580F"/>
    <w:rsid w:val="007964CF"/>
    <w:rsid w:val="007976EA"/>
    <w:rsid w:val="00797F89"/>
    <w:rsid w:val="007A0878"/>
    <w:rsid w:val="007A12A2"/>
    <w:rsid w:val="007A2C2C"/>
    <w:rsid w:val="007A518C"/>
    <w:rsid w:val="007A5600"/>
    <w:rsid w:val="007A6711"/>
    <w:rsid w:val="007A7132"/>
    <w:rsid w:val="007A71F2"/>
    <w:rsid w:val="007B1CF7"/>
    <w:rsid w:val="007B22EE"/>
    <w:rsid w:val="007B3073"/>
    <w:rsid w:val="007B3D59"/>
    <w:rsid w:val="007B65B1"/>
    <w:rsid w:val="007C0CE7"/>
    <w:rsid w:val="007C2976"/>
    <w:rsid w:val="007C4545"/>
    <w:rsid w:val="007C492F"/>
    <w:rsid w:val="007C4CB3"/>
    <w:rsid w:val="007C6CF7"/>
    <w:rsid w:val="007D2462"/>
    <w:rsid w:val="007D3993"/>
    <w:rsid w:val="007D39E7"/>
    <w:rsid w:val="007D494D"/>
    <w:rsid w:val="007D5CB5"/>
    <w:rsid w:val="007D6959"/>
    <w:rsid w:val="007D7376"/>
    <w:rsid w:val="007E0681"/>
    <w:rsid w:val="007E45E6"/>
    <w:rsid w:val="007E4EEB"/>
    <w:rsid w:val="007E59ED"/>
    <w:rsid w:val="007E5A17"/>
    <w:rsid w:val="007F71F0"/>
    <w:rsid w:val="008002CF"/>
    <w:rsid w:val="008006A1"/>
    <w:rsid w:val="00800BA2"/>
    <w:rsid w:val="008024B8"/>
    <w:rsid w:val="00802557"/>
    <w:rsid w:val="008025C1"/>
    <w:rsid w:val="00806F99"/>
    <w:rsid w:val="008108F9"/>
    <w:rsid w:val="008116FC"/>
    <w:rsid w:val="00811919"/>
    <w:rsid w:val="008128D7"/>
    <w:rsid w:val="00813F9F"/>
    <w:rsid w:val="00814867"/>
    <w:rsid w:val="008149E0"/>
    <w:rsid w:val="008151D7"/>
    <w:rsid w:val="00815420"/>
    <w:rsid w:val="00815B22"/>
    <w:rsid w:val="0082076D"/>
    <w:rsid w:val="008210DE"/>
    <w:rsid w:val="0082431F"/>
    <w:rsid w:val="008254A8"/>
    <w:rsid w:val="00830885"/>
    <w:rsid w:val="00833626"/>
    <w:rsid w:val="00833700"/>
    <w:rsid w:val="00835CC7"/>
    <w:rsid w:val="008379F9"/>
    <w:rsid w:val="00841501"/>
    <w:rsid w:val="00842AA3"/>
    <w:rsid w:val="008435CE"/>
    <w:rsid w:val="008441D0"/>
    <w:rsid w:val="00845405"/>
    <w:rsid w:val="0084598B"/>
    <w:rsid w:val="00846017"/>
    <w:rsid w:val="008470BD"/>
    <w:rsid w:val="00850D90"/>
    <w:rsid w:val="0085144B"/>
    <w:rsid w:val="00852B7E"/>
    <w:rsid w:val="008553EA"/>
    <w:rsid w:val="00856C95"/>
    <w:rsid w:val="0085723E"/>
    <w:rsid w:val="00861136"/>
    <w:rsid w:val="0086197A"/>
    <w:rsid w:val="00864E30"/>
    <w:rsid w:val="00864EC1"/>
    <w:rsid w:val="00865483"/>
    <w:rsid w:val="00867006"/>
    <w:rsid w:val="0086786B"/>
    <w:rsid w:val="0087045F"/>
    <w:rsid w:val="0087053B"/>
    <w:rsid w:val="00870E14"/>
    <w:rsid w:val="00871150"/>
    <w:rsid w:val="00871CF8"/>
    <w:rsid w:val="00872F71"/>
    <w:rsid w:val="008733CB"/>
    <w:rsid w:val="0087377C"/>
    <w:rsid w:val="00873CD4"/>
    <w:rsid w:val="008766E3"/>
    <w:rsid w:val="00877117"/>
    <w:rsid w:val="008860EA"/>
    <w:rsid w:val="008873C4"/>
    <w:rsid w:val="00890A75"/>
    <w:rsid w:val="00890B31"/>
    <w:rsid w:val="00890F9A"/>
    <w:rsid w:val="00891155"/>
    <w:rsid w:val="0089451B"/>
    <w:rsid w:val="00895CA4"/>
    <w:rsid w:val="008A2585"/>
    <w:rsid w:val="008A490F"/>
    <w:rsid w:val="008A6B4A"/>
    <w:rsid w:val="008A7169"/>
    <w:rsid w:val="008B48A1"/>
    <w:rsid w:val="008B67E1"/>
    <w:rsid w:val="008B6B13"/>
    <w:rsid w:val="008B7532"/>
    <w:rsid w:val="008C0F18"/>
    <w:rsid w:val="008C30AE"/>
    <w:rsid w:val="008C30D0"/>
    <w:rsid w:val="008C339E"/>
    <w:rsid w:val="008C5EF2"/>
    <w:rsid w:val="008C71A4"/>
    <w:rsid w:val="008C758D"/>
    <w:rsid w:val="008C7F69"/>
    <w:rsid w:val="008C7FF1"/>
    <w:rsid w:val="008D106D"/>
    <w:rsid w:val="008D2E72"/>
    <w:rsid w:val="008D3DDD"/>
    <w:rsid w:val="008D593D"/>
    <w:rsid w:val="008D5AA4"/>
    <w:rsid w:val="008E2D79"/>
    <w:rsid w:val="008E488A"/>
    <w:rsid w:val="008E4EA8"/>
    <w:rsid w:val="008E58B5"/>
    <w:rsid w:val="008E7622"/>
    <w:rsid w:val="008F254D"/>
    <w:rsid w:val="008F4986"/>
    <w:rsid w:val="008F5530"/>
    <w:rsid w:val="008F57E1"/>
    <w:rsid w:val="008F6BBE"/>
    <w:rsid w:val="00900A35"/>
    <w:rsid w:val="0090326F"/>
    <w:rsid w:val="0090363C"/>
    <w:rsid w:val="00903701"/>
    <w:rsid w:val="00903931"/>
    <w:rsid w:val="0090482E"/>
    <w:rsid w:val="00910710"/>
    <w:rsid w:val="0091220B"/>
    <w:rsid w:val="00913B90"/>
    <w:rsid w:val="00914CB5"/>
    <w:rsid w:val="00916925"/>
    <w:rsid w:val="00916E31"/>
    <w:rsid w:val="009215E1"/>
    <w:rsid w:val="0092337A"/>
    <w:rsid w:val="00923AEC"/>
    <w:rsid w:val="009259B0"/>
    <w:rsid w:val="00925ED3"/>
    <w:rsid w:val="00926685"/>
    <w:rsid w:val="00926AB0"/>
    <w:rsid w:val="009270D8"/>
    <w:rsid w:val="00927BD9"/>
    <w:rsid w:val="00931F35"/>
    <w:rsid w:val="00933019"/>
    <w:rsid w:val="00941D45"/>
    <w:rsid w:val="00941DC1"/>
    <w:rsid w:val="009444FA"/>
    <w:rsid w:val="009459D5"/>
    <w:rsid w:val="0094710F"/>
    <w:rsid w:val="009501BA"/>
    <w:rsid w:val="0095125C"/>
    <w:rsid w:val="00953F99"/>
    <w:rsid w:val="00955A4D"/>
    <w:rsid w:val="00955AD5"/>
    <w:rsid w:val="0095625D"/>
    <w:rsid w:val="00957998"/>
    <w:rsid w:val="009602BA"/>
    <w:rsid w:val="009604E1"/>
    <w:rsid w:val="00961CD1"/>
    <w:rsid w:val="00961CD2"/>
    <w:rsid w:val="0096219E"/>
    <w:rsid w:val="009626C4"/>
    <w:rsid w:val="00963B3E"/>
    <w:rsid w:val="00963CCA"/>
    <w:rsid w:val="00965FDF"/>
    <w:rsid w:val="0096750C"/>
    <w:rsid w:val="0096757D"/>
    <w:rsid w:val="00970D1C"/>
    <w:rsid w:val="00971DDC"/>
    <w:rsid w:val="009721FE"/>
    <w:rsid w:val="009755AD"/>
    <w:rsid w:val="00976EB5"/>
    <w:rsid w:val="00977A75"/>
    <w:rsid w:val="00980B8D"/>
    <w:rsid w:val="00981EAE"/>
    <w:rsid w:val="0098384F"/>
    <w:rsid w:val="00983D32"/>
    <w:rsid w:val="00990744"/>
    <w:rsid w:val="00993C4F"/>
    <w:rsid w:val="00993E88"/>
    <w:rsid w:val="0099428B"/>
    <w:rsid w:val="0099463D"/>
    <w:rsid w:val="00995318"/>
    <w:rsid w:val="00995F00"/>
    <w:rsid w:val="009A073E"/>
    <w:rsid w:val="009A1CFD"/>
    <w:rsid w:val="009A27EF"/>
    <w:rsid w:val="009A4F81"/>
    <w:rsid w:val="009A5167"/>
    <w:rsid w:val="009A7F63"/>
    <w:rsid w:val="009B1C31"/>
    <w:rsid w:val="009B37D6"/>
    <w:rsid w:val="009B3867"/>
    <w:rsid w:val="009B5C9A"/>
    <w:rsid w:val="009B6C7C"/>
    <w:rsid w:val="009B6DD7"/>
    <w:rsid w:val="009B6EE6"/>
    <w:rsid w:val="009C0CEB"/>
    <w:rsid w:val="009C229F"/>
    <w:rsid w:val="009C3431"/>
    <w:rsid w:val="009C5231"/>
    <w:rsid w:val="009C781E"/>
    <w:rsid w:val="009D2512"/>
    <w:rsid w:val="009D2D76"/>
    <w:rsid w:val="009D536A"/>
    <w:rsid w:val="009D59FF"/>
    <w:rsid w:val="009D70E2"/>
    <w:rsid w:val="009D7D3B"/>
    <w:rsid w:val="009E15AD"/>
    <w:rsid w:val="009E1C85"/>
    <w:rsid w:val="009E1D91"/>
    <w:rsid w:val="009E29E9"/>
    <w:rsid w:val="009E73EE"/>
    <w:rsid w:val="009E7F29"/>
    <w:rsid w:val="009F0A90"/>
    <w:rsid w:val="009F24C1"/>
    <w:rsid w:val="009F2C94"/>
    <w:rsid w:val="009F434E"/>
    <w:rsid w:val="009F4468"/>
    <w:rsid w:val="009F467C"/>
    <w:rsid w:val="009F6C4F"/>
    <w:rsid w:val="009F7DC2"/>
    <w:rsid w:val="00A00357"/>
    <w:rsid w:val="00A00988"/>
    <w:rsid w:val="00A00DA0"/>
    <w:rsid w:val="00A014EB"/>
    <w:rsid w:val="00A01641"/>
    <w:rsid w:val="00A0221D"/>
    <w:rsid w:val="00A02B85"/>
    <w:rsid w:val="00A03D24"/>
    <w:rsid w:val="00A1113E"/>
    <w:rsid w:val="00A11BAC"/>
    <w:rsid w:val="00A14A17"/>
    <w:rsid w:val="00A158E8"/>
    <w:rsid w:val="00A16357"/>
    <w:rsid w:val="00A16BD3"/>
    <w:rsid w:val="00A20AE0"/>
    <w:rsid w:val="00A20C77"/>
    <w:rsid w:val="00A21B9C"/>
    <w:rsid w:val="00A22909"/>
    <w:rsid w:val="00A237EC"/>
    <w:rsid w:val="00A23F9B"/>
    <w:rsid w:val="00A25764"/>
    <w:rsid w:val="00A26584"/>
    <w:rsid w:val="00A30AB8"/>
    <w:rsid w:val="00A3243C"/>
    <w:rsid w:val="00A32D6D"/>
    <w:rsid w:val="00A34076"/>
    <w:rsid w:val="00A353C2"/>
    <w:rsid w:val="00A36631"/>
    <w:rsid w:val="00A445DE"/>
    <w:rsid w:val="00A50409"/>
    <w:rsid w:val="00A5288E"/>
    <w:rsid w:val="00A53BA6"/>
    <w:rsid w:val="00A55729"/>
    <w:rsid w:val="00A55E90"/>
    <w:rsid w:val="00A62E28"/>
    <w:rsid w:val="00A64E5E"/>
    <w:rsid w:val="00A678B6"/>
    <w:rsid w:val="00A67A76"/>
    <w:rsid w:val="00A745EF"/>
    <w:rsid w:val="00A74A9D"/>
    <w:rsid w:val="00A762BB"/>
    <w:rsid w:val="00A7671B"/>
    <w:rsid w:val="00A775D3"/>
    <w:rsid w:val="00A77667"/>
    <w:rsid w:val="00A81716"/>
    <w:rsid w:val="00A81F37"/>
    <w:rsid w:val="00A8247D"/>
    <w:rsid w:val="00A83BD2"/>
    <w:rsid w:val="00A83D40"/>
    <w:rsid w:val="00A84C52"/>
    <w:rsid w:val="00A86969"/>
    <w:rsid w:val="00A921A9"/>
    <w:rsid w:val="00A93CF8"/>
    <w:rsid w:val="00A949F7"/>
    <w:rsid w:val="00A978CF"/>
    <w:rsid w:val="00AA0287"/>
    <w:rsid w:val="00AA04AB"/>
    <w:rsid w:val="00AA0C23"/>
    <w:rsid w:val="00AA0FE9"/>
    <w:rsid w:val="00AA2FD4"/>
    <w:rsid w:val="00AA47CC"/>
    <w:rsid w:val="00AA4FF7"/>
    <w:rsid w:val="00AA52DE"/>
    <w:rsid w:val="00AA54B2"/>
    <w:rsid w:val="00AA6606"/>
    <w:rsid w:val="00AA752C"/>
    <w:rsid w:val="00AB0BED"/>
    <w:rsid w:val="00AB3D90"/>
    <w:rsid w:val="00AB5B6A"/>
    <w:rsid w:val="00AC1F32"/>
    <w:rsid w:val="00AC2B8E"/>
    <w:rsid w:val="00AC34D2"/>
    <w:rsid w:val="00AC3B45"/>
    <w:rsid w:val="00AC44FE"/>
    <w:rsid w:val="00AC61A8"/>
    <w:rsid w:val="00AC7FEC"/>
    <w:rsid w:val="00AD004A"/>
    <w:rsid w:val="00AD16C1"/>
    <w:rsid w:val="00AD17FF"/>
    <w:rsid w:val="00AD19C6"/>
    <w:rsid w:val="00AD310A"/>
    <w:rsid w:val="00AD38EC"/>
    <w:rsid w:val="00AD3C3A"/>
    <w:rsid w:val="00AD489B"/>
    <w:rsid w:val="00AD62F6"/>
    <w:rsid w:val="00AE18F4"/>
    <w:rsid w:val="00AE1A14"/>
    <w:rsid w:val="00AE1DB1"/>
    <w:rsid w:val="00AE1F6F"/>
    <w:rsid w:val="00AE2360"/>
    <w:rsid w:val="00AE7519"/>
    <w:rsid w:val="00AF0B11"/>
    <w:rsid w:val="00AF3032"/>
    <w:rsid w:val="00AF3E78"/>
    <w:rsid w:val="00AF4410"/>
    <w:rsid w:val="00AF50C6"/>
    <w:rsid w:val="00AF63DA"/>
    <w:rsid w:val="00B00008"/>
    <w:rsid w:val="00B00734"/>
    <w:rsid w:val="00B01981"/>
    <w:rsid w:val="00B01D4C"/>
    <w:rsid w:val="00B04652"/>
    <w:rsid w:val="00B07A9B"/>
    <w:rsid w:val="00B07EA5"/>
    <w:rsid w:val="00B104EC"/>
    <w:rsid w:val="00B10ECA"/>
    <w:rsid w:val="00B116A3"/>
    <w:rsid w:val="00B14EFD"/>
    <w:rsid w:val="00B16CD1"/>
    <w:rsid w:val="00B17570"/>
    <w:rsid w:val="00B210BB"/>
    <w:rsid w:val="00B2196E"/>
    <w:rsid w:val="00B241C3"/>
    <w:rsid w:val="00B32694"/>
    <w:rsid w:val="00B338AF"/>
    <w:rsid w:val="00B35FAB"/>
    <w:rsid w:val="00B366CB"/>
    <w:rsid w:val="00B36D3F"/>
    <w:rsid w:val="00B41505"/>
    <w:rsid w:val="00B421D4"/>
    <w:rsid w:val="00B42C67"/>
    <w:rsid w:val="00B42CCD"/>
    <w:rsid w:val="00B4354C"/>
    <w:rsid w:val="00B43732"/>
    <w:rsid w:val="00B46A00"/>
    <w:rsid w:val="00B53494"/>
    <w:rsid w:val="00B614F3"/>
    <w:rsid w:val="00B64DED"/>
    <w:rsid w:val="00B658C5"/>
    <w:rsid w:val="00B6597A"/>
    <w:rsid w:val="00B65DE2"/>
    <w:rsid w:val="00B6618A"/>
    <w:rsid w:val="00B713D5"/>
    <w:rsid w:val="00B719FE"/>
    <w:rsid w:val="00B73B5E"/>
    <w:rsid w:val="00B77125"/>
    <w:rsid w:val="00B77810"/>
    <w:rsid w:val="00B808FD"/>
    <w:rsid w:val="00B82CDD"/>
    <w:rsid w:val="00B84176"/>
    <w:rsid w:val="00B8445F"/>
    <w:rsid w:val="00B84A4B"/>
    <w:rsid w:val="00B8656D"/>
    <w:rsid w:val="00B870EA"/>
    <w:rsid w:val="00B872DB"/>
    <w:rsid w:val="00B87618"/>
    <w:rsid w:val="00B87CF6"/>
    <w:rsid w:val="00B905FC"/>
    <w:rsid w:val="00B93618"/>
    <w:rsid w:val="00B941CA"/>
    <w:rsid w:val="00BA055D"/>
    <w:rsid w:val="00BA0A43"/>
    <w:rsid w:val="00BA562A"/>
    <w:rsid w:val="00BA6428"/>
    <w:rsid w:val="00BA6997"/>
    <w:rsid w:val="00BA6BAD"/>
    <w:rsid w:val="00BA7F6C"/>
    <w:rsid w:val="00BB281F"/>
    <w:rsid w:val="00BB428F"/>
    <w:rsid w:val="00BB78EE"/>
    <w:rsid w:val="00BB7A6E"/>
    <w:rsid w:val="00BB7A7D"/>
    <w:rsid w:val="00BC164A"/>
    <w:rsid w:val="00BC20B1"/>
    <w:rsid w:val="00BC2C4A"/>
    <w:rsid w:val="00BC36A7"/>
    <w:rsid w:val="00BC3FC2"/>
    <w:rsid w:val="00BC49F3"/>
    <w:rsid w:val="00BC5331"/>
    <w:rsid w:val="00BC768E"/>
    <w:rsid w:val="00BD03DB"/>
    <w:rsid w:val="00BD0CDD"/>
    <w:rsid w:val="00BD1C5B"/>
    <w:rsid w:val="00BD2F9D"/>
    <w:rsid w:val="00BD3F8D"/>
    <w:rsid w:val="00BD4C9F"/>
    <w:rsid w:val="00BD776C"/>
    <w:rsid w:val="00BD7955"/>
    <w:rsid w:val="00BD7CDB"/>
    <w:rsid w:val="00BE0EBB"/>
    <w:rsid w:val="00BE1E76"/>
    <w:rsid w:val="00BE2A8E"/>
    <w:rsid w:val="00BE35D5"/>
    <w:rsid w:val="00BE38B0"/>
    <w:rsid w:val="00BE5F57"/>
    <w:rsid w:val="00BE616D"/>
    <w:rsid w:val="00BE6BE0"/>
    <w:rsid w:val="00BE741C"/>
    <w:rsid w:val="00BF1B7F"/>
    <w:rsid w:val="00BF1C48"/>
    <w:rsid w:val="00BF590D"/>
    <w:rsid w:val="00BF7C9D"/>
    <w:rsid w:val="00C00C3C"/>
    <w:rsid w:val="00C015D1"/>
    <w:rsid w:val="00C02896"/>
    <w:rsid w:val="00C06652"/>
    <w:rsid w:val="00C06A0A"/>
    <w:rsid w:val="00C06A9A"/>
    <w:rsid w:val="00C0733D"/>
    <w:rsid w:val="00C1135F"/>
    <w:rsid w:val="00C14538"/>
    <w:rsid w:val="00C17CF9"/>
    <w:rsid w:val="00C215EA"/>
    <w:rsid w:val="00C26A6C"/>
    <w:rsid w:val="00C3526A"/>
    <w:rsid w:val="00C35970"/>
    <w:rsid w:val="00C35F65"/>
    <w:rsid w:val="00C3635C"/>
    <w:rsid w:val="00C4046E"/>
    <w:rsid w:val="00C41ACA"/>
    <w:rsid w:val="00C42FE7"/>
    <w:rsid w:val="00C4429E"/>
    <w:rsid w:val="00C448C1"/>
    <w:rsid w:val="00C458D8"/>
    <w:rsid w:val="00C460C5"/>
    <w:rsid w:val="00C47554"/>
    <w:rsid w:val="00C5013E"/>
    <w:rsid w:val="00C51857"/>
    <w:rsid w:val="00C563E5"/>
    <w:rsid w:val="00C56EE3"/>
    <w:rsid w:val="00C602BC"/>
    <w:rsid w:val="00C6054A"/>
    <w:rsid w:val="00C60864"/>
    <w:rsid w:val="00C60A94"/>
    <w:rsid w:val="00C6165C"/>
    <w:rsid w:val="00C63922"/>
    <w:rsid w:val="00C675E3"/>
    <w:rsid w:val="00C676D0"/>
    <w:rsid w:val="00C70337"/>
    <w:rsid w:val="00C7456A"/>
    <w:rsid w:val="00C7570D"/>
    <w:rsid w:val="00C7739E"/>
    <w:rsid w:val="00C77691"/>
    <w:rsid w:val="00C77B8C"/>
    <w:rsid w:val="00C80CA2"/>
    <w:rsid w:val="00C8497A"/>
    <w:rsid w:val="00C84E22"/>
    <w:rsid w:val="00C85D3E"/>
    <w:rsid w:val="00C90F8C"/>
    <w:rsid w:val="00C93D1C"/>
    <w:rsid w:val="00C96920"/>
    <w:rsid w:val="00C978DD"/>
    <w:rsid w:val="00C97EE4"/>
    <w:rsid w:val="00CA2420"/>
    <w:rsid w:val="00CA252E"/>
    <w:rsid w:val="00CA2B78"/>
    <w:rsid w:val="00CA3598"/>
    <w:rsid w:val="00CA3F6D"/>
    <w:rsid w:val="00CA4911"/>
    <w:rsid w:val="00CB2A09"/>
    <w:rsid w:val="00CB5206"/>
    <w:rsid w:val="00CB5C49"/>
    <w:rsid w:val="00CB60A3"/>
    <w:rsid w:val="00CC07F7"/>
    <w:rsid w:val="00CC189D"/>
    <w:rsid w:val="00CC1D3B"/>
    <w:rsid w:val="00CC1FCB"/>
    <w:rsid w:val="00CC4265"/>
    <w:rsid w:val="00CC4421"/>
    <w:rsid w:val="00CC6DB2"/>
    <w:rsid w:val="00CD3432"/>
    <w:rsid w:val="00CD5309"/>
    <w:rsid w:val="00CD5785"/>
    <w:rsid w:val="00CD5953"/>
    <w:rsid w:val="00CD739C"/>
    <w:rsid w:val="00CE094F"/>
    <w:rsid w:val="00CE0A8A"/>
    <w:rsid w:val="00CE1971"/>
    <w:rsid w:val="00CE1FB9"/>
    <w:rsid w:val="00CE220F"/>
    <w:rsid w:val="00CE2917"/>
    <w:rsid w:val="00CE298B"/>
    <w:rsid w:val="00CE3BF5"/>
    <w:rsid w:val="00CE43A4"/>
    <w:rsid w:val="00CE63ED"/>
    <w:rsid w:val="00CE6F80"/>
    <w:rsid w:val="00CE7517"/>
    <w:rsid w:val="00CF052E"/>
    <w:rsid w:val="00CF540B"/>
    <w:rsid w:val="00CF5CA0"/>
    <w:rsid w:val="00D04C14"/>
    <w:rsid w:val="00D06104"/>
    <w:rsid w:val="00D10FC7"/>
    <w:rsid w:val="00D141F5"/>
    <w:rsid w:val="00D1437C"/>
    <w:rsid w:val="00D151BB"/>
    <w:rsid w:val="00D15C6E"/>
    <w:rsid w:val="00D1672D"/>
    <w:rsid w:val="00D16AE2"/>
    <w:rsid w:val="00D1732E"/>
    <w:rsid w:val="00D17B6F"/>
    <w:rsid w:val="00D22B32"/>
    <w:rsid w:val="00D27EDE"/>
    <w:rsid w:val="00D30F93"/>
    <w:rsid w:val="00D31271"/>
    <w:rsid w:val="00D32308"/>
    <w:rsid w:val="00D35A59"/>
    <w:rsid w:val="00D35AC1"/>
    <w:rsid w:val="00D37368"/>
    <w:rsid w:val="00D376B9"/>
    <w:rsid w:val="00D37B77"/>
    <w:rsid w:val="00D37EB4"/>
    <w:rsid w:val="00D40A83"/>
    <w:rsid w:val="00D42AAF"/>
    <w:rsid w:val="00D442C4"/>
    <w:rsid w:val="00D463F9"/>
    <w:rsid w:val="00D46C6C"/>
    <w:rsid w:val="00D47928"/>
    <w:rsid w:val="00D479A2"/>
    <w:rsid w:val="00D52FB8"/>
    <w:rsid w:val="00D53400"/>
    <w:rsid w:val="00D536EE"/>
    <w:rsid w:val="00D567CD"/>
    <w:rsid w:val="00D56F4B"/>
    <w:rsid w:val="00D621F6"/>
    <w:rsid w:val="00D62FE7"/>
    <w:rsid w:val="00D63B49"/>
    <w:rsid w:val="00D65492"/>
    <w:rsid w:val="00D66591"/>
    <w:rsid w:val="00D706BE"/>
    <w:rsid w:val="00D711E0"/>
    <w:rsid w:val="00D71C4F"/>
    <w:rsid w:val="00D72B82"/>
    <w:rsid w:val="00D745B3"/>
    <w:rsid w:val="00D75D95"/>
    <w:rsid w:val="00D76EAD"/>
    <w:rsid w:val="00D77260"/>
    <w:rsid w:val="00D815C4"/>
    <w:rsid w:val="00D82025"/>
    <w:rsid w:val="00D85A09"/>
    <w:rsid w:val="00D85C3F"/>
    <w:rsid w:val="00D85F72"/>
    <w:rsid w:val="00D86356"/>
    <w:rsid w:val="00D86A2F"/>
    <w:rsid w:val="00D87F6A"/>
    <w:rsid w:val="00D92A94"/>
    <w:rsid w:val="00D92DDA"/>
    <w:rsid w:val="00D9378A"/>
    <w:rsid w:val="00D94AA0"/>
    <w:rsid w:val="00DA21CC"/>
    <w:rsid w:val="00DA2422"/>
    <w:rsid w:val="00DA3B37"/>
    <w:rsid w:val="00DA5239"/>
    <w:rsid w:val="00DA64A0"/>
    <w:rsid w:val="00DA64DF"/>
    <w:rsid w:val="00DA7048"/>
    <w:rsid w:val="00DB0142"/>
    <w:rsid w:val="00DB0C4F"/>
    <w:rsid w:val="00DB1A22"/>
    <w:rsid w:val="00DB1F43"/>
    <w:rsid w:val="00DB248C"/>
    <w:rsid w:val="00DB30CE"/>
    <w:rsid w:val="00DB3801"/>
    <w:rsid w:val="00DB576C"/>
    <w:rsid w:val="00DB6752"/>
    <w:rsid w:val="00DB71B5"/>
    <w:rsid w:val="00DB730F"/>
    <w:rsid w:val="00DC052E"/>
    <w:rsid w:val="00DC13A5"/>
    <w:rsid w:val="00DC1A28"/>
    <w:rsid w:val="00DC32CB"/>
    <w:rsid w:val="00DC4658"/>
    <w:rsid w:val="00DC47CA"/>
    <w:rsid w:val="00DC56AC"/>
    <w:rsid w:val="00DC6480"/>
    <w:rsid w:val="00DC65E0"/>
    <w:rsid w:val="00DD14DC"/>
    <w:rsid w:val="00DD182F"/>
    <w:rsid w:val="00DD23DC"/>
    <w:rsid w:val="00DD46EA"/>
    <w:rsid w:val="00DD4F33"/>
    <w:rsid w:val="00DD7C7D"/>
    <w:rsid w:val="00DE0576"/>
    <w:rsid w:val="00DE304F"/>
    <w:rsid w:val="00DE6912"/>
    <w:rsid w:val="00DF03E5"/>
    <w:rsid w:val="00DF12F0"/>
    <w:rsid w:val="00DF17FC"/>
    <w:rsid w:val="00DF1E3F"/>
    <w:rsid w:val="00DF2D55"/>
    <w:rsid w:val="00DF335C"/>
    <w:rsid w:val="00DF580A"/>
    <w:rsid w:val="00DF65A0"/>
    <w:rsid w:val="00DF66E5"/>
    <w:rsid w:val="00DF700B"/>
    <w:rsid w:val="00E0320F"/>
    <w:rsid w:val="00E03246"/>
    <w:rsid w:val="00E03BAA"/>
    <w:rsid w:val="00E0468B"/>
    <w:rsid w:val="00E1017B"/>
    <w:rsid w:val="00E121BE"/>
    <w:rsid w:val="00E13AC4"/>
    <w:rsid w:val="00E2047A"/>
    <w:rsid w:val="00E20526"/>
    <w:rsid w:val="00E227BD"/>
    <w:rsid w:val="00E30234"/>
    <w:rsid w:val="00E30FF9"/>
    <w:rsid w:val="00E311E1"/>
    <w:rsid w:val="00E31C53"/>
    <w:rsid w:val="00E33AFB"/>
    <w:rsid w:val="00E33EDA"/>
    <w:rsid w:val="00E41500"/>
    <w:rsid w:val="00E5372F"/>
    <w:rsid w:val="00E53FEE"/>
    <w:rsid w:val="00E558AB"/>
    <w:rsid w:val="00E5617A"/>
    <w:rsid w:val="00E5669E"/>
    <w:rsid w:val="00E60AB1"/>
    <w:rsid w:val="00E63A81"/>
    <w:rsid w:val="00E63C13"/>
    <w:rsid w:val="00E64E5D"/>
    <w:rsid w:val="00E64E9B"/>
    <w:rsid w:val="00E66098"/>
    <w:rsid w:val="00E6741B"/>
    <w:rsid w:val="00E7212D"/>
    <w:rsid w:val="00E726DC"/>
    <w:rsid w:val="00E729FD"/>
    <w:rsid w:val="00E7422D"/>
    <w:rsid w:val="00E75616"/>
    <w:rsid w:val="00E76BEA"/>
    <w:rsid w:val="00E76FCC"/>
    <w:rsid w:val="00E8103B"/>
    <w:rsid w:val="00E83D58"/>
    <w:rsid w:val="00E84E85"/>
    <w:rsid w:val="00E85B27"/>
    <w:rsid w:val="00E85EC9"/>
    <w:rsid w:val="00E87F67"/>
    <w:rsid w:val="00E90337"/>
    <w:rsid w:val="00E91225"/>
    <w:rsid w:val="00E91DF2"/>
    <w:rsid w:val="00E929DF"/>
    <w:rsid w:val="00E940CF"/>
    <w:rsid w:val="00E94360"/>
    <w:rsid w:val="00EA06FE"/>
    <w:rsid w:val="00EA33FF"/>
    <w:rsid w:val="00EA721C"/>
    <w:rsid w:val="00EB1D72"/>
    <w:rsid w:val="00EB3556"/>
    <w:rsid w:val="00EB3CEA"/>
    <w:rsid w:val="00EB4C91"/>
    <w:rsid w:val="00EB6A44"/>
    <w:rsid w:val="00EB7DE3"/>
    <w:rsid w:val="00EC2750"/>
    <w:rsid w:val="00EC28B3"/>
    <w:rsid w:val="00EC4FF6"/>
    <w:rsid w:val="00EC531C"/>
    <w:rsid w:val="00EC66F4"/>
    <w:rsid w:val="00EC6F0F"/>
    <w:rsid w:val="00EC7FC5"/>
    <w:rsid w:val="00ED03FB"/>
    <w:rsid w:val="00ED19D5"/>
    <w:rsid w:val="00ED409E"/>
    <w:rsid w:val="00ED46ED"/>
    <w:rsid w:val="00ED4EBE"/>
    <w:rsid w:val="00ED5B36"/>
    <w:rsid w:val="00ED5F4F"/>
    <w:rsid w:val="00ED7605"/>
    <w:rsid w:val="00ED7FEE"/>
    <w:rsid w:val="00EE07D8"/>
    <w:rsid w:val="00EE0D89"/>
    <w:rsid w:val="00EE2C03"/>
    <w:rsid w:val="00EE4817"/>
    <w:rsid w:val="00EE615F"/>
    <w:rsid w:val="00EE71EC"/>
    <w:rsid w:val="00EF1448"/>
    <w:rsid w:val="00EF270D"/>
    <w:rsid w:val="00EF3D1A"/>
    <w:rsid w:val="00EF55CD"/>
    <w:rsid w:val="00EF5A71"/>
    <w:rsid w:val="00F012F1"/>
    <w:rsid w:val="00F01639"/>
    <w:rsid w:val="00F030DF"/>
    <w:rsid w:val="00F03648"/>
    <w:rsid w:val="00F0435C"/>
    <w:rsid w:val="00F046E0"/>
    <w:rsid w:val="00F07577"/>
    <w:rsid w:val="00F10DBE"/>
    <w:rsid w:val="00F10FF0"/>
    <w:rsid w:val="00F13D08"/>
    <w:rsid w:val="00F141FB"/>
    <w:rsid w:val="00F15B23"/>
    <w:rsid w:val="00F16719"/>
    <w:rsid w:val="00F20AA9"/>
    <w:rsid w:val="00F24B25"/>
    <w:rsid w:val="00F253AE"/>
    <w:rsid w:val="00F25FB7"/>
    <w:rsid w:val="00F26F18"/>
    <w:rsid w:val="00F30680"/>
    <w:rsid w:val="00F31DA2"/>
    <w:rsid w:val="00F353A5"/>
    <w:rsid w:val="00F3620B"/>
    <w:rsid w:val="00F36CF0"/>
    <w:rsid w:val="00F36EE1"/>
    <w:rsid w:val="00F41734"/>
    <w:rsid w:val="00F42235"/>
    <w:rsid w:val="00F43C89"/>
    <w:rsid w:val="00F43EF9"/>
    <w:rsid w:val="00F47295"/>
    <w:rsid w:val="00F473E5"/>
    <w:rsid w:val="00F504C9"/>
    <w:rsid w:val="00F51EB1"/>
    <w:rsid w:val="00F5226F"/>
    <w:rsid w:val="00F524DF"/>
    <w:rsid w:val="00F53772"/>
    <w:rsid w:val="00F54661"/>
    <w:rsid w:val="00F54849"/>
    <w:rsid w:val="00F55D95"/>
    <w:rsid w:val="00F57813"/>
    <w:rsid w:val="00F60DAC"/>
    <w:rsid w:val="00F627F4"/>
    <w:rsid w:val="00F62B86"/>
    <w:rsid w:val="00F62F75"/>
    <w:rsid w:val="00F63180"/>
    <w:rsid w:val="00F63409"/>
    <w:rsid w:val="00F635F9"/>
    <w:rsid w:val="00F64A0B"/>
    <w:rsid w:val="00F64F98"/>
    <w:rsid w:val="00F655E0"/>
    <w:rsid w:val="00F65B60"/>
    <w:rsid w:val="00F67C6B"/>
    <w:rsid w:val="00F70DE6"/>
    <w:rsid w:val="00F72748"/>
    <w:rsid w:val="00F72F6C"/>
    <w:rsid w:val="00F74C8E"/>
    <w:rsid w:val="00F75A9C"/>
    <w:rsid w:val="00F75F79"/>
    <w:rsid w:val="00F76583"/>
    <w:rsid w:val="00F77752"/>
    <w:rsid w:val="00F81D22"/>
    <w:rsid w:val="00F83C04"/>
    <w:rsid w:val="00F84B5A"/>
    <w:rsid w:val="00F850AE"/>
    <w:rsid w:val="00F85845"/>
    <w:rsid w:val="00F867B0"/>
    <w:rsid w:val="00F86D0B"/>
    <w:rsid w:val="00F9369C"/>
    <w:rsid w:val="00F948B8"/>
    <w:rsid w:val="00F94B5F"/>
    <w:rsid w:val="00F95054"/>
    <w:rsid w:val="00F959EA"/>
    <w:rsid w:val="00F9753C"/>
    <w:rsid w:val="00F979F3"/>
    <w:rsid w:val="00FA08F8"/>
    <w:rsid w:val="00FA221E"/>
    <w:rsid w:val="00FA4109"/>
    <w:rsid w:val="00FA4857"/>
    <w:rsid w:val="00FA56F3"/>
    <w:rsid w:val="00FA780E"/>
    <w:rsid w:val="00FB03F1"/>
    <w:rsid w:val="00FB1A9C"/>
    <w:rsid w:val="00FB4C24"/>
    <w:rsid w:val="00FB556A"/>
    <w:rsid w:val="00FB5F0F"/>
    <w:rsid w:val="00FB731B"/>
    <w:rsid w:val="00FB7A33"/>
    <w:rsid w:val="00FC0E0C"/>
    <w:rsid w:val="00FC138D"/>
    <w:rsid w:val="00FC3C69"/>
    <w:rsid w:val="00FC3FDF"/>
    <w:rsid w:val="00FC47A7"/>
    <w:rsid w:val="00FC4C22"/>
    <w:rsid w:val="00FC59C0"/>
    <w:rsid w:val="00FD1202"/>
    <w:rsid w:val="00FD2665"/>
    <w:rsid w:val="00FD5389"/>
    <w:rsid w:val="00FD6767"/>
    <w:rsid w:val="00FD6A8D"/>
    <w:rsid w:val="00FE0456"/>
    <w:rsid w:val="00FE41A7"/>
    <w:rsid w:val="00FE5077"/>
    <w:rsid w:val="00FE55E8"/>
    <w:rsid w:val="00FE5EB5"/>
    <w:rsid w:val="00FF0CDD"/>
    <w:rsid w:val="00FF135D"/>
    <w:rsid w:val="00FF17D1"/>
    <w:rsid w:val="00FF39C9"/>
    <w:rsid w:val="00FF3E0D"/>
    <w:rsid w:val="00FF4132"/>
    <w:rsid w:val="00FF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80A9A3"/>
  <w15:chartTrackingRefBased/>
  <w15:docId w15:val="{7B405F0E-A4E6-AB44-A608-17FEFFF41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D442C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10B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53C2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western">
    <w:name w:val="western"/>
    <w:basedOn w:val="Normal"/>
    <w:rsid w:val="00A353C2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styleId="Hyperlink">
    <w:name w:val="Hyperlink"/>
    <w:uiPriority w:val="99"/>
    <w:unhideWhenUsed/>
    <w:rsid w:val="00A353C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961FC"/>
    <w:pPr>
      <w:ind w:left="720"/>
      <w:contextualSpacing/>
    </w:pPr>
  </w:style>
  <w:style w:type="paragraph" w:styleId="NoSpacing">
    <w:name w:val="No Spacing"/>
    <w:uiPriority w:val="1"/>
    <w:qFormat/>
    <w:rsid w:val="00145019"/>
    <w:rPr>
      <w:sz w:val="22"/>
      <w:szCs w:val="22"/>
      <w:lang w:eastAsia="en-US"/>
    </w:rPr>
  </w:style>
  <w:style w:type="character" w:customStyle="1" w:styleId="field1">
    <w:name w:val="field1"/>
    <w:rsid w:val="000D0B56"/>
    <w:rPr>
      <w:rFonts w:ascii="Arial" w:hAnsi="Arial" w:cs="Arial" w:hint="default"/>
      <w:color w:val="000000"/>
      <w:sz w:val="18"/>
      <w:szCs w:val="18"/>
    </w:rPr>
  </w:style>
  <w:style w:type="numbering" w:customStyle="1" w:styleId="Style1">
    <w:name w:val="Style1"/>
    <w:uiPriority w:val="99"/>
    <w:rsid w:val="0011581D"/>
    <w:pPr>
      <w:numPr>
        <w:numId w:val="2"/>
      </w:numPr>
    </w:pPr>
  </w:style>
  <w:style w:type="paragraph" w:customStyle="1" w:styleId="Standard">
    <w:name w:val="Standard"/>
    <w:rsid w:val="00534FDA"/>
    <w:pPr>
      <w:suppressAutoHyphens/>
      <w:overflowPunct w:val="0"/>
      <w:autoSpaceDN w:val="0"/>
      <w:textAlignment w:val="baseline"/>
    </w:pPr>
    <w:rPr>
      <w:rFonts w:ascii="Times New Roman" w:eastAsia="Times New Roman" w:hAnsi="Times New Roman"/>
      <w:kern w:val="3"/>
    </w:rPr>
  </w:style>
  <w:style w:type="character" w:customStyle="1" w:styleId="hp">
    <w:name w:val="hp"/>
    <w:rsid w:val="008C5EF2"/>
  </w:style>
  <w:style w:type="character" w:customStyle="1" w:styleId="Heading1Char">
    <w:name w:val="Heading 1 Char"/>
    <w:link w:val="Heading1"/>
    <w:uiPriority w:val="9"/>
    <w:rsid w:val="00D442C4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j-j5-ji">
    <w:name w:val="j-j5-ji"/>
    <w:rsid w:val="00D442C4"/>
  </w:style>
  <w:style w:type="paragraph" w:styleId="BalloonText">
    <w:name w:val="Balloon Text"/>
    <w:basedOn w:val="Normal"/>
    <w:link w:val="BalloonTextChar"/>
    <w:uiPriority w:val="99"/>
    <w:semiHidden/>
    <w:unhideWhenUsed/>
    <w:rsid w:val="00967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6750C"/>
    <w:rPr>
      <w:rFonts w:ascii="Tahoma" w:hAnsi="Tahoma" w:cs="Tahoma"/>
      <w:sz w:val="16"/>
      <w:szCs w:val="16"/>
      <w:lang w:eastAsia="en-US"/>
    </w:rPr>
  </w:style>
  <w:style w:type="character" w:customStyle="1" w:styleId="casenumber">
    <w:name w:val="casenumber"/>
    <w:rsid w:val="00AA54B2"/>
  </w:style>
  <w:style w:type="character" w:customStyle="1" w:styleId="apple-converted-space">
    <w:name w:val="apple-converted-space"/>
    <w:rsid w:val="00AA54B2"/>
  </w:style>
  <w:style w:type="character" w:customStyle="1" w:styleId="divider1">
    <w:name w:val="divider1"/>
    <w:rsid w:val="00AA54B2"/>
  </w:style>
  <w:style w:type="character" w:customStyle="1" w:styleId="description">
    <w:name w:val="description"/>
    <w:rsid w:val="00AA54B2"/>
  </w:style>
  <w:style w:type="character" w:customStyle="1" w:styleId="divider2">
    <w:name w:val="divider2"/>
    <w:rsid w:val="00AA54B2"/>
  </w:style>
  <w:style w:type="character" w:customStyle="1" w:styleId="address">
    <w:name w:val="address"/>
    <w:rsid w:val="00AA54B2"/>
  </w:style>
  <w:style w:type="paragraph" w:styleId="Header">
    <w:name w:val="header"/>
    <w:basedOn w:val="Normal"/>
    <w:link w:val="HeaderChar"/>
    <w:uiPriority w:val="99"/>
    <w:unhideWhenUsed/>
    <w:rsid w:val="00CE7517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CE7517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E7517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CE7517"/>
    <w:rPr>
      <w:sz w:val="22"/>
      <w:szCs w:val="22"/>
      <w:lang w:eastAsia="en-US"/>
    </w:rPr>
  </w:style>
  <w:style w:type="character" w:customStyle="1" w:styleId="il">
    <w:name w:val="il"/>
    <w:rsid w:val="00EC7FC5"/>
  </w:style>
  <w:style w:type="character" w:customStyle="1" w:styleId="Heading2Char">
    <w:name w:val="Heading 2 Char"/>
    <w:link w:val="Heading2"/>
    <w:uiPriority w:val="9"/>
    <w:semiHidden/>
    <w:rsid w:val="003010BE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customStyle="1" w:styleId="Default">
    <w:name w:val="Default"/>
    <w:rsid w:val="004A6302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F5A71"/>
    <w:pPr>
      <w:spacing w:after="0" w:line="240" w:lineRule="auto"/>
    </w:pPr>
    <w:rPr>
      <w:rFonts w:cs="Consolas"/>
      <w:szCs w:val="21"/>
    </w:rPr>
  </w:style>
  <w:style w:type="character" w:customStyle="1" w:styleId="PlainTextChar">
    <w:name w:val="Plain Text Char"/>
    <w:link w:val="PlainText"/>
    <w:uiPriority w:val="99"/>
    <w:semiHidden/>
    <w:rsid w:val="00EF5A71"/>
    <w:rPr>
      <w:rFonts w:cs="Consolas"/>
      <w:sz w:val="22"/>
      <w:szCs w:val="21"/>
      <w:lang w:eastAsia="en-US"/>
    </w:rPr>
  </w:style>
  <w:style w:type="paragraph" w:customStyle="1" w:styleId="searchresult">
    <w:name w:val="searchresult"/>
    <w:basedOn w:val="Normal"/>
    <w:rsid w:val="000064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metainfo">
    <w:name w:val="metainfo"/>
    <w:basedOn w:val="Normal"/>
    <w:rsid w:val="000064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divider">
    <w:name w:val="divider"/>
    <w:basedOn w:val="DefaultParagraphFont"/>
    <w:rsid w:val="00006457"/>
  </w:style>
  <w:style w:type="table" w:styleId="TableGrid">
    <w:name w:val="Table Grid"/>
    <w:basedOn w:val="TableNormal"/>
    <w:uiPriority w:val="59"/>
    <w:rsid w:val="00927BD9"/>
    <w:rPr>
      <w:rFonts w:eastAsia="Times New Roman" w:cs="Aria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CurrentList1">
    <w:name w:val="Current List1"/>
    <w:uiPriority w:val="99"/>
    <w:rsid w:val="00B808FD"/>
    <w:pPr>
      <w:numPr>
        <w:numId w:val="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5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5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5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78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36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5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042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769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7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3308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9796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4340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8401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42104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3334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9201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2451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76454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02567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67177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225645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45375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27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4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8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9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6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1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6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6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2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44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364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651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423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800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9162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9092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9233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052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05212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5135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11602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64530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78989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98790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76877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73697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565091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91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4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2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4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0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93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8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25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rhonaholloway/Desktop/Upton%20Parish%20Council/agenda/AprUAg25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8F6540-8DBC-4B89-B241-8168BB887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AprUAg25.dotx</Template>
  <TotalTime>60</TotalTime>
  <Pages>2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Rhona Holloway</dc:creator>
  <cp:keywords/>
  <cp:lastModifiedBy>Rhona Holloway</cp:lastModifiedBy>
  <cp:revision>8</cp:revision>
  <cp:lastPrinted>2025-11-10T09:44:00Z</cp:lastPrinted>
  <dcterms:created xsi:type="dcterms:W3CDTF">2026-01-12T08:43:00Z</dcterms:created>
  <dcterms:modified xsi:type="dcterms:W3CDTF">2026-01-13T08:40:00Z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8d3fa34f00d794dc52065fa506c2c5b7765636a6c7ab6264f5953eba72b7e918</vt:lpwstr>
  </property>
</Properties>
</file>