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025A" w14:textId="205EA449" w:rsidR="00F644EC" w:rsidRPr="00F209D0" w:rsidRDefault="001911F1" w:rsidP="005D1A41">
      <w:pPr>
        <w:rPr>
          <w:rFonts w:ascii="Times New Roman" w:hAnsi="Times New Roman" w:cs="Times New Roman"/>
          <w:b/>
          <w:szCs w:val="1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B0B11" wp14:editId="4A645E6C">
                <wp:simplePos x="0" y="0"/>
                <wp:positionH relativeFrom="column">
                  <wp:posOffset>-905510</wp:posOffset>
                </wp:positionH>
                <wp:positionV relativeFrom="paragraph">
                  <wp:posOffset>-63500</wp:posOffset>
                </wp:positionV>
                <wp:extent cx="2825750" cy="2061845"/>
                <wp:effectExtent l="0" t="0" r="381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06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61C8A" w14:textId="4037E782" w:rsidR="0090574C" w:rsidRDefault="0090574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B0B1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71.3pt;margin-top:-5pt;width:222.5pt;height:162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" stroked="f">
                <v:textbox style="mso-fit-shape-to-text:t">
                  <w:txbxContent>
                    <w:p w14:paraId="55E61C8A" w14:textId="4037E782" w:rsidR="0090574C" w:rsidRDefault="0090574C"/>
                  </w:txbxContent>
                </v:textbox>
              </v:shape>
            </w:pict>
          </mc:Fallback>
        </mc:AlternateContent>
      </w:r>
    </w:p>
    <w:p w14:paraId="0B7A108A" w14:textId="018A5A13" w:rsidR="008F41CC" w:rsidRDefault="00E34C68" w:rsidP="00F4764C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MINUTES OF </w:t>
      </w:r>
      <w:r w:rsidR="004611D1">
        <w:rPr>
          <w:rFonts w:ascii="Times New Roman" w:hAnsi="Times New Roman" w:cs="Times New Roman"/>
          <w:b/>
          <w:caps/>
          <w:sz w:val="36"/>
          <w:szCs w:val="36"/>
        </w:rPr>
        <w:t>clee st. margaret</w:t>
      </w: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</w:p>
    <w:p w14:paraId="190640CF" w14:textId="77777777" w:rsidR="009B3833" w:rsidRDefault="000B753B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regular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E34C68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PARISH </w:t>
      </w:r>
      <w:r w:rsidR="004B183A">
        <w:rPr>
          <w:rFonts w:ascii="Times New Roman" w:hAnsi="Times New Roman" w:cs="Times New Roman"/>
          <w:b/>
          <w:caps/>
          <w:sz w:val="36"/>
          <w:szCs w:val="36"/>
        </w:rPr>
        <w:t>council</w:t>
      </w:r>
      <w:r w:rsidR="000F0E0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81545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MEETING </w:t>
      </w:r>
    </w:p>
    <w:p w14:paraId="7A17AD70" w14:textId="237A8930" w:rsidR="006B76BE" w:rsidRPr="000F0E06" w:rsidRDefault="009B3833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The </w:t>
      </w:r>
      <w:r w:rsidR="00AD3CFD">
        <w:rPr>
          <w:rFonts w:ascii="Times New Roman" w:hAnsi="Times New Roman" w:cs="Times New Roman"/>
          <w:b/>
          <w:caps/>
          <w:sz w:val="36"/>
          <w:szCs w:val="36"/>
        </w:rPr>
        <w:t>village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Hall, </w:t>
      </w:r>
      <w:r w:rsidR="00C678B7">
        <w:rPr>
          <w:rFonts w:ascii="Times New Roman" w:hAnsi="Times New Roman" w:cs="Times New Roman"/>
          <w:b/>
          <w:caps/>
          <w:sz w:val="36"/>
          <w:szCs w:val="36"/>
        </w:rPr>
        <w:t xml:space="preserve">Abdon 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 </w:t>
      </w:r>
    </w:p>
    <w:p w14:paraId="79659646" w14:textId="28D64E75" w:rsidR="00033CC4" w:rsidRDefault="00E34C68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ON 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>monday 1</w:t>
      </w:r>
      <w:r w:rsidR="0058501F">
        <w:rPr>
          <w:rFonts w:ascii="Times New Roman" w:hAnsi="Times New Roman" w:cs="Times New Roman"/>
          <w:b/>
          <w:caps/>
          <w:sz w:val="36"/>
          <w:szCs w:val="36"/>
        </w:rPr>
        <w:t>7</w:t>
      </w:r>
      <w:r w:rsidR="007D1BB3" w:rsidRPr="007D1BB3">
        <w:rPr>
          <w:rFonts w:ascii="Times New Roman" w:hAnsi="Times New Roman" w:cs="Times New Roman"/>
          <w:b/>
          <w:caps/>
          <w:sz w:val="36"/>
          <w:szCs w:val="36"/>
          <w:vertAlign w:val="superscript"/>
        </w:rPr>
        <w:t>th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58501F">
        <w:rPr>
          <w:rFonts w:ascii="Times New Roman" w:hAnsi="Times New Roman" w:cs="Times New Roman"/>
          <w:b/>
          <w:caps/>
          <w:sz w:val="36"/>
          <w:szCs w:val="36"/>
        </w:rPr>
        <w:t>november</w:t>
      </w:r>
      <w:r w:rsidR="00940EF4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A22522">
        <w:rPr>
          <w:rFonts w:ascii="Times New Roman" w:hAnsi="Times New Roman" w:cs="Times New Roman"/>
          <w:b/>
          <w:caps/>
          <w:sz w:val="36"/>
          <w:szCs w:val="36"/>
        </w:rPr>
        <w:t>20</w:t>
      </w:r>
      <w:r w:rsidR="00FD6CD3">
        <w:rPr>
          <w:rFonts w:ascii="Times New Roman" w:hAnsi="Times New Roman" w:cs="Times New Roman"/>
          <w:b/>
          <w:caps/>
          <w:sz w:val="36"/>
          <w:szCs w:val="36"/>
        </w:rPr>
        <w:t>2</w:t>
      </w:r>
      <w:r w:rsidR="00EF5B75">
        <w:rPr>
          <w:rFonts w:ascii="Times New Roman" w:hAnsi="Times New Roman" w:cs="Times New Roman"/>
          <w:b/>
          <w:caps/>
          <w:sz w:val="36"/>
          <w:szCs w:val="36"/>
        </w:rPr>
        <w:t>5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at </w:t>
      </w:r>
      <w:r w:rsidR="00F873AF">
        <w:rPr>
          <w:rFonts w:ascii="Times New Roman" w:hAnsi="Times New Roman" w:cs="Times New Roman"/>
          <w:b/>
          <w:caps/>
          <w:sz w:val="36"/>
          <w:szCs w:val="36"/>
        </w:rPr>
        <w:t>7.3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>0</w:t>
      </w:r>
      <w:r w:rsidR="00041870">
        <w:rPr>
          <w:rFonts w:ascii="Times New Roman" w:hAnsi="Times New Roman" w:cs="Times New Roman"/>
          <w:b/>
          <w:caps/>
          <w:sz w:val="36"/>
          <w:szCs w:val="36"/>
        </w:rPr>
        <w:t>pm</w:t>
      </w:r>
    </w:p>
    <w:p w14:paraId="1795B077" w14:textId="77777777" w:rsidR="002C6D15" w:rsidRPr="000F0E06" w:rsidRDefault="002C6D15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4942ED8C" w14:textId="77777777" w:rsidR="00F644EC" w:rsidRPr="00D43CEF" w:rsidRDefault="00F644EC" w:rsidP="00F644EC">
      <w:pPr>
        <w:jc w:val="center"/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102"/>
        <w:tblW w:w="9108" w:type="dxa"/>
        <w:tblLook w:val="0000" w:firstRow="0" w:lastRow="0" w:firstColumn="0" w:lastColumn="0" w:noHBand="0" w:noVBand="0"/>
      </w:tblPr>
      <w:tblGrid>
        <w:gridCol w:w="4608"/>
        <w:gridCol w:w="4500"/>
      </w:tblGrid>
      <w:tr w:rsidR="00D0017E" w14:paraId="19D4398A" w14:textId="77777777">
        <w:tc>
          <w:tcPr>
            <w:tcW w:w="4608" w:type="dxa"/>
            <w:tcBorders>
              <w:bottom w:val="double" w:sz="4" w:space="0" w:color="auto"/>
            </w:tcBorders>
          </w:tcPr>
          <w:p w14:paraId="279FDFEA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PRESENT</w:t>
            </w: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3B5DD57F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APOLOGIES</w:t>
            </w:r>
          </w:p>
        </w:tc>
      </w:tr>
      <w:tr w:rsidR="00F34FDA" w14:paraId="78246102" w14:textId="77777777">
        <w:tc>
          <w:tcPr>
            <w:tcW w:w="4608" w:type="dxa"/>
            <w:tcBorders>
              <w:top w:val="double" w:sz="4" w:space="0" w:color="auto"/>
            </w:tcBorders>
          </w:tcPr>
          <w:p w14:paraId="7DB012C9" w14:textId="089FE555" w:rsidR="00F34FDA" w:rsidRPr="007270FC" w:rsidRDefault="001E4D82" w:rsidP="001E4D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Fishe</w:t>
            </w:r>
            <w:r w:rsidR="002473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</w:t>
            </w:r>
          </w:p>
        </w:tc>
        <w:tc>
          <w:tcPr>
            <w:tcW w:w="4500" w:type="dxa"/>
            <w:tcBorders>
              <w:top w:val="double" w:sz="4" w:space="0" w:color="auto"/>
            </w:tcBorders>
          </w:tcPr>
          <w:p w14:paraId="66CD96F0" w14:textId="7EE48064" w:rsidR="00F34FDA" w:rsidRPr="00247394" w:rsidRDefault="00F34FDA" w:rsidP="0024739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F515A" w14:paraId="1AF62F25" w14:textId="77777777">
        <w:tc>
          <w:tcPr>
            <w:tcW w:w="4608" w:type="dxa"/>
          </w:tcPr>
          <w:p w14:paraId="26AA722E" w14:textId="0D6F83A4" w:rsidR="00EF515A" w:rsidRPr="007270FC" w:rsidRDefault="00247394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L Heighway</w:t>
            </w:r>
          </w:p>
        </w:tc>
        <w:tc>
          <w:tcPr>
            <w:tcW w:w="4500" w:type="dxa"/>
          </w:tcPr>
          <w:p w14:paraId="73EB0A47" w14:textId="77D25495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577A17AB" w14:textId="77777777">
        <w:tc>
          <w:tcPr>
            <w:tcW w:w="4608" w:type="dxa"/>
          </w:tcPr>
          <w:p w14:paraId="717B60E6" w14:textId="6D7310DF" w:rsidR="00EF515A" w:rsidRPr="007270FC" w:rsidRDefault="00CB7923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Heighway</w:t>
            </w:r>
          </w:p>
        </w:tc>
        <w:tc>
          <w:tcPr>
            <w:tcW w:w="4500" w:type="dxa"/>
          </w:tcPr>
          <w:p w14:paraId="25415C2E" w14:textId="65C2CFC0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230B7AAF" w14:textId="77777777">
        <w:tc>
          <w:tcPr>
            <w:tcW w:w="4608" w:type="dxa"/>
          </w:tcPr>
          <w:p w14:paraId="5B1B7362" w14:textId="0A2489B1" w:rsidR="00EF515A" w:rsidRPr="00CB7923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R Morgan</w:t>
            </w:r>
          </w:p>
        </w:tc>
        <w:tc>
          <w:tcPr>
            <w:tcW w:w="4500" w:type="dxa"/>
          </w:tcPr>
          <w:p w14:paraId="47264AAC" w14:textId="6C1E61DE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60305E2A" w14:textId="77777777">
        <w:tc>
          <w:tcPr>
            <w:tcW w:w="4608" w:type="dxa"/>
          </w:tcPr>
          <w:p w14:paraId="61F51E22" w14:textId="26DEDD19" w:rsidR="00EF515A" w:rsidRPr="00247394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M Peake</w:t>
            </w:r>
          </w:p>
        </w:tc>
        <w:tc>
          <w:tcPr>
            <w:tcW w:w="4500" w:type="dxa"/>
          </w:tcPr>
          <w:p w14:paraId="1391ECA6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4562EE51" w14:textId="77777777">
        <w:tc>
          <w:tcPr>
            <w:tcW w:w="4608" w:type="dxa"/>
          </w:tcPr>
          <w:p w14:paraId="76A949EC" w14:textId="4532ED81" w:rsidR="00EF515A" w:rsidRPr="007270FC" w:rsidRDefault="001E4D82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S Willis</w:t>
            </w:r>
          </w:p>
        </w:tc>
        <w:tc>
          <w:tcPr>
            <w:tcW w:w="4500" w:type="dxa"/>
          </w:tcPr>
          <w:p w14:paraId="5785DC58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57C" w14:paraId="7A83B981" w14:textId="77777777">
        <w:tc>
          <w:tcPr>
            <w:tcW w:w="4608" w:type="dxa"/>
          </w:tcPr>
          <w:p w14:paraId="52C8230C" w14:textId="1F1E7A6F" w:rsidR="00EC757C" w:rsidRPr="001E4D82" w:rsidRDefault="00EC757C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J Bagshawe</w:t>
            </w:r>
          </w:p>
        </w:tc>
        <w:tc>
          <w:tcPr>
            <w:tcW w:w="4500" w:type="dxa"/>
          </w:tcPr>
          <w:p w14:paraId="62F5607E" w14:textId="77777777" w:rsidR="00EC757C" w:rsidRPr="007270FC" w:rsidRDefault="00EC757C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33CD741" w14:textId="77777777" w:rsidR="006B76BE" w:rsidRPr="00D0017E" w:rsidRDefault="006B76BE" w:rsidP="00D0017E">
      <w:pPr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242"/>
        <w:tblW w:w="9180" w:type="dxa"/>
        <w:tblLook w:val="00A0" w:firstRow="1" w:lastRow="0" w:firstColumn="1" w:lastColumn="0" w:noHBand="0" w:noVBand="0"/>
      </w:tblPr>
      <w:tblGrid>
        <w:gridCol w:w="4694"/>
        <w:gridCol w:w="4486"/>
      </w:tblGrid>
      <w:tr w:rsidR="00D0017E" w:rsidRPr="00037CFE" w14:paraId="27AAC6F1" w14:textId="77777777">
        <w:tc>
          <w:tcPr>
            <w:tcW w:w="9180" w:type="dxa"/>
            <w:gridSpan w:val="2"/>
            <w:tcBorders>
              <w:bottom w:val="double" w:sz="4" w:space="0" w:color="auto"/>
            </w:tcBorders>
          </w:tcPr>
          <w:p w14:paraId="501A9AA0" w14:textId="77777777" w:rsidR="00D0017E" w:rsidRPr="00037CFE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7C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ALSO IN ATTENDANCE </w:t>
            </w:r>
          </w:p>
        </w:tc>
      </w:tr>
      <w:tr w:rsidR="00F92517" w:rsidRPr="00037CFE" w14:paraId="2F12207F" w14:textId="77777777">
        <w:tc>
          <w:tcPr>
            <w:tcW w:w="4694" w:type="dxa"/>
            <w:tcBorders>
              <w:top w:val="double" w:sz="4" w:space="0" w:color="auto"/>
            </w:tcBorders>
          </w:tcPr>
          <w:p w14:paraId="5D9EDBB9" w14:textId="77777777" w:rsidR="00F92517" w:rsidRPr="008F41CC" w:rsidRDefault="00F92517" w:rsidP="00F9251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1CC">
              <w:rPr>
                <w:rFonts w:ascii="Times New Roman" w:hAnsi="Times New Roman" w:cs="Times New Roman"/>
                <w:sz w:val="26"/>
                <w:szCs w:val="26"/>
              </w:rPr>
              <w:t>Gwilym Rippon (clerk)</w:t>
            </w:r>
          </w:p>
        </w:tc>
        <w:tc>
          <w:tcPr>
            <w:tcW w:w="4486" w:type="dxa"/>
            <w:tcBorders>
              <w:top w:val="double" w:sz="4" w:space="0" w:color="auto"/>
            </w:tcBorders>
          </w:tcPr>
          <w:p w14:paraId="32602FAF" w14:textId="3AD2C9D0" w:rsidR="00F92517" w:rsidRPr="008F41CC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517" w:rsidRPr="00037CFE" w14:paraId="0C5C0BA8" w14:textId="77777777">
        <w:tc>
          <w:tcPr>
            <w:tcW w:w="4694" w:type="dxa"/>
          </w:tcPr>
          <w:p w14:paraId="65756C65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6" w:type="dxa"/>
          </w:tcPr>
          <w:p w14:paraId="64CC4ABC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37DB16" w14:textId="284EA6DA" w:rsidR="00DF3D07" w:rsidRDefault="001911F1" w:rsidP="00D0017E">
      <w:pPr>
        <w:rPr>
          <w:rFonts w:ascii="Times New Roman" w:hAnsi="Times New Roman" w:cs="Times New Roman"/>
          <w:sz w:val="24"/>
        </w:rPr>
      </w:pPr>
      <w:r w:rsidRPr="007D6B5C">
        <w:rPr>
          <w:rFonts w:ascii="Times New Roman" w:hAnsi="Times New Roman" w:cs="Times New Roman"/>
          <w:sz w:val="24"/>
        </w:rPr>
        <w:t>There w</w:t>
      </w:r>
      <w:r w:rsidR="00993C5F" w:rsidRPr="007D6B5C">
        <w:rPr>
          <w:rFonts w:ascii="Times New Roman" w:hAnsi="Times New Roman" w:cs="Times New Roman"/>
          <w:sz w:val="24"/>
        </w:rPr>
        <w:t>ere</w:t>
      </w:r>
      <w:r w:rsidR="00C21BDF" w:rsidRPr="007D6B5C">
        <w:rPr>
          <w:rFonts w:ascii="Times New Roman" w:hAnsi="Times New Roman" w:cs="Times New Roman"/>
          <w:sz w:val="24"/>
        </w:rPr>
        <w:t xml:space="preserve"> </w:t>
      </w:r>
      <w:r w:rsidR="00505E3C">
        <w:rPr>
          <w:rFonts w:ascii="Times New Roman" w:hAnsi="Times New Roman" w:cs="Times New Roman"/>
          <w:sz w:val="24"/>
        </w:rPr>
        <w:t>15</w:t>
      </w:r>
      <w:r w:rsidR="00AA73E0">
        <w:rPr>
          <w:rFonts w:ascii="Times New Roman" w:hAnsi="Times New Roman" w:cs="Times New Roman"/>
          <w:sz w:val="24"/>
        </w:rPr>
        <w:t xml:space="preserve"> </w:t>
      </w:r>
      <w:r w:rsidR="000D6A3A" w:rsidRPr="007D6B5C">
        <w:rPr>
          <w:rFonts w:ascii="Times New Roman" w:hAnsi="Times New Roman" w:cs="Times New Roman"/>
          <w:sz w:val="24"/>
        </w:rPr>
        <w:t>member</w:t>
      </w:r>
      <w:r w:rsidR="00993C5F" w:rsidRPr="007D6B5C">
        <w:rPr>
          <w:rFonts w:ascii="Times New Roman" w:hAnsi="Times New Roman" w:cs="Times New Roman"/>
          <w:sz w:val="24"/>
        </w:rPr>
        <w:t>s</w:t>
      </w:r>
      <w:r w:rsidR="000D6A3A" w:rsidRPr="007D6B5C">
        <w:rPr>
          <w:rFonts w:ascii="Times New Roman" w:hAnsi="Times New Roman" w:cs="Times New Roman"/>
          <w:sz w:val="24"/>
        </w:rPr>
        <w:t xml:space="preserve"> of the public present</w:t>
      </w:r>
    </w:p>
    <w:p w14:paraId="11E72C82" w14:textId="6CE3C3D7" w:rsidR="0068324F" w:rsidRPr="006F6683" w:rsidRDefault="00B46671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  <w:r w:rsidR="003E4382">
        <w:rPr>
          <w:rFonts w:ascii="Times New Roman" w:hAnsi="Times New Roman" w:cs="Times New Roman"/>
          <w:sz w:val="24"/>
        </w:rPr>
        <w:t xml:space="preserve"> </w:t>
      </w:r>
    </w:p>
    <w:tbl>
      <w:tblPr>
        <w:tblW w:w="1049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8517"/>
      </w:tblGrid>
      <w:tr w:rsidR="00833624" w:rsidRPr="007455D2" w14:paraId="051332E1" w14:textId="77777777" w:rsidTr="005257C0">
        <w:tc>
          <w:tcPr>
            <w:tcW w:w="900" w:type="dxa"/>
          </w:tcPr>
          <w:p w14:paraId="73DCB787" w14:textId="77777777" w:rsidR="00833624" w:rsidRPr="00F209D0" w:rsidRDefault="00833624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5799C64" w14:textId="77777777" w:rsidR="00833624" w:rsidRPr="00F209D0" w:rsidRDefault="008F41CC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Agenda Item </w:t>
            </w:r>
          </w:p>
        </w:tc>
        <w:tc>
          <w:tcPr>
            <w:tcW w:w="8517" w:type="dxa"/>
          </w:tcPr>
          <w:p w14:paraId="5571AD53" w14:textId="77777777" w:rsidR="00833624" w:rsidRPr="00F209D0" w:rsidRDefault="00833624" w:rsidP="00034F4A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8214FA" w:rsidRPr="007455D2" w14:paraId="1DC94FB5" w14:textId="77777777" w:rsidTr="005257C0">
        <w:tc>
          <w:tcPr>
            <w:tcW w:w="900" w:type="dxa"/>
          </w:tcPr>
          <w:p w14:paraId="299DC96A" w14:textId="76E909A9" w:rsidR="008214FA" w:rsidRDefault="008F791F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030-25</w:t>
            </w:r>
          </w:p>
        </w:tc>
        <w:tc>
          <w:tcPr>
            <w:tcW w:w="1080" w:type="dxa"/>
          </w:tcPr>
          <w:p w14:paraId="25449E6F" w14:textId="77777777" w:rsidR="008214FA" w:rsidRPr="00F1553C" w:rsidRDefault="008214FA" w:rsidP="00F1553C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47EC145" w14:textId="7A4255CD" w:rsidR="008214FA" w:rsidRPr="00CD50E4" w:rsidRDefault="008F791F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ELECTION OF THE CHAIR </w:t>
            </w:r>
          </w:p>
        </w:tc>
      </w:tr>
      <w:tr w:rsidR="008F791F" w:rsidRPr="007455D2" w14:paraId="7544B841" w14:textId="77777777" w:rsidTr="005257C0">
        <w:tc>
          <w:tcPr>
            <w:tcW w:w="900" w:type="dxa"/>
          </w:tcPr>
          <w:p w14:paraId="7B01BBE7" w14:textId="77777777" w:rsidR="008F791F" w:rsidRDefault="008F791F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C9299F0" w14:textId="77777777" w:rsidR="008F791F" w:rsidRPr="00F1553C" w:rsidRDefault="008F791F" w:rsidP="008F7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7AF850B" w14:textId="77777777" w:rsidR="008F791F" w:rsidRDefault="007B01ED" w:rsidP="00C84C2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B01ED">
              <w:rPr>
                <w:rFonts w:ascii="Times New Roman" w:hAnsi="Times New Roman" w:cs="Times New Roman"/>
                <w:bCs/>
                <w:sz w:val="24"/>
              </w:rPr>
              <w:t>Cllr. S. Willis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was duly elected chair</w:t>
            </w:r>
          </w:p>
          <w:p w14:paraId="6F2839F7" w14:textId="3940AC08" w:rsidR="00311E3D" w:rsidRPr="007B01ED" w:rsidRDefault="00311E3D" w:rsidP="00C84C28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7B01ED" w:rsidRPr="007455D2" w14:paraId="076052C1" w14:textId="77777777" w:rsidTr="005257C0">
        <w:tc>
          <w:tcPr>
            <w:tcW w:w="900" w:type="dxa"/>
          </w:tcPr>
          <w:p w14:paraId="16679BF2" w14:textId="77777777" w:rsidR="007B01ED" w:rsidRDefault="007B01ED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FD64C50" w14:textId="77777777" w:rsidR="007B01ED" w:rsidRPr="00F1553C" w:rsidRDefault="007B01ED" w:rsidP="008F7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B3A51C8" w14:textId="77777777" w:rsidR="007B01ED" w:rsidRDefault="007B01ED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23FA6C4B" w14:textId="77777777" w:rsidTr="005257C0">
        <w:tc>
          <w:tcPr>
            <w:tcW w:w="900" w:type="dxa"/>
          </w:tcPr>
          <w:p w14:paraId="4C93A087" w14:textId="453C5671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56823D20" w14:textId="4F7DA6FF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D6FC58C" w14:textId="389F5446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ATTENDANCE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AND</w:t>
              </w:r>
            </w:smartTag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APOLOGIES </w:t>
            </w:r>
          </w:p>
        </w:tc>
      </w:tr>
      <w:tr w:rsidR="00FE4BB2" w:rsidRPr="007455D2" w14:paraId="5DD6634E" w14:textId="77777777" w:rsidTr="005257C0">
        <w:tc>
          <w:tcPr>
            <w:tcW w:w="900" w:type="dxa"/>
          </w:tcPr>
          <w:p w14:paraId="59194A51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A44F3CC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370DAE5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 xml:space="preserve">See list above </w:t>
            </w:r>
          </w:p>
          <w:p w14:paraId="0249A1F2" w14:textId="41DC180A" w:rsidR="00FE4BB2" w:rsidRPr="00311E3D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7AEEBCB6" w14:textId="77777777" w:rsidTr="005257C0">
        <w:tc>
          <w:tcPr>
            <w:tcW w:w="900" w:type="dxa"/>
          </w:tcPr>
          <w:p w14:paraId="04AC8F7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B098B5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832AB9E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4135C821" w14:textId="77777777" w:rsidTr="005257C0">
        <w:tc>
          <w:tcPr>
            <w:tcW w:w="900" w:type="dxa"/>
          </w:tcPr>
          <w:p w14:paraId="33CA9D09" w14:textId="36CD04F1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7EF7331D" w14:textId="51313BD1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70DF5C" w14:textId="2B8A5863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DECLARATIONS OF INTEREST </w:t>
            </w:r>
          </w:p>
        </w:tc>
      </w:tr>
      <w:tr w:rsidR="00FE4BB2" w:rsidRPr="007455D2" w14:paraId="5C2E9362" w14:textId="77777777" w:rsidTr="005257C0">
        <w:tc>
          <w:tcPr>
            <w:tcW w:w="900" w:type="dxa"/>
          </w:tcPr>
          <w:p w14:paraId="474B6FA2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40664EE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56D9598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>There were no declarations of interest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9"/>
              <w:gridCol w:w="3969"/>
              <w:gridCol w:w="1276"/>
              <w:gridCol w:w="1307"/>
            </w:tblGrid>
            <w:tr w:rsidR="00FE4BB2" w14:paraId="415A64A7" w14:textId="77777777" w:rsidTr="00F35EA0">
              <w:tc>
                <w:tcPr>
                  <w:tcW w:w="1739" w:type="dxa"/>
                </w:tcPr>
                <w:p w14:paraId="0810DAF0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Name </w:t>
                  </w:r>
                </w:p>
              </w:tc>
              <w:tc>
                <w:tcPr>
                  <w:tcW w:w="3969" w:type="dxa"/>
                </w:tcPr>
                <w:p w14:paraId="09ABE043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</w:tcPr>
                <w:p w14:paraId="21C73139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Personal</w:t>
                  </w:r>
                </w:p>
              </w:tc>
              <w:tc>
                <w:tcPr>
                  <w:tcW w:w="1307" w:type="dxa"/>
                </w:tcPr>
                <w:p w14:paraId="71B82B19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Prejudicial </w:t>
                  </w:r>
                </w:p>
              </w:tc>
            </w:tr>
            <w:tr w:rsidR="00FE4BB2" w14:paraId="5B26DADB" w14:textId="77777777" w:rsidTr="00F35EA0">
              <w:tc>
                <w:tcPr>
                  <w:tcW w:w="1739" w:type="dxa"/>
                </w:tcPr>
                <w:p w14:paraId="43D43D33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Cllr. Peake </w:t>
                  </w:r>
                </w:p>
              </w:tc>
              <w:tc>
                <w:tcPr>
                  <w:tcW w:w="3969" w:type="dxa"/>
                </w:tcPr>
                <w:p w14:paraId="403CA1E6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10(b) </w:t>
                  </w:r>
                  <w:r w:rsidRPr="00D933FC">
                    <w:rPr>
                      <w:rFonts w:ascii="Times New Roman" w:hAnsi="Times New Roman" w:cs="Times New Roman"/>
                      <w:sz w:val="24"/>
                    </w:rPr>
                    <w:t>b.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D933FC">
                    <w:rPr>
                      <w:rFonts w:ascii="Times New Roman" w:hAnsi="Times New Roman" w:cs="Times New Roman"/>
                      <w:sz w:val="24"/>
                    </w:rPr>
                    <w:t>Agreement sought for the annual maintenance of the spring and the pond by Burnt House by Chris Rowe.</w:t>
                  </w:r>
                </w:p>
              </w:tc>
              <w:tc>
                <w:tcPr>
                  <w:tcW w:w="1276" w:type="dxa"/>
                </w:tcPr>
                <w:p w14:paraId="711BBC42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501229A9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3D511A2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7AB02A98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7E1C1B72" w14:textId="77777777" w:rsidR="00010590" w:rsidRDefault="00010590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00125A82" w14:textId="1755E4B2" w:rsidR="00010590" w:rsidRPr="00B46671" w:rsidRDefault="00010590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10081B24" w14:textId="77777777" w:rsidTr="00F35EA0">
              <w:tc>
                <w:tcPr>
                  <w:tcW w:w="1739" w:type="dxa"/>
                </w:tcPr>
                <w:p w14:paraId="7CA6F526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70F47">
                    <w:rPr>
                      <w:rFonts w:ascii="Times New Roman" w:hAnsi="Times New Roman" w:cs="Times New Roman"/>
                      <w:sz w:val="24"/>
                    </w:rPr>
                    <w:t>Cllr. Peake</w:t>
                  </w:r>
                </w:p>
              </w:tc>
              <w:tc>
                <w:tcPr>
                  <w:tcW w:w="3969" w:type="dxa"/>
                </w:tcPr>
                <w:p w14:paraId="2C17A85E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14(</w:t>
                  </w:r>
                  <w:r w:rsidRPr="00274DB9">
                    <w:rPr>
                      <w:rFonts w:ascii="Times New Roman" w:hAnsi="Times New Roman" w:cs="Times New Roman"/>
                      <w:sz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274DB9">
                    <w:rPr>
                      <w:rFonts w:ascii="Times New Roman" w:hAnsi="Times New Roman" w:cs="Times New Roman"/>
                      <w:sz w:val="24"/>
                    </w:rPr>
                    <w:tab/>
                    <w:t>Letter to the 4 properties to be sent for submission to Land registry to confirm that the pc will</w:t>
                  </w:r>
                </w:p>
              </w:tc>
              <w:tc>
                <w:tcPr>
                  <w:tcW w:w="1276" w:type="dxa"/>
                </w:tcPr>
                <w:p w14:paraId="22A2F7D7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10AB6D7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2549AB40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731537BC" w14:textId="163B80BB" w:rsidR="009578A9" w:rsidRPr="00B46671" w:rsidRDefault="009578A9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1EA39026" w14:textId="77777777" w:rsidTr="00F35EA0">
              <w:tc>
                <w:tcPr>
                  <w:tcW w:w="1739" w:type="dxa"/>
                </w:tcPr>
                <w:p w14:paraId="2205E0AA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5A5D4D">
                    <w:rPr>
                      <w:rFonts w:ascii="Times New Roman" w:hAnsi="Times New Roman" w:cs="Times New Roman"/>
                      <w:sz w:val="24"/>
                    </w:rPr>
                    <w:t>Cllr. Peake</w:t>
                  </w:r>
                </w:p>
              </w:tc>
              <w:tc>
                <w:tcPr>
                  <w:tcW w:w="3969" w:type="dxa"/>
                </w:tcPr>
                <w:p w14:paraId="56889028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14(</w:t>
                  </w:r>
                  <w:r w:rsidRPr="005A08EC">
                    <w:rPr>
                      <w:rFonts w:ascii="Times New Roman" w:hAnsi="Times New Roman" w:cs="Times New Roman"/>
                      <w:sz w:val="24"/>
                    </w:rPr>
                    <w:t>g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5A08EC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N</w:t>
                  </w:r>
                  <w:r w:rsidRPr="005A08EC">
                    <w:rPr>
                      <w:rFonts w:ascii="Times New Roman" w:hAnsi="Times New Roman" w:cs="Times New Roman"/>
                      <w:sz w:val="24"/>
                    </w:rPr>
                    <w:t>ot object or dispute the decision of the land registry if it is in the property owners favour.</w:t>
                  </w:r>
                </w:p>
              </w:tc>
              <w:tc>
                <w:tcPr>
                  <w:tcW w:w="1276" w:type="dxa"/>
                </w:tcPr>
                <w:p w14:paraId="500F236D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FCEDEB7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6E4315AD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</w:tc>
            </w:tr>
            <w:tr w:rsidR="00FE4BB2" w14:paraId="62E928A3" w14:textId="77777777" w:rsidTr="00F35EA0">
              <w:tc>
                <w:tcPr>
                  <w:tcW w:w="1739" w:type="dxa"/>
                </w:tcPr>
                <w:p w14:paraId="03DDD6DA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Cllr. L. </w:t>
                  </w:r>
                  <w:r w:rsidRPr="007B661E">
                    <w:rPr>
                      <w:rFonts w:ascii="Times New Roman" w:hAnsi="Times New Roman" w:cs="Times New Roman"/>
                      <w:sz w:val="24"/>
                    </w:rPr>
                    <w:t>Heighway</w:t>
                  </w:r>
                </w:p>
              </w:tc>
              <w:tc>
                <w:tcPr>
                  <w:tcW w:w="3969" w:type="dxa"/>
                </w:tcPr>
                <w:p w14:paraId="708822E3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14(</w:t>
                  </w:r>
                  <w:r w:rsidRPr="00884C2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) </w:t>
                  </w:r>
                  <w:r w:rsidRPr="00884C27">
                    <w:rPr>
                      <w:rFonts w:ascii="Times New Roman" w:hAnsi="Times New Roman" w:cs="Times New Roman"/>
                      <w:sz w:val="24"/>
                    </w:rPr>
                    <w:t>Titchbourne access</w:t>
                  </w:r>
                </w:p>
              </w:tc>
              <w:tc>
                <w:tcPr>
                  <w:tcW w:w="1276" w:type="dxa"/>
                </w:tcPr>
                <w:p w14:paraId="31AF596C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2F0660EC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3E8901D1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22C10BA9" w14:textId="2917823F" w:rsidR="00290B04" w:rsidRPr="00B46671" w:rsidRDefault="00290B04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7FD112B0" w14:textId="77777777" w:rsidTr="00F35EA0">
              <w:tc>
                <w:tcPr>
                  <w:tcW w:w="1739" w:type="dxa"/>
                </w:tcPr>
                <w:p w14:paraId="25C8D1AE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A086B">
                    <w:rPr>
                      <w:rFonts w:ascii="Times New Roman" w:hAnsi="Times New Roman" w:cs="Times New Roman"/>
                      <w:sz w:val="24"/>
                    </w:rPr>
                    <w:t>Cllr. L. Heighway</w:t>
                  </w:r>
                </w:p>
              </w:tc>
              <w:tc>
                <w:tcPr>
                  <w:tcW w:w="3969" w:type="dxa"/>
                </w:tcPr>
                <w:p w14:paraId="2420B93C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96FC1">
                    <w:rPr>
                      <w:rFonts w:ascii="Times New Roman" w:hAnsi="Times New Roman" w:cs="Times New Roman"/>
                      <w:sz w:val="24"/>
                    </w:rPr>
                    <w:t>14(f)</w:t>
                  </w:r>
                  <w:r w:rsidRPr="00796FC1">
                    <w:rPr>
                      <w:rFonts w:ascii="Times New Roman" w:hAnsi="Times New Roman" w:cs="Times New Roman"/>
                      <w:sz w:val="24"/>
                    </w:rPr>
                    <w:tab/>
                    <w:t>Letter to the 4 properties to be sent for submission to Land registry to confirm that the pc will</w:t>
                  </w:r>
                </w:p>
              </w:tc>
              <w:tc>
                <w:tcPr>
                  <w:tcW w:w="1276" w:type="dxa"/>
                </w:tcPr>
                <w:p w14:paraId="166EEF0B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38D52DF9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65516D0A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</w:tc>
            </w:tr>
            <w:tr w:rsidR="00FE4BB2" w14:paraId="6A819C42" w14:textId="77777777" w:rsidTr="00F35EA0">
              <w:tc>
                <w:tcPr>
                  <w:tcW w:w="1739" w:type="dxa"/>
                </w:tcPr>
                <w:p w14:paraId="12C6E606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A086B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Cllr.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I</w:t>
                  </w:r>
                  <w:r w:rsidRPr="00EA086B">
                    <w:rPr>
                      <w:rFonts w:ascii="Times New Roman" w:hAnsi="Times New Roman" w:cs="Times New Roman"/>
                      <w:sz w:val="24"/>
                    </w:rPr>
                    <w:t>. Heighway</w:t>
                  </w:r>
                </w:p>
              </w:tc>
              <w:tc>
                <w:tcPr>
                  <w:tcW w:w="3969" w:type="dxa"/>
                </w:tcPr>
                <w:p w14:paraId="73731FDC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96FC1">
                    <w:rPr>
                      <w:rFonts w:ascii="Times New Roman" w:hAnsi="Times New Roman" w:cs="Times New Roman"/>
                      <w:sz w:val="24"/>
                    </w:rPr>
                    <w:t>14(b) Titchbourne access</w:t>
                  </w:r>
                </w:p>
              </w:tc>
              <w:tc>
                <w:tcPr>
                  <w:tcW w:w="1276" w:type="dxa"/>
                </w:tcPr>
                <w:p w14:paraId="229A3728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1142B34E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5D95A646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46E56C89" w14:textId="6A311A10" w:rsidR="00290B04" w:rsidRPr="00B46671" w:rsidRDefault="00290B04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6D20A9B3" w14:textId="77777777" w:rsidTr="00F35EA0">
              <w:tc>
                <w:tcPr>
                  <w:tcW w:w="1739" w:type="dxa"/>
                </w:tcPr>
                <w:p w14:paraId="09547DAD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EA086B">
                    <w:rPr>
                      <w:rFonts w:ascii="Times New Roman" w:hAnsi="Times New Roman" w:cs="Times New Roman"/>
                      <w:sz w:val="24"/>
                    </w:rPr>
                    <w:t>Cllr.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I</w:t>
                  </w:r>
                  <w:proofErr w:type="spellEnd"/>
                  <w:r w:rsidRPr="00EA086B">
                    <w:rPr>
                      <w:rFonts w:ascii="Times New Roman" w:hAnsi="Times New Roman" w:cs="Times New Roman"/>
                      <w:sz w:val="24"/>
                    </w:rPr>
                    <w:t>. Heighway</w:t>
                  </w:r>
                </w:p>
              </w:tc>
              <w:tc>
                <w:tcPr>
                  <w:tcW w:w="3969" w:type="dxa"/>
                </w:tcPr>
                <w:p w14:paraId="09660654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96FC1">
                    <w:rPr>
                      <w:rFonts w:ascii="Times New Roman" w:hAnsi="Times New Roman" w:cs="Times New Roman"/>
                      <w:sz w:val="24"/>
                    </w:rPr>
                    <w:t>14(f)</w:t>
                  </w:r>
                  <w:r w:rsidRPr="00796FC1">
                    <w:rPr>
                      <w:rFonts w:ascii="Times New Roman" w:hAnsi="Times New Roman" w:cs="Times New Roman"/>
                      <w:sz w:val="24"/>
                    </w:rPr>
                    <w:tab/>
                    <w:t>Letter to the 4 properties to be sent for submission to Land registry to confirm that the pc will</w:t>
                  </w:r>
                </w:p>
              </w:tc>
              <w:tc>
                <w:tcPr>
                  <w:tcW w:w="1276" w:type="dxa"/>
                </w:tcPr>
                <w:p w14:paraId="2A0D8C00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4C09A6A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4BF0BA1C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</w:tc>
            </w:tr>
          </w:tbl>
          <w:p w14:paraId="745AD872" w14:textId="1930EF88" w:rsidR="00FE4BB2" w:rsidRPr="00CD50E4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6E715D1A" w14:textId="77777777" w:rsidTr="005257C0">
        <w:tc>
          <w:tcPr>
            <w:tcW w:w="900" w:type="dxa"/>
          </w:tcPr>
          <w:p w14:paraId="01D90E1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FF3D8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0E78F4E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59A5AF78" w14:textId="77777777" w:rsidTr="005257C0">
        <w:tc>
          <w:tcPr>
            <w:tcW w:w="900" w:type="dxa"/>
          </w:tcPr>
          <w:p w14:paraId="44856AF8" w14:textId="72436DDC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033-25</w:t>
            </w:r>
          </w:p>
        </w:tc>
        <w:tc>
          <w:tcPr>
            <w:tcW w:w="1080" w:type="dxa"/>
          </w:tcPr>
          <w:p w14:paraId="4D65919F" w14:textId="68D0AF38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905F52" w14:textId="7B0C4CA4" w:rsidR="00FE4BB2" w:rsidRPr="00CD50E4" w:rsidRDefault="00756E30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56E30">
              <w:rPr>
                <w:rFonts w:ascii="Times New Roman" w:hAnsi="Times New Roman" w:cs="Times New Roman"/>
                <w:b/>
                <w:sz w:val="24"/>
                <w:u w:val="single"/>
              </w:rPr>
              <w:t>PUBLIC PARTICIPATION SESSION</w:t>
            </w:r>
          </w:p>
        </w:tc>
      </w:tr>
      <w:tr w:rsidR="00FE4BB2" w:rsidRPr="007455D2" w14:paraId="415F64AE" w14:textId="77777777" w:rsidTr="005257C0">
        <w:tc>
          <w:tcPr>
            <w:tcW w:w="900" w:type="dxa"/>
          </w:tcPr>
          <w:p w14:paraId="444970E6" w14:textId="68F22A55" w:rsidR="00FE4BB2" w:rsidRPr="00F209D0" w:rsidRDefault="00FE4BB2" w:rsidP="00FE4BB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7D0D6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FF7E287" w14:textId="0A0CD5D6" w:rsidR="00FE4BB2" w:rsidRDefault="00505E3C" w:rsidP="00FE4BB2">
            <w:pPr>
              <w:rPr>
                <w:rFonts w:ascii="Times New Roman" w:hAnsi="Times New Roman" w:cs="Times New Roman"/>
                <w:sz w:val="24"/>
              </w:rPr>
            </w:pPr>
            <w:r w:rsidRPr="00505E3C">
              <w:rPr>
                <w:rFonts w:ascii="Times New Roman" w:hAnsi="Times New Roman" w:cs="Times New Roman"/>
                <w:sz w:val="24"/>
              </w:rPr>
              <w:t xml:space="preserve">One member made a statement in relation to rights of way there are a number of </w:t>
            </w:r>
            <w:r w:rsidR="008663A0" w:rsidRPr="00505E3C">
              <w:rPr>
                <w:rFonts w:ascii="Times New Roman" w:hAnsi="Times New Roman" w:cs="Times New Roman"/>
                <w:sz w:val="24"/>
              </w:rPr>
              <w:t>TROs on</w:t>
            </w:r>
            <w:r w:rsidRPr="00505E3C">
              <w:rPr>
                <w:rFonts w:ascii="Times New Roman" w:hAnsi="Times New Roman" w:cs="Times New Roman"/>
                <w:sz w:val="24"/>
              </w:rPr>
              <w:t xml:space="preserve"> these rights of way. An incident took place on one right of way where she was assaulted</w:t>
            </w:r>
            <w:r w:rsidR="00DA5CFE">
              <w:rPr>
                <w:rFonts w:ascii="Times New Roman" w:hAnsi="Times New Roman" w:cs="Times New Roman"/>
                <w:sz w:val="24"/>
              </w:rPr>
              <w:t>.</w:t>
            </w:r>
          </w:p>
          <w:p w14:paraId="68773CAB" w14:textId="23BE7F8C" w:rsidR="00DA5CFE" w:rsidRPr="0078682F" w:rsidRDefault="00DA5CFE" w:rsidP="00FE4B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Other members of the public made comments in relation to </w:t>
            </w:r>
            <w:r w:rsidR="008663A0">
              <w:rPr>
                <w:rFonts w:ascii="Times New Roman" w:hAnsi="Times New Roman" w:cs="Times New Roman"/>
                <w:sz w:val="24"/>
              </w:rPr>
              <w:t xml:space="preserve">the lack of </w:t>
            </w:r>
            <w:r w:rsidR="002A14AE">
              <w:rPr>
                <w:rFonts w:ascii="Times New Roman" w:hAnsi="Times New Roman" w:cs="Times New Roman"/>
                <w:sz w:val="24"/>
              </w:rPr>
              <w:t xml:space="preserve">minutes and accounts on the website. </w:t>
            </w:r>
          </w:p>
        </w:tc>
      </w:tr>
      <w:tr w:rsidR="00FE4BB2" w:rsidRPr="007455D2" w14:paraId="3B9B53D3" w14:textId="77777777" w:rsidTr="005257C0">
        <w:tc>
          <w:tcPr>
            <w:tcW w:w="900" w:type="dxa"/>
          </w:tcPr>
          <w:p w14:paraId="03A64B05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D98B03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AC3C8B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301D5D4A" w14:textId="77777777" w:rsidTr="005257C0">
        <w:tc>
          <w:tcPr>
            <w:tcW w:w="900" w:type="dxa"/>
          </w:tcPr>
          <w:p w14:paraId="0E0DB060" w14:textId="1FDA88BC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3E340527" w14:textId="28DEDF92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B67E6F" w14:textId="78CB7522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74F4A">
              <w:rPr>
                <w:rFonts w:ascii="Times New Roman" w:hAnsi="Times New Roman" w:cs="Times New Roman"/>
                <w:b/>
                <w:sz w:val="24"/>
                <w:u w:val="single"/>
              </w:rPr>
              <w:t>TO CONSIDER ANY WRITTEN DISPENSATIONS RECEIVED</w:t>
            </w:r>
          </w:p>
        </w:tc>
      </w:tr>
      <w:tr w:rsidR="00FE4BB2" w:rsidRPr="007455D2" w14:paraId="3FA02273" w14:textId="77777777" w:rsidTr="005257C0">
        <w:tc>
          <w:tcPr>
            <w:tcW w:w="900" w:type="dxa"/>
          </w:tcPr>
          <w:p w14:paraId="7B0B4B43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B5338C1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3FF013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 w:rsidRPr="00C74F4A"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>h</w:t>
            </w:r>
            <w:r w:rsidRPr="00C74F4A">
              <w:rPr>
                <w:rFonts w:ascii="Times New Roman" w:hAnsi="Times New Roman" w:cs="Times New Roman"/>
                <w:sz w:val="24"/>
              </w:rPr>
              <w:t xml:space="preserve">e clerk reported that he had not received any requests for dispensations </w:t>
            </w:r>
          </w:p>
          <w:p w14:paraId="42B54836" w14:textId="77777777" w:rsidR="00FE4BB2" w:rsidRPr="00C74F4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198BA75F" w14:textId="77777777" w:rsidTr="005257C0">
        <w:tc>
          <w:tcPr>
            <w:tcW w:w="900" w:type="dxa"/>
          </w:tcPr>
          <w:p w14:paraId="5DC2FC2F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C519149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03F5AD1" w14:textId="77777777" w:rsidR="00FE4BB2" w:rsidRPr="00C74F4A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3DC2862A" w14:textId="77777777" w:rsidTr="005257C0">
        <w:tc>
          <w:tcPr>
            <w:tcW w:w="900" w:type="dxa"/>
          </w:tcPr>
          <w:p w14:paraId="148A6901" w14:textId="6AA074DD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035-25</w:t>
            </w:r>
          </w:p>
        </w:tc>
        <w:tc>
          <w:tcPr>
            <w:tcW w:w="1080" w:type="dxa"/>
          </w:tcPr>
          <w:p w14:paraId="1CEB17DE" w14:textId="77777777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FF6496" w14:textId="7A2FF0BB" w:rsidR="00FE4BB2" w:rsidRPr="00C74F4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30DBF">
              <w:rPr>
                <w:rFonts w:ascii="Times New Roman" w:hAnsi="Times New Roman" w:cs="Times New Roman"/>
                <w:b/>
                <w:sz w:val="24"/>
                <w:u w:val="single"/>
              </w:rPr>
              <w:t>CONFIRMATION OF MINUTES OF THE MEETING (previously circulated)</w:t>
            </w:r>
          </w:p>
        </w:tc>
      </w:tr>
      <w:tr w:rsidR="00FE4BB2" w:rsidRPr="007455D2" w14:paraId="5AD314C4" w14:textId="77777777" w:rsidTr="005257C0">
        <w:tc>
          <w:tcPr>
            <w:tcW w:w="900" w:type="dxa"/>
          </w:tcPr>
          <w:p w14:paraId="7190A830" w14:textId="6D481E84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5911E24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05B9D65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clerk apologised for the lack of minutes </w:t>
            </w:r>
            <w:r w:rsidRPr="00056B20">
              <w:rPr>
                <w:rFonts w:ascii="Times New Roman" w:hAnsi="Times New Roman" w:cs="Times New Roman"/>
                <w:sz w:val="24"/>
              </w:rPr>
              <w:t xml:space="preserve">It was </w:t>
            </w:r>
            <w:r w:rsidRPr="00056B20">
              <w:rPr>
                <w:rFonts w:ascii="Times New Roman" w:hAnsi="Times New Roman" w:cs="Times New Roman"/>
                <w:b/>
                <w:sz w:val="24"/>
              </w:rPr>
              <w:t xml:space="preserve">agreed </w:t>
            </w:r>
            <w:r w:rsidRPr="00056B20">
              <w:rPr>
                <w:rFonts w:ascii="Times New Roman" w:hAnsi="Times New Roman" w:cs="Times New Roman"/>
                <w:sz w:val="24"/>
              </w:rPr>
              <w:t xml:space="preserve">that the minutes of the meeting held on 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Pr="007069E2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</w:rPr>
              <w:t xml:space="preserve"> July</w:t>
            </w:r>
            <w:r w:rsidRPr="00056B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and 15</w:t>
            </w:r>
            <w:r w:rsidRPr="00C3416A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September 2025</w:t>
            </w:r>
            <w:r w:rsidRPr="00056B20">
              <w:rPr>
                <w:rFonts w:ascii="Times New Roman" w:hAnsi="Times New Roman" w:cs="Times New Roman"/>
                <w:sz w:val="24"/>
              </w:rPr>
              <w:t>was a true and accurate record of what transpired.</w:t>
            </w:r>
          </w:p>
          <w:p w14:paraId="3B3E29B7" w14:textId="0A41BB7D" w:rsidR="00FC7FEE" w:rsidRPr="00CD50E4" w:rsidRDefault="00B55241" w:rsidP="00FE4B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minutes </w:t>
            </w:r>
            <w:r w:rsidR="00EB3452">
              <w:rPr>
                <w:rFonts w:ascii="Times New Roman" w:hAnsi="Times New Roman" w:cs="Times New Roman"/>
                <w:sz w:val="24"/>
              </w:rPr>
              <w:t>following amendments were agreed.</w:t>
            </w:r>
          </w:p>
        </w:tc>
      </w:tr>
      <w:tr w:rsidR="00FE4BB2" w:rsidRPr="007455D2" w14:paraId="354B7094" w14:textId="77777777" w:rsidTr="005257C0">
        <w:tc>
          <w:tcPr>
            <w:tcW w:w="900" w:type="dxa"/>
          </w:tcPr>
          <w:p w14:paraId="6ED08163" w14:textId="100B4CD3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00992B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200D72B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2A14AE" w:rsidRPr="007455D2" w14:paraId="40D66B91" w14:textId="77777777" w:rsidTr="005257C0">
        <w:tc>
          <w:tcPr>
            <w:tcW w:w="900" w:type="dxa"/>
          </w:tcPr>
          <w:p w14:paraId="0461644F" w14:textId="1C8EFFF7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48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  <w:r w:rsidRPr="00A1248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2751DF4D" w14:textId="77777777" w:rsidR="002A14AE" w:rsidRPr="00F1553C" w:rsidRDefault="002A14AE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F05415" w14:textId="28508257" w:rsidR="002A14AE" w:rsidRPr="0091021B" w:rsidRDefault="00DD42CC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2163AA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TRAINING FOR NEW PARISH COUNCILLORS </w:t>
            </w:r>
          </w:p>
        </w:tc>
      </w:tr>
      <w:tr w:rsidR="002A14AE" w:rsidRPr="007455D2" w14:paraId="06F44CB4" w14:textId="77777777" w:rsidTr="005257C0">
        <w:tc>
          <w:tcPr>
            <w:tcW w:w="900" w:type="dxa"/>
          </w:tcPr>
          <w:p w14:paraId="7CE96D84" w14:textId="77777777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21B6AF9" w14:textId="77777777" w:rsidR="00DD42CC" w:rsidRPr="00DD42CC" w:rsidRDefault="00DD42CC" w:rsidP="00DD42C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0E39C6A" w14:textId="69E3CA51" w:rsidR="002A14AE" w:rsidRPr="00EB2A45" w:rsidRDefault="00D26F69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The </w:t>
            </w:r>
            <w:r w:rsidR="00EB2A45" w:rsidRPr="00EB2A45">
              <w:rPr>
                <w:rFonts w:ascii="Times New Roman" w:hAnsi="Times New Roman" w:cs="Times New Roman"/>
                <w:bCs/>
                <w:sz w:val="24"/>
              </w:rPr>
              <w:t>clerk</w:t>
            </w: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 reported </w:t>
            </w:r>
            <w:r w:rsidR="00EB2A45" w:rsidRPr="00EB2A45">
              <w:rPr>
                <w:rFonts w:ascii="Times New Roman" w:hAnsi="Times New Roman" w:cs="Times New Roman"/>
                <w:bCs/>
                <w:sz w:val="24"/>
              </w:rPr>
              <w:t>that he</w:t>
            </w: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 had </w:t>
            </w:r>
            <w:r w:rsidR="00EB2A45" w:rsidRPr="00EB2A45">
              <w:rPr>
                <w:rFonts w:ascii="Times New Roman" w:hAnsi="Times New Roman" w:cs="Times New Roman"/>
                <w:bCs/>
                <w:sz w:val="24"/>
              </w:rPr>
              <w:t>arranged</w:t>
            </w: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 training for all councillors which will commence at 7,30pm on </w:t>
            </w:r>
            <w:r w:rsidR="00095CF4" w:rsidRPr="00EB2A45">
              <w:rPr>
                <w:rFonts w:ascii="Times New Roman" w:hAnsi="Times New Roman" w:cs="Times New Roman"/>
                <w:bCs/>
                <w:sz w:val="24"/>
              </w:rPr>
              <w:t>Wednesday 3</w:t>
            </w:r>
            <w:r w:rsidR="00095CF4" w:rsidRPr="00EB2A45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rd</w:t>
            </w:r>
            <w:r w:rsidR="00095CF4" w:rsidRPr="00EB2A45">
              <w:rPr>
                <w:rFonts w:ascii="Times New Roman" w:hAnsi="Times New Roman" w:cs="Times New Roman"/>
                <w:bCs/>
                <w:sz w:val="24"/>
              </w:rPr>
              <w:t xml:space="preserve"> December 2025</w:t>
            </w:r>
          </w:p>
        </w:tc>
      </w:tr>
      <w:tr w:rsidR="00DD42CC" w:rsidRPr="007455D2" w14:paraId="085A1ED0" w14:textId="77777777" w:rsidTr="005257C0">
        <w:tc>
          <w:tcPr>
            <w:tcW w:w="900" w:type="dxa"/>
          </w:tcPr>
          <w:p w14:paraId="07DD77B1" w14:textId="77777777" w:rsidR="00DD42CC" w:rsidRPr="00F209D0" w:rsidRDefault="00DD42CC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64575AD" w14:textId="77777777" w:rsidR="00DD42CC" w:rsidRPr="00DD42CC" w:rsidRDefault="00DD42CC" w:rsidP="00DD42C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1C0466A" w14:textId="77777777" w:rsidR="00DD42CC" w:rsidRPr="0091021B" w:rsidRDefault="00DD42CC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2A14AE" w:rsidRPr="007455D2" w14:paraId="6A8D7961" w14:textId="77777777" w:rsidTr="005257C0">
        <w:tc>
          <w:tcPr>
            <w:tcW w:w="900" w:type="dxa"/>
          </w:tcPr>
          <w:p w14:paraId="78E48F5D" w14:textId="77777777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35CE502" w14:textId="77777777" w:rsidR="002A14AE" w:rsidRPr="00F1553C" w:rsidRDefault="002A14AE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CA723D" w14:textId="496BB317" w:rsidR="002A14AE" w:rsidRPr="0091021B" w:rsidRDefault="008662F3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662F3">
              <w:rPr>
                <w:rFonts w:ascii="Times New Roman" w:hAnsi="Times New Roman" w:cs="Times New Roman"/>
                <w:b/>
                <w:sz w:val="24"/>
                <w:u w:val="single"/>
              </w:rPr>
              <w:t>RATIFICATION OF THE APPOINTMENT OF NEW CLERK</w:t>
            </w:r>
          </w:p>
        </w:tc>
      </w:tr>
      <w:tr w:rsidR="00CF3A11" w:rsidRPr="007455D2" w14:paraId="42912B81" w14:textId="77777777" w:rsidTr="005257C0">
        <w:tc>
          <w:tcPr>
            <w:tcW w:w="900" w:type="dxa"/>
          </w:tcPr>
          <w:p w14:paraId="5EE69B1A" w14:textId="77777777" w:rsidR="00CF3A11" w:rsidRPr="00F209D0" w:rsidRDefault="00CF3A11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FD9122E" w14:textId="77777777" w:rsidR="00CF3A11" w:rsidRPr="00F1553C" w:rsidRDefault="00CF3A11" w:rsidP="00CF3A11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727739C" w14:textId="77777777" w:rsidR="00CF3A11" w:rsidRDefault="00740A14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Interviews took place on Sunday 16</w:t>
            </w:r>
            <w:r w:rsidRPr="00740A14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November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>. T</w:t>
            </w:r>
            <w:r w:rsidR="00010590">
              <w:rPr>
                <w:rFonts w:ascii="Times New Roman" w:hAnsi="Times New Roman" w:cs="Times New Roman"/>
                <w:bCs/>
                <w:sz w:val="24"/>
              </w:rPr>
              <w:t>w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 xml:space="preserve">o </w:t>
            </w:r>
            <w:r w:rsidR="00815CAE">
              <w:rPr>
                <w:rFonts w:ascii="Times New Roman" w:hAnsi="Times New Roman" w:cs="Times New Roman"/>
                <w:bCs/>
                <w:sz w:val="24"/>
              </w:rPr>
              <w:t>Candidates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15CAE">
              <w:rPr>
                <w:rFonts w:ascii="Times New Roman" w:hAnsi="Times New Roman" w:cs="Times New Roman"/>
                <w:bCs/>
                <w:sz w:val="24"/>
              </w:rPr>
              <w:t xml:space="preserve">were interviewed </w:t>
            </w:r>
          </w:p>
          <w:p w14:paraId="2D91D2F3" w14:textId="6E3F0161" w:rsidR="00AB0AC2" w:rsidRDefault="00AB0AC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Emma </w:t>
            </w:r>
            <w:r w:rsidR="00CE18EE" w:rsidRPr="00CE18EE">
              <w:rPr>
                <w:rFonts w:ascii="Times New Roman" w:hAnsi="Times New Roman" w:cs="Times New Roman"/>
                <w:bCs/>
                <w:sz w:val="24"/>
              </w:rPr>
              <w:t>Penhaligon</w:t>
            </w:r>
            <w:r w:rsidR="006E0B0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was the stronger of the two candidates. </w:t>
            </w:r>
          </w:p>
          <w:p w14:paraId="6F5C6128" w14:textId="77777777" w:rsidR="00046265" w:rsidRDefault="00046265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RESOLVED</w:t>
            </w:r>
          </w:p>
          <w:p w14:paraId="559B5177" w14:textId="3D231400" w:rsidR="00046265" w:rsidRPr="00801E08" w:rsidRDefault="00046265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That Emma</w:t>
            </w:r>
            <w:r w:rsidR="00CE18E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E18EE" w:rsidRPr="00CE18EE">
              <w:rPr>
                <w:rFonts w:ascii="Times New Roman" w:hAnsi="Times New Roman" w:cs="Times New Roman"/>
                <w:bCs/>
                <w:sz w:val="24"/>
              </w:rPr>
              <w:t>Penhaligon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="00A03F79">
              <w:rPr>
                <w:rFonts w:ascii="Times New Roman" w:hAnsi="Times New Roman" w:cs="Times New Roman"/>
                <w:bCs/>
                <w:sz w:val="24"/>
              </w:rPr>
              <w:t xml:space="preserve">has been appointed as </w:t>
            </w:r>
            <w:r w:rsidR="008A631D">
              <w:rPr>
                <w:rFonts w:ascii="Times New Roman" w:hAnsi="Times New Roman" w:cs="Times New Roman"/>
                <w:bCs/>
                <w:sz w:val="24"/>
              </w:rPr>
              <w:t xml:space="preserve">Parish Clerk for Clee St. Maragret Parish Council. </w:t>
            </w:r>
          </w:p>
        </w:tc>
      </w:tr>
      <w:tr w:rsidR="00CF3A11" w:rsidRPr="007455D2" w14:paraId="691E2F1D" w14:textId="77777777" w:rsidTr="005257C0">
        <w:tc>
          <w:tcPr>
            <w:tcW w:w="900" w:type="dxa"/>
          </w:tcPr>
          <w:p w14:paraId="6BC4C567" w14:textId="77777777" w:rsidR="00CF3A11" w:rsidRPr="00F209D0" w:rsidRDefault="00CF3A11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6D60064" w14:textId="77777777" w:rsidR="00CF3A11" w:rsidRPr="00F1553C" w:rsidRDefault="00CF3A11" w:rsidP="00CF3A11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DA05D3" w14:textId="77777777" w:rsidR="00CF3A11" w:rsidRPr="008662F3" w:rsidRDefault="00CF3A11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CF3A11" w:rsidRPr="007455D2" w14:paraId="16D9BE24" w14:textId="77777777" w:rsidTr="005257C0">
        <w:tc>
          <w:tcPr>
            <w:tcW w:w="900" w:type="dxa"/>
          </w:tcPr>
          <w:p w14:paraId="72DB9C7D" w14:textId="77777777" w:rsidR="00CF3A11" w:rsidRPr="00F209D0" w:rsidRDefault="00CF3A11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E0F4D89" w14:textId="77777777" w:rsidR="00CF3A11" w:rsidRPr="00F1553C" w:rsidRDefault="00CF3A11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C1E70C9" w14:textId="5A25B740" w:rsidR="00CF3A11" w:rsidRPr="008662F3" w:rsidRDefault="0070639E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BROADBAND</w:t>
            </w:r>
          </w:p>
        </w:tc>
      </w:tr>
      <w:tr w:rsidR="002A14AE" w:rsidRPr="007455D2" w14:paraId="5F7EDB59" w14:textId="77777777" w:rsidTr="005257C0">
        <w:tc>
          <w:tcPr>
            <w:tcW w:w="900" w:type="dxa"/>
          </w:tcPr>
          <w:p w14:paraId="39EDC33E" w14:textId="77777777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167E5DB" w14:textId="77777777" w:rsidR="002A14AE" w:rsidRPr="00F1553C" w:rsidRDefault="002A14AE" w:rsidP="008662F3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9E9F593" w14:textId="650B0222" w:rsidR="002A14AE" w:rsidRPr="006D7214" w:rsidRDefault="006D7214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D7214">
              <w:rPr>
                <w:rFonts w:ascii="Times New Roman" w:hAnsi="Times New Roman" w:cs="Times New Roman"/>
                <w:bCs/>
                <w:sz w:val="24"/>
              </w:rPr>
              <w:t>Cllr. Bagshawe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5F2804">
              <w:rPr>
                <w:rFonts w:ascii="Times New Roman" w:hAnsi="Times New Roman" w:cs="Times New Roman"/>
                <w:bCs/>
                <w:sz w:val="24"/>
              </w:rPr>
              <w:t>updated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the </w:t>
            </w:r>
            <w:r w:rsidR="005F2804">
              <w:rPr>
                <w:rFonts w:ascii="Times New Roman" w:hAnsi="Times New Roman" w:cs="Times New Roman"/>
                <w:bCs/>
                <w:sz w:val="24"/>
              </w:rPr>
              <w:t xml:space="preserve">Council with </w:t>
            </w:r>
            <w:r w:rsidR="00C97946">
              <w:rPr>
                <w:rFonts w:ascii="Times New Roman" w:hAnsi="Times New Roman" w:cs="Times New Roman"/>
                <w:bCs/>
                <w:sz w:val="24"/>
              </w:rPr>
              <w:t xml:space="preserve">the progress in relation to 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>the broad band issue</w:t>
            </w:r>
          </w:p>
        </w:tc>
      </w:tr>
      <w:tr w:rsidR="008662F3" w:rsidRPr="007455D2" w14:paraId="235BEF78" w14:textId="77777777" w:rsidTr="005257C0">
        <w:tc>
          <w:tcPr>
            <w:tcW w:w="900" w:type="dxa"/>
          </w:tcPr>
          <w:p w14:paraId="03F21F5B" w14:textId="77777777" w:rsidR="008662F3" w:rsidRPr="00F209D0" w:rsidRDefault="008662F3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AA998EF" w14:textId="77777777" w:rsidR="008662F3" w:rsidRPr="00F1553C" w:rsidRDefault="008662F3" w:rsidP="008662F3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75CEF7A" w14:textId="77777777" w:rsidR="008662F3" w:rsidRPr="0091021B" w:rsidRDefault="008662F3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11AE01DA" w14:textId="77777777" w:rsidTr="005257C0">
        <w:tc>
          <w:tcPr>
            <w:tcW w:w="900" w:type="dxa"/>
          </w:tcPr>
          <w:p w14:paraId="2A2A9D15" w14:textId="2815E289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FD8F4C3" w14:textId="0933B0EB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32B748" w14:textId="1B656C13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1021B">
              <w:rPr>
                <w:rFonts w:ascii="Times New Roman" w:hAnsi="Times New Roman" w:cs="Times New Roman"/>
                <w:b/>
                <w:sz w:val="24"/>
                <w:u w:val="single"/>
              </w:rPr>
              <w:t>PARISH ISSUES</w:t>
            </w:r>
          </w:p>
        </w:tc>
      </w:tr>
      <w:tr w:rsidR="00FE4BB2" w:rsidRPr="00FA24CE" w14:paraId="7224019F" w14:textId="77777777" w:rsidTr="005257C0">
        <w:tc>
          <w:tcPr>
            <w:tcW w:w="900" w:type="dxa"/>
          </w:tcPr>
          <w:p w14:paraId="5B89C09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EAF4A1F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28ABB96" w14:textId="3B4DE055" w:rsidR="004818F5" w:rsidRDefault="004818F5" w:rsidP="004818F5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Listing of the Ford.</w:t>
            </w:r>
          </w:p>
          <w:p w14:paraId="0ECD301B" w14:textId="5B3641B2" w:rsidR="004C6816" w:rsidRPr="00776A5F" w:rsidRDefault="00010590" w:rsidP="00776A5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 application </w:t>
            </w:r>
            <w:r w:rsidR="00CE18EE">
              <w:rPr>
                <w:rFonts w:ascii="Times New Roman" w:hAnsi="Times New Roman" w:cs="Times New Roman"/>
                <w:sz w:val="24"/>
              </w:rPr>
              <w:t xml:space="preserve">to be submitted  </w:t>
            </w:r>
          </w:p>
          <w:p w14:paraId="48A9E676" w14:textId="7790AFED" w:rsidR="00E16F60" w:rsidRDefault="005C3F76" w:rsidP="00E16F6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19.55hrs </w:t>
            </w:r>
            <w:r w:rsidR="00010590">
              <w:rPr>
                <w:rFonts w:ascii="Times New Roman" w:hAnsi="Times New Roman" w:cs="Times New Roman"/>
                <w:sz w:val="24"/>
              </w:rPr>
              <w:t>Cllr. Peake left the room</w:t>
            </w:r>
          </w:p>
          <w:p w14:paraId="6F7C14FB" w14:textId="33996379" w:rsidR="005C3F76" w:rsidRDefault="005C3F76" w:rsidP="00E16F6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20.03hrs Cllr. Peake </w:t>
            </w:r>
            <w:r w:rsidR="002D154F">
              <w:rPr>
                <w:rFonts w:ascii="Times New Roman" w:hAnsi="Times New Roman" w:cs="Times New Roman"/>
                <w:sz w:val="24"/>
              </w:rPr>
              <w:t>returned to the room</w:t>
            </w:r>
          </w:p>
          <w:p w14:paraId="02D4C377" w14:textId="014E9E60" w:rsidR="00E16F60" w:rsidRDefault="00E16F60" w:rsidP="004818F5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Agreement sought for the annual maintenance of the spring and the pond by Burnt House by Chris Rowe.</w:t>
            </w:r>
          </w:p>
          <w:p w14:paraId="0F806740" w14:textId="5AC9DE5C" w:rsidR="00010590" w:rsidRDefault="00CB53F6" w:rsidP="0001059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pond was </w:t>
            </w:r>
            <w:r w:rsidR="00DC4A47">
              <w:rPr>
                <w:rFonts w:ascii="Times New Roman" w:hAnsi="Times New Roman" w:cs="Times New Roman"/>
                <w:sz w:val="24"/>
              </w:rPr>
              <w:t>dredged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1430">
              <w:rPr>
                <w:rFonts w:ascii="Times New Roman" w:hAnsi="Times New Roman" w:cs="Times New Roman"/>
                <w:sz w:val="24"/>
              </w:rPr>
              <w:t xml:space="preserve">so stop it silted </w:t>
            </w:r>
            <w:r w:rsidR="00010590">
              <w:rPr>
                <w:rFonts w:ascii="Times New Roman" w:hAnsi="Times New Roman" w:cs="Times New Roman"/>
                <w:sz w:val="24"/>
              </w:rPr>
              <w:t xml:space="preserve">There were no </w:t>
            </w:r>
            <w:r>
              <w:rPr>
                <w:rFonts w:ascii="Times New Roman" w:hAnsi="Times New Roman" w:cs="Times New Roman"/>
                <w:sz w:val="24"/>
              </w:rPr>
              <w:t xml:space="preserve">Newts </w:t>
            </w:r>
            <w:r w:rsidR="00DC4A47">
              <w:rPr>
                <w:rFonts w:ascii="Times New Roman" w:hAnsi="Times New Roman" w:cs="Times New Roman"/>
                <w:sz w:val="24"/>
              </w:rPr>
              <w:t>found at this locat</w:t>
            </w:r>
            <w:r w:rsidR="00B600FF">
              <w:rPr>
                <w:rFonts w:ascii="Times New Roman" w:hAnsi="Times New Roman" w:cs="Times New Roman"/>
                <w:sz w:val="24"/>
              </w:rPr>
              <w:t xml:space="preserve">ion. </w:t>
            </w:r>
            <w:r w:rsidR="00603F1B">
              <w:rPr>
                <w:rFonts w:ascii="Times New Roman" w:hAnsi="Times New Roman" w:cs="Times New Roman"/>
                <w:sz w:val="24"/>
              </w:rPr>
              <w:br/>
            </w:r>
            <w:r w:rsidR="00913F68">
              <w:rPr>
                <w:rFonts w:ascii="Times New Roman" w:hAnsi="Times New Roman" w:cs="Times New Roman"/>
                <w:sz w:val="24"/>
              </w:rPr>
              <w:t xml:space="preserve">RESOLVED </w:t>
            </w:r>
          </w:p>
          <w:p w14:paraId="350A01FB" w14:textId="489EFAD1" w:rsidR="00E16F60" w:rsidRPr="00913F68" w:rsidRDefault="00913F68" w:rsidP="00913F68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That the pond would be drugged once per year</w:t>
            </w:r>
          </w:p>
          <w:p w14:paraId="6B0B8C15" w14:textId="73A74214" w:rsidR="00E16F60" w:rsidRDefault="00E16F60" w:rsidP="004818F5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Village Lengthsman and duties</w:t>
            </w:r>
          </w:p>
          <w:p w14:paraId="70DACCD6" w14:textId="08A80FCC" w:rsidR="00E16F60" w:rsidRPr="00D20055" w:rsidRDefault="00913F68" w:rsidP="00D20055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There would be no further </w:t>
            </w:r>
            <w:r w:rsidR="00454D39">
              <w:rPr>
                <w:rFonts w:ascii="Times New Roman" w:hAnsi="Times New Roman" w:cs="Times New Roman"/>
                <w:sz w:val="24"/>
              </w:rPr>
              <w:t>financial assistance from Shropshire Council However Chris Rowe should be retained</w:t>
            </w:r>
            <w:r w:rsidR="00D20055">
              <w:rPr>
                <w:rFonts w:ascii="Times New Roman" w:hAnsi="Times New Roman" w:cs="Times New Roman"/>
                <w:sz w:val="24"/>
              </w:rPr>
              <w:t xml:space="preserve"> as the Lengthsman </w:t>
            </w:r>
          </w:p>
          <w:p w14:paraId="5476E923" w14:textId="25C8ABF3" w:rsidR="00E16F60" w:rsidRDefault="00E16F60" w:rsidP="004818F5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Phone box adoption outcome</w:t>
            </w:r>
          </w:p>
          <w:p w14:paraId="1C117FA2" w14:textId="274DB14A" w:rsidR="00E16F60" w:rsidRPr="00D20055" w:rsidRDefault="007840B8" w:rsidP="00D20055">
            <w:pPr>
              <w:pStyle w:val="ListParagraph"/>
              <w:ind w:left="10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There was hard copy required </w:t>
            </w:r>
            <w:r w:rsidR="003234C7">
              <w:rPr>
                <w:rFonts w:ascii="Times New Roman" w:hAnsi="Times New Roman" w:cs="Times New Roman"/>
                <w:sz w:val="24"/>
              </w:rPr>
              <w:t xml:space="preserve">by </w:t>
            </w:r>
            <w:r w:rsidR="00603F1B">
              <w:rPr>
                <w:rFonts w:ascii="Times New Roman" w:hAnsi="Times New Roman" w:cs="Times New Roman"/>
                <w:sz w:val="24"/>
              </w:rPr>
              <w:t>BT payphones</w:t>
            </w:r>
          </w:p>
          <w:p w14:paraId="3104B145" w14:textId="07996437" w:rsidR="00E16F60" w:rsidRDefault="00E16F60" w:rsidP="004818F5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lastRenderedPageBreak/>
              <w:t>Defibrillator update</w:t>
            </w:r>
          </w:p>
          <w:p w14:paraId="460840D0" w14:textId="14036A25" w:rsidR="00D20055" w:rsidRPr="004818F5" w:rsidRDefault="00D44551" w:rsidP="00D20055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 update was given</w:t>
            </w:r>
          </w:p>
          <w:p w14:paraId="35BB6BD1" w14:textId="6DDB717D" w:rsidR="00FE4BB2" w:rsidRPr="00D71BF3" w:rsidRDefault="00FE4BB2" w:rsidP="00E16F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FA24CE" w14:paraId="41EF51B2" w14:textId="77777777" w:rsidTr="005257C0">
        <w:tc>
          <w:tcPr>
            <w:tcW w:w="900" w:type="dxa"/>
          </w:tcPr>
          <w:p w14:paraId="6A5F22A7" w14:textId="7740AB98" w:rsidR="00FE4BB2" w:rsidRPr="00FA24CE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</w:t>
            </w:r>
          </w:p>
        </w:tc>
        <w:tc>
          <w:tcPr>
            <w:tcW w:w="1080" w:type="dxa"/>
          </w:tcPr>
          <w:p w14:paraId="5EC13E1A" w14:textId="77777777" w:rsidR="00FE4BB2" w:rsidRPr="00FA24CE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67858B1" w14:textId="77777777" w:rsidR="00FE4BB2" w:rsidRPr="00FA24C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7DA9665A" w14:textId="77777777" w:rsidTr="005257C0">
        <w:tc>
          <w:tcPr>
            <w:tcW w:w="900" w:type="dxa"/>
          </w:tcPr>
          <w:p w14:paraId="151DF9E0" w14:textId="0703DD0F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37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3A07C28B" w14:textId="41366EBF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6BF22DD" w14:textId="18D0D00F" w:rsidR="00FE4BB2" w:rsidRPr="00C74F4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FB34A4">
              <w:rPr>
                <w:rFonts w:ascii="Times New Roman" w:hAnsi="Times New Roman" w:cs="Times New Roman"/>
                <w:b/>
                <w:sz w:val="24"/>
                <w:u w:val="single"/>
              </w:rPr>
              <w:t>REPORTS FROM REPRESENTATIVES</w:t>
            </w:r>
          </w:p>
        </w:tc>
      </w:tr>
      <w:tr w:rsidR="00FE4BB2" w:rsidRPr="007455D2" w14:paraId="61D1450D" w14:textId="77777777" w:rsidTr="005257C0">
        <w:tc>
          <w:tcPr>
            <w:tcW w:w="900" w:type="dxa"/>
          </w:tcPr>
          <w:p w14:paraId="0FD9A061" w14:textId="1A2AA81F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AEA50BA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665A48A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07F92" w:rsidRPr="00807F92">
              <w:rPr>
                <w:rFonts w:ascii="Times New Roman" w:hAnsi="Times New Roman" w:cs="Times New Roman"/>
                <w:bCs/>
                <w:sz w:val="24"/>
              </w:rPr>
              <w:t>Commoners Association– The Chair</w:t>
            </w:r>
            <w:r w:rsidR="00807F9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096930DC" w14:textId="77777777" w:rsidR="002A3F28" w:rsidRDefault="00807F9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chair reported that it was disappointing that a fence was erected </w:t>
            </w:r>
            <w:r w:rsidR="002A3F28">
              <w:rPr>
                <w:rFonts w:ascii="Times New Roman" w:hAnsi="Times New Roman" w:cs="Times New Roman"/>
                <w:bCs/>
                <w:sz w:val="24"/>
              </w:rPr>
              <w:t>prior to any consultation.</w:t>
            </w:r>
          </w:p>
          <w:p w14:paraId="1E36C08B" w14:textId="1C7FD97C" w:rsidR="00607CEA" w:rsidRDefault="00607CEA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7A27BED7" w14:textId="17D3F6FD" w:rsidR="00807F92" w:rsidRPr="00CF23CA" w:rsidRDefault="00607CEA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There was a large </w:t>
            </w:r>
            <w:r w:rsidR="008329BA">
              <w:rPr>
                <w:rFonts w:ascii="Times New Roman" w:hAnsi="Times New Roman" w:cs="Times New Roman"/>
                <w:bCs/>
                <w:sz w:val="24"/>
              </w:rPr>
              <w:t xml:space="preserve">accumulation of bracken </w:t>
            </w:r>
            <w:r w:rsidR="000B4F5B">
              <w:rPr>
                <w:rFonts w:ascii="Times New Roman" w:hAnsi="Times New Roman" w:cs="Times New Roman"/>
                <w:bCs/>
                <w:sz w:val="24"/>
              </w:rPr>
              <w:t xml:space="preserve">which had been cleared. Those responsible were to be congratulated for all their hard work. </w:t>
            </w:r>
          </w:p>
        </w:tc>
      </w:tr>
      <w:tr w:rsidR="00FE4BB2" w:rsidRPr="007455D2" w14:paraId="22B88666" w14:textId="77777777" w:rsidTr="005257C0">
        <w:tc>
          <w:tcPr>
            <w:tcW w:w="900" w:type="dxa"/>
          </w:tcPr>
          <w:p w14:paraId="5D71FDAE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91DE4F5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E588AA" w14:textId="26023B99" w:rsidR="00FE4BB2" w:rsidRPr="008A5D79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E4BB2" w:rsidRPr="007455D2" w14:paraId="4348B172" w14:textId="77777777" w:rsidTr="005257C0">
        <w:tc>
          <w:tcPr>
            <w:tcW w:w="900" w:type="dxa"/>
          </w:tcPr>
          <w:p w14:paraId="022AB5A0" w14:textId="4FD39421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B866E27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F3C9C66" w14:textId="77777777" w:rsidR="00FE4BB2" w:rsidRPr="00CF23C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4685B8A9" w14:textId="77777777" w:rsidTr="005257C0">
        <w:tc>
          <w:tcPr>
            <w:tcW w:w="900" w:type="dxa"/>
          </w:tcPr>
          <w:p w14:paraId="23C5D668" w14:textId="3A443F39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932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  <w:r w:rsidRPr="00744932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77BF0D8C" w14:textId="60436A6E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777B5C8" w14:textId="4EE55C64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B3824">
              <w:rPr>
                <w:rFonts w:ascii="Times New Roman" w:hAnsi="Times New Roman" w:cs="Times New Roman"/>
                <w:b/>
                <w:sz w:val="24"/>
                <w:u w:val="single"/>
              </w:rPr>
              <w:t>COUNTY COUNCILLOR UPDATE</w:t>
            </w:r>
          </w:p>
        </w:tc>
      </w:tr>
      <w:tr w:rsidR="00FE4BB2" w:rsidRPr="007455D2" w14:paraId="424E48CB" w14:textId="77777777" w:rsidTr="005257C0">
        <w:tc>
          <w:tcPr>
            <w:tcW w:w="900" w:type="dxa"/>
          </w:tcPr>
          <w:p w14:paraId="4569052F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8F8C2CC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A560D70" w14:textId="7E246041" w:rsidR="00FE4BB2" w:rsidRPr="000B065C" w:rsidRDefault="000B065C" w:rsidP="00FE4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065C">
              <w:rPr>
                <w:rFonts w:ascii="Times New Roman" w:hAnsi="Times New Roman" w:cs="Times New Roman"/>
                <w:sz w:val="26"/>
                <w:szCs w:val="26"/>
              </w:rPr>
              <w:t xml:space="preserve">Not present </w:t>
            </w:r>
          </w:p>
        </w:tc>
      </w:tr>
      <w:tr w:rsidR="00FE4BB2" w:rsidRPr="007455D2" w14:paraId="6407699B" w14:textId="77777777" w:rsidTr="005257C0">
        <w:tc>
          <w:tcPr>
            <w:tcW w:w="900" w:type="dxa"/>
          </w:tcPr>
          <w:p w14:paraId="130A00B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CB283B" w14:textId="5AB52F3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9D3238B" w14:textId="4E7A3D82" w:rsidR="00FE4BB2" w:rsidRPr="005C728C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155CF9D9" w14:textId="77777777" w:rsidTr="005257C0">
        <w:tc>
          <w:tcPr>
            <w:tcW w:w="900" w:type="dxa"/>
          </w:tcPr>
          <w:p w14:paraId="574EC316" w14:textId="6153D342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39EFAF6" w14:textId="77777777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0E6C4A" w14:textId="210D722B" w:rsidR="00FE4BB2" w:rsidRPr="00B37331" w:rsidRDefault="00FE4BB2" w:rsidP="00FE4BB2">
            <w:pP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B00EE3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CORRESPONDENCE</w:t>
            </w:r>
          </w:p>
        </w:tc>
      </w:tr>
      <w:tr w:rsidR="00FE4BB2" w:rsidRPr="007455D2" w14:paraId="1837C632" w14:textId="77777777" w:rsidTr="005257C0">
        <w:tc>
          <w:tcPr>
            <w:tcW w:w="900" w:type="dxa"/>
          </w:tcPr>
          <w:p w14:paraId="0B6B558D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FBDA777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9CE3E46" w14:textId="3F80BF01" w:rsidR="00FE4BB2" w:rsidRPr="00C21BDF" w:rsidRDefault="00F66A55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Clerk reported that he had received a letter in </w:t>
            </w:r>
            <w:r w:rsidR="0045489E">
              <w:rPr>
                <w:rFonts w:ascii="Times New Roman" w:hAnsi="Times New Roman" w:cs="Times New Roman"/>
                <w:bCs/>
                <w:sz w:val="24"/>
              </w:rPr>
              <w:t>relation to parking on the common</w:t>
            </w:r>
          </w:p>
        </w:tc>
      </w:tr>
      <w:tr w:rsidR="00FE4BB2" w:rsidRPr="007455D2" w14:paraId="1C10E010" w14:textId="77777777" w:rsidTr="005257C0">
        <w:tc>
          <w:tcPr>
            <w:tcW w:w="900" w:type="dxa"/>
          </w:tcPr>
          <w:p w14:paraId="7D29B039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35A7CB5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6F0B4B" w14:textId="7AD575BE" w:rsidR="00FE4BB2" w:rsidRPr="00C21BDF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FE4BB2" w:rsidRPr="007455D2" w14:paraId="3B8785F4" w14:textId="77777777" w:rsidTr="005257C0">
        <w:tc>
          <w:tcPr>
            <w:tcW w:w="900" w:type="dxa"/>
          </w:tcPr>
          <w:p w14:paraId="3F6EC197" w14:textId="60DE5F6D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039-25</w:t>
            </w:r>
          </w:p>
        </w:tc>
        <w:tc>
          <w:tcPr>
            <w:tcW w:w="1080" w:type="dxa"/>
          </w:tcPr>
          <w:p w14:paraId="1705A52F" w14:textId="4E9959AB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E9EC20F" w14:textId="43BE4EC0" w:rsidR="00FE4BB2" w:rsidRPr="0058001D" w:rsidRDefault="00FE4BB2" w:rsidP="00FE4B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61C54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Clee Liberty Common</w:t>
            </w:r>
          </w:p>
        </w:tc>
      </w:tr>
      <w:tr w:rsidR="00FE4BB2" w:rsidRPr="007455D2" w14:paraId="28B0946F" w14:textId="77777777" w:rsidTr="005257C0">
        <w:tc>
          <w:tcPr>
            <w:tcW w:w="900" w:type="dxa"/>
          </w:tcPr>
          <w:p w14:paraId="592AA693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453370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2A2E40B" w14:textId="73A0DB22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Easement for affordable home at Marsh Gates, land known as Thornwell in SSM </w:t>
            </w:r>
          </w:p>
          <w:p w14:paraId="0D0C8945" w14:textId="7C039005" w:rsidR="005158BC" w:rsidRDefault="005158BC" w:rsidP="005158B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There was reported that an affordable house which </w:t>
            </w:r>
            <w:r w:rsidR="00F66A55">
              <w:rPr>
                <w:rFonts w:ascii="Times New Roman" w:hAnsi="Times New Roman" w:cs="Times New Roman"/>
                <w:sz w:val="24"/>
              </w:rPr>
              <w:t xml:space="preserve">appeared </w:t>
            </w:r>
          </w:p>
          <w:p w14:paraId="625B34E3" w14:textId="41B1E2AB" w:rsidR="000064D4" w:rsidRDefault="000064D4" w:rsidP="005158B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There was never an easement requ</w:t>
            </w:r>
            <w:r w:rsidR="00094796">
              <w:rPr>
                <w:rFonts w:ascii="Times New Roman" w:hAnsi="Times New Roman" w:cs="Times New Roman"/>
                <w:sz w:val="24"/>
              </w:rPr>
              <w:t xml:space="preserve">ired </w:t>
            </w:r>
            <w:r>
              <w:rPr>
                <w:rFonts w:ascii="Times New Roman" w:hAnsi="Times New Roman" w:cs="Times New Roman"/>
                <w:sz w:val="24"/>
              </w:rPr>
              <w:t xml:space="preserve">for Thorwell </w:t>
            </w:r>
            <w:r w:rsidR="00094796">
              <w:rPr>
                <w:rFonts w:ascii="Times New Roman" w:hAnsi="Times New Roman" w:cs="Times New Roman"/>
                <w:sz w:val="24"/>
              </w:rPr>
              <w:t xml:space="preserve">it was permission to gain access. There was </w:t>
            </w:r>
            <w:r w:rsidR="009F5702">
              <w:rPr>
                <w:rFonts w:ascii="Times New Roman" w:hAnsi="Times New Roman" w:cs="Times New Roman"/>
                <w:sz w:val="24"/>
              </w:rPr>
              <w:t xml:space="preserve">a need for further clarification required. </w:t>
            </w:r>
          </w:p>
          <w:p w14:paraId="17337B1D" w14:textId="77777777" w:rsidR="00C403F4" w:rsidRDefault="00C403F4" w:rsidP="005158B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1649AD58" w14:textId="69D741AE" w:rsidR="00FC7FEE" w:rsidRDefault="00CE300A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20.35</w:t>
            </w:r>
            <w:r w:rsidR="004C6816">
              <w:rPr>
                <w:rFonts w:ascii="Times New Roman" w:hAnsi="Times New Roman" w:cs="Times New Roman"/>
                <w:sz w:val="24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03F4">
              <w:rPr>
                <w:rFonts w:ascii="Times New Roman" w:hAnsi="Times New Roman" w:cs="Times New Roman"/>
                <w:sz w:val="24"/>
              </w:rPr>
              <w:t xml:space="preserve">Cllr. L. Heighway and Cllr. I. Heighway left the room </w:t>
            </w:r>
          </w:p>
          <w:p w14:paraId="050D680B" w14:textId="628D52F1" w:rsidR="00CE300A" w:rsidRPr="006A7D04" w:rsidRDefault="00CE300A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C6816">
              <w:rPr>
                <w:rFonts w:ascii="Times New Roman" w:hAnsi="Times New Roman" w:cs="Times New Roman"/>
                <w:sz w:val="24"/>
              </w:rPr>
              <w:t xml:space="preserve">.40hrs </w:t>
            </w:r>
            <w:r w:rsidR="002D154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154F" w:rsidRPr="002D154F">
              <w:rPr>
                <w:rFonts w:ascii="Times New Roman" w:hAnsi="Times New Roman" w:cs="Times New Roman"/>
                <w:sz w:val="24"/>
              </w:rPr>
              <w:t xml:space="preserve">Cllr. L. Heighway and Cllr. I. Heighway </w:t>
            </w:r>
            <w:r w:rsidR="002D154F">
              <w:rPr>
                <w:rFonts w:ascii="Times New Roman" w:hAnsi="Times New Roman" w:cs="Times New Roman"/>
                <w:sz w:val="24"/>
              </w:rPr>
              <w:t>returned to</w:t>
            </w:r>
            <w:r w:rsidR="002D154F" w:rsidRPr="002D154F">
              <w:rPr>
                <w:rFonts w:ascii="Times New Roman" w:hAnsi="Times New Roman" w:cs="Times New Roman"/>
                <w:sz w:val="24"/>
              </w:rPr>
              <w:t xml:space="preserve"> the room</w:t>
            </w:r>
          </w:p>
          <w:p w14:paraId="4E135675" w14:textId="77777777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Titchbourne access.</w:t>
            </w:r>
          </w:p>
          <w:p w14:paraId="4862027E" w14:textId="460F89F1" w:rsidR="0045489E" w:rsidRDefault="00F61DCD" w:rsidP="0045489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correspondences </w:t>
            </w:r>
            <w:r w:rsidR="009972D0">
              <w:rPr>
                <w:rFonts w:ascii="Times New Roman" w:hAnsi="Times New Roman" w:cs="Times New Roman"/>
                <w:sz w:val="24"/>
              </w:rPr>
              <w:t xml:space="preserve">as </w:t>
            </w:r>
            <w:r w:rsidR="00C403F4">
              <w:rPr>
                <w:rFonts w:ascii="Times New Roman" w:hAnsi="Times New Roman" w:cs="Times New Roman"/>
                <w:sz w:val="24"/>
              </w:rPr>
              <w:t>instructed</w:t>
            </w:r>
            <w:r w:rsidR="009972D0">
              <w:rPr>
                <w:rFonts w:ascii="Times New Roman" w:hAnsi="Times New Roman" w:cs="Times New Roman"/>
                <w:sz w:val="24"/>
              </w:rPr>
              <w:t xml:space="preserve"> has been </w:t>
            </w:r>
            <w:r>
              <w:rPr>
                <w:rFonts w:ascii="Times New Roman" w:hAnsi="Times New Roman" w:cs="Times New Roman"/>
                <w:sz w:val="24"/>
              </w:rPr>
              <w:t xml:space="preserve">sent, however there has been no reply. </w:t>
            </w:r>
          </w:p>
          <w:p w14:paraId="439549E7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56E8A5E3" w14:textId="77777777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Parking on common / increasing the parking capacity at The </w:t>
            </w:r>
            <w:proofErr w:type="spellStart"/>
            <w:r w:rsidRPr="006A7D04">
              <w:rPr>
                <w:rFonts w:ascii="Times New Roman" w:hAnsi="Times New Roman" w:cs="Times New Roman"/>
                <w:sz w:val="24"/>
              </w:rPr>
              <w:t>Yeld</w:t>
            </w:r>
            <w:proofErr w:type="spellEnd"/>
            <w:r w:rsidRPr="006A7D04">
              <w:rPr>
                <w:rFonts w:ascii="Times New Roman" w:hAnsi="Times New Roman" w:cs="Times New Roman"/>
                <w:sz w:val="24"/>
              </w:rPr>
              <w:t xml:space="preserve"> gate.</w:t>
            </w:r>
          </w:p>
          <w:p w14:paraId="27D7A53C" w14:textId="5CC9756B" w:rsidR="00FC7FEE" w:rsidRDefault="00082653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Following the correspondence received </w:t>
            </w:r>
            <w:r w:rsidR="00C51D74">
              <w:rPr>
                <w:rFonts w:ascii="Times New Roman" w:hAnsi="Times New Roman" w:cs="Times New Roman"/>
                <w:sz w:val="24"/>
              </w:rPr>
              <w:t>there</w:t>
            </w:r>
            <w:r>
              <w:rPr>
                <w:rFonts w:ascii="Times New Roman" w:hAnsi="Times New Roman" w:cs="Times New Roman"/>
                <w:sz w:val="24"/>
              </w:rPr>
              <w:t xml:space="preserve"> was a requirement </w:t>
            </w:r>
            <w:r w:rsidR="00C51D74">
              <w:rPr>
                <w:rFonts w:ascii="Times New Roman" w:hAnsi="Times New Roman" w:cs="Times New Roman"/>
                <w:sz w:val="24"/>
              </w:rPr>
              <w:t xml:space="preserve">for this </w:t>
            </w:r>
            <w:r w:rsidR="009972D0">
              <w:rPr>
                <w:rFonts w:ascii="Times New Roman" w:hAnsi="Times New Roman" w:cs="Times New Roman"/>
                <w:sz w:val="24"/>
              </w:rPr>
              <w:t>to be discussed further</w:t>
            </w:r>
          </w:p>
          <w:p w14:paraId="72209769" w14:textId="77777777" w:rsidR="00C403F4" w:rsidRPr="006A7D04" w:rsidRDefault="00C403F4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2CC82C56" w14:textId="19C2287C" w:rsidR="00FC7FEE" w:rsidRDefault="006A7D04" w:rsidP="00FC7FEE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Cattle grids update. To be put on the next agenda of the CA meeting please.</w:t>
            </w:r>
            <w:r w:rsidR="00F61DCD">
              <w:rPr>
                <w:rFonts w:ascii="Times New Roman" w:hAnsi="Times New Roman" w:cs="Times New Roman"/>
                <w:sz w:val="24"/>
              </w:rPr>
              <w:br/>
              <w:t xml:space="preserve">Resolved </w:t>
            </w:r>
            <w:r w:rsidR="00F61DCD">
              <w:rPr>
                <w:rFonts w:ascii="Times New Roman" w:hAnsi="Times New Roman" w:cs="Times New Roman"/>
                <w:sz w:val="24"/>
              </w:rPr>
              <w:br/>
              <w:t>This was agreed</w:t>
            </w:r>
          </w:p>
          <w:p w14:paraId="0B984DB0" w14:textId="77777777" w:rsidR="00C403F4" w:rsidRPr="009972D0" w:rsidRDefault="00C403F4" w:rsidP="00C403F4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0ADE05E1" w14:textId="70E4F31D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Unsightly accumulation on Marshgate</w:t>
            </w:r>
            <w:r w:rsidR="00CE300A">
              <w:rPr>
                <w:rFonts w:ascii="Times New Roman" w:hAnsi="Times New Roman" w:cs="Times New Roman"/>
                <w:sz w:val="24"/>
              </w:rPr>
              <w:br/>
            </w:r>
            <w:r w:rsidR="00574062">
              <w:rPr>
                <w:rFonts w:ascii="Times New Roman" w:hAnsi="Times New Roman" w:cs="Times New Roman"/>
                <w:sz w:val="24"/>
              </w:rPr>
              <w:t xml:space="preserve">It was reported that an amount of </w:t>
            </w:r>
            <w:r w:rsidR="00D66462">
              <w:rPr>
                <w:rFonts w:ascii="Times New Roman" w:hAnsi="Times New Roman" w:cs="Times New Roman"/>
                <w:sz w:val="24"/>
              </w:rPr>
              <w:t>rubbish had been removed. Scrap metal was to be removed shortly</w:t>
            </w:r>
            <w:r w:rsidR="004C6816">
              <w:rPr>
                <w:rFonts w:ascii="Times New Roman" w:hAnsi="Times New Roman" w:cs="Times New Roman"/>
                <w:sz w:val="24"/>
              </w:rPr>
              <w:t>.</w:t>
            </w:r>
          </w:p>
          <w:p w14:paraId="7C00A1DC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34962A3C" w14:textId="42E26900" w:rsidR="004E60BC" w:rsidRPr="004E60BC" w:rsidRDefault="006A7D04" w:rsidP="004E60BC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Letter to the 4 properties to be sent for submission to Land registry to confirm that the pc will</w:t>
            </w:r>
            <w:r w:rsidR="004E60BC">
              <w:rPr>
                <w:rFonts w:ascii="Times New Roman" w:hAnsi="Times New Roman" w:cs="Times New Roman"/>
                <w:sz w:val="24"/>
              </w:rPr>
              <w:t>.</w:t>
            </w:r>
            <w:r w:rsidR="004E60BC">
              <w:rPr>
                <w:rFonts w:ascii="Times New Roman" w:hAnsi="Times New Roman" w:cs="Times New Roman"/>
                <w:sz w:val="24"/>
              </w:rPr>
              <w:br/>
              <w:t xml:space="preserve">The clerk was </w:t>
            </w:r>
            <w:r w:rsidR="00EC25F1">
              <w:rPr>
                <w:rFonts w:ascii="Times New Roman" w:hAnsi="Times New Roman" w:cs="Times New Roman"/>
                <w:sz w:val="24"/>
              </w:rPr>
              <w:t xml:space="preserve">requested that he send letter confirming that they would not object </w:t>
            </w:r>
          </w:p>
          <w:p w14:paraId="5FB6A88A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0E40DFDA" w14:textId="0122C89C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not object or dispute the decision of the land registry if it is in the property owners favour.</w:t>
            </w:r>
            <w:r w:rsidR="00A56C49">
              <w:rPr>
                <w:rFonts w:ascii="Times New Roman" w:hAnsi="Times New Roman" w:cs="Times New Roman"/>
                <w:sz w:val="24"/>
              </w:rPr>
              <w:br/>
              <w:t>This was discussed in (f) above</w:t>
            </w:r>
          </w:p>
          <w:p w14:paraId="56B67643" w14:textId="77777777" w:rsidR="00642DEF" w:rsidRPr="00642DEF" w:rsidRDefault="00642DEF" w:rsidP="00642DEF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14:paraId="51C2BE7C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69D85D8D" w14:textId="3AFA1B0F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 Quad bike issues, location, insurance, copy of lease, </w:t>
            </w:r>
            <w:r w:rsidR="00017EEE" w:rsidRPr="006A7D04">
              <w:rPr>
                <w:rFonts w:ascii="Times New Roman" w:hAnsi="Times New Roman" w:cs="Times New Roman"/>
                <w:sz w:val="24"/>
              </w:rPr>
              <w:t>logbook</w:t>
            </w:r>
            <w:r w:rsidRPr="006A7D04">
              <w:rPr>
                <w:rFonts w:ascii="Times New Roman" w:hAnsi="Times New Roman" w:cs="Times New Roman"/>
                <w:sz w:val="24"/>
              </w:rPr>
              <w:t>, service record.</w:t>
            </w:r>
            <w:r w:rsidR="00EC25F1">
              <w:rPr>
                <w:rFonts w:ascii="Times New Roman" w:hAnsi="Times New Roman" w:cs="Times New Roman"/>
                <w:sz w:val="24"/>
              </w:rPr>
              <w:br/>
            </w:r>
            <w:r w:rsidR="00017EEE">
              <w:rPr>
                <w:rFonts w:ascii="Times New Roman" w:hAnsi="Times New Roman" w:cs="Times New Roman"/>
                <w:sz w:val="24"/>
              </w:rPr>
              <w:t xml:space="preserve">It was reported that </w:t>
            </w:r>
            <w:r w:rsidR="007D0B7B">
              <w:rPr>
                <w:rFonts w:ascii="Times New Roman" w:hAnsi="Times New Roman" w:cs="Times New Roman"/>
                <w:sz w:val="24"/>
              </w:rPr>
              <w:t xml:space="preserve">the insurance for this was £600 this being at </w:t>
            </w:r>
            <w:r w:rsidR="00603D06">
              <w:rPr>
                <w:rFonts w:ascii="Times New Roman" w:hAnsi="Times New Roman" w:cs="Times New Roman"/>
                <w:sz w:val="24"/>
              </w:rPr>
              <w:t xml:space="preserve">residents expense. It was suggested that the commoners </w:t>
            </w:r>
            <w:r w:rsidR="00642DEF">
              <w:rPr>
                <w:rFonts w:ascii="Times New Roman" w:hAnsi="Times New Roman" w:cs="Times New Roman"/>
                <w:sz w:val="24"/>
              </w:rPr>
              <w:t>fund this.</w:t>
            </w:r>
          </w:p>
          <w:p w14:paraId="3867B28A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2C89D346" w14:textId="5A6DB3D8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Fencing at the </w:t>
            </w:r>
            <w:proofErr w:type="spellStart"/>
            <w:r w:rsidRPr="006A7D04">
              <w:rPr>
                <w:rFonts w:ascii="Times New Roman" w:hAnsi="Times New Roman" w:cs="Times New Roman"/>
                <w:sz w:val="24"/>
              </w:rPr>
              <w:t>Yeld</w:t>
            </w:r>
            <w:proofErr w:type="spellEnd"/>
            <w:r w:rsidRPr="006A7D04">
              <w:rPr>
                <w:rFonts w:ascii="Times New Roman" w:hAnsi="Times New Roman" w:cs="Times New Roman"/>
                <w:sz w:val="24"/>
              </w:rPr>
              <w:t xml:space="preserve"> gate.</w:t>
            </w:r>
            <w:r w:rsidR="0023741E">
              <w:rPr>
                <w:rFonts w:ascii="Times New Roman" w:hAnsi="Times New Roman" w:cs="Times New Roman"/>
                <w:sz w:val="24"/>
              </w:rPr>
              <w:br/>
              <w:t>M</w:t>
            </w:r>
            <w:r w:rsidR="00126170">
              <w:rPr>
                <w:rFonts w:ascii="Times New Roman" w:hAnsi="Times New Roman" w:cs="Times New Roman"/>
                <w:sz w:val="24"/>
              </w:rPr>
              <w:t>embers were  shocked that the fencing was erected without consultation</w:t>
            </w:r>
            <w:r w:rsidR="00AD7CBB">
              <w:rPr>
                <w:rFonts w:ascii="Times New Roman" w:hAnsi="Times New Roman" w:cs="Times New Roman"/>
                <w:sz w:val="24"/>
              </w:rPr>
              <w:t xml:space="preserve">. There was a need for </w:t>
            </w:r>
            <w:r w:rsidR="00910C05">
              <w:rPr>
                <w:rFonts w:ascii="Times New Roman" w:hAnsi="Times New Roman" w:cs="Times New Roman"/>
                <w:sz w:val="24"/>
              </w:rPr>
              <w:t xml:space="preserve">cosmetic work around fencing posts </w:t>
            </w:r>
          </w:p>
          <w:p w14:paraId="07710A7F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3E7AF13B" w14:textId="37957201" w:rsid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Response/ transparency/ dialogue with hill management company and the CA. Who is hill maintenance manager?</w:t>
            </w:r>
            <w:r w:rsidR="00910C05">
              <w:rPr>
                <w:rFonts w:ascii="Times New Roman" w:hAnsi="Times New Roman" w:cs="Times New Roman"/>
                <w:sz w:val="24"/>
              </w:rPr>
              <w:br/>
            </w:r>
            <w:r w:rsidR="00F85F8F">
              <w:rPr>
                <w:rFonts w:ascii="Times New Roman" w:hAnsi="Times New Roman" w:cs="Times New Roman"/>
                <w:sz w:val="24"/>
              </w:rPr>
              <w:t xml:space="preserve">It was suggested that the Commoners association </w:t>
            </w:r>
            <w:r w:rsidR="00F07BE6">
              <w:rPr>
                <w:rFonts w:ascii="Times New Roman" w:hAnsi="Times New Roman" w:cs="Times New Roman"/>
                <w:sz w:val="24"/>
              </w:rPr>
              <w:t xml:space="preserve">should consider undertaking the risk assessments </w:t>
            </w:r>
          </w:p>
          <w:p w14:paraId="7FBEF91D" w14:textId="77777777" w:rsidR="00FC7FEE" w:rsidRPr="00F07BE6" w:rsidRDefault="00FC7FEE" w:rsidP="00F07BE6">
            <w:pPr>
              <w:rPr>
                <w:rFonts w:ascii="Times New Roman" w:hAnsi="Times New Roman" w:cs="Times New Roman"/>
                <w:sz w:val="24"/>
              </w:rPr>
            </w:pPr>
          </w:p>
          <w:p w14:paraId="0D85453F" w14:textId="77777777" w:rsidR="006A7D04" w:rsidRPr="006A7D04" w:rsidRDefault="006A7D04" w:rsidP="006A7D0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Unlawful use of green lane and hill by motorised vehicles. </w:t>
            </w:r>
          </w:p>
          <w:p w14:paraId="7DD327F3" w14:textId="7C636B97" w:rsidR="00FE4BB2" w:rsidRPr="00D13480" w:rsidRDefault="00BD2939" w:rsidP="00B3097B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This was discussed </w:t>
            </w:r>
            <w:r w:rsidR="00F85F8F">
              <w:rPr>
                <w:rFonts w:ascii="Times New Roman" w:hAnsi="Times New Roman" w:cs="Times New Roman"/>
                <w:sz w:val="24"/>
              </w:rPr>
              <w:t xml:space="preserve">under </w:t>
            </w:r>
            <w:r w:rsidR="00B3097B">
              <w:rPr>
                <w:rFonts w:ascii="Times New Roman" w:hAnsi="Times New Roman" w:cs="Times New Roman"/>
                <w:sz w:val="24"/>
              </w:rPr>
              <w:t>public association agenda item.</w:t>
            </w:r>
            <w:r w:rsidR="00FE4BB2"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FE4BB2" w:rsidRPr="007455D2" w14:paraId="0BD488B4" w14:textId="77777777" w:rsidTr="005257C0">
        <w:tc>
          <w:tcPr>
            <w:tcW w:w="900" w:type="dxa"/>
          </w:tcPr>
          <w:p w14:paraId="453E36E6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CCEC65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695CC8A" w14:textId="77777777" w:rsidR="00FE4BB2" w:rsidRPr="00D13480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00035E28" w14:textId="77777777" w:rsidTr="005257C0">
        <w:tc>
          <w:tcPr>
            <w:tcW w:w="900" w:type="dxa"/>
          </w:tcPr>
          <w:p w14:paraId="193B233E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CC3CEDA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EE3460E" w14:textId="77777777" w:rsidR="00FE4BB2" w:rsidRPr="0058001D" w:rsidRDefault="00FE4BB2" w:rsidP="00FE4B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FE4BB2" w:rsidRPr="007455D2" w14:paraId="29939962" w14:textId="77777777" w:rsidTr="005257C0">
        <w:tc>
          <w:tcPr>
            <w:tcW w:w="900" w:type="dxa"/>
          </w:tcPr>
          <w:p w14:paraId="2EBB1992" w14:textId="403F4C15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5AD0D2B9" w14:textId="75300092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830F780" w14:textId="1BCA4D09" w:rsidR="00FE4BB2" w:rsidRPr="00485FF5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85FF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PLANNING</w:t>
            </w:r>
          </w:p>
        </w:tc>
      </w:tr>
      <w:tr w:rsidR="00FE4BB2" w:rsidRPr="007455D2" w14:paraId="5204457A" w14:textId="77777777" w:rsidTr="005257C0">
        <w:tc>
          <w:tcPr>
            <w:tcW w:w="900" w:type="dxa"/>
          </w:tcPr>
          <w:p w14:paraId="7F9B41BA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356759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C1E070A" w14:textId="77777777" w:rsidR="00191BCD" w:rsidRPr="00191BCD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>25/03994/OHL</w:t>
            </w:r>
          </w:p>
          <w:p w14:paraId="2701163A" w14:textId="77777777" w:rsidR="00191BCD" w:rsidRPr="00191BCD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>Upgrading of existing overhead electricity line transformer and associated apparatus, and replacement of supporting pole and stay</w:t>
            </w:r>
          </w:p>
          <w:p w14:paraId="679C5C48" w14:textId="6FBE71D4" w:rsidR="00FE4BB2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>Cockshutford</w:t>
            </w:r>
            <w:proofErr w:type="spellEnd"/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Clee St Margaret Craven Arms Shropshire SY7 9DY</w:t>
            </w:r>
          </w:p>
          <w:p w14:paraId="43A1AAA4" w14:textId="77777777" w:rsidR="00191BCD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CA6EAA" w14:textId="5F2C9C03" w:rsidR="00FE4BB2" w:rsidRPr="004E485B" w:rsidRDefault="00D44551" w:rsidP="00FE4BB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That has been </w:t>
            </w:r>
            <w:r w:rsidR="00046265">
              <w:rPr>
                <w:rFonts w:ascii="Times New Roman" w:hAnsi="Times New Roman" w:cs="Times New Roman"/>
                <w:bCs/>
                <w:sz w:val="26"/>
                <w:szCs w:val="26"/>
              </w:rPr>
              <w:t>completed</w:t>
            </w:r>
            <w:r w:rsidR="00FE4B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E4BB2" w:rsidRPr="004E48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FE4BB2" w:rsidRPr="007455D2" w14:paraId="1BF8E679" w14:textId="77777777" w:rsidTr="005257C0">
        <w:tc>
          <w:tcPr>
            <w:tcW w:w="900" w:type="dxa"/>
          </w:tcPr>
          <w:p w14:paraId="4D04ADC7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78B777F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74128F" w14:textId="77777777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FE4BB2" w:rsidRPr="007455D2" w14:paraId="2E04B69B" w14:textId="77777777" w:rsidTr="005257C0">
        <w:tc>
          <w:tcPr>
            <w:tcW w:w="900" w:type="dxa"/>
          </w:tcPr>
          <w:p w14:paraId="2F06DC90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5485A14" w14:textId="77777777" w:rsidR="00FE4BB2" w:rsidRPr="00F1553C" w:rsidRDefault="00FE4BB2" w:rsidP="00FE4BB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3B47BF8" w14:textId="113271F2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E1D14">
              <w:rPr>
                <w:rFonts w:ascii="Times New Roman" w:hAnsi="Times New Roman" w:cs="Times New Roman"/>
                <w:b/>
                <w:sz w:val="24"/>
                <w:u w:val="single"/>
              </w:rPr>
              <w:t>FINANCE</w:t>
            </w:r>
          </w:p>
        </w:tc>
      </w:tr>
      <w:tr w:rsidR="00FE4BB2" w:rsidRPr="007455D2" w14:paraId="300AB53F" w14:textId="77777777" w:rsidTr="005257C0">
        <w:tc>
          <w:tcPr>
            <w:tcW w:w="900" w:type="dxa"/>
          </w:tcPr>
          <w:p w14:paraId="1851C5E7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421EEAF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A3FD3A" w14:textId="0E73D2E1" w:rsidR="00FE4BB2" w:rsidRDefault="00FE4BB2" w:rsidP="0034216C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21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 note bank account balances </w:t>
            </w:r>
          </w:p>
          <w:p w14:paraId="1590A71A" w14:textId="77777777" w:rsidR="00BB79AB" w:rsidRPr="002C074C" w:rsidRDefault="00BB79AB" w:rsidP="00BB79AB">
            <w:pPr>
              <w:ind w:left="7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Current Account £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3085.61</w:t>
            </w:r>
          </w:p>
          <w:p w14:paraId="0E77CBE3" w14:textId="2E1E3E8E" w:rsidR="00BB79AB" w:rsidRPr="00BB79AB" w:rsidRDefault="00BB79AB" w:rsidP="00BB79AB">
            <w:pPr>
              <w:ind w:left="7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Deposit Account £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16799,12</w:t>
            </w:r>
          </w:p>
          <w:p w14:paraId="06E5E80F" w14:textId="3F52C080" w:rsidR="001E7C60" w:rsidRDefault="00BB79AB" w:rsidP="00BB79AB">
            <w:pPr>
              <w:pStyle w:val="ListParagraph"/>
              <w:numPr>
                <w:ilvl w:val="0"/>
                <w:numId w:val="52"/>
              </w:numPr>
              <w:ind w:left="757" w:hanging="42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 discuss the budget </w:t>
            </w:r>
            <w:r w:rsidR="005D7A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and </w:t>
            </w:r>
            <w:r w:rsidR="00A63FF2">
              <w:rPr>
                <w:rFonts w:ascii="Times New Roman" w:hAnsi="Times New Roman" w:cs="Times New Roman"/>
                <w:bCs/>
                <w:sz w:val="26"/>
                <w:szCs w:val="26"/>
              </w:rPr>
              <w:t>consider</w:t>
            </w:r>
            <w:r w:rsidR="005D7A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any precept </w:t>
            </w:r>
            <w:r w:rsidR="00A63FF2">
              <w:rPr>
                <w:rFonts w:ascii="Times New Roman" w:hAnsi="Times New Roman" w:cs="Times New Roman"/>
                <w:bCs/>
                <w:sz w:val="26"/>
                <w:szCs w:val="26"/>
              </w:rPr>
              <w:t>request</w:t>
            </w:r>
          </w:p>
          <w:p w14:paraId="17A6F9D8" w14:textId="78D64016" w:rsidR="00A63FF2" w:rsidRPr="0034216C" w:rsidRDefault="00A63FF2" w:rsidP="00BB79AB">
            <w:pPr>
              <w:pStyle w:val="ListParagraph"/>
              <w:numPr>
                <w:ilvl w:val="0"/>
                <w:numId w:val="52"/>
              </w:numPr>
              <w:ind w:left="757" w:hanging="42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 </w:t>
            </w:r>
            <w:r w:rsidR="00A234D7"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agree payment of outstanding Invoices</w:t>
            </w:r>
          </w:p>
          <w:p w14:paraId="2EE23960" w14:textId="77777777" w:rsidR="00316B47" w:rsidRPr="005C23A2" w:rsidRDefault="00316B47" w:rsidP="005C23A2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C23A2">
              <w:rPr>
                <w:rFonts w:ascii="Times New Roman" w:hAnsi="Times New Roman" w:cs="Times New Roman"/>
                <w:bCs/>
                <w:sz w:val="26"/>
                <w:szCs w:val="26"/>
              </w:rPr>
              <w:t>G.R</w:t>
            </w:r>
            <w:proofErr w:type="spellEnd"/>
            <w:r w:rsidRPr="005C23A2">
              <w:rPr>
                <w:rFonts w:ascii="Times New Roman" w:hAnsi="Times New Roman" w:cs="Times New Roman"/>
                <w:bCs/>
                <w:sz w:val="26"/>
                <w:szCs w:val="26"/>
              </w:rPr>
              <w:t>. Consultancy £984.89 (Locum Clerk, and Office 365)  (S1-7 GPC 2011)</w:t>
            </w:r>
          </w:p>
          <w:p w14:paraId="37BFDC10" w14:textId="77777777" w:rsidR="00316B47" w:rsidRPr="005C23A2" w:rsidRDefault="00316B47" w:rsidP="005C23A2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23A2">
              <w:rPr>
                <w:rFonts w:ascii="Times New Roman" w:hAnsi="Times New Roman" w:cs="Times New Roman"/>
                <w:bCs/>
                <w:sz w:val="26"/>
                <w:szCs w:val="26"/>
              </w:rPr>
              <w:t>CC Rowe £60 ( Hedge layering) (S1-7 GPC 2011)</w:t>
            </w:r>
          </w:p>
          <w:p w14:paraId="566A1087" w14:textId="77777777" w:rsidR="00316B47" w:rsidRPr="00316B47" w:rsidRDefault="00316B47" w:rsidP="00316B4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6B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For information </w:t>
            </w:r>
          </w:p>
          <w:p w14:paraId="3E08E628" w14:textId="77777777" w:rsidR="00316B47" w:rsidRPr="00A056DC" w:rsidRDefault="00316B47" w:rsidP="00A056DC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056DC">
              <w:rPr>
                <w:rFonts w:ascii="Times New Roman" w:hAnsi="Times New Roman" w:cs="Times New Roman"/>
                <w:bCs/>
                <w:sz w:val="26"/>
                <w:szCs w:val="26"/>
              </w:rPr>
              <w:t>Hugofox</w:t>
            </w:r>
            <w:proofErr w:type="spellEnd"/>
            <w:r w:rsidRPr="00A05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£11.99 (website) (S1-7 GPC 2011) </w:t>
            </w:r>
          </w:p>
          <w:p w14:paraId="76726192" w14:textId="77777777" w:rsidR="00316B47" w:rsidRPr="00A056DC" w:rsidRDefault="00316B47" w:rsidP="00A056DC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056DC">
              <w:rPr>
                <w:rFonts w:ascii="Times New Roman" w:hAnsi="Times New Roman" w:cs="Times New Roman"/>
                <w:bCs/>
                <w:sz w:val="26"/>
                <w:szCs w:val="26"/>
              </w:rPr>
              <w:t>Hugofox</w:t>
            </w:r>
            <w:proofErr w:type="spellEnd"/>
            <w:r w:rsidRPr="00A05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£11.99 (website) (S1-7 GPC 2011)</w:t>
            </w:r>
          </w:p>
          <w:p w14:paraId="74CE7927" w14:textId="7A8A3A10" w:rsidR="00FE4BB2" w:rsidRPr="00606F59" w:rsidRDefault="00FE4BB2" w:rsidP="00A63F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</w:tc>
      </w:tr>
      <w:tr w:rsidR="00FE4BB2" w:rsidRPr="007455D2" w14:paraId="1810961E" w14:textId="77777777" w:rsidTr="005257C0">
        <w:tc>
          <w:tcPr>
            <w:tcW w:w="900" w:type="dxa"/>
          </w:tcPr>
          <w:p w14:paraId="22249DA5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1C0897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265D7B3" w14:textId="77777777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FE4BB2" w:rsidRPr="007455D2" w14:paraId="57DF3847" w14:textId="77777777" w:rsidTr="005257C0">
        <w:tc>
          <w:tcPr>
            <w:tcW w:w="900" w:type="dxa"/>
          </w:tcPr>
          <w:p w14:paraId="5FA7A925" w14:textId="1512169E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041-25</w:t>
            </w:r>
          </w:p>
        </w:tc>
        <w:tc>
          <w:tcPr>
            <w:tcW w:w="1080" w:type="dxa"/>
          </w:tcPr>
          <w:p w14:paraId="3E10C9AE" w14:textId="161D01C1" w:rsidR="00FE4BB2" w:rsidRPr="00F1553C" w:rsidRDefault="00FE4BB2" w:rsidP="00FE4BB2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515FEDD" w14:textId="5582C5CB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9404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INFORMATION FROM MEMBERS AND ANY NEW BUSINESS FOR THE NEXT MEETING</w:t>
            </w:r>
          </w:p>
        </w:tc>
      </w:tr>
      <w:tr w:rsidR="00FE4BB2" w:rsidRPr="007455D2" w14:paraId="38C9C53D" w14:textId="77777777" w:rsidTr="005257C0">
        <w:tc>
          <w:tcPr>
            <w:tcW w:w="900" w:type="dxa"/>
          </w:tcPr>
          <w:p w14:paraId="203796EA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FA54748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1A39DDC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52AC5871" w14:textId="4E8206E1" w:rsidR="00FE4BB2" w:rsidRPr="00EC6AD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Community payback to assist with rights of way.</w:t>
            </w:r>
          </w:p>
        </w:tc>
      </w:tr>
      <w:tr w:rsidR="00FE4BB2" w:rsidRPr="007455D2" w14:paraId="1897503E" w14:textId="77777777" w:rsidTr="005257C0">
        <w:tc>
          <w:tcPr>
            <w:tcW w:w="900" w:type="dxa"/>
          </w:tcPr>
          <w:p w14:paraId="2FA07500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9B5518C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C064BCF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7E93480A" w14:textId="77777777" w:rsidTr="005257C0">
        <w:tc>
          <w:tcPr>
            <w:tcW w:w="900" w:type="dxa"/>
          </w:tcPr>
          <w:p w14:paraId="297EED63" w14:textId="6DA212BF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42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0565B088" w14:textId="1DDB4017" w:rsidR="00FE4BB2" w:rsidRPr="00F1553C" w:rsidRDefault="00FE4BB2" w:rsidP="00FE4BB2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9320269" w14:textId="4D0DFEB2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Due to the confidential nature of the business of this agenda item, under Section (1) of the Public Bodies ( Admission to Meetings) Act 1960 it  is proposed to put forward a motion to exclude members of the public during discussion of this agenda item.</w:t>
            </w:r>
          </w:p>
        </w:tc>
      </w:tr>
      <w:tr w:rsidR="00FE4BB2" w:rsidRPr="007455D2" w14:paraId="23D357B0" w14:textId="77777777" w:rsidTr="005257C0">
        <w:tc>
          <w:tcPr>
            <w:tcW w:w="900" w:type="dxa"/>
          </w:tcPr>
          <w:p w14:paraId="733F95ED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9678D5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7B0C71D" w14:textId="10DAE2CC" w:rsidR="00FE4BB2" w:rsidRPr="00993C5F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4D6DDF35" w14:textId="77777777" w:rsidTr="005257C0">
        <w:tc>
          <w:tcPr>
            <w:tcW w:w="900" w:type="dxa"/>
          </w:tcPr>
          <w:p w14:paraId="7DD7BE98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8B7CE3E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7CAFE06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This motion was passed members of the public left at 22.13</w:t>
            </w:r>
          </w:p>
          <w:p w14:paraId="6CC36251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3D39C943" w14:textId="09AD2AA6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The following items were discussed.</w:t>
            </w:r>
          </w:p>
          <w:p w14:paraId="50ACC192" w14:textId="64FADCCE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incident in relation to an injury </w:t>
            </w:r>
            <w:r w:rsidR="00C935C7">
              <w:rPr>
                <w:rFonts w:ascii="Times New Roman" w:hAnsi="Times New Roman" w:cs="Times New Roman"/>
                <w:bCs/>
                <w:sz w:val="24"/>
              </w:rPr>
              <w:t>caused on the common when a ridder was unseated from her horse</w:t>
            </w:r>
          </w:p>
          <w:p w14:paraId="1E7018A3" w14:textId="4FF640E1" w:rsidR="00FE4BB2" w:rsidRPr="001E37DA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E4BB2" w:rsidRPr="007455D2" w14:paraId="507A9F4E" w14:textId="77777777" w:rsidTr="005257C0">
        <w:tc>
          <w:tcPr>
            <w:tcW w:w="900" w:type="dxa"/>
          </w:tcPr>
          <w:p w14:paraId="0B18E4BA" w14:textId="10A3D085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043-25</w:t>
            </w:r>
          </w:p>
        </w:tc>
        <w:tc>
          <w:tcPr>
            <w:tcW w:w="1080" w:type="dxa"/>
          </w:tcPr>
          <w:p w14:paraId="550B5955" w14:textId="36BBB94A" w:rsidR="00FE4BB2" w:rsidRPr="00F1553C" w:rsidRDefault="00FE4BB2" w:rsidP="00FE4BB2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F6F00B3" w14:textId="41FA20F3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 xml:space="preserve">DATE OF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color w:val="000000"/>
                  <w:sz w:val="24"/>
                  <w:u w:val="single"/>
                </w:rPr>
                <w:t>NEXT</w:t>
              </w:r>
            </w:smartTag>
            <w:r w:rsidRPr="00CD50E4"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 xml:space="preserve"> MEETING</w:t>
            </w: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</w:p>
        </w:tc>
      </w:tr>
      <w:tr w:rsidR="00FE4BB2" w:rsidRPr="007455D2" w14:paraId="5B107C3A" w14:textId="77777777" w:rsidTr="00D83E3E">
        <w:trPr>
          <w:trHeight w:val="143"/>
        </w:trPr>
        <w:tc>
          <w:tcPr>
            <w:tcW w:w="900" w:type="dxa"/>
          </w:tcPr>
          <w:p w14:paraId="0B3E49BB" w14:textId="37F7FF2B" w:rsidR="00FE4BB2" w:rsidRPr="00F209D0" w:rsidRDefault="00FE4BB2" w:rsidP="00FE4BB2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F9F4EF7" w14:textId="77777777" w:rsidR="00FE4BB2" w:rsidRPr="00F209D0" w:rsidRDefault="00FE4BB2" w:rsidP="00FE4BB2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A5573C" w14:textId="5907CFD6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552D2A01" w14:textId="77777777" w:rsidTr="005257C0">
        <w:tc>
          <w:tcPr>
            <w:tcW w:w="900" w:type="dxa"/>
          </w:tcPr>
          <w:p w14:paraId="227A9856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32D7DC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D8FEABD" w14:textId="5F96BD41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497EEB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January 2026</w:t>
            </w:r>
          </w:p>
        </w:tc>
      </w:tr>
      <w:tr w:rsidR="00FE4BB2" w:rsidRPr="007455D2" w14:paraId="5A3A4B0F" w14:textId="77777777" w:rsidTr="005257C0">
        <w:tc>
          <w:tcPr>
            <w:tcW w:w="900" w:type="dxa"/>
          </w:tcPr>
          <w:p w14:paraId="40B13DEF" w14:textId="6494BC70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AA1BDEF" w14:textId="180074FD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A0057EF" w14:textId="2CD756DA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meeting was closed at </w:t>
            </w:r>
          </w:p>
        </w:tc>
      </w:tr>
      <w:tr w:rsidR="00FE4BB2" w:rsidRPr="007455D2" w14:paraId="136B270F" w14:textId="77777777" w:rsidTr="005257C0">
        <w:tc>
          <w:tcPr>
            <w:tcW w:w="900" w:type="dxa"/>
          </w:tcPr>
          <w:p w14:paraId="095E531F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A7897B" w14:textId="77777777" w:rsidR="00FE4BB2" w:rsidRPr="002B7A58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051F684" w14:textId="59B6A1BF" w:rsidR="00FE4BB2" w:rsidRPr="00830DBF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692D8D95" w14:textId="77777777" w:rsidTr="005257C0">
        <w:tc>
          <w:tcPr>
            <w:tcW w:w="900" w:type="dxa"/>
          </w:tcPr>
          <w:p w14:paraId="56AE8DA0" w14:textId="586A0C92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7C246C" w14:textId="5C378159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28DE8ED" w14:textId="40E73A9B" w:rsidR="00FE4BB2" w:rsidRPr="0058001D" w:rsidRDefault="00FE4BB2" w:rsidP="00FE4B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209D0">
              <w:rPr>
                <w:rFonts w:ascii="Times New Roman" w:hAnsi="Times New Roman" w:cs="Times New Roman"/>
                <w:color w:val="000000"/>
                <w:sz w:val="24"/>
              </w:rPr>
              <w:t>Chair………………………………………………</w:t>
            </w:r>
          </w:p>
        </w:tc>
      </w:tr>
    </w:tbl>
    <w:p w14:paraId="6E5EF21C" w14:textId="77777777" w:rsidR="00BB268C" w:rsidRDefault="00BB268C" w:rsidP="009C087A"/>
    <w:sectPr w:rsidR="00BB268C" w:rsidSect="00C80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360" w:right="1289" w:bottom="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63B4" w14:textId="77777777" w:rsidR="00F3016C" w:rsidRDefault="00F3016C">
      <w:r>
        <w:separator/>
      </w:r>
    </w:p>
  </w:endnote>
  <w:endnote w:type="continuationSeparator" w:id="0">
    <w:p w14:paraId="19B692ED" w14:textId="77777777" w:rsidR="00F3016C" w:rsidRDefault="00F3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D6E1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C6382" w14:textId="77777777" w:rsidR="0090574C" w:rsidRDefault="009057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32DD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BEF">
      <w:rPr>
        <w:rStyle w:val="PageNumber"/>
        <w:noProof/>
      </w:rPr>
      <w:t>3</w:t>
    </w:r>
    <w:r>
      <w:rPr>
        <w:rStyle w:val="PageNumber"/>
      </w:rPr>
      <w:fldChar w:fldCharType="end"/>
    </w:r>
  </w:p>
  <w:p w14:paraId="69342951" w14:textId="77777777" w:rsidR="0090574C" w:rsidRDefault="009057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CE3F" w14:textId="77777777" w:rsidR="0090574C" w:rsidRDefault="00905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C05B" w14:textId="77777777" w:rsidR="00F3016C" w:rsidRDefault="00F3016C">
      <w:r>
        <w:separator/>
      </w:r>
    </w:p>
  </w:footnote>
  <w:footnote w:type="continuationSeparator" w:id="0">
    <w:p w14:paraId="2453F629" w14:textId="77777777" w:rsidR="00F3016C" w:rsidRDefault="00F3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0AD2" w14:textId="77777777" w:rsidR="0090574C" w:rsidRDefault="00905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89EB" w14:textId="77777777" w:rsidR="0090574C" w:rsidRDefault="009057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AD80" w14:textId="77777777" w:rsidR="0090574C" w:rsidRDefault="00905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859"/>
    <w:multiLevelType w:val="hybridMultilevel"/>
    <w:tmpl w:val="290063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0FB"/>
    <w:multiLevelType w:val="hybridMultilevel"/>
    <w:tmpl w:val="44ACDFE0"/>
    <w:lvl w:ilvl="0" w:tplc="401276B8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827C4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37475"/>
    <w:multiLevelType w:val="hybridMultilevel"/>
    <w:tmpl w:val="011E338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33188"/>
    <w:multiLevelType w:val="hybridMultilevel"/>
    <w:tmpl w:val="AE6CEBF2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 w15:restartNumberingAfterBreak="0">
    <w:nsid w:val="0DBC1ECA"/>
    <w:multiLevelType w:val="hybridMultilevel"/>
    <w:tmpl w:val="C00404FC"/>
    <w:lvl w:ilvl="0" w:tplc="E96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A681F"/>
    <w:multiLevelType w:val="hybridMultilevel"/>
    <w:tmpl w:val="577E04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E37D3"/>
    <w:multiLevelType w:val="hybridMultilevel"/>
    <w:tmpl w:val="33F80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504C3"/>
    <w:multiLevelType w:val="hybridMultilevel"/>
    <w:tmpl w:val="B582E284"/>
    <w:lvl w:ilvl="0" w:tplc="AB3A81D2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8" w15:restartNumberingAfterBreak="0">
    <w:nsid w:val="189A0D3E"/>
    <w:multiLevelType w:val="hybridMultilevel"/>
    <w:tmpl w:val="D48698F8"/>
    <w:lvl w:ilvl="0" w:tplc="E96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B5A62"/>
    <w:multiLevelType w:val="hybridMultilevel"/>
    <w:tmpl w:val="3BEE6E24"/>
    <w:lvl w:ilvl="0" w:tplc="0409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0" w15:restartNumberingAfterBreak="0">
    <w:nsid w:val="1DD23239"/>
    <w:multiLevelType w:val="hybridMultilevel"/>
    <w:tmpl w:val="6512B830"/>
    <w:lvl w:ilvl="0" w:tplc="90B4EB5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F5C78"/>
    <w:multiLevelType w:val="hybridMultilevel"/>
    <w:tmpl w:val="7DD49794"/>
    <w:lvl w:ilvl="0" w:tplc="16341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E79"/>
    <w:multiLevelType w:val="multilevel"/>
    <w:tmpl w:val="D37E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613C2"/>
    <w:multiLevelType w:val="hybridMultilevel"/>
    <w:tmpl w:val="9AC87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557F72"/>
    <w:multiLevelType w:val="hybridMultilevel"/>
    <w:tmpl w:val="2D5473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071C66"/>
    <w:multiLevelType w:val="hybridMultilevel"/>
    <w:tmpl w:val="ED104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57BCB"/>
    <w:multiLevelType w:val="multilevel"/>
    <w:tmpl w:val="CDF2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8A113B"/>
    <w:multiLevelType w:val="hybridMultilevel"/>
    <w:tmpl w:val="00807058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5B5E7C"/>
    <w:multiLevelType w:val="hybridMultilevel"/>
    <w:tmpl w:val="75E8DA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574B1"/>
    <w:multiLevelType w:val="hybridMultilevel"/>
    <w:tmpl w:val="FDAC6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16621"/>
    <w:multiLevelType w:val="hybridMultilevel"/>
    <w:tmpl w:val="B5447008"/>
    <w:lvl w:ilvl="0" w:tplc="F520730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1" w15:restartNumberingAfterBreak="0">
    <w:nsid w:val="32F066D8"/>
    <w:multiLevelType w:val="hybridMultilevel"/>
    <w:tmpl w:val="6B7AC52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EA5627"/>
    <w:multiLevelType w:val="hybridMultilevel"/>
    <w:tmpl w:val="8AF4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7F27BA"/>
    <w:multiLevelType w:val="hybridMultilevel"/>
    <w:tmpl w:val="6FD80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07A72"/>
    <w:multiLevelType w:val="hybridMultilevel"/>
    <w:tmpl w:val="43F2EC6C"/>
    <w:lvl w:ilvl="0" w:tplc="EE7CB106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 w15:restartNumberingAfterBreak="0">
    <w:nsid w:val="3E9A5020"/>
    <w:multiLevelType w:val="hybridMultilevel"/>
    <w:tmpl w:val="F6DC0C12"/>
    <w:lvl w:ilvl="0" w:tplc="8DCC2BF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07BF9"/>
    <w:multiLevelType w:val="hybridMultilevel"/>
    <w:tmpl w:val="5B3A3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4464EB"/>
    <w:multiLevelType w:val="hybridMultilevel"/>
    <w:tmpl w:val="0BA2B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D164F"/>
    <w:multiLevelType w:val="hybridMultilevel"/>
    <w:tmpl w:val="01E27B3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C0B97"/>
    <w:multiLevelType w:val="hybridMultilevel"/>
    <w:tmpl w:val="F2E4D028"/>
    <w:lvl w:ilvl="0" w:tplc="04090019">
      <w:start w:val="1"/>
      <w:numFmt w:val="lowerLetter"/>
      <w:lvlText w:val="%1."/>
      <w:lvlJc w:val="left"/>
      <w:pPr>
        <w:tabs>
          <w:tab w:val="num" w:pos="792"/>
        </w:tabs>
        <w:ind w:left="792" w:hanging="360"/>
      </w:pPr>
    </w:lvl>
    <w:lvl w:ilvl="1" w:tplc="0409000F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0" w15:restartNumberingAfterBreak="0">
    <w:nsid w:val="4B3D38DC"/>
    <w:multiLevelType w:val="hybridMultilevel"/>
    <w:tmpl w:val="5538CA6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007F3"/>
    <w:multiLevelType w:val="hybridMultilevel"/>
    <w:tmpl w:val="A1D05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6C0047"/>
    <w:multiLevelType w:val="hybridMultilevel"/>
    <w:tmpl w:val="EAB0E928"/>
    <w:lvl w:ilvl="0" w:tplc="B7607B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4660D"/>
    <w:multiLevelType w:val="hybridMultilevel"/>
    <w:tmpl w:val="5EE4B848"/>
    <w:lvl w:ilvl="0" w:tplc="4712ED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57BC1"/>
    <w:multiLevelType w:val="hybridMultilevel"/>
    <w:tmpl w:val="44467D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D64EC9"/>
    <w:multiLevelType w:val="hybridMultilevel"/>
    <w:tmpl w:val="DEE810D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5A02AD5"/>
    <w:multiLevelType w:val="hybridMultilevel"/>
    <w:tmpl w:val="4D92591E"/>
    <w:lvl w:ilvl="0" w:tplc="FB0E10F6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02E43A4">
      <w:start w:val="1"/>
      <w:numFmt w:val="decimal"/>
      <w:lvlText w:val="%2."/>
      <w:lvlJc w:val="left"/>
      <w:pPr>
        <w:tabs>
          <w:tab w:val="num" w:pos="1440"/>
        </w:tabs>
        <w:ind w:left="658" w:firstLine="422"/>
      </w:pPr>
      <w:rPr>
        <w:rFonts w:hint="default"/>
        <w:sz w:val="26"/>
        <w:szCs w:val="2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D95B91"/>
    <w:multiLevelType w:val="hybridMultilevel"/>
    <w:tmpl w:val="0D364E8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769C4"/>
    <w:multiLevelType w:val="hybridMultilevel"/>
    <w:tmpl w:val="62747A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8979BB"/>
    <w:multiLevelType w:val="hybridMultilevel"/>
    <w:tmpl w:val="948A17E8"/>
    <w:lvl w:ilvl="0" w:tplc="5CA6ACE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32FEA"/>
    <w:multiLevelType w:val="hybridMultilevel"/>
    <w:tmpl w:val="0F709EC2"/>
    <w:lvl w:ilvl="0" w:tplc="1268A22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3C4809"/>
    <w:multiLevelType w:val="hybridMultilevel"/>
    <w:tmpl w:val="E08C1346"/>
    <w:lvl w:ilvl="0" w:tplc="8EF4A4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4302B7"/>
    <w:multiLevelType w:val="hybridMultilevel"/>
    <w:tmpl w:val="DDD243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947E28"/>
    <w:multiLevelType w:val="hybridMultilevel"/>
    <w:tmpl w:val="2C645F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8B2789"/>
    <w:multiLevelType w:val="hybridMultilevel"/>
    <w:tmpl w:val="8F3A2554"/>
    <w:lvl w:ilvl="0" w:tplc="002E43A4">
      <w:start w:val="1"/>
      <w:numFmt w:val="decimal"/>
      <w:lvlText w:val="%1."/>
      <w:lvlJc w:val="left"/>
      <w:pPr>
        <w:tabs>
          <w:tab w:val="num" w:pos="72"/>
        </w:tabs>
        <w:ind w:left="-710" w:firstLine="422"/>
      </w:pPr>
      <w:rPr>
        <w:rFonts w:hint="default"/>
        <w:sz w:val="26"/>
        <w:szCs w:val="26"/>
      </w:rPr>
    </w:lvl>
    <w:lvl w:ilvl="1" w:tplc="72CEE9EC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809000F">
      <w:start w:val="1"/>
      <w:numFmt w:val="decimal"/>
      <w:lvlText w:val="%3."/>
      <w:lvlJc w:val="left"/>
      <w:pPr>
        <w:tabs>
          <w:tab w:val="num" w:pos="1692"/>
        </w:tabs>
        <w:ind w:left="1692" w:hanging="360"/>
      </w:pPr>
      <w:rPr>
        <w:rFonts w:hint="default"/>
        <w:sz w:val="26"/>
        <w:szCs w:val="26"/>
      </w:r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45" w15:restartNumberingAfterBreak="0">
    <w:nsid w:val="721E27FD"/>
    <w:multiLevelType w:val="hybridMultilevel"/>
    <w:tmpl w:val="ACAA9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73C5E"/>
    <w:multiLevelType w:val="hybridMultilevel"/>
    <w:tmpl w:val="52E0E14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3926CD"/>
    <w:multiLevelType w:val="hybridMultilevel"/>
    <w:tmpl w:val="FE1E4EF0"/>
    <w:lvl w:ilvl="0" w:tplc="A5BED47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C00DCF"/>
    <w:multiLevelType w:val="hybridMultilevel"/>
    <w:tmpl w:val="1DC443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945BA5"/>
    <w:multiLevelType w:val="hybridMultilevel"/>
    <w:tmpl w:val="7020D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F17AEE"/>
    <w:multiLevelType w:val="hybridMultilevel"/>
    <w:tmpl w:val="B4801C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B80AD7"/>
    <w:multiLevelType w:val="hybridMultilevel"/>
    <w:tmpl w:val="CF70AC06"/>
    <w:lvl w:ilvl="0" w:tplc="E96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507829">
    <w:abstractNumId w:val="26"/>
  </w:num>
  <w:num w:numId="2" w16cid:durableId="734933127">
    <w:abstractNumId w:val="22"/>
  </w:num>
  <w:num w:numId="3" w16cid:durableId="4626500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5982619">
    <w:abstractNumId w:val="7"/>
  </w:num>
  <w:num w:numId="5" w16cid:durableId="1152982835">
    <w:abstractNumId w:val="14"/>
  </w:num>
  <w:num w:numId="6" w16cid:durableId="182323475">
    <w:abstractNumId w:val="49"/>
  </w:num>
  <w:num w:numId="7" w16cid:durableId="613903691">
    <w:abstractNumId w:val="18"/>
  </w:num>
  <w:num w:numId="8" w16cid:durableId="1681349521">
    <w:abstractNumId w:val="13"/>
  </w:num>
  <w:num w:numId="9" w16cid:durableId="6658666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1424482">
    <w:abstractNumId w:val="20"/>
  </w:num>
  <w:num w:numId="11" w16cid:durableId="472598229">
    <w:abstractNumId w:val="17"/>
  </w:num>
  <w:num w:numId="12" w16cid:durableId="19597668">
    <w:abstractNumId w:val="24"/>
  </w:num>
  <w:num w:numId="13" w16cid:durableId="1041976624">
    <w:abstractNumId w:val="3"/>
  </w:num>
  <w:num w:numId="14" w16cid:durableId="23293431">
    <w:abstractNumId w:val="29"/>
  </w:num>
  <w:num w:numId="15" w16cid:durableId="1550417023">
    <w:abstractNumId w:val="5"/>
  </w:num>
  <w:num w:numId="16" w16cid:durableId="1165820779">
    <w:abstractNumId w:val="6"/>
  </w:num>
  <w:num w:numId="17" w16cid:durableId="1859418788">
    <w:abstractNumId w:val="2"/>
  </w:num>
  <w:num w:numId="18" w16cid:durableId="577519403">
    <w:abstractNumId w:val="9"/>
  </w:num>
  <w:num w:numId="19" w16cid:durableId="1867479334">
    <w:abstractNumId w:val="42"/>
  </w:num>
  <w:num w:numId="20" w16cid:durableId="945969124">
    <w:abstractNumId w:val="30"/>
  </w:num>
  <w:num w:numId="21" w16cid:durableId="1799687642">
    <w:abstractNumId w:val="43"/>
  </w:num>
  <w:num w:numId="22" w16cid:durableId="122311106">
    <w:abstractNumId w:val="35"/>
  </w:num>
  <w:num w:numId="23" w16cid:durableId="558978864">
    <w:abstractNumId w:val="32"/>
  </w:num>
  <w:num w:numId="24" w16cid:durableId="245235860">
    <w:abstractNumId w:val="34"/>
  </w:num>
  <w:num w:numId="25" w16cid:durableId="1691448362">
    <w:abstractNumId w:val="48"/>
  </w:num>
  <w:num w:numId="26" w16cid:durableId="442262162">
    <w:abstractNumId w:val="15"/>
  </w:num>
  <w:num w:numId="27" w16cid:durableId="1296838102">
    <w:abstractNumId w:val="23"/>
  </w:num>
  <w:num w:numId="28" w16cid:durableId="1923949408">
    <w:abstractNumId w:val="38"/>
  </w:num>
  <w:num w:numId="29" w16cid:durableId="862132818">
    <w:abstractNumId w:val="51"/>
  </w:num>
  <w:num w:numId="30" w16cid:durableId="1418207231">
    <w:abstractNumId w:val="31"/>
  </w:num>
  <w:num w:numId="31" w16cid:durableId="15234703">
    <w:abstractNumId w:val="21"/>
  </w:num>
  <w:num w:numId="32" w16cid:durableId="1529682194">
    <w:abstractNumId w:val="50"/>
  </w:num>
  <w:num w:numId="33" w16cid:durableId="436870384">
    <w:abstractNumId w:val="46"/>
  </w:num>
  <w:num w:numId="34" w16cid:durableId="569654928">
    <w:abstractNumId w:val="0"/>
  </w:num>
  <w:num w:numId="35" w16cid:durableId="309098648">
    <w:abstractNumId w:val="28"/>
  </w:num>
  <w:num w:numId="36" w16cid:durableId="1693070809">
    <w:abstractNumId w:val="41"/>
  </w:num>
  <w:num w:numId="37" w16cid:durableId="1132794079">
    <w:abstractNumId w:val="36"/>
  </w:num>
  <w:num w:numId="38" w16cid:durableId="178130004">
    <w:abstractNumId w:val="37"/>
  </w:num>
  <w:num w:numId="39" w16cid:durableId="1641350538">
    <w:abstractNumId w:val="44"/>
  </w:num>
  <w:num w:numId="40" w16cid:durableId="572132050">
    <w:abstractNumId w:val="1"/>
  </w:num>
  <w:num w:numId="41" w16cid:durableId="477497479">
    <w:abstractNumId w:val="16"/>
  </w:num>
  <w:num w:numId="42" w16cid:durableId="244732819">
    <w:abstractNumId w:val="12"/>
  </w:num>
  <w:num w:numId="43" w16cid:durableId="1268850798">
    <w:abstractNumId w:val="8"/>
  </w:num>
  <w:num w:numId="44" w16cid:durableId="991984671">
    <w:abstractNumId w:val="4"/>
  </w:num>
  <w:num w:numId="45" w16cid:durableId="1232539230">
    <w:abstractNumId w:val="45"/>
  </w:num>
  <w:num w:numId="46" w16cid:durableId="383413967">
    <w:abstractNumId w:val="27"/>
  </w:num>
  <w:num w:numId="47" w16cid:durableId="1624924024">
    <w:abstractNumId w:val="10"/>
  </w:num>
  <w:num w:numId="48" w16cid:durableId="540282921">
    <w:abstractNumId w:val="11"/>
  </w:num>
  <w:num w:numId="49" w16cid:durableId="1762407122">
    <w:abstractNumId w:val="39"/>
  </w:num>
  <w:num w:numId="50" w16cid:durableId="776410229">
    <w:abstractNumId w:val="40"/>
  </w:num>
  <w:num w:numId="51" w16cid:durableId="140538195">
    <w:abstractNumId w:val="25"/>
  </w:num>
  <w:num w:numId="52" w16cid:durableId="681858602">
    <w:abstractNumId w:val="47"/>
  </w:num>
  <w:num w:numId="53" w16cid:durableId="1240217264">
    <w:abstractNumId w:val="33"/>
  </w:num>
  <w:num w:numId="54" w16cid:durableId="9080321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4C"/>
    <w:rsid w:val="000023E4"/>
    <w:rsid w:val="00003F01"/>
    <w:rsid w:val="000064D4"/>
    <w:rsid w:val="00006E51"/>
    <w:rsid w:val="00006FDA"/>
    <w:rsid w:val="00010590"/>
    <w:rsid w:val="00012DDD"/>
    <w:rsid w:val="00016600"/>
    <w:rsid w:val="00017617"/>
    <w:rsid w:val="00017EEE"/>
    <w:rsid w:val="0002019A"/>
    <w:rsid w:val="00022DA7"/>
    <w:rsid w:val="0002359D"/>
    <w:rsid w:val="00023ACC"/>
    <w:rsid w:val="000251A9"/>
    <w:rsid w:val="000262CC"/>
    <w:rsid w:val="0002640B"/>
    <w:rsid w:val="00030481"/>
    <w:rsid w:val="00033CC4"/>
    <w:rsid w:val="00034F4A"/>
    <w:rsid w:val="0003571B"/>
    <w:rsid w:val="00037CFE"/>
    <w:rsid w:val="00041870"/>
    <w:rsid w:val="0004617A"/>
    <w:rsid w:val="00046265"/>
    <w:rsid w:val="000526DA"/>
    <w:rsid w:val="000544D1"/>
    <w:rsid w:val="00056B20"/>
    <w:rsid w:val="00060C06"/>
    <w:rsid w:val="00061B61"/>
    <w:rsid w:val="00067F23"/>
    <w:rsid w:val="00070B3B"/>
    <w:rsid w:val="000714EB"/>
    <w:rsid w:val="0007501F"/>
    <w:rsid w:val="00082653"/>
    <w:rsid w:val="00082FF2"/>
    <w:rsid w:val="00084750"/>
    <w:rsid w:val="00094796"/>
    <w:rsid w:val="0009513E"/>
    <w:rsid w:val="00095CF4"/>
    <w:rsid w:val="00097B8E"/>
    <w:rsid w:val="000A21BF"/>
    <w:rsid w:val="000A6587"/>
    <w:rsid w:val="000B065C"/>
    <w:rsid w:val="000B298D"/>
    <w:rsid w:val="000B3307"/>
    <w:rsid w:val="000B4839"/>
    <w:rsid w:val="000B4F5B"/>
    <w:rsid w:val="000B753B"/>
    <w:rsid w:val="000C1841"/>
    <w:rsid w:val="000C4013"/>
    <w:rsid w:val="000D3C7A"/>
    <w:rsid w:val="000D4A5A"/>
    <w:rsid w:val="000D6862"/>
    <w:rsid w:val="000D6A3A"/>
    <w:rsid w:val="000E211E"/>
    <w:rsid w:val="000E6ECF"/>
    <w:rsid w:val="000F05D5"/>
    <w:rsid w:val="000F0E06"/>
    <w:rsid w:val="00110CAB"/>
    <w:rsid w:val="001112B7"/>
    <w:rsid w:val="00114606"/>
    <w:rsid w:val="00116295"/>
    <w:rsid w:val="0011779D"/>
    <w:rsid w:val="00122929"/>
    <w:rsid w:val="00122C1F"/>
    <w:rsid w:val="00125F1D"/>
    <w:rsid w:val="00126170"/>
    <w:rsid w:val="00126968"/>
    <w:rsid w:val="001318CD"/>
    <w:rsid w:val="0013684C"/>
    <w:rsid w:val="00140617"/>
    <w:rsid w:val="00144A9A"/>
    <w:rsid w:val="00145A82"/>
    <w:rsid w:val="00150B7A"/>
    <w:rsid w:val="00152EEC"/>
    <w:rsid w:val="0015660A"/>
    <w:rsid w:val="001604A7"/>
    <w:rsid w:val="00161C54"/>
    <w:rsid w:val="00165979"/>
    <w:rsid w:val="00166DC1"/>
    <w:rsid w:val="001742DA"/>
    <w:rsid w:val="001747BB"/>
    <w:rsid w:val="00175879"/>
    <w:rsid w:val="00184120"/>
    <w:rsid w:val="0018465E"/>
    <w:rsid w:val="0018766E"/>
    <w:rsid w:val="001911F1"/>
    <w:rsid w:val="00191BCD"/>
    <w:rsid w:val="00191EFC"/>
    <w:rsid w:val="001940BC"/>
    <w:rsid w:val="00194480"/>
    <w:rsid w:val="001A1360"/>
    <w:rsid w:val="001A248B"/>
    <w:rsid w:val="001A34B2"/>
    <w:rsid w:val="001A43C1"/>
    <w:rsid w:val="001A48BD"/>
    <w:rsid w:val="001B3824"/>
    <w:rsid w:val="001B4050"/>
    <w:rsid w:val="001B515E"/>
    <w:rsid w:val="001B59B8"/>
    <w:rsid w:val="001C016D"/>
    <w:rsid w:val="001C0A5B"/>
    <w:rsid w:val="001C134A"/>
    <w:rsid w:val="001C14D3"/>
    <w:rsid w:val="001C32F1"/>
    <w:rsid w:val="001D2836"/>
    <w:rsid w:val="001D602A"/>
    <w:rsid w:val="001D62A9"/>
    <w:rsid w:val="001D73CE"/>
    <w:rsid w:val="001E01B8"/>
    <w:rsid w:val="001E37DA"/>
    <w:rsid w:val="001E4D82"/>
    <w:rsid w:val="001E7C60"/>
    <w:rsid w:val="001F6666"/>
    <w:rsid w:val="002017B7"/>
    <w:rsid w:val="00204B8E"/>
    <w:rsid w:val="0021118A"/>
    <w:rsid w:val="00212FE2"/>
    <w:rsid w:val="002163AA"/>
    <w:rsid w:val="0021709D"/>
    <w:rsid w:val="002261C5"/>
    <w:rsid w:val="00227A60"/>
    <w:rsid w:val="00232FA4"/>
    <w:rsid w:val="00234437"/>
    <w:rsid w:val="0023741E"/>
    <w:rsid w:val="002378F3"/>
    <w:rsid w:val="00240896"/>
    <w:rsid w:val="0024348F"/>
    <w:rsid w:val="00244177"/>
    <w:rsid w:val="00245EF1"/>
    <w:rsid w:val="00247394"/>
    <w:rsid w:val="0025137B"/>
    <w:rsid w:val="00251B5D"/>
    <w:rsid w:val="00251FE4"/>
    <w:rsid w:val="0025226A"/>
    <w:rsid w:val="0025362F"/>
    <w:rsid w:val="00256564"/>
    <w:rsid w:val="00263A6E"/>
    <w:rsid w:val="00274DB9"/>
    <w:rsid w:val="00276A1E"/>
    <w:rsid w:val="0028044D"/>
    <w:rsid w:val="002846F6"/>
    <w:rsid w:val="002848D6"/>
    <w:rsid w:val="00287365"/>
    <w:rsid w:val="00290B04"/>
    <w:rsid w:val="00290C98"/>
    <w:rsid w:val="002A14AE"/>
    <w:rsid w:val="002A2353"/>
    <w:rsid w:val="002A31D1"/>
    <w:rsid w:val="002A3F28"/>
    <w:rsid w:val="002A7432"/>
    <w:rsid w:val="002A78E8"/>
    <w:rsid w:val="002B1455"/>
    <w:rsid w:val="002B18FB"/>
    <w:rsid w:val="002B37AB"/>
    <w:rsid w:val="002B76BE"/>
    <w:rsid w:val="002B7A58"/>
    <w:rsid w:val="002C074C"/>
    <w:rsid w:val="002C329C"/>
    <w:rsid w:val="002C6596"/>
    <w:rsid w:val="002C6D15"/>
    <w:rsid w:val="002D154F"/>
    <w:rsid w:val="002D50A3"/>
    <w:rsid w:val="002D660F"/>
    <w:rsid w:val="002D6907"/>
    <w:rsid w:val="002D755C"/>
    <w:rsid w:val="002E275A"/>
    <w:rsid w:val="002E384B"/>
    <w:rsid w:val="002E6FE4"/>
    <w:rsid w:val="002F2532"/>
    <w:rsid w:val="002F3B9A"/>
    <w:rsid w:val="002F3F58"/>
    <w:rsid w:val="002F5753"/>
    <w:rsid w:val="002F6AAA"/>
    <w:rsid w:val="002F7868"/>
    <w:rsid w:val="002F7D48"/>
    <w:rsid w:val="00301430"/>
    <w:rsid w:val="00301934"/>
    <w:rsid w:val="00303CEE"/>
    <w:rsid w:val="00305496"/>
    <w:rsid w:val="00310323"/>
    <w:rsid w:val="0031171B"/>
    <w:rsid w:val="00311E3D"/>
    <w:rsid w:val="00314593"/>
    <w:rsid w:val="00316B47"/>
    <w:rsid w:val="003170E3"/>
    <w:rsid w:val="00322AEC"/>
    <w:rsid w:val="003234C7"/>
    <w:rsid w:val="00326564"/>
    <w:rsid w:val="00326B5B"/>
    <w:rsid w:val="00330D88"/>
    <w:rsid w:val="00332BFF"/>
    <w:rsid w:val="00333ACB"/>
    <w:rsid w:val="00337755"/>
    <w:rsid w:val="003405D0"/>
    <w:rsid w:val="00340DB2"/>
    <w:rsid w:val="0034216C"/>
    <w:rsid w:val="00344F9F"/>
    <w:rsid w:val="00345016"/>
    <w:rsid w:val="00346055"/>
    <w:rsid w:val="00357469"/>
    <w:rsid w:val="0036049A"/>
    <w:rsid w:val="00361706"/>
    <w:rsid w:val="003619F5"/>
    <w:rsid w:val="00361A5A"/>
    <w:rsid w:val="00361AFC"/>
    <w:rsid w:val="00364E50"/>
    <w:rsid w:val="0036582E"/>
    <w:rsid w:val="00367B9C"/>
    <w:rsid w:val="0037163C"/>
    <w:rsid w:val="003724B0"/>
    <w:rsid w:val="00372526"/>
    <w:rsid w:val="003731B3"/>
    <w:rsid w:val="00375832"/>
    <w:rsid w:val="00376547"/>
    <w:rsid w:val="00377002"/>
    <w:rsid w:val="00380BC6"/>
    <w:rsid w:val="0038123E"/>
    <w:rsid w:val="00384CAB"/>
    <w:rsid w:val="003855D8"/>
    <w:rsid w:val="00387674"/>
    <w:rsid w:val="0039042A"/>
    <w:rsid w:val="00391FC1"/>
    <w:rsid w:val="003A1BA6"/>
    <w:rsid w:val="003A4FD0"/>
    <w:rsid w:val="003A60BB"/>
    <w:rsid w:val="003A7284"/>
    <w:rsid w:val="003A79F1"/>
    <w:rsid w:val="003B0B3F"/>
    <w:rsid w:val="003B7E53"/>
    <w:rsid w:val="003D177E"/>
    <w:rsid w:val="003D27F6"/>
    <w:rsid w:val="003D35AD"/>
    <w:rsid w:val="003D4B09"/>
    <w:rsid w:val="003D741B"/>
    <w:rsid w:val="003E1B18"/>
    <w:rsid w:val="003E4382"/>
    <w:rsid w:val="003E6651"/>
    <w:rsid w:val="003E71CF"/>
    <w:rsid w:val="003F7BAC"/>
    <w:rsid w:val="003F7D19"/>
    <w:rsid w:val="00402014"/>
    <w:rsid w:val="00407586"/>
    <w:rsid w:val="004131AB"/>
    <w:rsid w:val="00414601"/>
    <w:rsid w:val="0042333D"/>
    <w:rsid w:val="00431D14"/>
    <w:rsid w:val="00434A68"/>
    <w:rsid w:val="00435306"/>
    <w:rsid w:val="0043776A"/>
    <w:rsid w:val="004426C3"/>
    <w:rsid w:val="0044374B"/>
    <w:rsid w:val="00444D0A"/>
    <w:rsid w:val="004462E3"/>
    <w:rsid w:val="00447434"/>
    <w:rsid w:val="004530EA"/>
    <w:rsid w:val="0045489E"/>
    <w:rsid w:val="00454D39"/>
    <w:rsid w:val="00455B9D"/>
    <w:rsid w:val="004560B4"/>
    <w:rsid w:val="00460690"/>
    <w:rsid w:val="004611D1"/>
    <w:rsid w:val="00461C27"/>
    <w:rsid w:val="00464E1E"/>
    <w:rsid w:val="00467CF5"/>
    <w:rsid w:val="00475843"/>
    <w:rsid w:val="0047637D"/>
    <w:rsid w:val="004772CD"/>
    <w:rsid w:val="004818F5"/>
    <w:rsid w:val="00485F0C"/>
    <w:rsid w:val="00485FF5"/>
    <w:rsid w:val="00486DDC"/>
    <w:rsid w:val="004966B3"/>
    <w:rsid w:val="00496BE7"/>
    <w:rsid w:val="00497D89"/>
    <w:rsid w:val="00497EEB"/>
    <w:rsid w:val="004A2974"/>
    <w:rsid w:val="004A2E45"/>
    <w:rsid w:val="004A4EB3"/>
    <w:rsid w:val="004A5D08"/>
    <w:rsid w:val="004B183A"/>
    <w:rsid w:val="004B73E4"/>
    <w:rsid w:val="004C01CD"/>
    <w:rsid w:val="004C0D14"/>
    <w:rsid w:val="004C21A7"/>
    <w:rsid w:val="004C5912"/>
    <w:rsid w:val="004C6816"/>
    <w:rsid w:val="004C705D"/>
    <w:rsid w:val="004C74E6"/>
    <w:rsid w:val="004D1808"/>
    <w:rsid w:val="004D1BCC"/>
    <w:rsid w:val="004D2ED6"/>
    <w:rsid w:val="004D3234"/>
    <w:rsid w:val="004D4457"/>
    <w:rsid w:val="004D4CCD"/>
    <w:rsid w:val="004E1D14"/>
    <w:rsid w:val="004E2503"/>
    <w:rsid w:val="004E27A0"/>
    <w:rsid w:val="004E40A8"/>
    <w:rsid w:val="004E4657"/>
    <w:rsid w:val="004E4773"/>
    <w:rsid w:val="004E485B"/>
    <w:rsid w:val="004E60BC"/>
    <w:rsid w:val="004F1DF2"/>
    <w:rsid w:val="004F2499"/>
    <w:rsid w:val="004F33A4"/>
    <w:rsid w:val="004F3F03"/>
    <w:rsid w:val="004F6E1F"/>
    <w:rsid w:val="00504F27"/>
    <w:rsid w:val="00505E3C"/>
    <w:rsid w:val="00512882"/>
    <w:rsid w:val="005128F4"/>
    <w:rsid w:val="00512BB6"/>
    <w:rsid w:val="005131E6"/>
    <w:rsid w:val="00513E5C"/>
    <w:rsid w:val="00513EC4"/>
    <w:rsid w:val="00515544"/>
    <w:rsid w:val="005158BC"/>
    <w:rsid w:val="00521ED1"/>
    <w:rsid w:val="0052265C"/>
    <w:rsid w:val="005233CA"/>
    <w:rsid w:val="005244ED"/>
    <w:rsid w:val="005257C0"/>
    <w:rsid w:val="005444AA"/>
    <w:rsid w:val="00544C82"/>
    <w:rsid w:val="005466F9"/>
    <w:rsid w:val="005479F5"/>
    <w:rsid w:val="0055009C"/>
    <w:rsid w:val="00553833"/>
    <w:rsid w:val="005547DA"/>
    <w:rsid w:val="00556387"/>
    <w:rsid w:val="00556A7A"/>
    <w:rsid w:val="00562AD7"/>
    <w:rsid w:val="00563C2B"/>
    <w:rsid w:val="00566C83"/>
    <w:rsid w:val="00567D61"/>
    <w:rsid w:val="00570FA8"/>
    <w:rsid w:val="00574062"/>
    <w:rsid w:val="005830AC"/>
    <w:rsid w:val="00583F7B"/>
    <w:rsid w:val="0058501F"/>
    <w:rsid w:val="00585C0C"/>
    <w:rsid w:val="00591A63"/>
    <w:rsid w:val="0059330B"/>
    <w:rsid w:val="005939A3"/>
    <w:rsid w:val="00596D82"/>
    <w:rsid w:val="005A08EC"/>
    <w:rsid w:val="005A5BA7"/>
    <w:rsid w:val="005A5D4D"/>
    <w:rsid w:val="005A6043"/>
    <w:rsid w:val="005B0C09"/>
    <w:rsid w:val="005B117E"/>
    <w:rsid w:val="005B17EB"/>
    <w:rsid w:val="005C23A2"/>
    <w:rsid w:val="005C3F76"/>
    <w:rsid w:val="005C4F3B"/>
    <w:rsid w:val="005C728C"/>
    <w:rsid w:val="005C7458"/>
    <w:rsid w:val="005D1A41"/>
    <w:rsid w:val="005D7A23"/>
    <w:rsid w:val="005D7BEF"/>
    <w:rsid w:val="005E0B4D"/>
    <w:rsid w:val="005E180B"/>
    <w:rsid w:val="005E24CD"/>
    <w:rsid w:val="005F0A00"/>
    <w:rsid w:val="005F1A3E"/>
    <w:rsid w:val="005F2804"/>
    <w:rsid w:val="005F3E2B"/>
    <w:rsid w:val="005F6ED2"/>
    <w:rsid w:val="005F7308"/>
    <w:rsid w:val="005F759A"/>
    <w:rsid w:val="00603D06"/>
    <w:rsid w:val="00603F1B"/>
    <w:rsid w:val="00606F59"/>
    <w:rsid w:val="00607CEA"/>
    <w:rsid w:val="00612ED8"/>
    <w:rsid w:val="00614633"/>
    <w:rsid w:val="0061595B"/>
    <w:rsid w:val="00615E5D"/>
    <w:rsid w:val="00617400"/>
    <w:rsid w:val="0062118E"/>
    <w:rsid w:val="00621D3B"/>
    <w:rsid w:val="00622DE0"/>
    <w:rsid w:val="00626D08"/>
    <w:rsid w:val="00626EF5"/>
    <w:rsid w:val="006363DF"/>
    <w:rsid w:val="00640E7F"/>
    <w:rsid w:val="00642DEF"/>
    <w:rsid w:val="00643402"/>
    <w:rsid w:val="00643A00"/>
    <w:rsid w:val="00643A51"/>
    <w:rsid w:val="00643D05"/>
    <w:rsid w:val="00646B63"/>
    <w:rsid w:val="00646BE4"/>
    <w:rsid w:val="00652EFE"/>
    <w:rsid w:val="00653308"/>
    <w:rsid w:val="00653B6F"/>
    <w:rsid w:val="00654546"/>
    <w:rsid w:val="00654F81"/>
    <w:rsid w:val="006607EF"/>
    <w:rsid w:val="006607F0"/>
    <w:rsid w:val="00665E1E"/>
    <w:rsid w:val="00667986"/>
    <w:rsid w:val="00667FE9"/>
    <w:rsid w:val="006704BA"/>
    <w:rsid w:val="0067062B"/>
    <w:rsid w:val="006708B6"/>
    <w:rsid w:val="00672B94"/>
    <w:rsid w:val="00674F1F"/>
    <w:rsid w:val="00677D2E"/>
    <w:rsid w:val="00681E6D"/>
    <w:rsid w:val="00682390"/>
    <w:rsid w:val="0068324F"/>
    <w:rsid w:val="006836DD"/>
    <w:rsid w:val="006838D0"/>
    <w:rsid w:val="00686FB0"/>
    <w:rsid w:val="006904CA"/>
    <w:rsid w:val="00691C92"/>
    <w:rsid w:val="00695824"/>
    <w:rsid w:val="0069627E"/>
    <w:rsid w:val="006A36BF"/>
    <w:rsid w:val="006A6724"/>
    <w:rsid w:val="006A7D04"/>
    <w:rsid w:val="006B76BE"/>
    <w:rsid w:val="006C374C"/>
    <w:rsid w:val="006C3EE0"/>
    <w:rsid w:val="006C5289"/>
    <w:rsid w:val="006C5931"/>
    <w:rsid w:val="006C6EF6"/>
    <w:rsid w:val="006D0646"/>
    <w:rsid w:val="006D3C2A"/>
    <w:rsid w:val="006D7214"/>
    <w:rsid w:val="006D7D74"/>
    <w:rsid w:val="006E0B02"/>
    <w:rsid w:val="006E2B67"/>
    <w:rsid w:val="006E4E24"/>
    <w:rsid w:val="006E69DF"/>
    <w:rsid w:val="006E7804"/>
    <w:rsid w:val="006E79AD"/>
    <w:rsid w:val="006F123A"/>
    <w:rsid w:val="006F26A0"/>
    <w:rsid w:val="006F300E"/>
    <w:rsid w:val="006F6683"/>
    <w:rsid w:val="00703BB9"/>
    <w:rsid w:val="0070639E"/>
    <w:rsid w:val="007069E2"/>
    <w:rsid w:val="0071172B"/>
    <w:rsid w:val="00714D1C"/>
    <w:rsid w:val="00715937"/>
    <w:rsid w:val="007165B0"/>
    <w:rsid w:val="0072093E"/>
    <w:rsid w:val="007223D2"/>
    <w:rsid w:val="007228B9"/>
    <w:rsid w:val="00722BFA"/>
    <w:rsid w:val="007270FC"/>
    <w:rsid w:val="00730649"/>
    <w:rsid w:val="007363F8"/>
    <w:rsid w:val="00740A14"/>
    <w:rsid w:val="00740CE6"/>
    <w:rsid w:val="00741A4F"/>
    <w:rsid w:val="00741A9A"/>
    <w:rsid w:val="007423D0"/>
    <w:rsid w:val="00742414"/>
    <w:rsid w:val="00744932"/>
    <w:rsid w:val="00745348"/>
    <w:rsid w:val="007455D2"/>
    <w:rsid w:val="007504A3"/>
    <w:rsid w:val="00752B33"/>
    <w:rsid w:val="007532F2"/>
    <w:rsid w:val="00756E30"/>
    <w:rsid w:val="0076064A"/>
    <w:rsid w:val="00764BED"/>
    <w:rsid w:val="00765318"/>
    <w:rsid w:val="0076552C"/>
    <w:rsid w:val="007658DB"/>
    <w:rsid w:val="00766EC3"/>
    <w:rsid w:val="007675D2"/>
    <w:rsid w:val="00770E5D"/>
    <w:rsid w:val="00772F7A"/>
    <w:rsid w:val="00776A5F"/>
    <w:rsid w:val="00781386"/>
    <w:rsid w:val="00782DB7"/>
    <w:rsid w:val="007840B8"/>
    <w:rsid w:val="007858D6"/>
    <w:rsid w:val="00785953"/>
    <w:rsid w:val="00785E1B"/>
    <w:rsid w:val="0078682F"/>
    <w:rsid w:val="0079100D"/>
    <w:rsid w:val="007922F4"/>
    <w:rsid w:val="0079252B"/>
    <w:rsid w:val="00794042"/>
    <w:rsid w:val="00796FC1"/>
    <w:rsid w:val="007A12BF"/>
    <w:rsid w:val="007A659F"/>
    <w:rsid w:val="007B01ED"/>
    <w:rsid w:val="007B14B6"/>
    <w:rsid w:val="007B379E"/>
    <w:rsid w:val="007B661E"/>
    <w:rsid w:val="007C3122"/>
    <w:rsid w:val="007C3C13"/>
    <w:rsid w:val="007D0B7B"/>
    <w:rsid w:val="007D1BB3"/>
    <w:rsid w:val="007D4522"/>
    <w:rsid w:val="007D4D44"/>
    <w:rsid w:val="007D5A2D"/>
    <w:rsid w:val="007D6B5C"/>
    <w:rsid w:val="007E09FD"/>
    <w:rsid w:val="007E2148"/>
    <w:rsid w:val="007E4628"/>
    <w:rsid w:val="007E64F8"/>
    <w:rsid w:val="007F142D"/>
    <w:rsid w:val="007F149F"/>
    <w:rsid w:val="007F2810"/>
    <w:rsid w:val="007F3166"/>
    <w:rsid w:val="007F36F8"/>
    <w:rsid w:val="007F58EF"/>
    <w:rsid w:val="00801E08"/>
    <w:rsid w:val="0080202C"/>
    <w:rsid w:val="0080319F"/>
    <w:rsid w:val="00803498"/>
    <w:rsid w:val="00803A45"/>
    <w:rsid w:val="00807DA2"/>
    <w:rsid w:val="00807F92"/>
    <w:rsid w:val="008106AA"/>
    <w:rsid w:val="00811189"/>
    <w:rsid w:val="00813116"/>
    <w:rsid w:val="00813E28"/>
    <w:rsid w:val="00814D10"/>
    <w:rsid w:val="00815456"/>
    <w:rsid w:val="00815AD8"/>
    <w:rsid w:val="00815CAE"/>
    <w:rsid w:val="00816D46"/>
    <w:rsid w:val="008214FA"/>
    <w:rsid w:val="008220B8"/>
    <w:rsid w:val="008224B4"/>
    <w:rsid w:val="00823037"/>
    <w:rsid w:val="00824243"/>
    <w:rsid w:val="00825C17"/>
    <w:rsid w:val="00826FA6"/>
    <w:rsid w:val="008329BA"/>
    <w:rsid w:val="00833624"/>
    <w:rsid w:val="0083456A"/>
    <w:rsid w:val="00837427"/>
    <w:rsid w:val="008454CD"/>
    <w:rsid w:val="0085329D"/>
    <w:rsid w:val="00855F02"/>
    <w:rsid w:val="00861460"/>
    <w:rsid w:val="008662F3"/>
    <w:rsid w:val="008663A0"/>
    <w:rsid w:val="008743D3"/>
    <w:rsid w:val="00874C22"/>
    <w:rsid w:val="00874D5D"/>
    <w:rsid w:val="00875099"/>
    <w:rsid w:val="00880721"/>
    <w:rsid w:val="0088102D"/>
    <w:rsid w:val="0088249B"/>
    <w:rsid w:val="008827F0"/>
    <w:rsid w:val="00884AB8"/>
    <w:rsid w:val="00884C27"/>
    <w:rsid w:val="00892399"/>
    <w:rsid w:val="00893D4D"/>
    <w:rsid w:val="008A12F3"/>
    <w:rsid w:val="008A2E32"/>
    <w:rsid w:val="008A5066"/>
    <w:rsid w:val="008A56E0"/>
    <w:rsid w:val="008A5D79"/>
    <w:rsid w:val="008A631D"/>
    <w:rsid w:val="008A6666"/>
    <w:rsid w:val="008A71C6"/>
    <w:rsid w:val="008A74A8"/>
    <w:rsid w:val="008B0430"/>
    <w:rsid w:val="008B0D02"/>
    <w:rsid w:val="008B191D"/>
    <w:rsid w:val="008B3B41"/>
    <w:rsid w:val="008B4A88"/>
    <w:rsid w:val="008B4B7B"/>
    <w:rsid w:val="008B5D9F"/>
    <w:rsid w:val="008B64A4"/>
    <w:rsid w:val="008B692A"/>
    <w:rsid w:val="008C3236"/>
    <w:rsid w:val="008C45DB"/>
    <w:rsid w:val="008C6623"/>
    <w:rsid w:val="008C69C2"/>
    <w:rsid w:val="008D0479"/>
    <w:rsid w:val="008D2F85"/>
    <w:rsid w:val="008D7CDE"/>
    <w:rsid w:val="008E4D38"/>
    <w:rsid w:val="008F0C9D"/>
    <w:rsid w:val="008F2C66"/>
    <w:rsid w:val="008F41CC"/>
    <w:rsid w:val="008F66B9"/>
    <w:rsid w:val="008F791F"/>
    <w:rsid w:val="008F7B07"/>
    <w:rsid w:val="008F7C7F"/>
    <w:rsid w:val="00900F23"/>
    <w:rsid w:val="00901011"/>
    <w:rsid w:val="00901FD2"/>
    <w:rsid w:val="0090574C"/>
    <w:rsid w:val="00906177"/>
    <w:rsid w:val="009063FA"/>
    <w:rsid w:val="0090663D"/>
    <w:rsid w:val="0091021B"/>
    <w:rsid w:val="00910C05"/>
    <w:rsid w:val="00913E47"/>
    <w:rsid w:val="00913F68"/>
    <w:rsid w:val="00916A04"/>
    <w:rsid w:val="00921D8D"/>
    <w:rsid w:val="00922F86"/>
    <w:rsid w:val="00923479"/>
    <w:rsid w:val="00924F0E"/>
    <w:rsid w:val="009268E7"/>
    <w:rsid w:val="009277B6"/>
    <w:rsid w:val="00934FD0"/>
    <w:rsid w:val="009365F9"/>
    <w:rsid w:val="00940B5E"/>
    <w:rsid w:val="00940EF4"/>
    <w:rsid w:val="009457D3"/>
    <w:rsid w:val="009578A9"/>
    <w:rsid w:val="00957B35"/>
    <w:rsid w:val="00960FB9"/>
    <w:rsid w:val="009655E8"/>
    <w:rsid w:val="00966A52"/>
    <w:rsid w:val="00973293"/>
    <w:rsid w:val="00973A6D"/>
    <w:rsid w:val="00973DEB"/>
    <w:rsid w:val="00974477"/>
    <w:rsid w:val="009747BC"/>
    <w:rsid w:val="00975D74"/>
    <w:rsid w:val="009772A9"/>
    <w:rsid w:val="00983022"/>
    <w:rsid w:val="009832D7"/>
    <w:rsid w:val="00983880"/>
    <w:rsid w:val="009840B2"/>
    <w:rsid w:val="00986654"/>
    <w:rsid w:val="00986FF9"/>
    <w:rsid w:val="00993C5F"/>
    <w:rsid w:val="00996F3A"/>
    <w:rsid w:val="009972D0"/>
    <w:rsid w:val="009977A1"/>
    <w:rsid w:val="00997924"/>
    <w:rsid w:val="009A0B40"/>
    <w:rsid w:val="009A33D5"/>
    <w:rsid w:val="009A6783"/>
    <w:rsid w:val="009A7B24"/>
    <w:rsid w:val="009B1CD5"/>
    <w:rsid w:val="009B3833"/>
    <w:rsid w:val="009B57E7"/>
    <w:rsid w:val="009B737D"/>
    <w:rsid w:val="009C087A"/>
    <w:rsid w:val="009C23A9"/>
    <w:rsid w:val="009C560F"/>
    <w:rsid w:val="009C5F31"/>
    <w:rsid w:val="009C7A08"/>
    <w:rsid w:val="009D2CCF"/>
    <w:rsid w:val="009F26CD"/>
    <w:rsid w:val="009F54AD"/>
    <w:rsid w:val="009F5702"/>
    <w:rsid w:val="00A0074E"/>
    <w:rsid w:val="00A0163C"/>
    <w:rsid w:val="00A030F8"/>
    <w:rsid w:val="00A03D98"/>
    <w:rsid w:val="00A03F79"/>
    <w:rsid w:val="00A056DC"/>
    <w:rsid w:val="00A0663E"/>
    <w:rsid w:val="00A1131C"/>
    <w:rsid w:val="00A12487"/>
    <w:rsid w:val="00A171B2"/>
    <w:rsid w:val="00A20804"/>
    <w:rsid w:val="00A22522"/>
    <w:rsid w:val="00A22CEB"/>
    <w:rsid w:val="00A22DD8"/>
    <w:rsid w:val="00A232EF"/>
    <w:rsid w:val="00A234D7"/>
    <w:rsid w:val="00A24BCA"/>
    <w:rsid w:val="00A24F7F"/>
    <w:rsid w:val="00A26162"/>
    <w:rsid w:val="00A30F55"/>
    <w:rsid w:val="00A346C3"/>
    <w:rsid w:val="00A37EF4"/>
    <w:rsid w:val="00A413EB"/>
    <w:rsid w:val="00A42E41"/>
    <w:rsid w:val="00A479F5"/>
    <w:rsid w:val="00A51211"/>
    <w:rsid w:val="00A51FEB"/>
    <w:rsid w:val="00A56C49"/>
    <w:rsid w:val="00A57836"/>
    <w:rsid w:val="00A63FF2"/>
    <w:rsid w:val="00A64771"/>
    <w:rsid w:val="00A64898"/>
    <w:rsid w:val="00A7407E"/>
    <w:rsid w:val="00A77C5B"/>
    <w:rsid w:val="00A85EEC"/>
    <w:rsid w:val="00A909B4"/>
    <w:rsid w:val="00A97065"/>
    <w:rsid w:val="00AA04EF"/>
    <w:rsid w:val="00AA1CC5"/>
    <w:rsid w:val="00AA29B3"/>
    <w:rsid w:val="00AA3F53"/>
    <w:rsid w:val="00AA4931"/>
    <w:rsid w:val="00AA5FE1"/>
    <w:rsid w:val="00AA73E0"/>
    <w:rsid w:val="00AA7800"/>
    <w:rsid w:val="00AB0AC2"/>
    <w:rsid w:val="00AB17A4"/>
    <w:rsid w:val="00AB2B5A"/>
    <w:rsid w:val="00AB48D6"/>
    <w:rsid w:val="00AB5CFE"/>
    <w:rsid w:val="00AB6A54"/>
    <w:rsid w:val="00AB76EA"/>
    <w:rsid w:val="00AC1432"/>
    <w:rsid w:val="00AC267C"/>
    <w:rsid w:val="00AC2D08"/>
    <w:rsid w:val="00AC42B5"/>
    <w:rsid w:val="00AC6D03"/>
    <w:rsid w:val="00AD3CFD"/>
    <w:rsid w:val="00AD433E"/>
    <w:rsid w:val="00AD595D"/>
    <w:rsid w:val="00AD67C2"/>
    <w:rsid w:val="00AD7CBB"/>
    <w:rsid w:val="00AE0E12"/>
    <w:rsid w:val="00AE405D"/>
    <w:rsid w:val="00AE4E23"/>
    <w:rsid w:val="00AE5666"/>
    <w:rsid w:val="00AE6F2B"/>
    <w:rsid w:val="00AE7CE6"/>
    <w:rsid w:val="00AF1C85"/>
    <w:rsid w:val="00B00EE3"/>
    <w:rsid w:val="00B12717"/>
    <w:rsid w:val="00B144B2"/>
    <w:rsid w:val="00B16F13"/>
    <w:rsid w:val="00B25403"/>
    <w:rsid w:val="00B26574"/>
    <w:rsid w:val="00B26CBD"/>
    <w:rsid w:val="00B27E04"/>
    <w:rsid w:val="00B3097B"/>
    <w:rsid w:val="00B33B8A"/>
    <w:rsid w:val="00B34713"/>
    <w:rsid w:val="00B350BD"/>
    <w:rsid w:val="00B3638A"/>
    <w:rsid w:val="00B37292"/>
    <w:rsid w:val="00B37331"/>
    <w:rsid w:val="00B37C11"/>
    <w:rsid w:val="00B4073F"/>
    <w:rsid w:val="00B41176"/>
    <w:rsid w:val="00B42371"/>
    <w:rsid w:val="00B46671"/>
    <w:rsid w:val="00B47679"/>
    <w:rsid w:val="00B52E19"/>
    <w:rsid w:val="00B55241"/>
    <w:rsid w:val="00B600FF"/>
    <w:rsid w:val="00B602EC"/>
    <w:rsid w:val="00B66664"/>
    <w:rsid w:val="00B70F47"/>
    <w:rsid w:val="00B71B50"/>
    <w:rsid w:val="00B755AF"/>
    <w:rsid w:val="00B76214"/>
    <w:rsid w:val="00B860DE"/>
    <w:rsid w:val="00B90C59"/>
    <w:rsid w:val="00B92F5C"/>
    <w:rsid w:val="00B93EAF"/>
    <w:rsid w:val="00BA31BF"/>
    <w:rsid w:val="00BA36DD"/>
    <w:rsid w:val="00BA50E9"/>
    <w:rsid w:val="00BA51E9"/>
    <w:rsid w:val="00BB03AF"/>
    <w:rsid w:val="00BB268C"/>
    <w:rsid w:val="00BB34A2"/>
    <w:rsid w:val="00BB44B5"/>
    <w:rsid w:val="00BB6452"/>
    <w:rsid w:val="00BB696D"/>
    <w:rsid w:val="00BB79AB"/>
    <w:rsid w:val="00BB7F7E"/>
    <w:rsid w:val="00BC21EC"/>
    <w:rsid w:val="00BC3337"/>
    <w:rsid w:val="00BC5C40"/>
    <w:rsid w:val="00BD2939"/>
    <w:rsid w:val="00BD3A7A"/>
    <w:rsid w:val="00BD7E1E"/>
    <w:rsid w:val="00BE117E"/>
    <w:rsid w:val="00BE16DB"/>
    <w:rsid w:val="00BE2DED"/>
    <w:rsid w:val="00BF11F2"/>
    <w:rsid w:val="00BF3706"/>
    <w:rsid w:val="00BF4230"/>
    <w:rsid w:val="00BF53C3"/>
    <w:rsid w:val="00BF5E1B"/>
    <w:rsid w:val="00BF6B4A"/>
    <w:rsid w:val="00BF7133"/>
    <w:rsid w:val="00C01061"/>
    <w:rsid w:val="00C013FB"/>
    <w:rsid w:val="00C10B4D"/>
    <w:rsid w:val="00C11185"/>
    <w:rsid w:val="00C117E5"/>
    <w:rsid w:val="00C2045D"/>
    <w:rsid w:val="00C21B38"/>
    <w:rsid w:val="00C21BDF"/>
    <w:rsid w:val="00C22FAC"/>
    <w:rsid w:val="00C26374"/>
    <w:rsid w:val="00C34166"/>
    <w:rsid w:val="00C3416A"/>
    <w:rsid w:val="00C375DC"/>
    <w:rsid w:val="00C37EB7"/>
    <w:rsid w:val="00C403F4"/>
    <w:rsid w:val="00C440C1"/>
    <w:rsid w:val="00C50C22"/>
    <w:rsid w:val="00C51D74"/>
    <w:rsid w:val="00C5484E"/>
    <w:rsid w:val="00C55B75"/>
    <w:rsid w:val="00C625CD"/>
    <w:rsid w:val="00C63472"/>
    <w:rsid w:val="00C6547D"/>
    <w:rsid w:val="00C65739"/>
    <w:rsid w:val="00C66370"/>
    <w:rsid w:val="00C678B7"/>
    <w:rsid w:val="00C70C43"/>
    <w:rsid w:val="00C73C6D"/>
    <w:rsid w:val="00C73F56"/>
    <w:rsid w:val="00C74F4A"/>
    <w:rsid w:val="00C77648"/>
    <w:rsid w:val="00C808E7"/>
    <w:rsid w:val="00C80E65"/>
    <w:rsid w:val="00C811EC"/>
    <w:rsid w:val="00C84333"/>
    <w:rsid w:val="00C84C28"/>
    <w:rsid w:val="00C85104"/>
    <w:rsid w:val="00C8574B"/>
    <w:rsid w:val="00C85A91"/>
    <w:rsid w:val="00C86CDD"/>
    <w:rsid w:val="00C9067A"/>
    <w:rsid w:val="00C907B0"/>
    <w:rsid w:val="00C91401"/>
    <w:rsid w:val="00C91ADC"/>
    <w:rsid w:val="00C935C7"/>
    <w:rsid w:val="00C951AB"/>
    <w:rsid w:val="00C956E5"/>
    <w:rsid w:val="00C97946"/>
    <w:rsid w:val="00CA0AE8"/>
    <w:rsid w:val="00CA0B3B"/>
    <w:rsid w:val="00CA35F6"/>
    <w:rsid w:val="00CA7A94"/>
    <w:rsid w:val="00CB07F7"/>
    <w:rsid w:val="00CB3D8E"/>
    <w:rsid w:val="00CB53F6"/>
    <w:rsid w:val="00CB6CDA"/>
    <w:rsid w:val="00CB7923"/>
    <w:rsid w:val="00CC1BC1"/>
    <w:rsid w:val="00CC1BFE"/>
    <w:rsid w:val="00CC3C0C"/>
    <w:rsid w:val="00CC53E4"/>
    <w:rsid w:val="00CD50E4"/>
    <w:rsid w:val="00CD51C7"/>
    <w:rsid w:val="00CD6CCC"/>
    <w:rsid w:val="00CD75D7"/>
    <w:rsid w:val="00CE09D2"/>
    <w:rsid w:val="00CE18EE"/>
    <w:rsid w:val="00CE300A"/>
    <w:rsid w:val="00CE44E7"/>
    <w:rsid w:val="00CE60C8"/>
    <w:rsid w:val="00CE7E60"/>
    <w:rsid w:val="00CF0564"/>
    <w:rsid w:val="00CF06F6"/>
    <w:rsid w:val="00CF23CA"/>
    <w:rsid w:val="00CF3A11"/>
    <w:rsid w:val="00CF7637"/>
    <w:rsid w:val="00D0017E"/>
    <w:rsid w:val="00D00185"/>
    <w:rsid w:val="00D0304A"/>
    <w:rsid w:val="00D11D2A"/>
    <w:rsid w:val="00D13480"/>
    <w:rsid w:val="00D138A1"/>
    <w:rsid w:val="00D15164"/>
    <w:rsid w:val="00D16FC7"/>
    <w:rsid w:val="00D20055"/>
    <w:rsid w:val="00D20608"/>
    <w:rsid w:val="00D21FFD"/>
    <w:rsid w:val="00D23B24"/>
    <w:rsid w:val="00D26E8E"/>
    <w:rsid w:val="00D26F69"/>
    <w:rsid w:val="00D270C2"/>
    <w:rsid w:val="00D27C91"/>
    <w:rsid w:val="00D33857"/>
    <w:rsid w:val="00D34E03"/>
    <w:rsid w:val="00D35CD7"/>
    <w:rsid w:val="00D36C3F"/>
    <w:rsid w:val="00D37379"/>
    <w:rsid w:val="00D37469"/>
    <w:rsid w:val="00D438C1"/>
    <w:rsid w:val="00D43CEF"/>
    <w:rsid w:val="00D44551"/>
    <w:rsid w:val="00D45CB5"/>
    <w:rsid w:val="00D47496"/>
    <w:rsid w:val="00D4791F"/>
    <w:rsid w:val="00D51133"/>
    <w:rsid w:val="00D53423"/>
    <w:rsid w:val="00D55E22"/>
    <w:rsid w:val="00D62E1D"/>
    <w:rsid w:val="00D65576"/>
    <w:rsid w:val="00D662ED"/>
    <w:rsid w:val="00D66462"/>
    <w:rsid w:val="00D67B73"/>
    <w:rsid w:val="00D71186"/>
    <w:rsid w:val="00D71BF3"/>
    <w:rsid w:val="00D7270F"/>
    <w:rsid w:val="00D728AF"/>
    <w:rsid w:val="00D733CE"/>
    <w:rsid w:val="00D76AE5"/>
    <w:rsid w:val="00D8124E"/>
    <w:rsid w:val="00D82C7A"/>
    <w:rsid w:val="00D83E3E"/>
    <w:rsid w:val="00D865A6"/>
    <w:rsid w:val="00D8773B"/>
    <w:rsid w:val="00D933FC"/>
    <w:rsid w:val="00D93E03"/>
    <w:rsid w:val="00D94506"/>
    <w:rsid w:val="00DA1CFD"/>
    <w:rsid w:val="00DA3684"/>
    <w:rsid w:val="00DA5CFE"/>
    <w:rsid w:val="00DB02A7"/>
    <w:rsid w:val="00DB05BE"/>
    <w:rsid w:val="00DB0A28"/>
    <w:rsid w:val="00DB3967"/>
    <w:rsid w:val="00DB5DD5"/>
    <w:rsid w:val="00DB6450"/>
    <w:rsid w:val="00DB6EC9"/>
    <w:rsid w:val="00DC1B9D"/>
    <w:rsid w:val="00DC2800"/>
    <w:rsid w:val="00DC3C09"/>
    <w:rsid w:val="00DC4A47"/>
    <w:rsid w:val="00DC4A7B"/>
    <w:rsid w:val="00DC6425"/>
    <w:rsid w:val="00DC7096"/>
    <w:rsid w:val="00DC7AAE"/>
    <w:rsid w:val="00DD2415"/>
    <w:rsid w:val="00DD42CC"/>
    <w:rsid w:val="00DE1192"/>
    <w:rsid w:val="00DE2EAA"/>
    <w:rsid w:val="00DE3D18"/>
    <w:rsid w:val="00DE6A0D"/>
    <w:rsid w:val="00DF1275"/>
    <w:rsid w:val="00DF3D07"/>
    <w:rsid w:val="00DF5AC6"/>
    <w:rsid w:val="00DF7784"/>
    <w:rsid w:val="00E00F94"/>
    <w:rsid w:val="00E01798"/>
    <w:rsid w:val="00E027F0"/>
    <w:rsid w:val="00E0386E"/>
    <w:rsid w:val="00E160DF"/>
    <w:rsid w:val="00E16F60"/>
    <w:rsid w:val="00E175D0"/>
    <w:rsid w:val="00E253EC"/>
    <w:rsid w:val="00E25F3E"/>
    <w:rsid w:val="00E26524"/>
    <w:rsid w:val="00E27562"/>
    <w:rsid w:val="00E300A0"/>
    <w:rsid w:val="00E312FB"/>
    <w:rsid w:val="00E33083"/>
    <w:rsid w:val="00E34C68"/>
    <w:rsid w:val="00E40513"/>
    <w:rsid w:val="00E4476C"/>
    <w:rsid w:val="00E47F64"/>
    <w:rsid w:val="00E51632"/>
    <w:rsid w:val="00E55151"/>
    <w:rsid w:val="00E564F7"/>
    <w:rsid w:val="00E62A09"/>
    <w:rsid w:val="00E81768"/>
    <w:rsid w:val="00E82671"/>
    <w:rsid w:val="00E83750"/>
    <w:rsid w:val="00E83CC4"/>
    <w:rsid w:val="00E84AE4"/>
    <w:rsid w:val="00E87A14"/>
    <w:rsid w:val="00E930D4"/>
    <w:rsid w:val="00E943B5"/>
    <w:rsid w:val="00E95414"/>
    <w:rsid w:val="00E961CB"/>
    <w:rsid w:val="00E97DA0"/>
    <w:rsid w:val="00EA086B"/>
    <w:rsid w:val="00EB082F"/>
    <w:rsid w:val="00EB0CA3"/>
    <w:rsid w:val="00EB2A45"/>
    <w:rsid w:val="00EB3452"/>
    <w:rsid w:val="00EB710F"/>
    <w:rsid w:val="00EC0985"/>
    <w:rsid w:val="00EC25F1"/>
    <w:rsid w:val="00EC3C90"/>
    <w:rsid w:val="00EC4D10"/>
    <w:rsid w:val="00EC6AD2"/>
    <w:rsid w:val="00EC757C"/>
    <w:rsid w:val="00ED247D"/>
    <w:rsid w:val="00ED3DBD"/>
    <w:rsid w:val="00ED6FE5"/>
    <w:rsid w:val="00EE02A1"/>
    <w:rsid w:val="00EE0F18"/>
    <w:rsid w:val="00EE1F49"/>
    <w:rsid w:val="00EE2BC5"/>
    <w:rsid w:val="00EE712B"/>
    <w:rsid w:val="00EF4A40"/>
    <w:rsid w:val="00EF515A"/>
    <w:rsid w:val="00EF55A2"/>
    <w:rsid w:val="00EF5B75"/>
    <w:rsid w:val="00EF6565"/>
    <w:rsid w:val="00EF7710"/>
    <w:rsid w:val="00F04DD0"/>
    <w:rsid w:val="00F05D68"/>
    <w:rsid w:val="00F0637F"/>
    <w:rsid w:val="00F07BE6"/>
    <w:rsid w:val="00F1388D"/>
    <w:rsid w:val="00F13C58"/>
    <w:rsid w:val="00F14BA5"/>
    <w:rsid w:val="00F14EF0"/>
    <w:rsid w:val="00F1553C"/>
    <w:rsid w:val="00F17EC5"/>
    <w:rsid w:val="00F209D0"/>
    <w:rsid w:val="00F22201"/>
    <w:rsid w:val="00F22FA0"/>
    <w:rsid w:val="00F23CC8"/>
    <w:rsid w:val="00F3016C"/>
    <w:rsid w:val="00F30319"/>
    <w:rsid w:val="00F33B31"/>
    <w:rsid w:val="00F34FDA"/>
    <w:rsid w:val="00F3635D"/>
    <w:rsid w:val="00F40E82"/>
    <w:rsid w:val="00F41B08"/>
    <w:rsid w:val="00F44C99"/>
    <w:rsid w:val="00F466F6"/>
    <w:rsid w:val="00F474BE"/>
    <w:rsid w:val="00F4764C"/>
    <w:rsid w:val="00F50DEA"/>
    <w:rsid w:val="00F51F7A"/>
    <w:rsid w:val="00F522D0"/>
    <w:rsid w:val="00F538A9"/>
    <w:rsid w:val="00F563FD"/>
    <w:rsid w:val="00F61DCD"/>
    <w:rsid w:val="00F63CFD"/>
    <w:rsid w:val="00F644EC"/>
    <w:rsid w:val="00F6480D"/>
    <w:rsid w:val="00F66A55"/>
    <w:rsid w:val="00F66AC6"/>
    <w:rsid w:val="00F703A0"/>
    <w:rsid w:val="00F72E59"/>
    <w:rsid w:val="00F73C1A"/>
    <w:rsid w:val="00F73E55"/>
    <w:rsid w:val="00F743A7"/>
    <w:rsid w:val="00F771C5"/>
    <w:rsid w:val="00F77984"/>
    <w:rsid w:val="00F80CD1"/>
    <w:rsid w:val="00F80F2D"/>
    <w:rsid w:val="00F81058"/>
    <w:rsid w:val="00F81403"/>
    <w:rsid w:val="00F85F8F"/>
    <w:rsid w:val="00F873AF"/>
    <w:rsid w:val="00F87A96"/>
    <w:rsid w:val="00F87B6D"/>
    <w:rsid w:val="00F87D32"/>
    <w:rsid w:val="00F92517"/>
    <w:rsid w:val="00F92CBF"/>
    <w:rsid w:val="00F9457C"/>
    <w:rsid w:val="00F963C6"/>
    <w:rsid w:val="00F97960"/>
    <w:rsid w:val="00FA12E9"/>
    <w:rsid w:val="00FA1E1C"/>
    <w:rsid w:val="00FA24CE"/>
    <w:rsid w:val="00FA31AE"/>
    <w:rsid w:val="00FA4EC6"/>
    <w:rsid w:val="00FB0DBF"/>
    <w:rsid w:val="00FB34A4"/>
    <w:rsid w:val="00FC3008"/>
    <w:rsid w:val="00FC4D00"/>
    <w:rsid w:val="00FC5B8A"/>
    <w:rsid w:val="00FC7509"/>
    <w:rsid w:val="00FC7FEE"/>
    <w:rsid w:val="00FD0B60"/>
    <w:rsid w:val="00FD0C52"/>
    <w:rsid w:val="00FD13AE"/>
    <w:rsid w:val="00FD2680"/>
    <w:rsid w:val="00FD3E22"/>
    <w:rsid w:val="00FD5C7F"/>
    <w:rsid w:val="00FD69C9"/>
    <w:rsid w:val="00FD6CD3"/>
    <w:rsid w:val="00FD7DE6"/>
    <w:rsid w:val="00FE2559"/>
    <w:rsid w:val="00FE2A65"/>
    <w:rsid w:val="00FE2D29"/>
    <w:rsid w:val="00FE3D4F"/>
    <w:rsid w:val="00FE4BB2"/>
    <w:rsid w:val="00FE4CB7"/>
    <w:rsid w:val="00FE7E2E"/>
    <w:rsid w:val="00FE7E60"/>
    <w:rsid w:val="00FF07B3"/>
    <w:rsid w:val="00FF1549"/>
    <w:rsid w:val="00FF1B98"/>
    <w:rsid w:val="00FF1E1C"/>
    <w:rsid w:val="00FF203A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D47020B"/>
  <w15:chartTrackingRefBased/>
  <w15:docId w15:val="{452BBB16-4EF3-4A86-B790-2423B9FE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2FB"/>
    <w:rPr>
      <w:rFonts w:ascii="Arial" w:hAnsi="Arial" w:cs="Arial"/>
      <w:sz w:val="16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 w:cs="Times New Roman"/>
      <w:color w:val="3366FF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Engravers MT" w:hAnsi="Engravers MT"/>
      <w:color w:val="0000FF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0000FF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0000FF"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FF"/>
      <w:sz w:val="22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Engravers MT" w:hAnsi="Engravers MT"/>
      <w:color w:val="99CCFF"/>
      <w:sz w:val="22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80"/>
      <w:szCs w:val="20"/>
      <w:lang w:val="en-US"/>
    </w:rPr>
  </w:style>
  <w:style w:type="character" w:styleId="Hyperlink">
    <w:name w:val="Hyperlink"/>
    <w:rsid w:val="00BA50E9"/>
    <w:rPr>
      <w:color w:val="0000FF"/>
      <w:u w:val="single"/>
    </w:rPr>
  </w:style>
  <w:style w:type="paragraph" w:styleId="Header">
    <w:name w:val="header"/>
    <w:basedOn w:val="Normal"/>
    <w:rsid w:val="001A43C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43C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B7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C7096"/>
  </w:style>
  <w:style w:type="character" w:styleId="HTMLTypewriter">
    <w:name w:val="HTML Typewriter"/>
    <w:rsid w:val="000E6EC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A57836"/>
    <w:rPr>
      <w:rFonts w:ascii="Tahoma" w:hAnsi="Tahoma" w:cs="Tahoma"/>
      <w:szCs w:val="16"/>
    </w:rPr>
  </w:style>
  <w:style w:type="paragraph" w:styleId="HTMLPreformatted">
    <w:name w:val="HTML Preformatted"/>
    <w:basedOn w:val="Normal"/>
    <w:rsid w:val="001F6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lang w:eastAsia="en-GB"/>
    </w:rPr>
  </w:style>
  <w:style w:type="character" w:customStyle="1" w:styleId="apple-style-span">
    <w:name w:val="apple-style-span"/>
    <w:basedOn w:val="DefaultParagraphFont"/>
    <w:rsid w:val="00C91ADC"/>
  </w:style>
  <w:style w:type="character" w:customStyle="1" w:styleId="apple-converted-space">
    <w:name w:val="apple-converted-space"/>
    <w:basedOn w:val="DefaultParagraphFont"/>
    <w:rsid w:val="00C91ADC"/>
  </w:style>
  <w:style w:type="paragraph" w:styleId="NormalWeb">
    <w:name w:val="Normal (Web)"/>
    <w:basedOn w:val="Normal"/>
    <w:uiPriority w:val="99"/>
    <w:semiHidden/>
    <w:unhideWhenUsed/>
    <w:rsid w:val="001911F1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CC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06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76837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21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wilym%20Rippon\Application%20Data\Microsoft\Templates\Letter%20head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694B-0642-4B05-82CD-5ED8EF3D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council</Template>
  <TotalTime>0</TotalTime>
  <Pages>5</Pages>
  <Words>1180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130508</vt:lpstr>
    </vt:vector>
  </TitlesOfParts>
  <Company>Dad's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130508</dc:title>
  <dc:subject/>
  <dc:creator>Gwilym Rippon</dc:creator>
  <cp:keywords/>
  <dc:description/>
  <cp:lastModifiedBy>Gwilym Rippon</cp:lastModifiedBy>
  <cp:revision>154</cp:revision>
  <cp:lastPrinted>2025-09-04T10:35:00Z</cp:lastPrinted>
  <dcterms:created xsi:type="dcterms:W3CDTF">2025-11-10T20:46:00Z</dcterms:created>
  <dcterms:modified xsi:type="dcterms:W3CDTF">2026-01-02T11:18:00Z</dcterms:modified>
</cp:coreProperties>
</file>