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6"/>
        <w:gridCol w:w="6080"/>
      </w:tblGrid>
      <w:tr w:rsidR="00EA31DC" w14:paraId="460DE3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E386" w14:textId="77777777" w:rsidR="00EA31DC" w:rsidRDefault="00AF0BD6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60DE386" wp14:editId="460DE387">
                  <wp:extent cx="1698488" cy="2167237"/>
                  <wp:effectExtent l="19050" t="19050" r="16012" b="23513"/>
                  <wp:docPr id="660283843" name="Picture 1" descr="A logo with a flower and ribbon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488" cy="2167237"/>
                          </a:xfrm>
                          <a:prstGeom prst="rect">
                            <a:avLst/>
                          </a:prstGeom>
                          <a:noFill/>
                          <a:ln w="9528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E387" w14:textId="77777777" w:rsidR="00EA31DC" w:rsidRDefault="00EA31DC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460DE388" w14:textId="77777777" w:rsidR="00EA31DC" w:rsidRDefault="00AF0BD6">
            <w:pPr>
              <w:spacing w:after="0" w:line="240" w:lineRule="auto"/>
              <w:jc w:val="center"/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60DE388" wp14:editId="460DE389">
                  <wp:extent cx="3097118" cy="1581847"/>
                  <wp:effectExtent l="0" t="0" r="8032" b="0"/>
                  <wp:docPr id="1349455355" name="Picture 1" descr="A close up of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118" cy="158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0DE38A" w14:textId="77777777" w:rsidR="00EA31DC" w:rsidRPr="006A3122" w:rsidRDefault="00EA31D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2DCD9F0" w14:textId="77777777" w:rsidR="006A3122" w:rsidRPr="006A3122" w:rsidRDefault="00AF0BD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A3122">
        <w:rPr>
          <w:rFonts w:ascii="Arial" w:hAnsi="Arial" w:cs="Arial"/>
          <w:b/>
          <w:bCs/>
          <w:sz w:val="36"/>
          <w:szCs w:val="36"/>
          <w:u w:val="single"/>
        </w:rPr>
        <w:t>Ovington Parish Council</w:t>
      </w:r>
    </w:p>
    <w:p w14:paraId="460DE38C" w14:textId="4386BBBB" w:rsidR="00EA31DC" w:rsidRPr="006A3122" w:rsidRDefault="00AF0BD6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A3122">
        <w:rPr>
          <w:rFonts w:ascii="Arial" w:hAnsi="Arial" w:cs="Arial"/>
          <w:b/>
          <w:bCs/>
          <w:sz w:val="36"/>
          <w:szCs w:val="36"/>
          <w:u w:val="single"/>
        </w:rPr>
        <w:t>Annual Meeting</w:t>
      </w:r>
    </w:p>
    <w:p w14:paraId="7DD39BDF" w14:textId="77777777" w:rsidR="006A3122" w:rsidRDefault="00AF0BD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Tuesday 2nd June 2026 </w:t>
      </w:r>
    </w:p>
    <w:p w14:paraId="460DE38E" w14:textId="059BE202" w:rsidR="00EA31DC" w:rsidRDefault="00AF0BD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A3122">
        <w:rPr>
          <w:rFonts w:ascii="Arial" w:hAnsi="Arial" w:cs="Arial"/>
          <w:b/>
          <w:bCs/>
          <w:color w:val="0070C0"/>
          <w:sz w:val="32"/>
          <w:szCs w:val="32"/>
        </w:rPr>
        <w:t>6.</w:t>
      </w:r>
      <w:r w:rsidR="006A3122" w:rsidRPr="006A3122">
        <w:rPr>
          <w:rFonts w:ascii="Arial" w:hAnsi="Arial" w:cs="Arial"/>
          <w:b/>
          <w:bCs/>
          <w:color w:val="0070C0"/>
          <w:sz w:val="32"/>
          <w:szCs w:val="32"/>
        </w:rPr>
        <w:t>3</w:t>
      </w:r>
      <w:r w:rsidRPr="006A3122">
        <w:rPr>
          <w:rFonts w:ascii="Arial" w:hAnsi="Arial" w:cs="Arial"/>
          <w:b/>
          <w:bCs/>
          <w:color w:val="0070C0"/>
          <w:sz w:val="32"/>
          <w:szCs w:val="32"/>
        </w:rPr>
        <w:t>0pm</w:t>
      </w:r>
      <w:r w:rsidR="006A3122" w:rsidRPr="006A3122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Ovington Village Hall</w:t>
      </w:r>
    </w:p>
    <w:p w14:paraId="460DE38F" w14:textId="77777777" w:rsidR="00EA31DC" w:rsidRPr="006A3122" w:rsidRDefault="00EA31D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0DE390" w14:textId="77777777" w:rsidR="00EA31DC" w:rsidRDefault="00AF0BD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460DE391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Welcome and introductions</w:t>
      </w:r>
    </w:p>
    <w:p w14:paraId="460DE392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Apologies</w:t>
      </w:r>
    </w:p>
    <w:p w14:paraId="460DE393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Re-appointment of Chair and Vice Chair and Responsible Finance Officer (RFO)</w:t>
      </w:r>
    </w:p>
    <w:p w14:paraId="460DE394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Appointment of clerk</w:t>
      </w:r>
    </w:p>
    <w:p w14:paraId="460DE395" w14:textId="77777777" w:rsidR="00EA31DC" w:rsidRDefault="00AF0BD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Consideration of interim/ temporary arrangements further to current clerk leaving </w:t>
      </w:r>
    </w:p>
    <w:p w14:paraId="460DE396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Declaration of interests</w:t>
      </w:r>
    </w:p>
    <w:p w14:paraId="460DE397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Chairman’s Annual Statement</w:t>
      </w:r>
    </w:p>
    <w:p w14:paraId="460DE398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Review of standing orders and procedures</w:t>
      </w:r>
    </w:p>
    <w:p w14:paraId="460DE399" w14:textId="77777777" w:rsidR="00EA31DC" w:rsidRDefault="00AF0BD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Standing Orders for Ovington Parish Council</w:t>
      </w:r>
    </w:p>
    <w:p w14:paraId="460DE39A" w14:textId="77777777" w:rsidR="00EA31DC" w:rsidRDefault="00AF0BD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Standing Financial Regulations – Practitioners Guide 2026/27</w:t>
      </w:r>
    </w:p>
    <w:p w14:paraId="460DE39B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Finance</w:t>
      </w:r>
    </w:p>
    <w:p w14:paraId="460DE39C" w14:textId="77777777" w:rsidR="00EA31DC" w:rsidRDefault="00AF0BD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Budget for current financial year / AGAR return / Asset/risk register</w:t>
      </w:r>
    </w:p>
    <w:p w14:paraId="460DE39D" w14:textId="77777777" w:rsidR="00EA31DC" w:rsidRDefault="00AF0BD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Community Engagement Project </w:t>
      </w:r>
    </w:p>
    <w:p w14:paraId="460DE39E" w14:textId="77777777" w:rsidR="00EA31DC" w:rsidRDefault="00AF0BD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 Box update</w:t>
      </w:r>
    </w:p>
    <w:p w14:paraId="460DE39F" w14:textId="77777777" w:rsidR="00EA31DC" w:rsidRDefault="00AF0BD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Conservation Area</w:t>
      </w:r>
    </w:p>
    <w:p w14:paraId="6E72E0E0" w14:textId="77777777" w:rsidR="006A3122" w:rsidRDefault="00AF0BD6" w:rsidP="006A312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A.O.B</w:t>
      </w:r>
    </w:p>
    <w:p w14:paraId="460DE3A1" w14:textId="7B75BA24" w:rsidR="00EA31DC" w:rsidRPr="006A3122" w:rsidRDefault="00AF0BD6" w:rsidP="006A312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6A3122">
        <w:rPr>
          <w:rFonts w:ascii="Arial" w:hAnsi="Arial" w:cs="Arial"/>
          <w:b/>
          <w:bCs/>
          <w:sz w:val="24"/>
          <w:szCs w:val="24"/>
        </w:rPr>
        <w:t>Date and time of next meeting.</w:t>
      </w:r>
    </w:p>
    <w:sectPr w:rsidR="00EA31DC" w:rsidRPr="006A3122">
      <w:pgSz w:w="11906" w:h="16838"/>
      <w:pgMar w:top="680" w:right="1440" w:bottom="62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F0CC" w14:textId="77777777" w:rsidR="00AF0BD6" w:rsidRDefault="00AF0BD6">
      <w:pPr>
        <w:spacing w:after="0" w:line="240" w:lineRule="auto"/>
      </w:pPr>
      <w:r>
        <w:separator/>
      </w:r>
    </w:p>
  </w:endnote>
  <w:endnote w:type="continuationSeparator" w:id="0">
    <w:p w14:paraId="4DF6BBB0" w14:textId="77777777" w:rsidR="00AF0BD6" w:rsidRDefault="00AF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6656" w14:textId="77777777" w:rsidR="00AF0BD6" w:rsidRDefault="00AF0BD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B8A5A3" w14:textId="77777777" w:rsidR="00AF0BD6" w:rsidRDefault="00AF0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2FA"/>
    <w:multiLevelType w:val="multilevel"/>
    <w:tmpl w:val="70EC8BD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309570E7"/>
    <w:multiLevelType w:val="multilevel"/>
    <w:tmpl w:val="224E6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233"/>
    <w:multiLevelType w:val="multilevel"/>
    <w:tmpl w:val="1A50E4D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126511902">
    <w:abstractNumId w:val="1"/>
  </w:num>
  <w:num w:numId="2" w16cid:durableId="892546416">
    <w:abstractNumId w:val="0"/>
  </w:num>
  <w:num w:numId="3" w16cid:durableId="1032805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31DC"/>
    <w:rsid w:val="006A3122"/>
    <w:rsid w:val="00731D25"/>
    <w:rsid w:val="00AF0BD6"/>
    <w:rsid w:val="00E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E386"/>
  <w15:docId w15:val="{D1A5DEE4-1C4A-444D-AC82-1D6E37F0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parkes</dc:creator>
  <dc:description/>
  <cp:lastModifiedBy>Taylor Fox</cp:lastModifiedBy>
  <cp:revision>2</cp:revision>
  <cp:lastPrinted>2026-05-29T16:34:00Z</cp:lastPrinted>
  <dcterms:created xsi:type="dcterms:W3CDTF">2026-05-29T19:40:00Z</dcterms:created>
  <dcterms:modified xsi:type="dcterms:W3CDTF">2026-05-29T19:40:00Z</dcterms:modified>
</cp:coreProperties>
</file>