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A1DFD" w14:textId="3BAA043C" w:rsidR="00B94F07" w:rsidRDefault="00B94F07" w:rsidP="00B94F07">
      <w:pPr>
        <w:jc w:val="both"/>
        <w:rPr>
          <w:b/>
          <w:bCs/>
          <w:color w:val="B84700"/>
          <w:sz w:val="20"/>
          <w:szCs w:val="20"/>
        </w:rPr>
      </w:pPr>
    </w:p>
    <w:p w14:paraId="3B7256BB" w14:textId="77777777" w:rsidR="00720870" w:rsidRPr="000D147D" w:rsidRDefault="00720870" w:rsidP="00781BEA">
      <w:pPr>
        <w:ind w:firstLine="7938"/>
        <w:jc w:val="both"/>
        <w:rPr>
          <w:b/>
          <w:bCs/>
          <w:color w:val="B84700"/>
          <w:sz w:val="20"/>
          <w:szCs w:val="20"/>
        </w:rPr>
      </w:pPr>
    </w:p>
    <w:p w14:paraId="672F4A02" w14:textId="77777777" w:rsidR="005642AA" w:rsidRDefault="00AE480F">
      <w:pPr>
        <w:jc w:val="center"/>
        <w:rPr>
          <w:b/>
          <w:bCs/>
          <w:color w:val="B84700"/>
          <w:sz w:val="30"/>
          <w:szCs w:val="30"/>
        </w:rPr>
      </w:pPr>
      <w:r w:rsidRPr="006A4CEA">
        <w:rPr>
          <w:b/>
          <w:bCs/>
          <w:color w:val="B84700"/>
          <w:sz w:val="30"/>
          <w:szCs w:val="30"/>
        </w:rPr>
        <w:t>RODMELL PARISH COUNCIL</w:t>
      </w:r>
    </w:p>
    <w:p w14:paraId="52330B1A" w14:textId="195FFD11" w:rsidR="00E6239B" w:rsidRPr="00766DBE" w:rsidRDefault="00E6239B">
      <w:pPr>
        <w:jc w:val="center"/>
        <w:rPr>
          <w:b/>
          <w:bCs/>
          <w:color w:val="B84700"/>
        </w:rPr>
      </w:pPr>
      <w:hyperlink r:id="rId7" w:history="1">
        <w:r w:rsidRPr="00766DBE">
          <w:rPr>
            <w:rStyle w:val="Hyperlink"/>
            <w:b/>
            <w:bCs/>
          </w:rPr>
          <w:t>www.rodmellparishcouncil.gov.uk</w:t>
        </w:r>
      </w:hyperlink>
    </w:p>
    <w:p w14:paraId="3852A8CA" w14:textId="77777777" w:rsidR="00E6239B" w:rsidRDefault="00E6239B">
      <w:pPr>
        <w:jc w:val="center"/>
        <w:rPr>
          <w:b/>
          <w:bCs/>
          <w:color w:val="B84700"/>
          <w:sz w:val="30"/>
          <w:szCs w:val="30"/>
        </w:rPr>
      </w:pPr>
    </w:p>
    <w:p w14:paraId="178B7485" w14:textId="4E8458D2" w:rsidR="006829D7" w:rsidRPr="00D9243F" w:rsidRDefault="004403B8" w:rsidP="004403B8">
      <w:pPr>
        <w:jc w:val="center"/>
        <w:rPr>
          <w:b/>
          <w:bCs/>
          <w:sz w:val="30"/>
          <w:szCs w:val="30"/>
        </w:rPr>
      </w:pPr>
      <w:r w:rsidRPr="00D9243F">
        <w:rPr>
          <w:b/>
          <w:bCs/>
          <w:sz w:val="30"/>
          <w:szCs w:val="30"/>
        </w:rPr>
        <w:t>MEETINGS APRIL 202</w:t>
      </w:r>
      <w:r w:rsidR="00FE4D84">
        <w:rPr>
          <w:b/>
          <w:bCs/>
          <w:sz w:val="30"/>
          <w:szCs w:val="30"/>
        </w:rPr>
        <w:t>6</w:t>
      </w:r>
      <w:r w:rsidRPr="00D9243F">
        <w:rPr>
          <w:b/>
          <w:bCs/>
          <w:sz w:val="30"/>
          <w:szCs w:val="30"/>
        </w:rPr>
        <w:t xml:space="preserve"> – MARCH 202</w:t>
      </w:r>
      <w:r w:rsidR="00FE4D84">
        <w:rPr>
          <w:b/>
          <w:bCs/>
          <w:sz w:val="30"/>
          <w:szCs w:val="30"/>
        </w:rPr>
        <w:t>7</w:t>
      </w:r>
    </w:p>
    <w:p w14:paraId="5470B4AC" w14:textId="2C44EB07" w:rsidR="00EE7E11" w:rsidRPr="00C2716E" w:rsidRDefault="00EE7E11" w:rsidP="004403B8">
      <w:pPr>
        <w:jc w:val="center"/>
      </w:pPr>
      <w:r w:rsidRPr="00C2716E">
        <w:t xml:space="preserve">To be held in </w:t>
      </w:r>
      <w:proofErr w:type="spellStart"/>
      <w:r w:rsidRPr="00C2716E">
        <w:t>Rodmell</w:t>
      </w:r>
      <w:proofErr w:type="spellEnd"/>
      <w:r w:rsidRPr="00C2716E">
        <w:t xml:space="preserve"> Village Hall </w:t>
      </w:r>
      <w:r w:rsidR="00F26B56" w:rsidRPr="00C2716E">
        <w:t xml:space="preserve">at 7pm </w:t>
      </w:r>
      <w:r w:rsidRPr="00C2716E">
        <w:t>unless otherwise specified</w:t>
      </w:r>
    </w:p>
    <w:p w14:paraId="1D4D1733" w14:textId="77777777" w:rsidR="00E816B4" w:rsidRPr="00C2716E" w:rsidRDefault="00E816B4" w:rsidP="00E816B4"/>
    <w:p w14:paraId="34E1AD8B" w14:textId="0A1CDD82" w:rsidR="006829D7" w:rsidRPr="00BF624C" w:rsidRDefault="00B84C5B" w:rsidP="00836084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14</w:t>
      </w:r>
      <w:r w:rsidR="006829D7" w:rsidRPr="00BF624C">
        <w:rPr>
          <w:b/>
          <w:bCs/>
          <w:u w:val="single"/>
          <w:vertAlign w:val="superscript"/>
        </w:rPr>
        <w:t>th</w:t>
      </w:r>
      <w:r w:rsidR="006829D7" w:rsidRPr="00BF624C">
        <w:rPr>
          <w:b/>
          <w:bCs/>
          <w:u w:val="single"/>
        </w:rPr>
        <w:t xml:space="preserve"> May</w:t>
      </w:r>
      <w:r w:rsidR="000244B4" w:rsidRPr="00BF624C">
        <w:rPr>
          <w:b/>
          <w:bCs/>
          <w:u w:val="single"/>
        </w:rPr>
        <w:t xml:space="preserve"> 202</w:t>
      </w:r>
      <w:r w:rsidR="00AA09E2">
        <w:rPr>
          <w:b/>
          <w:bCs/>
          <w:u w:val="single"/>
        </w:rPr>
        <w:t>6</w:t>
      </w:r>
      <w:r w:rsidR="000244B4" w:rsidRPr="00BF624C">
        <w:rPr>
          <w:b/>
          <w:bCs/>
          <w:u w:val="single"/>
        </w:rPr>
        <w:t xml:space="preserve"> </w:t>
      </w:r>
      <w:r w:rsidR="006829D7" w:rsidRPr="00BF624C">
        <w:rPr>
          <w:b/>
          <w:bCs/>
          <w:u w:val="single"/>
        </w:rPr>
        <w:t>Annual Parish Meeting</w:t>
      </w:r>
      <w:r w:rsidR="00EE7E11" w:rsidRPr="00BF624C">
        <w:rPr>
          <w:b/>
          <w:bCs/>
          <w:u w:val="single"/>
        </w:rPr>
        <w:t xml:space="preserve"> 7pm to 8.30pm</w:t>
      </w:r>
    </w:p>
    <w:p w14:paraId="024E622E" w14:textId="0C7B7CD4" w:rsidR="00BF624C" w:rsidRDefault="00EE7E11" w:rsidP="00D9243F">
      <w:pPr>
        <w:jc w:val="center"/>
      </w:pPr>
      <w:r>
        <w:t xml:space="preserve">This is not a parish council meeting but a meeting for residents to hear what the Parish Council have achieved </w:t>
      </w:r>
      <w:r w:rsidR="00BF624C">
        <w:t>over the last year and their plans for the year ahead.</w:t>
      </w:r>
    </w:p>
    <w:p w14:paraId="2A5FF55C" w14:textId="52AE4308" w:rsidR="00EE7E11" w:rsidRDefault="00BF624C" w:rsidP="00D9243F">
      <w:pPr>
        <w:jc w:val="center"/>
      </w:pPr>
      <w:r>
        <w:t>Everyone is welcome to attend.</w:t>
      </w:r>
    </w:p>
    <w:p w14:paraId="5712EEC0" w14:textId="77777777" w:rsidR="00EE7E11" w:rsidRDefault="00EE7E11" w:rsidP="006829D7"/>
    <w:p w14:paraId="2AD3E5BE" w14:textId="02F981CE" w:rsidR="000244B4" w:rsidRPr="00F26B56" w:rsidRDefault="00F26B56" w:rsidP="00836084">
      <w:pPr>
        <w:jc w:val="center"/>
        <w:rPr>
          <w:b/>
          <w:bCs/>
        </w:rPr>
      </w:pPr>
      <w:r w:rsidRPr="00F26B56">
        <w:rPr>
          <w:b/>
          <w:bCs/>
        </w:rPr>
        <w:t xml:space="preserve">Ordinary Meetings of </w:t>
      </w:r>
      <w:proofErr w:type="spellStart"/>
      <w:r w:rsidRPr="00F26B56">
        <w:rPr>
          <w:b/>
          <w:bCs/>
        </w:rPr>
        <w:t>Rodmell</w:t>
      </w:r>
      <w:proofErr w:type="spellEnd"/>
      <w:r w:rsidRPr="00F26B56">
        <w:rPr>
          <w:b/>
          <w:bCs/>
        </w:rPr>
        <w:t xml:space="preserve"> Parish Council</w:t>
      </w:r>
    </w:p>
    <w:p w14:paraId="2FFC5382" w14:textId="7A907700" w:rsidR="006829D7" w:rsidRDefault="001A36F6" w:rsidP="007F6C55">
      <w:pPr>
        <w:jc w:val="center"/>
      </w:pPr>
      <w:r>
        <w:t>19</w:t>
      </w:r>
      <w:r w:rsidR="006829D7" w:rsidRPr="00F13A1D">
        <w:rPr>
          <w:vertAlign w:val="superscript"/>
        </w:rPr>
        <w:t>th</w:t>
      </w:r>
      <w:r w:rsidR="006829D7">
        <w:t xml:space="preserve"> May </w:t>
      </w:r>
      <w:r w:rsidR="00363FEA">
        <w:t>202</w:t>
      </w:r>
      <w:r w:rsidR="00D73EC1">
        <w:t>6</w:t>
      </w:r>
      <w:r w:rsidR="00363FEA">
        <w:t xml:space="preserve"> </w:t>
      </w:r>
      <w:r w:rsidR="006829D7">
        <w:t xml:space="preserve">Annual </w:t>
      </w:r>
      <w:r w:rsidR="00166376">
        <w:t xml:space="preserve">Meeting of </w:t>
      </w:r>
      <w:proofErr w:type="spellStart"/>
      <w:r w:rsidR="00166376">
        <w:t>Rodmell</w:t>
      </w:r>
      <w:proofErr w:type="spellEnd"/>
      <w:r w:rsidR="00166376">
        <w:t xml:space="preserve"> Parish Council</w:t>
      </w:r>
    </w:p>
    <w:p w14:paraId="418D232D" w14:textId="08EAED82" w:rsidR="006829D7" w:rsidRDefault="006829D7" w:rsidP="00836084">
      <w:pPr>
        <w:jc w:val="center"/>
      </w:pPr>
      <w:r>
        <w:t>2</w:t>
      </w:r>
      <w:r w:rsidR="0048530A">
        <w:t>1</w:t>
      </w:r>
      <w:r w:rsidR="0048530A" w:rsidRPr="0048530A">
        <w:rPr>
          <w:vertAlign w:val="superscript"/>
        </w:rPr>
        <w:t>st</w:t>
      </w:r>
      <w:r w:rsidR="0048530A">
        <w:t xml:space="preserve"> </w:t>
      </w:r>
      <w:r>
        <w:t>July</w:t>
      </w:r>
      <w:r w:rsidR="00363FEA">
        <w:t xml:space="preserve"> 202</w:t>
      </w:r>
      <w:r w:rsidR="00D73EC1">
        <w:t>6</w:t>
      </w:r>
    </w:p>
    <w:p w14:paraId="214737AA" w14:textId="7ECC5092" w:rsidR="006829D7" w:rsidRDefault="0048530A" w:rsidP="00836084">
      <w:pPr>
        <w:jc w:val="center"/>
      </w:pPr>
      <w:r>
        <w:t>15</w:t>
      </w:r>
      <w:r w:rsidRPr="0048530A">
        <w:rPr>
          <w:vertAlign w:val="superscript"/>
        </w:rPr>
        <w:t>th</w:t>
      </w:r>
      <w:r w:rsidR="006829D7">
        <w:t xml:space="preserve"> Sept</w:t>
      </w:r>
      <w:r w:rsidR="00363FEA">
        <w:t>ember 202</w:t>
      </w:r>
      <w:r w:rsidR="00D73EC1">
        <w:t>6</w:t>
      </w:r>
    </w:p>
    <w:p w14:paraId="61BF851A" w14:textId="39B1088D" w:rsidR="006829D7" w:rsidRDefault="00D73EC1" w:rsidP="00836084">
      <w:pPr>
        <w:jc w:val="center"/>
      </w:pPr>
      <w:r>
        <w:t>17</w:t>
      </w:r>
      <w:r w:rsidRPr="00D73EC1">
        <w:rPr>
          <w:vertAlign w:val="superscript"/>
        </w:rPr>
        <w:t>th</w:t>
      </w:r>
      <w:r>
        <w:t xml:space="preserve"> </w:t>
      </w:r>
      <w:r w:rsidR="006829D7">
        <w:t>Nov</w:t>
      </w:r>
      <w:r w:rsidR="00363FEA">
        <w:t>ember</w:t>
      </w:r>
      <w:r w:rsidR="006829D7">
        <w:t xml:space="preserve"> </w:t>
      </w:r>
      <w:r w:rsidR="00363FEA">
        <w:t>202</w:t>
      </w:r>
      <w:r>
        <w:t>6</w:t>
      </w:r>
    </w:p>
    <w:p w14:paraId="6ABE998D" w14:textId="34A74136" w:rsidR="00E816B4" w:rsidRDefault="00D73EC1" w:rsidP="00836084">
      <w:pPr>
        <w:jc w:val="center"/>
      </w:pPr>
      <w:r>
        <w:t>19</w:t>
      </w:r>
      <w:r w:rsidRPr="00D73EC1">
        <w:rPr>
          <w:vertAlign w:val="superscript"/>
        </w:rPr>
        <w:t>th</w:t>
      </w:r>
      <w:r w:rsidR="006829D7">
        <w:t xml:space="preserve"> Jan</w:t>
      </w:r>
      <w:r w:rsidR="00363FEA">
        <w:t>uary 202</w:t>
      </w:r>
      <w:r w:rsidR="00E96732">
        <w:t>7</w:t>
      </w:r>
    </w:p>
    <w:p w14:paraId="2B2CA1E1" w14:textId="5B7096F9" w:rsidR="00836084" w:rsidRPr="00836084" w:rsidRDefault="00E96732" w:rsidP="00836084">
      <w:pPr>
        <w:jc w:val="center"/>
      </w:pPr>
      <w:r>
        <w:t>16</w:t>
      </w:r>
      <w:proofErr w:type="gramStart"/>
      <w:r w:rsidRPr="00E96732">
        <w:rPr>
          <w:vertAlign w:val="superscript"/>
        </w:rPr>
        <w:t>th</w:t>
      </w:r>
      <w:r>
        <w:t xml:space="preserve"> </w:t>
      </w:r>
      <w:r w:rsidR="00836084">
        <w:t xml:space="preserve"> March</w:t>
      </w:r>
      <w:proofErr w:type="gramEnd"/>
      <w:r w:rsidR="00836084">
        <w:t xml:space="preserve"> 202</w:t>
      </w:r>
      <w:r>
        <w:t>7</w:t>
      </w:r>
    </w:p>
    <w:p w14:paraId="3DB4AA63" w14:textId="537F8C8E" w:rsidR="00E816B4" w:rsidRPr="00E816B4" w:rsidRDefault="00E816B4" w:rsidP="0023309C">
      <w:pPr>
        <w:tabs>
          <w:tab w:val="left" w:pos="3255"/>
        </w:tabs>
        <w:rPr>
          <w:sz w:val="30"/>
          <w:szCs w:val="30"/>
        </w:rPr>
      </w:pPr>
    </w:p>
    <w:sectPr w:rsidR="00E816B4" w:rsidRPr="00E816B4" w:rsidSect="00F806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A1BAB" w14:textId="77777777" w:rsidR="001C2450" w:rsidRDefault="001C2450" w:rsidP="004903A4">
      <w:r>
        <w:separator/>
      </w:r>
    </w:p>
  </w:endnote>
  <w:endnote w:type="continuationSeparator" w:id="0">
    <w:p w14:paraId="10CC80F2" w14:textId="77777777" w:rsidR="001C2450" w:rsidRDefault="001C2450" w:rsidP="00490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C5CB2" w14:textId="77777777" w:rsidR="0023309C" w:rsidRDefault="002330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15A6F" w14:textId="5B9CD6B6" w:rsidR="0047389F" w:rsidRDefault="00F56BAA" w:rsidP="000D147D">
    <w:pPr>
      <w:pStyle w:val="Footer"/>
      <w:jc w:val="center"/>
      <w:rPr>
        <w:rFonts w:asciiTheme="minorHAnsi" w:hAnsiTheme="minorHAnsi"/>
        <w:sz w:val="20"/>
        <w:szCs w:val="20"/>
      </w:rPr>
    </w:pPr>
    <w:r>
      <w:rPr>
        <w:rFonts w:asciiTheme="minorHAnsi" w:hAnsiTheme="minorHAnsi"/>
        <w:sz w:val="20"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1BB24" w14:textId="77777777" w:rsidR="0023309C" w:rsidRDefault="002330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B84CED" w14:textId="77777777" w:rsidR="001C2450" w:rsidRDefault="001C2450" w:rsidP="004903A4">
      <w:r>
        <w:separator/>
      </w:r>
    </w:p>
  </w:footnote>
  <w:footnote w:type="continuationSeparator" w:id="0">
    <w:p w14:paraId="5F493EE4" w14:textId="77777777" w:rsidR="001C2450" w:rsidRDefault="001C2450" w:rsidP="004903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FBABF" w14:textId="77777777" w:rsidR="0023309C" w:rsidRDefault="002330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848D7" w14:textId="77777777" w:rsidR="0023309C" w:rsidRDefault="0023309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890F1" w14:textId="77777777" w:rsidR="0023309C" w:rsidRDefault="0023309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D5A41"/>
    <w:multiLevelType w:val="hybridMultilevel"/>
    <w:tmpl w:val="FF0294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6154BD"/>
    <w:multiLevelType w:val="hybridMultilevel"/>
    <w:tmpl w:val="5F3019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2E4992"/>
    <w:multiLevelType w:val="hybridMultilevel"/>
    <w:tmpl w:val="724650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072B60"/>
    <w:multiLevelType w:val="hybridMultilevel"/>
    <w:tmpl w:val="720221EC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595733E4"/>
    <w:multiLevelType w:val="hybridMultilevel"/>
    <w:tmpl w:val="1EEE0E44"/>
    <w:lvl w:ilvl="0" w:tplc="0809000F">
      <w:start w:val="1"/>
      <w:numFmt w:val="decimal"/>
      <w:lvlText w:val="%1."/>
      <w:lvlJc w:val="left"/>
      <w:pPr>
        <w:ind w:left="1146" w:hanging="360"/>
      </w:p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6D1E6839"/>
    <w:multiLevelType w:val="hybridMultilevel"/>
    <w:tmpl w:val="5210A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4138623">
    <w:abstractNumId w:val="2"/>
  </w:num>
  <w:num w:numId="2" w16cid:durableId="212473588">
    <w:abstractNumId w:val="5"/>
  </w:num>
  <w:num w:numId="3" w16cid:durableId="613943689">
    <w:abstractNumId w:val="0"/>
  </w:num>
  <w:num w:numId="4" w16cid:durableId="1575427901">
    <w:abstractNumId w:val="1"/>
  </w:num>
  <w:num w:numId="5" w16cid:durableId="1289631199">
    <w:abstractNumId w:val="4"/>
  </w:num>
  <w:num w:numId="6" w16cid:durableId="7144294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93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16E"/>
    <w:rsid w:val="00003764"/>
    <w:rsid w:val="00006795"/>
    <w:rsid w:val="000244B4"/>
    <w:rsid w:val="00034935"/>
    <w:rsid w:val="0003509A"/>
    <w:rsid w:val="000440F6"/>
    <w:rsid w:val="00051BF5"/>
    <w:rsid w:val="00051CF6"/>
    <w:rsid w:val="00054C3D"/>
    <w:rsid w:val="00055D3F"/>
    <w:rsid w:val="000610F4"/>
    <w:rsid w:val="000A3BC9"/>
    <w:rsid w:val="000A4D95"/>
    <w:rsid w:val="000B17C9"/>
    <w:rsid w:val="000D147D"/>
    <w:rsid w:val="000D7F94"/>
    <w:rsid w:val="000E765D"/>
    <w:rsid w:val="000E7CE6"/>
    <w:rsid w:val="000F2C37"/>
    <w:rsid w:val="000F3F51"/>
    <w:rsid w:val="001144AC"/>
    <w:rsid w:val="00116760"/>
    <w:rsid w:val="0011773F"/>
    <w:rsid w:val="00120A0D"/>
    <w:rsid w:val="00133711"/>
    <w:rsid w:val="00166376"/>
    <w:rsid w:val="00170F47"/>
    <w:rsid w:val="001718D7"/>
    <w:rsid w:val="00174C11"/>
    <w:rsid w:val="001858C4"/>
    <w:rsid w:val="001A36F6"/>
    <w:rsid w:val="001B406F"/>
    <w:rsid w:val="001B7DE9"/>
    <w:rsid w:val="001C07F5"/>
    <w:rsid w:val="001C2450"/>
    <w:rsid w:val="001C64BE"/>
    <w:rsid w:val="001C7A03"/>
    <w:rsid w:val="001D4DA3"/>
    <w:rsid w:val="001D7858"/>
    <w:rsid w:val="001E6A55"/>
    <w:rsid w:val="001F56C6"/>
    <w:rsid w:val="00201889"/>
    <w:rsid w:val="0021731B"/>
    <w:rsid w:val="00220167"/>
    <w:rsid w:val="00222999"/>
    <w:rsid w:val="00222F60"/>
    <w:rsid w:val="00225AD0"/>
    <w:rsid w:val="00227AC2"/>
    <w:rsid w:val="0023309C"/>
    <w:rsid w:val="002357B2"/>
    <w:rsid w:val="00236A5E"/>
    <w:rsid w:val="00244871"/>
    <w:rsid w:val="00251F16"/>
    <w:rsid w:val="00253C6D"/>
    <w:rsid w:val="00255F4C"/>
    <w:rsid w:val="002657EE"/>
    <w:rsid w:val="00275E50"/>
    <w:rsid w:val="00297CE7"/>
    <w:rsid w:val="002A4DD7"/>
    <w:rsid w:val="002C208D"/>
    <w:rsid w:val="002D0ED3"/>
    <w:rsid w:val="002E3AF4"/>
    <w:rsid w:val="002E598F"/>
    <w:rsid w:val="003020FB"/>
    <w:rsid w:val="003141DB"/>
    <w:rsid w:val="003255DB"/>
    <w:rsid w:val="00335202"/>
    <w:rsid w:val="00340BE9"/>
    <w:rsid w:val="00342944"/>
    <w:rsid w:val="00357988"/>
    <w:rsid w:val="00363FEA"/>
    <w:rsid w:val="00366DFD"/>
    <w:rsid w:val="00372CA1"/>
    <w:rsid w:val="00382148"/>
    <w:rsid w:val="00390B5E"/>
    <w:rsid w:val="003951A7"/>
    <w:rsid w:val="003975E2"/>
    <w:rsid w:val="003A0729"/>
    <w:rsid w:val="003A432B"/>
    <w:rsid w:val="003B2AAF"/>
    <w:rsid w:val="003B5EFB"/>
    <w:rsid w:val="003C0F75"/>
    <w:rsid w:val="003C12D6"/>
    <w:rsid w:val="003C3338"/>
    <w:rsid w:val="003C36B7"/>
    <w:rsid w:val="003E408E"/>
    <w:rsid w:val="004001A1"/>
    <w:rsid w:val="004045A3"/>
    <w:rsid w:val="00427700"/>
    <w:rsid w:val="004403B8"/>
    <w:rsid w:val="00447E7F"/>
    <w:rsid w:val="004528C8"/>
    <w:rsid w:val="00461091"/>
    <w:rsid w:val="00461A13"/>
    <w:rsid w:val="00466E90"/>
    <w:rsid w:val="0047389F"/>
    <w:rsid w:val="00476A89"/>
    <w:rsid w:val="004808ED"/>
    <w:rsid w:val="00484BCD"/>
    <w:rsid w:val="0048530A"/>
    <w:rsid w:val="004903A4"/>
    <w:rsid w:val="00491A9D"/>
    <w:rsid w:val="00492856"/>
    <w:rsid w:val="00494035"/>
    <w:rsid w:val="004C35D1"/>
    <w:rsid w:val="004E2C5B"/>
    <w:rsid w:val="004E4666"/>
    <w:rsid w:val="005145E0"/>
    <w:rsid w:val="00524C25"/>
    <w:rsid w:val="00533DDA"/>
    <w:rsid w:val="00550342"/>
    <w:rsid w:val="005642AA"/>
    <w:rsid w:val="00572478"/>
    <w:rsid w:val="00580701"/>
    <w:rsid w:val="00581A74"/>
    <w:rsid w:val="00583037"/>
    <w:rsid w:val="0059659D"/>
    <w:rsid w:val="005A05A3"/>
    <w:rsid w:val="005B460A"/>
    <w:rsid w:val="005C00DF"/>
    <w:rsid w:val="005C12F0"/>
    <w:rsid w:val="005C1FB6"/>
    <w:rsid w:val="005D1103"/>
    <w:rsid w:val="005E3206"/>
    <w:rsid w:val="005F1D89"/>
    <w:rsid w:val="005F287B"/>
    <w:rsid w:val="0060070D"/>
    <w:rsid w:val="00601A72"/>
    <w:rsid w:val="00612ACA"/>
    <w:rsid w:val="00630B6A"/>
    <w:rsid w:val="006317F2"/>
    <w:rsid w:val="00637BF1"/>
    <w:rsid w:val="00641875"/>
    <w:rsid w:val="006515D9"/>
    <w:rsid w:val="00651BCB"/>
    <w:rsid w:val="00652161"/>
    <w:rsid w:val="0065652E"/>
    <w:rsid w:val="00662DB2"/>
    <w:rsid w:val="00664020"/>
    <w:rsid w:val="0066764F"/>
    <w:rsid w:val="00671C65"/>
    <w:rsid w:val="00672E79"/>
    <w:rsid w:val="006829D7"/>
    <w:rsid w:val="00684236"/>
    <w:rsid w:val="006842B4"/>
    <w:rsid w:val="0069196D"/>
    <w:rsid w:val="006A4CEA"/>
    <w:rsid w:val="006A73DC"/>
    <w:rsid w:val="006A7F22"/>
    <w:rsid w:val="006B18DE"/>
    <w:rsid w:val="006B699B"/>
    <w:rsid w:val="006C3255"/>
    <w:rsid w:val="006D14FB"/>
    <w:rsid w:val="006D2F62"/>
    <w:rsid w:val="006D73B3"/>
    <w:rsid w:val="006D7443"/>
    <w:rsid w:val="006E46E5"/>
    <w:rsid w:val="006E5BF8"/>
    <w:rsid w:val="006E72BD"/>
    <w:rsid w:val="006F656E"/>
    <w:rsid w:val="00702B5A"/>
    <w:rsid w:val="00704019"/>
    <w:rsid w:val="00720870"/>
    <w:rsid w:val="00727BC9"/>
    <w:rsid w:val="00751B6F"/>
    <w:rsid w:val="007521C5"/>
    <w:rsid w:val="00766DBE"/>
    <w:rsid w:val="00781BEA"/>
    <w:rsid w:val="00786D33"/>
    <w:rsid w:val="00791C82"/>
    <w:rsid w:val="00794D90"/>
    <w:rsid w:val="007955F2"/>
    <w:rsid w:val="00796BB5"/>
    <w:rsid w:val="007A113F"/>
    <w:rsid w:val="007A1E0C"/>
    <w:rsid w:val="007A30FB"/>
    <w:rsid w:val="007A60CD"/>
    <w:rsid w:val="007D13B9"/>
    <w:rsid w:val="007D23C1"/>
    <w:rsid w:val="007D71E4"/>
    <w:rsid w:val="007E12DD"/>
    <w:rsid w:val="007F0423"/>
    <w:rsid w:val="007F5923"/>
    <w:rsid w:val="007F6C55"/>
    <w:rsid w:val="00801F98"/>
    <w:rsid w:val="0081072D"/>
    <w:rsid w:val="00817499"/>
    <w:rsid w:val="0083061D"/>
    <w:rsid w:val="00830DE0"/>
    <w:rsid w:val="00836084"/>
    <w:rsid w:val="00842DCF"/>
    <w:rsid w:val="00890575"/>
    <w:rsid w:val="0089437E"/>
    <w:rsid w:val="008A3C88"/>
    <w:rsid w:val="008A7232"/>
    <w:rsid w:val="008B47AA"/>
    <w:rsid w:val="008D0E81"/>
    <w:rsid w:val="008D2391"/>
    <w:rsid w:val="008D3547"/>
    <w:rsid w:val="008F5250"/>
    <w:rsid w:val="008F682F"/>
    <w:rsid w:val="00902E41"/>
    <w:rsid w:val="00904A46"/>
    <w:rsid w:val="00906090"/>
    <w:rsid w:val="009133D1"/>
    <w:rsid w:val="0092639A"/>
    <w:rsid w:val="009306BC"/>
    <w:rsid w:val="0094774C"/>
    <w:rsid w:val="00955FDA"/>
    <w:rsid w:val="0096516E"/>
    <w:rsid w:val="00973032"/>
    <w:rsid w:val="009822BB"/>
    <w:rsid w:val="00991C54"/>
    <w:rsid w:val="00993025"/>
    <w:rsid w:val="009976E8"/>
    <w:rsid w:val="009A6B25"/>
    <w:rsid w:val="009B5FAE"/>
    <w:rsid w:val="009C0572"/>
    <w:rsid w:val="009D31B5"/>
    <w:rsid w:val="009E03DD"/>
    <w:rsid w:val="00A02817"/>
    <w:rsid w:val="00A112D3"/>
    <w:rsid w:val="00A15AE9"/>
    <w:rsid w:val="00A217D6"/>
    <w:rsid w:val="00A41EE1"/>
    <w:rsid w:val="00A42B89"/>
    <w:rsid w:val="00A56139"/>
    <w:rsid w:val="00A56411"/>
    <w:rsid w:val="00A621E6"/>
    <w:rsid w:val="00A634F1"/>
    <w:rsid w:val="00A66081"/>
    <w:rsid w:val="00A736B8"/>
    <w:rsid w:val="00A831EC"/>
    <w:rsid w:val="00A84A12"/>
    <w:rsid w:val="00A92AF4"/>
    <w:rsid w:val="00AA09E2"/>
    <w:rsid w:val="00AA2B24"/>
    <w:rsid w:val="00AA4244"/>
    <w:rsid w:val="00AB0CA8"/>
    <w:rsid w:val="00AB7F22"/>
    <w:rsid w:val="00AC5195"/>
    <w:rsid w:val="00AC6FD2"/>
    <w:rsid w:val="00AD2D68"/>
    <w:rsid w:val="00AD78FD"/>
    <w:rsid w:val="00AE218F"/>
    <w:rsid w:val="00AE2B8E"/>
    <w:rsid w:val="00AE480F"/>
    <w:rsid w:val="00AF040D"/>
    <w:rsid w:val="00AF1326"/>
    <w:rsid w:val="00AF410D"/>
    <w:rsid w:val="00B01964"/>
    <w:rsid w:val="00B06152"/>
    <w:rsid w:val="00B10416"/>
    <w:rsid w:val="00B10F88"/>
    <w:rsid w:val="00B1358F"/>
    <w:rsid w:val="00B13FB6"/>
    <w:rsid w:val="00B14E9B"/>
    <w:rsid w:val="00B3500F"/>
    <w:rsid w:val="00B535A0"/>
    <w:rsid w:val="00B55B8C"/>
    <w:rsid w:val="00B60E61"/>
    <w:rsid w:val="00B616B6"/>
    <w:rsid w:val="00B71825"/>
    <w:rsid w:val="00B84C5B"/>
    <w:rsid w:val="00B94F07"/>
    <w:rsid w:val="00B958FA"/>
    <w:rsid w:val="00BB3852"/>
    <w:rsid w:val="00BC4EBF"/>
    <w:rsid w:val="00BC66CB"/>
    <w:rsid w:val="00BD7E62"/>
    <w:rsid w:val="00BE4C4B"/>
    <w:rsid w:val="00BF624C"/>
    <w:rsid w:val="00C15FFF"/>
    <w:rsid w:val="00C16D93"/>
    <w:rsid w:val="00C243C6"/>
    <w:rsid w:val="00C24E81"/>
    <w:rsid w:val="00C2716E"/>
    <w:rsid w:val="00C30FC3"/>
    <w:rsid w:val="00C44549"/>
    <w:rsid w:val="00C7030E"/>
    <w:rsid w:val="00C715F3"/>
    <w:rsid w:val="00C727CC"/>
    <w:rsid w:val="00C77F58"/>
    <w:rsid w:val="00C86C03"/>
    <w:rsid w:val="00C87A4D"/>
    <w:rsid w:val="00C90913"/>
    <w:rsid w:val="00C92F8B"/>
    <w:rsid w:val="00C93CAE"/>
    <w:rsid w:val="00C97EC5"/>
    <w:rsid w:val="00CA6A60"/>
    <w:rsid w:val="00CB0373"/>
    <w:rsid w:val="00CD4289"/>
    <w:rsid w:val="00CD65E3"/>
    <w:rsid w:val="00CE053B"/>
    <w:rsid w:val="00CE2635"/>
    <w:rsid w:val="00CE3051"/>
    <w:rsid w:val="00CE4FCE"/>
    <w:rsid w:val="00CF0B95"/>
    <w:rsid w:val="00CF4EE5"/>
    <w:rsid w:val="00CF59DA"/>
    <w:rsid w:val="00D02A84"/>
    <w:rsid w:val="00D37A40"/>
    <w:rsid w:val="00D45E79"/>
    <w:rsid w:val="00D52E79"/>
    <w:rsid w:val="00D539CF"/>
    <w:rsid w:val="00D549BA"/>
    <w:rsid w:val="00D73EC1"/>
    <w:rsid w:val="00D90CCE"/>
    <w:rsid w:val="00D9243F"/>
    <w:rsid w:val="00D940FA"/>
    <w:rsid w:val="00D96C6E"/>
    <w:rsid w:val="00DA7561"/>
    <w:rsid w:val="00DA7DA4"/>
    <w:rsid w:val="00DB7B7C"/>
    <w:rsid w:val="00DC3D86"/>
    <w:rsid w:val="00DD1FB3"/>
    <w:rsid w:val="00DD593D"/>
    <w:rsid w:val="00DF3C0B"/>
    <w:rsid w:val="00DF6A74"/>
    <w:rsid w:val="00E0182A"/>
    <w:rsid w:val="00E03054"/>
    <w:rsid w:val="00E125F2"/>
    <w:rsid w:val="00E13EAF"/>
    <w:rsid w:val="00E2470A"/>
    <w:rsid w:val="00E340B4"/>
    <w:rsid w:val="00E432D1"/>
    <w:rsid w:val="00E456F7"/>
    <w:rsid w:val="00E60655"/>
    <w:rsid w:val="00E6239B"/>
    <w:rsid w:val="00E638F3"/>
    <w:rsid w:val="00E816B4"/>
    <w:rsid w:val="00E8789D"/>
    <w:rsid w:val="00E96732"/>
    <w:rsid w:val="00EA6236"/>
    <w:rsid w:val="00ED105F"/>
    <w:rsid w:val="00ED493E"/>
    <w:rsid w:val="00EE7E11"/>
    <w:rsid w:val="00EF3AD5"/>
    <w:rsid w:val="00F1549F"/>
    <w:rsid w:val="00F201B2"/>
    <w:rsid w:val="00F251BB"/>
    <w:rsid w:val="00F26B56"/>
    <w:rsid w:val="00F345DC"/>
    <w:rsid w:val="00F34F73"/>
    <w:rsid w:val="00F51A3B"/>
    <w:rsid w:val="00F56BAA"/>
    <w:rsid w:val="00F6031D"/>
    <w:rsid w:val="00F6214F"/>
    <w:rsid w:val="00F64090"/>
    <w:rsid w:val="00F72564"/>
    <w:rsid w:val="00F806F9"/>
    <w:rsid w:val="00F9066E"/>
    <w:rsid w:val="00F97A15"/>
    <w:rsid w:val="00FA5AD8"/>
    <w:rsid w:val="00FB0CA2"/>
    <w:rsid w:val="00FD040F"/>
    <w:rsid w:val="00FD0AC7"/>
    <w:rsid w:val="00FD38D3"/>
    <w:rsid w:val="00FD7CB1"/>
    <w:rsid w:val="00FE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A8AB3E6"/>
  <w15:docId w15:val="{3C3538C8-D8BB-4BA1-BDD7-F34188D93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Lucida Sans Unicode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link w:val="HeaderChar"/>
    <w:uiPriority w:val="99"/>
    <w:unhideWhenUsed/>
    <w:rsid w:val="004903A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903A4"/>
    <w:rPr>
      <w:rFonts w:eastAsia="Lucida Sans Unicode"/>
      <w:kern w:val="1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903A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903A4"/>
    <w:rPr>
      <w:rFonts w:eastAsia="Lucida Sans Unicode"/>
      <w:kern w:val="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40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4020"/>
    <w:rPr>
      <w:rFonts w:ascii="Tahoma" w:eastAsia="Lucida Sans Unicode" w:hAnsi="Tahoma" w:cs="Tahoma"/>
      <w:kern w:val="1"/>
      <w:sz w:val="16"/>
      <w:szCs w:val="16"/>
    </w:rPr>
  </w:style>
  <w:style w:type="paragraph" w:styleId="ListParagraph">
    <w:name w:val="List Paragraph"/>
    <w:basedOn w:val="Normal"/>
    <w:uiPriority w:val="34"/>
    <w:qFormat/>
    <w:rsid w:val="008B47A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paragraph" w:customStyle="1" w:styleId="yiv3119435906msonormal">
    <w:name w:val="yiv3119435906msonormal"/>
    <w:basedOn w:val="Normal"/>
    <w:rsid w:val="00006795"/>
    <w:pPr>
      <w:spacing w:before="100" w:beforeAutospacing="1" w:after="100" w:afterAutospacing="1"/>
    </w:pPr>
    <w:rPr>
      <w:rFonts w:eastAsia="Times New Roman"/>
      <w:kern w:val="0"/>
    </w:rPr>
  </w:style>
  <w:style w:type="character" w:styleId="UnresolvedMention">
    <w:name w:val="Unresolved Mention"/>
    <w:basedOn w:val="DefaultParagraphFont"/>
    <w:uiPriority w:val="99"/>
    <w:semiHidden/>
    <w:unhideWhenUsed/>
    <w:rsid w:val="00E623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46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rodmellparishcouncil.gov.u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Documents\Custom%20Office%20Templates\RPC%20Letterhead%20202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RPC Letterhead 2022</Template>
  <TotalTime>9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</dc:creator>
  <cp:lastModifiedBy>Lorna Thwaites</cp:lastModifiedBy>
  <cp:revision>11</cp:revision>
  <cp:lastPrinted>2023-01-20T15:06:00Z</cp:lastPrinted>
  <dcterms:created xsi:type="dcterms:W3CDTF">2025-12-18T12:11:00Z</dcterms:created>
  <dcterms:modified xsi:type="dcterms:W3CDTF">2025-12-18T12:28:00Z</dcterms:modified>
</cp:coreProperties>
</file>