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742" w:rsidRDefault="00A73742" w:rsidP="00B1578D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>
            <wp:extent cx="2095500" cy="6134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262" cy="61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78D" w:rsidRPr="00DA36E1" w:rsidRDefault="00B1578D" w:rsidP="00B1578D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6E1">
        <w:rPr>
          <w:rFonts w:ascii="Times New Roman" w:hAnsi="Times New Roman" w:cs="Times New Roman"/>
          <w:b/>
          <w:sz w:val="24"/>
          <w:szCs w:val="24"/>
        </w:rPr>
        <w:t xml:space="preserve">Minutes of a Planning Committee Meeting held in </w:t>
      </w:r>
    </w:p>
    <w:p w:rsidR="00B1578D" w:rsidRPr="00DA36E1" w:rsidRDefault="00B1578D" w:rsidP="00B1578D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6E1">
        <w:rPr>
          <w:rFonts w:ascii="Times New Roman" w:hAnsi="Times New Roman" w:cs="Times New Roman"/>
          <w:b/>
          <w:sz w:val="24"/>
          <w:szCs w:val="24"/>
        </w:rPr>
        <w:t xml:space="preserve">The Rackliff Centre Lower Green Road on </w:t>
      </w:r>
      <w:r w:rsidR="00832EEC">
        <w:rPr>
          <w:rFonts w:ascii="Times New Roman" w:hAnsi="Times New Roman" w:cs="Times New Roman"/>
          <w:b/>
          <w:sz w:val="24"/>
          <w:szCs w:val="24"/>
        </w:rPr>
        <w:t>20</w:t>
      </w:r>
      <w:r w:rsidR="00832EEC" w:rsidRPr="00832EEC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832EEC">
        <w:rPr>
          <w:rFonts w:ascii="Times New Roman" w:hAnsi="Times New Roman" w:cs="Times New Roman"/>
          <w:b/>
          <w:sz w:val="24"/>
          <w:szCs w:val="24"/>
        </w:rPr>
        <w:t xml:space="preserve"> August</w:t>
      </w:r>
      <w:r w:rsidRPr="00DA36E1">
        <w:rPr>
          <w:rFonts w:ascii="Times New Roman" w:hAnsi="Times New Roman" w:cs="Times New Roman"/>
          <w:b/>
          <w:sz w:val="24"/>
          <w:szCs w:val="24"/>
        </w:rPr>
        <w:t xml:space="preserve"> 2018 at 7.30pm</w:t>
      </w:r>
    </w:p>
    <w:p w:rsidR="00B1578D" w:rsidRPr="00DA36E1" w:rsidRDefault="00B1578D" w:rsidP="00B1578D">
      <w:pPr>
        <w:spacing w:after="200"/>
        <w:ind w:right="-897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  <w:b/>
        </w:rPr>
        <w:t>MEMBERS PRESENT:</w:t>
      </w:r>
      <w:r w:rsidRPr="00DA36E1">
        <w:rPr>
          <w:rFonts w:ascii="Times New Roman" w:hAnsi="Times New Roman" w:cs="Times New Roman"/>
        </w:rPr>
        <w:t xml:space="preserve"> </w:t>
      </w:r>
      <w:r w:rsidR="0001691E" w:rsidRPr="00DA36E1">
        <w:rPr>
          <w:rFonts w:ascii="Times New Roman" w:hAnsi="Times New Roman" w:cs="Times New Roman"/>
        </w:rPr>
        <w:t>Cllr Edwards (chairman</w:t>
      </w:r>
      <w:r w:rsidR="00842DE9" w:rsidRPr="00DA36E1">
        <w:rPr>
          <w:rFonts w:ascii="Times New Roman" w:hAnsi="Times New Roman" w:cs="Times New Roman"/>
        </w:rPr>
        <w:t>), Cllr</w:t>
      </w:r>
      <w:r w:rsidRPr="00DA36E1">
        <w:rPr>
          <w:rFonts w:ascii="Times New Roman" w:hAnsi="Times New Roman" w:cs="Times New Roman"/>
        </w:rPr>
        <w:t xml:space="preserve"> Ellicott, Cllr Smith </w:t>
      </w:r>
      <w:r w:rsidR="00832EEC">
        <w:rPr>
          <w:rFonts w:ascii="Times New Roman" w:hAnsi="Times New Roman" w:cs="Times New Roman"/>
        </w:rPr>
        <w:t>and Cllr Ducklin</w:t>
      </w:r>
    </w:p>
    <w:p w:rsidR="00B1578D" w:rsidRPr="00DA36E1" w:rsidRDefault="00B1578D" w:rsidP="00B1578D">
      <w:pPr>
        <w:spacing w:after="200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  <w:b/>
        </w:rPr>
        <w:t>OFFICER PRESENT:</w:t>
      </w:r>
      <w:r w:rsidRPr="00DA36E1">
        <w:rPr>
          <w:rFonts w:ascii="Times New Roman" w:hAnsi="Times New Roman" w:cs="Times New Roman"/>
        </w:rPr>
        <w:t xml:space="preserve"> Su Denne</w:t>
      </w:r>
    </w:p>
    <w:p w:rsidR="00B1578D" w:rsidRPr="00DA36E1" w:rsidRDefault="00B1578D" w:rsidP="00B1578D">
      <w:pPr>
        <w:spacing w:after="200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  <w:b/>
        </w:rPr>
        <w:t>MEMBERS OF THE PUBLIC PRESENT</w:t>
      </w:r>
      <w:r w:rsidRPr="00DA36E1">
        <w:rPr>
          <w:rFonts w:ascii="Times New Roman" w:hAnsi="Times New Roman" w:cs="Times New Roman"/>
        </w:rPr>
        <w:t xml:space="preserve">: </w:t>
      </w:r>
      <w:r w:rsidR="00832EEC">
        <w:rPr>
          <w:rFonts w:ascii="Times New Roman" w:hAnsi="Times New Roman" w:cs="Times New Roman"/>
        </w:rPr>
        <w:t>None</w:t>
      </w:r>
    </w:p>
    <w:p w:rsidR="00B1578D" w:rsidRPr="00DA36E1" w:rsidRDefault="00B1578D" w:rsidP="00B1578D">
      <w:pPr>
        <w:numPr>
          <w:ilvl w:val="0"/>
          <w:numId w:val="1"/>
        </w:numPr>
        <w:spacing w:after="200" w:line="276" w:lineRule="auto"/>
        <w:ind w:left="709" w:right="-613" w:hanging="425"/>
        <w:contextualSpacing/>
        <w:rPr>
          <w:rFonts w:ascii="Times New Roman" w:eastAsia="Times New Roman" w:hAnsi="Times New Roman" w:cs="Times New Roman"/>
          <w:lang w:eastAsia="en-GB"/>
        </w:rPr>
      </w:pPr>
      <w:r w:rsidRPr="00DA36E1">
        <w:rPr>
          <w:rFonts w:ascii="Times New Roman" w:hAnsi="Times New Roman" w:cs="Times New Roman"/>
          <w:b/>
        </w:rPr>
        <w:t>Enquire whether anyone present intends to film, photograph and/or record the</w:t>
      </w:r>
      <w:r w:rsidRPr="00DA36E1">
        <w:rPr>
          <w:rFonts w:ascii="Times New Roman" w:hAnsi="Times New Roman" w:cs="Times New Roman"/>
        </w:rPr>
        <w:t xml:space="preserve"> </w:t>
      </w:r>
      <w:r w:rsidRPr="00DA36E1">
        <w:rPr>
          <w:rFonts w:ascii="Times New Roman" w:hAnsi="Times New Roman" w:cs="Times New Roman"/>
          <w:b/>
        </w:rPr>
        <w:t>meeting</w:t>
      </w:r>
      <w:r w:rsidRPr="00DA36E1">
        <w:rPr>
          <w:rFonts w:ascii="Times New Roman" w:hAnsi="Times New Roman" w:cs="Times New Roman"/>
        </w:rPr>
        <w:t xml:space="preserve"> – </w:t>
      </w:r>
      <w:r w:rsidRPr="00DA36E1">
        <w:rPr>
          <w:rFonts w:ascii="Times New Roman" w:eastAsia="Times New Roman" w:hAnsi="Times New Roman" w:cs="Times New Roman"/>
          <w:b/>
          <w:lang w:eastAsia="en-GB"/>
        </w:rPr>
        <w:t xml:space="preserve">- </w:t>
      </w:r>
      <w:r w:rsidRPr="00DA36E1">
        <w:rPr>
          <w:rFonts w:ascii="Times New Roman" w:hAnsi="Times New Roman" w:cs="Times New Roman"/>
        </w:rPr>
        <w:t>No-one present intended to film, photograph and/or record the meeting.</w:t>
      </w:r>
    </w:p>
    <w:p w:rsidR="00B1578D" w:rsidRPr="00DA36E1" w:rsidRDefault="00B1578D" w:rsidP="00B1578D">
      <w:pPr>
        <w:ind w:left="284"/>
        <w:contextualSpacing/>
        <w:rPr>
          <w:rFonts w:ascii="Times New Roman" w:hAnsi="Times New Roman" w:cs="Times New Roman"/>
          <w:color w:val="FF0000"/>
        </w:rPr>
      </w:pPr>
    </w:p>
    <w:p w:rsidR="00B1578D" w:rsidRPr="00DA36E1" w:rsidRDefault="00B1578D" w:rsidP="0001691E">
      <w:pPr>
        <w:pStyle w:val="ListParagraph"/>
        <w:numPr>
          <w:ilvl w:val="0"/>
          <w:numId w:val="1"/>
        </w:numPr>
        <w:autoSpaceDE/>
        <w:autoSpaceDN/>
        <w:spacing w:after="200"/>
        <w:ind w:left="709" w:hanging="425"/>
        <w:rPr>
          <w:rFonts w:ascii="Times New Roman" w:hAnsi="Times New Roman" w:cs="Times New Roman"/>
          <w:b/>
          <w:bCs/>
          <w:sz w:val="22"/>
          <w:szCs w:val="22"/>
        </w:rPr>
      </w:pPr>
      <w:r w:rsidRPr="00DA36E1">
        <w:rPr>
          <w:rFonts w:ascii="Times New Roman" w:hAnsi="Times New Roman" w:cs="Times New Roman"/>
          <w:color w:val="FF0000"/>
          <w:sz w:val="22"/>
          <w:szCs w:val="22"/>
          <w:lang w:eastAsia="en-US"/>
        </w:rPr>
        <w:t xml:space="preserve"> </w:t>
      </w:r>
      <w:r w:rsidRPr="00DA36E1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To receive and approve apologies for absence: </w:t>
      </w:r>
      <w:r w:rsidRPr="00DA36E1">
        <w:rPr>
          <w:rFonts w:ascii="Times New Roman" w:hAnsi="Times New Roman" w:cs="Times New Roman"/>
          <w:sz w:val="22"/>
          <w:szCs w:val="22"/>
        </w:rPr>
        <w:t xml:space="preserve">Cllr Britcher, Cllr Clark </w:t>
      </w:r>
      <w:r w:rsidR="00832EEC">
        <w:rPr>
          <w:rFonts w:ascii="Times New Roman" w:hAnsi="Times New Roman" w:cs="Times New Roman"/>
          <w:sz w:val="22"/>
          <w:szCs w:val="22"/>
        </w:rPr>
        <w:t>(work commitments)</w:t>
      </w:r>
      <w:r w:rsidR="0001691E" w:rsidRPr="00DA36E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691E" w:rsidRPr="00DA36E1" w:rsidRDefault="0001691E" w:rsidP="0001691E">
      <w:pPr>
        <w:pStyle w:val="ListParagraph"/>
        <w:rPr>
          <w:rFonts w:ascii="Times New Roman" w:hAnsi="Times New Roman" w:cs="Times New Roman"/>
          <w:b/>
          <w:bCs/>
          <w:sz w:val="22"/>
          <w:szCs w:val="22"/>
        </w:rPr>
      </w:pPr>
    </w:p>
    <w:p w:rsidR="00B1578D" w:rsidRPr="00DA36E1" w:rsidRDefault="00B1578D" w:rsidP="00B1578D">
      <w:pPr>
        <w:pStyle w:val="ListParagraph"/>
        <w:numPr>
          <w:ilvl w:val="0"/>
          <w:numId w:val="1"/>
        </w:numPr>
        <w:autoSpaceDE/>
        <w:autoSpaceDN/>
        <w:spacing w:after="200" w:line="360" w:lineRule="auto"/>
        <w:ind w:left="709" w:hanging="425"/>
        <w:rPr>
          <w:rFonts w:ascii="Times New Roman" w:hAnsi="Times New Roman" w:cs="Times New Roman"/>
          <w:b/>
          <w:bCs/>
          <w:sz w:val="22"/>
          <w:szCs w:val="22"/>
        </w:rPr>
      </w:pPr>
      <w:r w:rsidRPr="00DA36E1">
        <w:rPr>
          <w:rFonts w:ascii="Times New Roman" w:hAnsi="Times New Roman" w:cs="Times New Roman"/>
          <w:b/>
          <w:bCs/>
          <w:sz w:val="22"/>
          <w:szCs w:val="22"/>
        </w:rPr>
        <w:t xml:space="preserve">Declarations of Personal and Prejudicial Interests- </w:t>
      </w:r>
      <w:r w:rsidR="00832EEC">
        <w:rPr>
          <w:rFonts w:ascii="Times New Roman" w:hAnsi="Times New Roman" w:cs="Times New Roman"/>
          <w:bCs/>
          <w:sz w:val="22"/>
          <w:szCs w:val="22"/>
        </w:rPr>
        <w:t>None</w:t>
      </w:r>
    </w:p>
    <w:p w:rsidR="00B1578D" w:rsidRPr="00DA36E1" w:rsidRDefault="00B1578D" w:rsidP="00B1578D">
      <w:pPr>
        <w:numPr>
          <w:ilvl w:val="0"/>
          <w:numId w:val="1"/>
        </w:numPr>
        <w:spacing w:after="200" w:line="360" w:lineRule="auto"/>
        <w:ind w:left="709" w:right="-597" w:hanging="425"/>
        <w:contextualSpacing/>
        <w:rPr>
          <w:rFonts w:ascii="Times New Roman" w:hAnsi="Times New Roman" w:cs="Times New Roman"/>
          <w:b/>
          <w:bCs/>
        </w:rPr>
      </w:pPr>
      <w:r w:rsidRPr="00DA36E1">
        <w:rPr>
          <w:rFonts w:ascii="Times New Roman" w:hAnsi="Times New Roman" w:cs="Times New Roman"/>
          <w:b/>
        </w:rPr>
        <w:t xml:space="preserve">Declarations of Lobbying. </w:t>
      </w:r>
      <w:r w:rsidRPr="00DA36E1">
        <w:rPr>
          <w:rFonts w:ascii="Times New Roman" w:hAnsi="Times New Roman" w:cs="Times New Roman"/>
        </w:rPr>
        <w:t>None</w:t>
      </w:r>
    </w:p>
    <w:p w:rsidR="00B1578D" w:rsidRPr="00DA36E1" w:rsidRDefault="00B1578D" w:rsidP="00B1578D">
      <w:pPr>
        <w:spacing w:after="200" w:line="360" w:lineRule="auto"/>
        <w:ind w:left="284" w:right="-597"/>
        <w:contextualSpacing/>
        <w:rPr>
          <w:rFonts w:ascii="Times New Roman" w:hAnsi="Times New Roman" w:cs="Times New Roman"/>
          <w:b/>
          <w:bCs/>
        </w:rPr>
      </w:pPr>
      <w:r w:rsidRPr="00DA36E1">
        <w:rPr>
          <w:rFonts w:ascii="Times New Roman" w:hAnsi="Times New Roman" w:cs="Times New Roman"/>
        </w:rPr>
        <w:t xml:space="preserve"> </w:t>
      </w:r>
    </w:p>
    <w:p w:rsidR="00B1578D" w:rsidRPr="00DA36E1" w:rsidRDefault="00B1578D" w:rsidP="00B1578D">
      <w:pPr>
        <w:numPr>
          <w:ilvl w:val="0"/>
          <w:numId w:val="1"/>
        </w:numPr>
        <w:autoSpaceDE w:val="0"/>
        <w:autoSpaceDN w:val="0"/>
        <w:spacing w:after="200"/>
        <w:ind w:left="720" w:hanging="436"/>
        <w:contextualSpacing/>
        <w:rPr>
          <w:rFonts w:ascii="Times New Roman" w:eastAsia="Times New Roman" w:hAnsi="Times New Roman" w:cs="Times New Roman"/>
          <w:b/>
        </w:rPr>
      </w:pPr>
      <w:r w:rsidRPr="00DA36E1">
        <w:rPr>
          <w:rFonts w:ascii="Times New Roman" w:eastAsia="Times New Roman" w:hAnsi="Times New Roman" w:cs="Times New Roman"/>
          <w:b/>
        </w:rPr>
        <w:t xml:space="preserve">Minutes </w:t>
      </w:r>
      <w:r w:rsidRPr="00DA36E1">
        <w:rPr>
          <w:rFonts w:ascii="Times New Roman" w:eastAsia="Times New Roman" w:hAnsi="Times New Roman" w:cs="Times New Roman"/>
        </w:rPr>
        <w:t xml:space="preserve">To resolve that the minutes of the Council Meeting held on </w:t>
      </w:r>
      <w:r w:rsidR="00832EEC" w:rsidRPr="00832EEC">
        <w:rPr>
          <w:rFonts w:ascii="Times New Roman" w:hAnsi="Times New Roman" w:cs="Times New Roman"/>
        </w:rPr>
        <w:t>25</w:t>
      </w:r>
      <w:r w:rsidR="00832EEC" w:rsidRPr="00832EEC">
        <w:rPr>
          <w:rFonts w:ascii="Times New Roman" w:hAnsi="Times New Roman" w:cs="Times New Roman"/>
          <w:vertAlign w:val="superscript"/>
        </w:rPr>
        <w:t>th</w:t>
      </w:r>
      <w:r w:rsidR="00832EEC" w:rsidRPr="00832EEC">
        <w:rPr>
          <w:rFonts w:ascii="Times New Roman" w:hAnsi="Times New Roman" w:cs="Times New Roman"/>
        </w:rPr>
        <w:t xml:space="preserve"> June</w:t>
      </w:r>
      <w:r w:rsidR="00832EEC" w:rsidRPr="00DA36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6E1">
        <w:rPr>
          <w:rFonts w:ascii="Times New Roman" w:eastAsia="Times New Roman" w:hAnsi="Times New Roman" w:cs="Times New Roman"/>
        </w:rPr>
        <w:t>2018 are taken as read, confirmed as a correct record and signed by the Chairman.</w:t>
      </w:r>
    </w:p>
    <w:p w:rsidR="00B1578D" w:rsidRPr="00DA36E1" w:rsidRDefault="00B1578D" w:rsidP="00B1578D">
      <w:pPr>
        <w:spacing w:after="200"/>
        <w:ind w:left="284"/>
        <w:contextualSpacing/>
        <w:rPr>
          <w:rFonts w:ascii="Times New Roman" w:eastAsia="Times New Roman" w:hAnsi="Times New Roman" w:cs="Times New Roman"/>
          <w:b/>
        </w:rPr>
      </w:pPr>
    </w:p>
    <w:p w:rsidR="00B1578D" w:rsidRPr="00DA36E1" w:rsidRDefault="00B1578D" w:rsidP="00842DE9">
      <w:pPr>
        <w:numPr>
          <w:ilvl w:val="0"/>
          <w:numId w:val="1"/>
        </w:numPr>
        <w:autoSpaceDE w:val="0"/>
        <w:autoSpaceDN w:val="0"/>
        <w:contextualSpacing/>
        <w:rPr>
          <w:rFonts w:ascii="Times New Roman" w:eastAsia="Times New Roman" w:hAnsi="Times New Roman" w:cs="Times New Roman"/>
          <w:lang w:eastAsia="en-GB"/>
        </w:rPr>
      </w:pPr>
      <w:r w:rsidRPr="00DA36E1">
        <w:rPr>
          <w:rFonts w:ascii="Times New Roman" w:eastAsia="Times New Roman" w:hAnsi="Times New Roman" w:cs="Times New Roman"/>
          <w:b/>
          <w:lang w:eastAsia="en-GB"/>
        </w:rPr>
        <w:t>Public Open Session</w:t>
      </w:r>
      <w:r w:rsidRPr="00DA36E1">
        <w:rPr>
          <w:rFonts w:ascii="Times New Roman" w:eastAsia="Times New Roman" w:hAnsi="Times New Roman" w:cs="Times New Roman"/>
          <w:lang w:eastAsia="en-GB"/>
        </w:rPr>
        <w:t xml:space="preserve"> –</w:t>
      </w:r>
      <w:r w:rsidR="00832EEC">
        <w:rPr>
          <w:rFonts w:ascii="Times New Roman" w:eastAsia="Times New Roman" w:hAnsi="Times New Roman" w:cs="Times New Roman"/>
          <w:lang w:eastAsia="en-GB"/>
        </w:rPr>
        <w:t>None</w:t>
      </w:r>
      <w:r w:rsidR="00842DE9" w:rsidRPr="00DA36E1">
        <w:rPr>
          <w:rFonts w:ascii="Times New Roman" w:eastAsia="Times New Roman" w:hAnsi="Times New Roman" w:cs="Times New Roman"/>
          <w:lang w:eastAsia="en-GB"/>
        </w:rPr>
        <w:t>.</w:t>
      </w:r>
    </w:p>
    <w:p w:rsidR="00842DE9" w:rsidRPr="00DA36E1" w:rsidRDefault="00842DE9" w:rsidP="00842DE9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:rsidR="00B1578D" w:rsidRPr="00DA36E1" w:rsidRDefault="002B192F" w:rsidP="002B192F">
      <w:pPr>
        <w:rPr>
          <w:rFonts w:ascii="Times New Roman" w:eastAsia="Times New Roman" w:hAnsi="Times New Roman" w:cs="Times New Roman"/>
          <w:b/>
        </w:rPr>
      </w:pPr>
      <w:r w:rsidRPr="00DA36E1">
        <w:t>  </w:t>
      </w:r>
    </w:p>
    <w:p w:rsidR="00B1578D" w:rsidRDefault="00B1578D" w:rsidP="00E42BA5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</w:rPr>
      </w:pPr>
      <w:r w:rsidRPr="00E42BA5">
        <w:rPr>
          <w:rFonts w:ascii="Times New Roman" w:hAnsi="Times New Roman" w:cs="Times New Roman"/>
          <w:b/>
        </w:rPr>
        <w:t>Planning application for discussion and decision</w:t>
      </w:r>
    </w:p>
    <w:p w:rsidR="004B7826" w:rsidRPr="004B7826" w:rsidRDefault="004B7826" w:rsidP="004B7826">
      <w:pPr>
        <w:tabs>
          <w:tab w:val="left" w:pos="1134"/>
        </w:tabs>
        <w:ind w:left="644"/>
        <w:rPr>
          <w:rFonts w:ascii="Times New Roman" w:hAnsi="Times New Roman" w:cs="Times New Roman"/>
          <w:shd w:val="clear" w:color="auto" w:fill="FFFFFF"/>
        </w:rPr>
      </w:pPr>
    </w:p>
    <w:p w:rsidR="00E42BA5" w:rsidRPr="00E42BA5" w:rsidRDefault="00E42BA5" w:rsidP="00E42BA5">
      <w:pPr>
        <w:pStyle w:val="ListParagraph"/>
        <w:numPr>
          <w:ilvl w:val="0"/>
          <w:numId w:val="5"/>
        </w:numPr>
        <w:tabs>
          <w:tab w:val="left" w:pos="1134"/>
        </w:tabs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</w:rPr>
        <w:t xml:space="preserve"> </w:t>
      </w:r>
      <w:r w:rsidRPr="00E42BA5">
        <w:rPr>
          <w:rFonts w:ascii="Times New Roman" w:hAnsi="Times New Roman" w:cs="Times New Roman"/>
          <w:b/>
        </w:rPr>
        <w:t xml:space="preserve">Application Number: </w:t>
      </w:r>
      <w:r w:rsidRPr="00E42BA5">
        <w:rPr>
          <w:rFonts w:ascii="Times New Roman" w:hAnsi="Times New Roman" w:cs="Times New Roman"/>
        </w:rPr>
        <w:t>18/01981/FULL</w:t>
      </w:r>
    </w:p>
    <w:p w:rsidR="00E42BA5" w:rsidRPr="00E42BA5" w:rsidRDefault="00E42BA5" w:rsidP="00E42BA5">
      <w:pPr>
        <w:tabs>
          <w:tab w:val="left" w:pos="1134"/>
        </w:tabs>
        <w:ind w:left="644"/>
        <w:rPr>
          <w:rFonts w:ascii="Times New Roman" w:hAnsi="Times New Roman" w:cs="Times New Roman"/>
          <w:shd w:val="clear" w:color="auto" w:fill="FFFFFF"/>
        </w:rPr>
      </w:pPr>
    </w:p>
    <w:p w:rsidR="00E42BA5" w:rsidRPr="00E42BA5" w:rsidRDefault="00E42BA5" w:rsidP="00E42BA5">
      <w:pPr>
        <w:spacing w:after="240" w:line="259" w:lineRule="auto"/>
        <w:ind w:left="1276" w:hanging="1276"/>
        <w:rPr>
          <w:rFonts w:ascii="Times New Roman" w:hAnsi="Times New Roman" w:cs="Times New Roman"/>
        </w:rPr>
      </w:pPr>
      <w:r w:rsidRPr="00E42BA5">
        <w:rPr>
          <w:rFonts w:ascii="Times New Roman" w:hAnsi="Times New Roman" w:cs="Times New Roman"/>
          <w:b/>
        </w:rPr>
        <w:t xml:space="preserve">                    Proposal: </w:t>
      </w:r>
      <w:r w:rsidRPr="00E42BA5">
        <w:rPr>
          <w:rFonts w:ascii="Times New Roman" w:hAnsi="Times New Roman" w:cs="Times New Roman"/>
        </w:rPr>
        <w:t>Single storey rear extension</w:t>
      </w:r>
    </w:p>
    <w:p w:rsidR="00E42BA5" w:rsidRDefault="00E42BA5" w:rsidP="00E42BA5">
      <w:pPr>
        <w:spacing w:after="160" w:line="259" w:lineRule="auto"/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E42BA5">
        <w:rPr>
          <w:rFonts w:ascii="Times New Roman" w:hAnsi="Times New Roman" w:cs="Times New Roman"/>
          <w:b/>
        </w:rPr>
        <w:t xml:space="preserve">        Location:</w:t>
      </w:r>
      <w:r w:rsidRPr="00E42BA5">
        <w:rPr>
          <w:rFonts w:ascii="Times New Roman" w:hAnsi="Times New Roman" w:cs="Times New Roman"/>
          <w:shd w:val="clear" w:color="auto" w:fill="FFFFFF"/>
        </w:rPr>
        <w:t xml:space="preserve"> 35 Upper Street Rusthall Kent TN4 8NX</w:t>
      </w:r>
    </w:p>
    <w:p w:rsidR="00E42BA5" w:rsidRPr="00DA36E1" w:rsidRDefault="00E42BA5" w:rsidP="00E42BA5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 xml:space="preserve">       </w:t>
      </w:r>
      <w:r w:rsidRPr="00DA36E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>Approval – Delegated</w:t>
      </w:r>
    </w:p>
    <w:p w:rsidR="00E42BA5" w:rsidRPr="00E42BA5" w:rsidRDefault="00E42BA5" w:rsidP="00E42BA5">
      <w:pPr>
        <w:spacing w:after="160" w:line="259" w:lineRule="auto"/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E42BA5" w:rsidRPr="00E42BA5" w:rsidRDefault="00E42BA5" w:rsidP="00E42BA5">
      <w:pPr>
        <w:tabs>
          <w:tab w:val="left" w:pos="1134"/>
        </w:tabs>
        <w:spacing w:after="160" w:line="259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E42BA5">
        <w:rPr>
          <w:rFonts w:ascii="Times New Roman" w:hAnsi="Times New Roman" w:cs="Times New Roman"/>
          <w:b/>
        </w:rPr>
        <w:t xml:space="preserve">b)    Application Number: </w:t>
      </w:r>
      <w:r w:rsidRPr="00E42BA5">
        <w:rPr>
          <w:rFonts w:ascii="Times New Roman" w:hAnsi="Times New Roman" w:cs="Times New Roman"/>
        </w:rPr>
        <w:t>18/02155/FULL</w:t>
      </w:r>
    </w:p>
    <w:p w:rsidR="00E42BA5" w:rsidRPr="00E42BA5" w:rsidRDefault="00E42BA5" w:rsidP="00E42BA5">
      <w:pPr>
        <w:spacing w:after="240" w:line="259" w:lineRule="auto"/>
        <w:ind w:left="1276" w:hanging="1276"/>
        <w:rPr>
          <w:rFonts w:ascii="Times New Roman" w:hAnsi="Times New Roman" w:cs="Times New Roman"/>
        </w:rPr>
      </w:pPr>
      <w:r w:rsidRPr="00E42BA5">
        <w:rPr>
          <w:rFonts w:ascii="Times New Roman" w:hAnsi="Times New Roman" w:cs="Times New Roman"/>
          <w:b/>
        </w:rPr>
        <w:t xml:space="preserve">                    Proposal: </w:t>
      </w:r>
      <w:r w:rsidRPr="00E42BA5">
        <w:rPr>
          <w:rFonts w:ascii="Times New Roman" w:hAnsi="Times New Roman" w:cs="Times New Roman"/>
        </w:rPr>
        <w:t>Erection of a single storey side/rear extension</w:t>
      </w:r>
    </w:p>
    <w:p w:rsidR="00E42BA5" w:rsidRDefault="00E42BA5" w:rsidP="00E42BA5">
      <w:pPr>
        <w:spacing w:after="160" w:line="259" w:lineRule="auto"/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E42BA5">
        <w:rPr>
          <w:rFonts w:ascii="Times New Roman" w:hAnsi="Times New Roman" w:cs="Times New Roman"/>
          <w:b/>
        </w:rPr>
        <w:t xml:space="preserve">        Location:</w:t>
      </w:r>
      <w:r w:rsidRPr="00E42BA5">
        <w:rPr>
          <w:rFonts w:ascii="Times New Roman" w:hAnsi="Times New Roman" w:cs="Times New Roman"/>
          <w:shd w:val="clear" w:color="auto" w:fill="FFFFFF"/>
        </w:rPr>
        <w:t xml:space="preserve"> 40 Meadow Road Rusthall Kent TN4 8UL</w:t>
      </w:r>
    </w:p>
    <w:p w:rsidR="00E42BA5" w:rsidRDefault="00E42BA5" w:rsidP="00E42BA5">
      <w:pPr>
        <w:spacing w:after="160" w:line="259" w:lineRule="auto"/>
        <w:ind w:left="1134" w:hanging="425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 xml:space="preserve">       </w:t>
      </w:r>
      <w:r w:rsidRPr="00DA36E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>Approval – Delegated</w:t>
      </w:r>
    </w:p>
    <w:p w:rsidR="00E42BA5" w:rsidRPr="00E42BA5" w:rsidRDefault="00E42BA5" w:rsidP="00E42BA5">
      <w:pPr>
        <w:spacing w:after="160" w:line="259" w:lineRule="auto"/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E42BA5" w:rsidRPr="00E42BA5" w:rsidRDefault="00E42BA5" w:rsidP="00E42BA5">
      <w:pPr>
        <w:tabs>
          <w:tab w:val="left" w:pos="1134"/>
        </w:tabs>
        <w:spacing w:after="160" w:line="259" w:lineRule="auto"/>
        <w:ind w:firstLine="567"/>
        <w:rPr>
          <w:rFonts w:ascii="Times New Roman" w:hAnsi="Times New Roman" w:cs="Times New Roman"/>
          <w:shd w:val="clear" w:color="auto" w:fill="FFFFFF"/>
        </w:rPr>
      </w:pPr>
      <w:r w:rsidRPr="00E42BA5">
        <w:rPr>
          <w:rFonts w:ascii="Times New Roman" w:hAnsi="Times New Roman" w:cs="Times New Roman"/>
          <w:b/>
        </w:rPr>
        <w:t xml:space="preserve">c)     </w:t>
      </w:r>
      <w:r>
        <w:rPr>
          <w:rFonts w:ascii="Times New Roman" w:hAnsi="Times New Roman" w:cs="Times New Roman"/>
          <w:b/>
        </w:rPr>
        <w:t xml:space="preserve"> </w:t>
      </w:r>
      <w:r w:rsidRPr="00E42BA5">
        <w:rPr>
          <w:rFonts w:ascii="Times New Roman" w:hAnsi="Times New Roman" w:cs="Times New Roman"/>
          <w:b/>
        </w:rPr>
        <w:t xml:space="preserve">Application Number: </w:t>
      </w:r>
      <w:r w:rsidRPr="00E42BA5">
        <w:rPr>
          <w:rFonts w:ascii="Times New Roman" w:hAnsi="Times New Roman" w:cs="Times New Roman"/>
        </w:rPr>
        <w:t>18/02043/FULL</w:t>
      </w:r>
    </w:p>
    <w:p w:rsidR="00E42BA5" w:rsidRPr="00E42BA5" w:rsidRDefault="00E42BA5" w:rsidP="00E42BA5">
      <w:pPr>
        <w:spacing w:after="240" w:line="259" w:lineRule="auto"/>
        <w:ind w:left="1276" w:hanging="1276"/>
        <w:rPr>
          <w:rFonts w:ascii="Times New Roman" w:hAnsi="Times New Roman" w:cs="Times New Roman"/>
        </w:rPr>
      </w:pPr>
      <w:r w:rsidRPr="00E42BA5">
        <w:rPr>
          <w:rFonts w:ascii="Times New Roman" w:hAnsi="Times New Roman" w:cs="Times New Roman"/>
          <w:b/>
        </w:rPr>
        <w:t xml:space="preserve">                    Proposal: </w:t>
      </w:r>
      <w:r w:rsidRPr="00E42BA5">
        <w:rPr>
          <w:rFonts w:ascii="Times New Roman" w:hAnsi="Times New Roman" w:cs="Times New Roman"/>
        </w:rPr>
        <w:t>Demolition of conservatory and erection of a ground floor rear extension</w:t>
      </w:r>
    </w:p>
    <w:p w:rsidR="00E42BA5" w:rsidRDefault="00E42BA5" w:rsidP="00E42BA5">
      <w:pPr>
        <w:spacing w:after="160" w:line="259" w:lineRule="auto"/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E42BA5">
        <w:rPr>
          <w:rFonts w:ascii="Times New Roman" w:hAnsi="Times New Roman" w:cs="Times New Roman"/>
          <w:b/>
        </w:rPr>
        <w:t xml:space="preserve">        Location:</w:t>
      </w:r>
      <w:r w:rsidRPr="00E42BA5">
        <w:rPr>
          <w:rFonts w:ascii="Times New Roman" w:hAnsi="Times New Roman" w:cs="Times New Roman"/>
          <w:shd w:val="clear" w:color="auto" w:fill="FFFFFF"/>
        </w:rPr>
        <w:t xml:space="preserve"> </w:t>
      </w:r>
      <w:r w:rsidRPr="00E42BA5">
        <w:rPr>
          <w:rFonts w:ascii="Times New Roman" w:hAnsi="Times New Roman" w:cs="Times New Roman"/>
          <w:shd w:val="clear" w:color="auto" w:fill="FFFFFF"/>
        </w:rPr>
        <w:tab/>
        <w:t>115 Grange Road Rusthall Kent TN4 8PU</w:t>
      </w:r>
    </w:p>
    <w:p w:rsidR="00E42BA5" w:rsidRDefault="00E42BA5" w:rsidP="00E42BA5">
      <w:pPr>
        <w:spacing w:after="160" w:line="259" w:lineRule="auto"/>
        <w:ind w:left="1134" w:hanging="425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 xml:space="preserve">       </w:t>
      </w:r>
      <w:r w:rsidRPr="00DA36E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>Approval – Delegated</w:t>
      </w:r>
    </w:p>
    <w:p w:rsidR="00E42BA5" w:rsidRDefault="00E42BA5" w:rsidP="00E42BA5">
      <w:pPr>
        <w:spacing w:after="160" w:line="259" w:lineRule="auto"/>
        <w:ind w:left="1134" w:hanging="425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</w:pPr>
    </w:p>
    <w:p w:rsidR="00E42BA5" w:rsidRDefault="00E42BA5" w:rsidP="00E42BA5">
      <w:pPr>
        <w:spacing w:after="160" w:line="259" w:lineRule="auto"/>
        <w:ind w:left="1134" w:hanging="425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</w:pPr>
    </w:p>
    <w:p w:rsidR="00E42BA5" w:rsidRDefault="00E42BA5" w:rsidP="00E42BA5">
      <w:pPr>
        <w:spacing w:after="160" w:line="259" w:lineRule="auto"/>
        <w:ind w:left="1134" w:hanging="425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</w:pPr>
    </w:p>
    <w:p w:rsidR="00E42BA5" w:rsidRPr="00E42BA5" w:rsidRDefault="00E42BA5" w:rsidP="00E42BA5">
      <w:pPr>
        <w:tabs>
          <w:tab w:val="left" w:pos="1134"/>
        </w:tabs>
        <w:spacing w:after="160" w:line="259" w:lineRule="auto"/>
        <w:ind w:left="-709" w:right="-755" w:firstLine="1418"/>
        <w:rPr>
          <w:rFonts w:ascii="Times New Roman" w:hAnsi="Times New Roman" w:cs="Times New Roman"/>
          <w:shd w:val="clear" w:color="auto" w:fill="FFFFFF"/>
        </w:rPr>
      </w:pPr>
      <w:r w:rsidRPr="00E42BA5">
        <w:rPr>
          <w:rFonts w:ascii="Times New Roman" w:hAnsi="Times New Roman" w:cs="Times New Roman"/>
          <w:b/>
        </w:rPr>
        <w:t xml:space="preserve">d)    Application Number: </w:t>
      </w:r>
      <w:r w:rsidRPr="00E42BA5">
        <w:rPr>
          <w:rFonts w:ascii="Times New Roman" w:hAnsi="Times New Roman" w:cs="Times New Roman"/>
        </w:rPr>
        <w:t>18/02324/FULL</w:t>
      </w:r>
    </w:p>
    <w:p w:rsidR="00E42BA5" w:rsidRPr="00E42BA5" w:rsidRDefault="00E42BA5" w:rsidP="00E42BA5">
      <w:pPr>
        <w:spacing w:after="240" w:line="259" w:lineRule="auto"/>
        <w:ind w:left="1276" w:hanging="1276"/>
        <w:rPr>
          <w:rFonts w:ascii="Times New Roman" w:hAnsi="Times New Roman" w:cs="Times New Roman"/>
        </w:rPr>
      </w:pPr>
      <w:r w:rsidRPr="00E42BA5">
        <w:rPr>
          <w:rFonts w:ascii="Times New Roman" w:hAnsi="Times New Roman" w:cs="Times New Roman"/>
          <w:b/>
        </w:rPr>
        <w:t xml:space="preserve">                    Proposal: </w:t>
      </w:r>
      <w:r w:rsidRPr="00E42BA5">
        <w:rPr>
          <w:rFonts w:ascii="Times New Roman" w:hAnsi="Times New Roman" w:cs="Times New Roman"/>
        </w:rPr>
        <w:t>Redevelopment of the existing car park and construction of 9no. dwellings with associated parking, access and landscaping works</w:t>
      </w:r>
    </w:p>
    <w:p w:rsidR="00E42BA5" w:rsidRPr="00E42BA5" w:rsidRDefault="00E42BA5" w:rsidP="00E42BA5">
      <w:pPr>
        <w:spacing w:after="160" w:line="259" w:lineRule="auto"/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E42BA5">
        <w:rPr>
          <w:rFonts w:ascii="Times New Roman" w:hAnsi="Times New Roman" w:cs="Times New Roman"/>
          <w:b/>
        </w:rPr>
        <w:t xml:space="preserve">        Location:</w:t>
      </w:r>
      <w:r w:rsidRPr="00E42BA5">
        <w:rPr>
          <w:rFonts w:ascii="Times New Roman" w:hAnsi="Times New Roman" w:cs="Times New Roman"/>
          <w:shd w:val="clear" w:color="auto" w:fill="FFFFFF"/>
        </w:rPr>
        <w:t xml:space="preserve"> Spa Hotel Langton Road Kent TN4 8XJ</w:t>
      </w:r>
    </w:p>
    <w:p w:rsidR="00E42BA5" w:rsidRPr="00E42BA5" w:rsidRDefault="00E42BA5" w:rsidP="00E42BA5">
      <w:pPr>
        <w:tabs>
          <w:tab w:val="left" w:pos="1134"/>
        </w:tabs>
        <w:ind w:left="284"/>
        <w:rPr>
          <w:rFonts w:ascii="Times New Roman" w:hAnsi="Times New Roman" w:cs="Times New Roman"/>
          <w:shd w:val="clear" w:color="auto" w:fill="FFFFFF"/>
        </w:rPr>
      </w:pPr>
    </w:p>
    <w:p w:rsidR="00505600" w:rsidRDefault="00136507" w:rsidP="00136507">
      <w:pPr>
        <w:spacing w:after="200" w:line="276" w:lineRule="auto"/>
        <w:ind w:left="1134"/>
        <w:rPr>
          <w:rFonts w:ascii="Verdana" w:hAnsi="Verdana"/>
          <w:sz w:val="20"/>
          <w:szCs w:val="20"/>
        </w:rPr>
      </w:pPr>
      <w:r w:rsidRPr="00505600">
        <w:rPr>
          <w:rFonts w:ascii="Verdana" w:hAnsi="Verdana"/>
          <w:b/>
          <w:sz w:val="20"/>
          <w:szCs w:val="20"/>
        </w:rPr>
        <w:t>Refused - to be called in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  <w:t xml:space="preserve">• The site forms a natural green wedge between the habitats of Tunbridge Wells and Rusthall. The development would be detrimental to the character of the surrounding area, the nearby ancient woodland and TPOs. </w:t>
      </w:r>
    </w:p>
    <w:p w:rsidR="00505600" w:rsidRDefault="00136507" w:rsidP="00136507">
      <w:pPr>
        <w:spacing w:after="200" w:line="276" w:lineRule="auto"/>
        <w:ind w:left="113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• A potential gateway development for the golf course.</w:t>
      </w:r>
    </w:p>
    <w:p w:rsidR="00505600" w:rsidRDefault="00136507" w:rsidP="00136507">
      <w:pPr>
        <w:spacing w:after="200" w:line="276" w:lineRule="auto"/>
        <w:ind w:left="113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• The plot is within the conservation area and the development does not accord to the criteria for development on the Metropolitan Green Belt.</w:t>
      </w:r>
    </w:p>
    <w:p w:rsidR="00505600" w:rsidRDefault="00136507" w:rsidP="00136507">
      <w:pPr>
        <w:spacing w:after="200" w:line="276" w:lineRule="auto"/>
        <w:ind w:left="113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• The development appears very cramped and will have limited light due to the proximity of a very high bank.</w:t>
      </w:r>
    </w:p>
    <w:p w:rsidR="00E42BA5" w:rsidRPr="00E42BA5" w:rsidRDefault="00136507" w:rsidP="00136507">
      <w:pPr>
        <w:spacing w:after="200" w:line="276" w:lineRule="auto"/>
        <w:ind w:left="1134"/>
        <w:rPr>
          <w:rFonts w:ascii="Times New Roman" w:hAnsi="Times New Roman" w:cs="Times New Roman"/>
          <w:b/>
        </w:rPr>
      </w:pPr>
      <w:r>
        <w:rPr>
          <w:rFonts w:ascii="Verdana" w:hAnsi="Verdana"/>
          <w:sz w:val="20"/>
          <w:szCs w:val="20"/>
        </w:rPr>
        <w:t xml:space="preserve">• There is a possibility that, due to the lack of parking spaces, visitors will </w:t>
      </w:r>
      <w:r w:rsidR="00973399">
        <w:rPr>
          <w:rFonts w:ascii="Verdana" w:hAnsi="Verdana"/>
          <w:sz w:val="20"/>
          <w:szCs w:val="20"/>
        </w:rPr>
        <w:t xml:space="preserve">park </w:t>
      </w:r>
      <w:r>
        <w:rPr>
          <w:rFonts w:ascii="Verdana" w:hAnsi="Verdana"/>
          <w:sz w:val="20"/>
          <w:szCs w:val="20"/>
        </w:rPr>
        <w:t>along Bishop Down Road and encroach on the Common.</w:t>
      </w:r>
    </w:p>
    <w:p w:rsidR="009F447A" w:rsidRPr="00DA36E1" w:rsidRDefault="009F447A" w:rsidP="00E42BA5">
      <w:pPr>
        <w:tabs>
          <w:tab w:val="left" w:pos="1134"/>
        </w:tabs>
        <w:spacing w:after="160" w:line="259" w:lineRule="auto"/>
        <w:rPr>
          <w:rFonts w:ascii="Times New Roman" w:hAnsi="Times New Roman" w:cs="Times New Roman"/>
        </w:rPr>
      </w:pPr>
      <w:r w:rsidRPr="00DA36E1">
        <w:rPr>
          <w:rFonts w:ascii="Times New Roman" w:hAnsi="Times New Roman" w:cs="Times New Roman"/>
          <w:b/>
        </w:rPr>
        <w:t xml:space="preserve">            </w:t>
      </w:r>
    </w:p>
    <w:p w:rsidR="00DA36E1" w:rsidRPr="00DA36E1" w:rsidRDefault="009F447A" w:rsidP="00505600">
      <w:pPr>
        <w:spacing w:after="160" w:line="259" w:lineRule="auto"/>
        <w:ind w:left="1134" w:hanging="425"/>
        <w:rPr>
          <w:rFonts w:ascii="Times New Roman" w:hAnsi="Times New Roman" w:cs="Times New Roman"/>
          <w:b/>
        </w:rPr>
      </w:pPr>
      <w:r w:rsidRPr="00DA36E1">
        <w:rPr>
          <w:rFonts w:ascii="Times New Roman" w:hAnsi="Times New Roman" w:cs="Times New Roman"/>
          <w:b/>
        </w:rPr>
        <w:t xml:space="preserve">        </w:t>
      </w:r>
      <w:r w:rsidR="00DA36E1" w:rsidRPr="00DA36E1">
        <w:rPr>
          <w:rFonts w:ascii="Times New Roman" w:hAnsi="Times New Roman" w:cs="Times New Roman"/>
          <w:b/>
        </w:rPr>
        <w:t>The Meeting Closed at 20</w:t>
      </w:r>
      <w:r w:rsidR="00505600">
        <w:rPr>
          <w:rFonts w:ascii="Times New Roman" w:hAnsi="Times New Roman" w:cs="Times New Roman"/>
          <w:b/>
        </w:rPr>
        <w:t>45</w:t>
      </w:r>
    </w:p>
    <w:p w:rsidR="00B1578D" w:rsidRPr="00DA36E1" w:rsidRDefault="00B1578D"/>
    <w:p w:rsidR="00B1578D" w:rsidRPr="00DA36E1" w:rsidRDefault="00B1578D"/>
    <w:p w:rsidR="00B1578D" w:rsidRPr="00DA36E1" w:rsidRDefault="00B1578D"/>
    <w:p w:rsidR="00AB5BEA" w:rsidRDefault="00AB5BEA" w:rsidP="00AB5BEA">
      <w:r>
        <w:t>……………………………………………….. Chairman</w:t>
      </w:r>
    </w:p>
    <w:p w:rsidR="00AB5BEA" w:rsidRDefault="00AB5BEA" w:rsidP="00AB5BEA"/>
    <w:p w:rsidR="00B1578D" w:rsidRPr="00DA36E1" w:rsidRDefault="00AB5BEA" w:rsidP="00AB5BEA">
      <w:r>
        <w:t xml:space="preserve">Dated ……………………………………. </w:t>
      </w:r>
    </w:p>
    <w:sectPr w:rsidR="00B1578D" w:rsidRPr="00DA36E1" w:rsidSect="004B78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274" w:bottom="142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826" w:rsidRDefault="004B7826" w:rsidP="004B7826">
      <w:r>
        <w:separator/>
      </w:r>
    </w:p>
  </w:endnote>
  <w:endnote w:type="continuationSeparator" w:id="0">
    <w:p w:rsidR="004B7826" w:rsidRDefault="004B7826" w:rsidP="004B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14A" w:rsidRDefault="00F741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3013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B7826" w:rsidRDefault="004B782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A3B0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A3B0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B7826" w:rsidRDefault="004B78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14A" w:rsidRDefault="00F741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826" w:rsidRDefault="004B7826" w:rsidP="004B7826">
      <w:r>
        <w:separator/>
      </w:r>
    </w:p>
  </w:footnote>
  <w:footnote w:type="continuationSeparator" w:id="0">
    <w:p w:rsidR="004B7826" w:rsidRDefault="004B7826" w:rsidP="004B7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14A" w:rsidRDefault="00F741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14A" w:rsidRDefault="00F741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14A" w:rsidRDefault="00F741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91C02"/>
    <w:multiLevelType w:val="hybridMultilevel"/>
    <w:tmpl w:val="B1E8C614"/>
    <w:lvl w:ilvl="0" w:tplc="43EE915A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7FB552C"/>
    <w:multiLevelType w:val="hybridMultilevel"/>
    <w:tmpl w:val="121C003E"/>
    <w:lvl w:ilvl="0" w:tplc="3926C9FA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7AA6F8E"/>
    <w:multiLevelType w:val="hybridMultilevel"/>
    <w:tmpl w:val="D78A68D6"/>
    <w:lvl w:ilvl="0" w:tplc="B4383F2C">
      <w:start w:val="8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2A8602E"/>
    <w:multiLevelType w:val="hybridMultilevel"/>
    <w:tmpl w:val="47588068"/>
    <w:lvl w:ilvl="0" w:tplc="AB2405F0">
      <w:start w:val="8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76196AF3"/>
    <w:multiLevelType w:val="multilevel"/>
    <w:tmpl w:val="FFD41C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A8"/>
    <w:rsid w:val="0001691E"/>
    <w:rsid w:val="00136507"/>
    <w:rsid w:val="001E45CE"/>
    <w:rsid w:val="002B192F"/>
    <w:rsid w:val="00370080"/>
    <w:rsid w:val="003A3B00"/>
    <w:rsid w:val="004B7826"/>
    <w:rsid w:val="00505600"/>
    <w:rsid w:val="00702AB0"/>
    <w:rsid w:val="00832EEC"/>
    <w:rsid w:val="00842DE9"/>
    <w:rsid w:val="009662A8"/>
    <w:rsid w:val="00973399"/>
    <w:rsid w:val="00994D18"/>
    <w:rsid w:val="009F447A"/>
    <w:rsid w:val="00A73742"/>
    <w:rsid w:val="00AB5BEA"/>
    <w:rsid w:val="00B1578D"/>
    <w:rsid w:val="00B54401"/>
    <w:rsid w:val="00DA36E1"/>
    <w:rsid w:val="00E212A5"/>
    <w:rsid w:val="00E31E09"/>
    <w:rsid w:val="00E42BA5"/>
    <w:rsid w:val="00F7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4D8162-25D2-4474-A8A3-FFAA8D17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78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78D"/>
    <w:pPr>
      <w:autoSpaceDE w:val="0"/>
      <w:autoSpaceDN w:val="0"/>
      <w:ind w:left="720"/>
      <w:contextualSpacing/>
    </w:pPr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B78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82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B78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826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41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1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104F9076</Template>
  <TotalTime>175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Denne</dc:creator>
  <cp:keywords/>
  <dc:description/>
  <cp:lastModifiedBy>Su Denne</cp:lastModifiedBy>
  <cp:revision>11</cp:revision>
  <cp:lastPrinted>2018-10-01T11:35:00Z</cp:lastPrinted>
  <dcterms:created xsi:type="dcterms:W3CDTF">2018-08-21T10:09:00Z</dcterms:created>
  <dcterms:modified xsi:type="dcterms:W3CDTF">2018-10-01T14:17:00Z</dcterms:modified>
</cp:coreProperties>
</file>