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A39" w:rsidRPr="00610FE0" w:rsidRDefault="00B07207" w:rsidP="005C075C">
      <w:pPr>
        <w:jc w:val="center"/>
        <w:rPr>
          <w:rFonts w:ascii="Times New Roman" w:hAnsi="Times New Roman"/>
          <w:b/>
          <w:szCs w:val="22"/>
        </w:rPr>
      </w:pPr>
      <w:r>
        <w:rPr>
          <w:rFonts w:ascii="Times New Roman" w:hAnsi="Times New Roman"/>
          <w:b/>
          <w:szCs w:val="22"/>
        </w:rPr>
        <w:t xml:space="preserve"> </w:t>
      </w:r>
      <w:r w:rsidR="00FC4A39">
        <w:rPr>
          <w:rFonts w:ascii="Times New Roman" w:hAnsi="Times New Roman"/>
          <w:b/>
          <w:szCs w:val="22"/>
        </w:rPr>
        <w:t>O</w:t>
      </w:r>
      <w:r w:rsidR="00FC4A39" w:rsidRPr="00610FE0">
        <w:rPr>
          <w:rFonts w:ascii="Times New Roman" w:hAnsi="Times New Roman"/>
          <w:b/>
          <w:szCs w:val="22"/>
        </w:rPr>
        <w:t xml:space="preserve">springe Parish Council </w:t>
      </w:r>
    </w:p>
    <w:p w:rsidR="00FC4A39" w:rsidRPr="00610FE0" w:rsidRDefault="00FC4A39" w:rsidP="005C075C">
      <w:pPr>
        <w:rPr>
          <w:rFonts w:ascii="Times New Roman" w:hAnsi="Times New Roman"/>
          <w:szCs w:val="22"/>
          <w:u w:val="single"/>
        </w:rPr>
      </w:pPr>
      <w:r w:rsidRPr="00610FE0">
        <w:rPr>
          <w:rFonts w:ascii="Times New Roman" w:hAnsi="Times New Roman"/>
          <w:szCs w:val="22"/>
          <w:u w:val="single"/>
        </w:rPr>
        <w:t>_____________________________________________________________________</w:t>
      </w:r>
      <w:r w:rsidR="009D07DA">
        <w:rPr>
          <w:rFonts w:ascii="Times New Roman" w:hAnsi="Times New Roman"/>
          <w:szCs w:val="22"/>
          <w:u w:val="single"/>
        </w:rPr>
        <w:t>_________________</w:t>
      </w:r>
    </w:p>
    <w:p w:rsidR="00FC4A39" w:rsidRPr="00610FE0" w:rsidRDefault="00FC4A39" w:rsidP="005C075C">
      <w:pPr>
        <w:rPr>
          <w:rFonts w:ascii="Times New Roman" w:hAnsi="Times New Roman"/>
          <w:szCs w:val="22"/>
          <w:u w:val="single"/>
        </w:rPr>
      </w:pPr>
    </w:p>
    <w:p w:rsidR="00FC4A39" w:rsidRPr="00482A9A" w:rsidRDefault="00A54CD1" w:rsidP="009D07DA">
      <w:pPr>
        <w:rPr>
          <w:rFonts w:ascii="Times New Roman" w:hAnsi="Times New Roman"/>
          <w:color w:val="000000"/>
          <w:sz w:val="20"/>
        </w:rPr>
      </w:pPr>
      <w:r w:rsidRPr="00482A9A">
        <w:rPr>
          <w:rFonts w:ascii="Times New Roman" w:hAnsi="Times New Roman"/>
          <w:color w:val="000000"/>
          <w:sz w:val="20"/>
        </w:rPr>
        <w:t>The</w:t>
      </w:r>
      <w:r w:rsidR="009D6094">
        <w:rPr>
          <w:rFonts w:ascii="Times New Roman" w:hAnsi="Times New Roman"/>
          <w:color w:val="000000"/>
          <w:sz w:val="20"/>
        </w:rPr>
        <w:t xml:space="preserve"> Annual</w:t>
      </w:r>
      <w:r w:rsidR="00DC14D7" w:rsidRPr="00482A9A">
        <w:rPr>
          <w:rFonts w:ascii="Times New Roman" w:hAnsi="Times New Roman"/>
          <w:color w:val="000000"/>
          <w:sz w:val="20"/>
        </w:rPr>
        <w:t xml:space="preserve"> </w:t>
      </w:r>
      <w:r w:rsidR="00FC4A39" w:rsidRPr="00482A9A">
        <w:rPr>
          <w:rFonts w:ascii="Times New Roman" w:hAnsi="Times New Roman"/>
          <w:color w:val="000000"/>
          <w:sz w:val="20"/>
        </w:rPr>
        <w:t xml:space="preserve">Parish Council meeting was held on </w:t>
      </w:r>
      <w:r w:rsidR="00A21075" w:rsidRPr="00482A9A">
        <w:rPr>
          <w:rFonts w:ascii="Times New Roman" w:hAnsi="Times New Roman"/>
          <w:color w:val="000000"/>
          <w:sz w:val="20"/>
        </w:rPr>
        <w:t xml:space="preserve">Wednesday </w:t>
      </w:r>
      <w:r w:rsidR="009D6094">
        <w:rPr>
          <w:rFonts w:ascii="Times New Roman" w:hAnsi="Times New Roman"/>
          <w:color w:val="000000"/>
          <w:sz w:val="20"/>
        </w:rPr>
        <w:t>13</w:t>
      </w:r>
      <w:r w:rsidR="009D6094" w:rsidRPr="009D6094">
        <w:rPr>
          <w:rFonts w:ascii="Times New Roman" w:hAnsi="Times New Roman"/>
          <w:color w:val="000000"/>
          <w:sz w:val="20"/>
          <w:vertAlign w:val="superscript"/>
        </w:rPr>
        <w:t>th</w:t>
      </w:r>
      <w:r w:rsidR="009D6094">
        <w:rPr>
          <w:rFonts w:ascii="Times New Roman" w:hAnsi="Times New Roman"/>
          <w:color w:val="000000"/>
          <w:sz w:val="20"/>
        </w:rPr>
        <w:t xml:space="preserve"> May</w:t>
      </w:r>
      <w:r w:rsidR="00F02292" w:rsidRPr="00482A9A">
        <w:rPr>
          <w:rFonts w:ascii="Times New Roman" w:hAnsi="Times New Roman"/>
          <w:sz w:val="20"/>
        </w:rPr>
        <w:t xml:space="preserve"> 2015</w:t>
      </w:r>
      <w:r w:rsidR="00F02292" w:rsidRPr="00482A9A">
        <w:rPr>
          <w:rFonts w:ascii="Times New Roman" w:hAnsi="Times New Roman"/>
          <w:b/>
          <w:sz w:val="20"/>
        </w:rPr>
        <w:t xml:space="preserve"> </w:t>
      </w:r>
      <w:r w:rsidR="00FC4A39" w:rsidRPr="00482A9A">
        <w:rPr>
          <w:rFonts w:ascii="Times New Roman" w:hAnsi="Times New Roman"/>
          <w:color w:val="000000"/>
          <w:sz w:val="20"/>
        </w:rPr>
        <w:t>in Whitehill Chapel, Painter’s Fors</w:t>
      </w:r>
      <w:r w:rsidR="0016236E" w:rsidRPr="00482A9A">
        <w:rPr>
          <w:rFonts w:ascii="Times New Roman" w:hAnsi="Times New Roman"/>
          <w:color w:val="000000"/>
          <w:sz w:val="20"/>
        </w:rPr>
        <w:t xml:space="preserve">tal.  The meeting commenced at </w:t>
      </w:r>
      <w:r w:rsidR="00485FA5">
        <w:rPr>
          <w:rFonts w:ascii="Times New Roman" w:hAnsi="Times New Roman"/>
          <w:color w:val="000000"/>
          <w:sz w:val="20"/>
        </w:rPr>
        <w:t>8</w:t>
      </w:r>
      <w:r w:rsidRPr="00482A9A">
        <w:rPr>
          <w:rFonts w:ascii="Times New Roman" w:hAnsi="Times New Roman"/>
          <w:color w:val="000000"/>
          <w:sz w:val="20"/>
        </w:rPr>
        <w:t>.30</w:t>
      </w:r>
      <w:r w:rsidR="00485FA5">
        <w:rPr>
          <w:rFonts w:ascii="Times New Roman" w:hAnsi="Times New Roman"/>
          <w:color w:val="000000"/>
          <w:sz w:val="20"/>
        </w:rPr>
        <w:t>pm</w:t>
      </w:r>
      <w:r w:rsidR="00FC4A39" w:rsidRPr="00482A9A">
        <w:rPr>
          <w:rFonts w:ascii="Times New Roman" w:hAnsi="Times New Roman"/>
          <w:color w:val="000000"/>
          <w:sz w:val="20"/>
        </w:rPr>
        <w:t>.</w:t>
      </w:r>
    </w:p>
    <w:p w:rsidR="00FC4A39" w:rsidRPr="00482A9A" w:rsidRDefault="00FC4A39" w:rsidP="005C075C">
      <w:pPr>
        <w:rPr>
          <w:rFonts w:ascii="Times New Roman" w:hAnsi="Times New Roman"/>
          <w:color w:val="000000"/>
          <w:sz w:val="20"/>
        </w:rPr>
      </w:pPr>
    </w:p>
    <w:p w:rsidR="00D35832" w:rsidRPr="00482A9A" w:rsidRDefault="00A275FF" w:rsidP="00284C86">
      <w:pPr>
        <w:tabs>
          <w:tab w:val="left" w:pos="1418"/>
        </w:tabs>
        <w:rPr>
          <w:rFonts w:ascii="Times New Roman" w:hAnsi="Times New Roman"/>
          <w:color w:val="000000"/>
          <w:sz w:val="20"/>
        </w:rPr>
      </w:pPr>
      <w:r>
        <w:rPr>
          <w:rFonts w:ascii="Times New Roman" w:hAnsi="Times New Roman"/>
          <w:color w:val="000000"/>
          <w:sz w:val="20"/>
        </w:rPr>
        <w:t>Present:</w:t>
      </w:r>
      <w:r>
        <w:rPr>
          <w:rFonts w:ascii="Times New Roman" w:hAnsi="Times New Roman"/>
          <w:color w:val="000000"/>
          <w:sz w:val="20"/>
        </w:rPr>
        <w:tab/>
      </w:r>
      <w:r w:rsidR="00284C86" w:rsidRPr="00482A9A">
        <w:rPr>
          <w:rFonts w:ascii="Times New Roman" w:hAnsi="Times New Roman"/>
          <w:color w:val="000000"/>
          <w:sz w:val="20"/>
        </w:rPr>
        <w:t>A Keel – Chairman</w:t>
      </w:r>
    </w:p>
    <w:p w:rsidR="009A1880" w:rsidRDefault="00D35832" w:rsidP="00284C86">
      <w:pPr>
        <w:tabs>
          <w:tab w:val="left" w:pos="1418"/>
        </w:tabs>
        <w:rPr>
          <w:rFonts w:ascii="Times New Roman" w:hAnsi="Times New Roman"/>
          <w:color w:val="000000"/>
          <w:sz w:val="20"/>
        </w:rPr>
      </w:pPr>
      <w:r w:rsidRPr="00482A9A">
        <w:rPr>
          <w:rFonts w:ascii="Times New Roman" w:hAnsi="Times New Roman"/>
          <w:color w:val="000000"/>
          <w:sz w:val="20"/>
        </w:rPr>
        <w:tab/>
      </w:r>
      <w:r w:rsidR="009A1880" w:rsidRPr="00482A9A">
        <w:rPr>
          <w:rFonts w:ascii="Times New Roman" w:hAnsi="Times New Roman"/>
          <w:color w:val="000000"/>
          <w:sz w:val="20"/>
        </w:rPr>
        <w:t xml:space="preserve">J Dean-Kimili  </w:t>
      </w:r>
    </w:p>
    <w:p w:rsidR="00A275FF" w:rsidRDefault="00A275FF" w:rsidP="00284C86">
      <w:pPr>
        <w:tabs>
          <w:tab w:val="left" w:pos="1418"/>
        </w:tabs>
        <w:rPr>
          <w:rFonts w:ascii="Times New Roman" w:hAnsi="Times New Roman"/>
          <w:color w:val="000000"/>
          <w:sz w:val="20"/>
        </w:rPr>
      </w:pPr>
      <w:r>
        <w:rPr>
          <w:rFonts w:ascii="Times New Roman" w:hAnsi="Times New Roman"/>
          <w:color w:val="000000"/>
          <w:sz w:val="20"/>
        </w:rPr>
        <w:tab/>
        <w:t>B Flynn</w:t>
      </w:r>
    </w:p>
    <w:p w:rsidR="00A275FF" w:rsidRDefault="00A275FF" w:rsidP="00284C86">
      <w:pPr>
        <w:tabs>
          <w:tab w:val="left" w:pos="1418"/>
        </w:tabs>
        <w:rPr>
          <w:rFonts w:ascii="Times New Roman" w:hAnsi="Times New Roman"/>
          <w:color w:val="000000"/>
          <w:sz w:val="20"/>
        </w:rPr>
      </w:pPr>
      <w:r>
        <w:rPr>
          <w:rFonts w:ascii="Times New Roman" w:hAnsi="Times New Roman"/>
          <w:color w:val="000000"/>
          <w:sz w:val="20"/>
        </w:rPr>
        <w:tab/>
        <w:t>A Greason</w:t>
      </w:r>
    </w:p>
    <w:p w:rsidR="009A1880" w:rsidRDefault="009A1880" w:rsidP="00720965">
      <w:pPr>
        <w:tabs>
          <w:tab w:val="left" w:pos="1418"/>
        </w:tabs>
        <w:rPr>
          <w:rFonts w:ascii="Times New Roman" w:hAnsi="Times New Roman"/>
          <w:color w:val="000000"/>
          <w:sz w:val="20"/>
        </w:rPr>
      </w:pPr>
      <w:r>
        <w:rPr>
          <w:rFonts w:ascii="Times New Roman" w:hAnsi="Times New Roman"/>
          <w:color w:val="000000"/>
          <w:sz w:val="20"/>
        </w:rPr>
        <w:tab/>
      </w:r>
      <w:r w:rsidR="007C6E53" w:rsidRPr="00482A9A">
        <w:rPr>
          <w:rFonts w:ascii="Times New Roman" w:hAnsi="Times New Roman"/>
          <w:color w:val="000000"/>
          <w:sz w:val="20"/>
        </w:rPr>
        <w:tab/>
      </w:r>
      <w:r w:rsidRPr="00482A9A">
        <w:rPr>
          <w:rFonts w:ascii="Times New Roman" w:hAnsi="Times New Roman"/>
          <w:color w:val="000000"/>
          <w:sz w:val="20"/>
        </w:rPr>
        <w:t xml:space="preserve">H Williams </w:t>
      </w:r>
    </w:p>
    <w:p w:rsidR="009D6094" w:rsidRDefault="009A1880" w:rsidP="00284C86">
      <w:pPr>
        <w:tabs>
          <w:tab w:val="left" w:pos="1418"/>
        </w:tabs>
        <w:rPr>
          <w:rFonts w:ascii="Times New Roman" w:hAnsi="Times New Roman"/>
          <w:color w:val="000000"/>
          <w:sz w:val="20"/>
        </w:rPr>
      </w:pPr>
      <w:r>
        <w:rPr>
          <w:rFonts w:ascii="Times New Roman" w:hAnsi="Times New Roman"/>
          <w:color w:val="000000"/>
          <w:sz w:val="20"/>
        </w:rPr>
        <w:tab/>
      </w:r>
      <w:r w:rsidR="009D6094" w:rsidRPr="00482A9A">
        <w:rPr>
          <w:rFonts w:ascii="Times New Roman" w:hAnsi="Times New Roman"/>
          <w:color w:val="000000"/>
          <w:sz w:val="20"/>
        </w:rPr>
        <w:t>Cllr C Prescott</w:t>
      </w:r>
      <w:r w:rsidR="007000CD" w:rsidRPr="00482A9A">
        <w:rPr>
          <w:rFonts w:ascii="Times New Roman" w:hAnsi="Times New Roman"/>
          <w:color w:val="000000"/>
          <w:sz w:val="20"/>
        </w:rPr>
        <w:tab/>
      </w:r>
    </w:p>
    <w:p w:rsidR="00401C59" w:rsidRPr="00482A9A" w:rsidRDefault="009D6094" w:rsidP="00284C86">
      <w:pPr>
        <w:tabs>
          <w:tab w:val="left" w:pos="1418"/>
        </w:tabs>
        <w:rPr>
          <w:rFonts w:ascii="Times New Roman" w:hAnsi="Times New Roman"/>
          <w:color w:val="000000"/>
          <w:sz w:val="20"/>
        </w:rPr>
      </w:pPr>
      <w:r>
        <w:rPr>
          <w:rFonts w:ascii="Times New Roman" w:hAnsi="Times New Roman"/>
          <w:color w:val="000000"/>
          <w:sz w:val="20"/>
        </w:rPr>
        <w:tab/>
      </w:r>
      <w:r w:rsidR="00D35832" w:rsidRPr="00482A9A">
        <w:rPr>
          <w:rFonts w:ascii="Times New Roman" w:hAnsi="Times New Roman"/>
          <w:color w:val="000000"/>
          <w:sz w:val="20"/>
        </w:rPr>
        <w:t>L Melville – Clerk</w:t>
      </w:r>
    </w:p>
    <w:p w:rsidR="00A21075" w:rsidRPr="00482A9A" w:rsidRDefault="00A21075" w:rsidP="00284C86">
      <w:pPr>
        <w:tabs>
          <w:tab w:val="left" w:pos="1418"/>
        </w:tabs>
        <w:rPr>
          <w:rFonts w:ascii="Times New Roman" w:hAnsi="Times New Roman"/>
          <w:color w:val="000000"/>
          <w:sz w:val="20"/>
        </w:rPr>
      </w:pPr>
    </w:p>
    <w:p w:rsidR="009D6094" w:rsidRDefault="00FC4A39" w:rsidP="00284C86">
      <w:pPr>
        <w:tabs>
          <w:tab w:val="left" w:pos="1418"/>
        </w:tabs>
        <w:rPr>
          <w:rFonts w:ascii="Times New Roman" w:hAnsi="Times New Roman"/>
          <w:color w:val="000000"/>
          <w:sz w:val="20"/>
        </w:rPr>
      </w:pPr>
      <w:r w:rsidRPr="00482A9A">
        <w:rPr>
          <w:rFonts w:ascii="Times New Roman" w:hAnsi="Times New Roman"/>
          <w:color w:val="000000"/>
          <w:sz w:val="20"/>
        </w:rPr>
        <w:t>Apologies:</w:t>
      </w:r>
      <w:r w:rsidRPr="00482A9A">
        <w:rPr>
          <w:rFonts w:ascii="Times New Roman" w:hAnsi="Times New Roman"/>
          <w:color w:val="000000"/>
          <w:sz w:val="20"/>
        </w:rPr>
        <w:tab/>
      </w:r>
      <w:r w:rsidR="009D6094" w:rsidRPr="00482A9A">
        <w:rPr>
          <w:rFonts w:ascii="Times New Roman" w:hAnsi="Times New Roman"/>
          <w:color w:val="000000"/>
          <w:sz w:val="20"/>
        </w:rPr>
        <w:tab/>
        <w:t xml:space="preserve">R Simmons  </w:t>
      </w:r>
      <w:r w:rsidR="009D6094">
        <w:rPr>
          <w:rFonts w:ascii="Times New Roman" w:hAnsi="Times New Roman"/>
          <w:color w:val="000000"/>
          <w:sz w:val="20"/>
        </w:rPr>
        <w:t xml:space="preserve"> </w:t>
      </w:r>
      <w:r w:rsidR="009D6094" w:rsidRPr="00482A9A">
        <w:rPr>
          <w:rFonts w:ascii="Times New Roman" w:hAnsi="Times New Roman"/>
          <w:color w:val="000000"/>
          <w:sz w:val="20"/>
        </w:rPr>
        <w:t xml:space="preserve"> </w:t>
      </w:r>
    </w:p>
    <w:p w:rsidR="00C14E61" w:rsidRPr="00482A9A" w:rsidRDefault="009D6094" w:rsidP="00284C86">
      <w:pPr>
        <w:tabs>
          <w:tab w:val="left" w:pos="1418"/>
        </w:tabs>
        <w:rPr>
          <w:rFonts w:ascii="Times New Roman" w:hAnsi="Times New Roman"/>
          <w:color w:val="000000"/>
          <w:sz w:val="20"/>
        </w:rPr>
      </w:pPr>
      <w:r>
        <w:rPr>
          <w:rFonts w:ascii="Times New Roman" w:hAnsi="Times New Roman"/>
          <w:color w:val="000000"/>
          <w:sz w:val="20"/>
        </w:rPr>
        <w:tab/>
      </w:r>
      <w:r w:rsidRPr="00482A9A">
        <w:rPr>
          <w:rFonts w:ascii="Times New Roman" w:hAnsi="Times New Roman"/>
          <w:color w:val="000000"/>
          <w:sz w:val="20"/>
        </w:rPr>
        <w:t xml:space="preserve">Cllr A Bowles </w:t>
      </w:r>
      <w:r>
        <w:rPr>
          <w:rFonts w:ascii="Times New Roman" w:hAnsi="Times New Roman"/>
          <w:color w:val="000000"/>
          <w:sz w:val="20"/>
        </w:rPr>
        <w:t xml:space="preserve"> </w:t>
      </w:r>
      <w:r w:rsidR="00C14E61" w:rsidRPr="00482A9A">
        <w:rPr>
          <w:rFonts w:ascii="Times New Roman" w:hAnsi="Times New Roman"/>
          <w:color w:val="000000"/>
          <w:sz w:val="20"/>
        </w:rPr>
        <w:t xml:space="preserve"> </w:t>
      </w:r>
    </w:p>
    <w:p w:rsidR="0094366C" w:rsidRDefault="0030730F" w:rsidP="00720965">
      <w:pPr>
        <w:tabs>
          <w:tab w:val="left" w:pos="1418"/>
        </w:tabs>
        <w:rPr>
          <w:rFonts w:ascii="Times New Roman" w:hAnsi="Times New Roman"/>
          <w:color w:val="000000"/>
          <w:sz w:val="20"/>
        </w:rPr>
      </w:pPr>
      <w:r w:rsidRPr="00482A9A">
        <w:rPr>
          <w:rFonts w:ascii="Times New Roman" w:hAnsi="Times New Roman"/>
          <w:color w:val="000000"/>
          <w:sz w:val="20"/>
        </w:rPr>
        <w:tab/>
      </w:r>
      <w:r w:rsidR="00720965" w:rsidRPr="00482A9A">
        <w:rPr>
          <w:rFonts w:ascii="Times New Roman" w:hAnsi="Times New Roman"/>
          <w:color w:val="000000"/>
          <w:sz w:val="20"/>
        </w:rPr>
        <w:tab/>
      </w:r>
    </w:p>
    <w:p w:rsidR="00047BE0" w:rsidRPr="00482A9A" w:rsidRDefault="00047BE0" w:rsidP="00742500">
      <w:pPr>
        <w:ind w:left="720" w:hanging="720"/>
        <w:rPr>
          <w:rFonts w:ascii="Times New Roman" w:hAnsi="Times New Roman"/>
          <w:color w:val="000000"/>
          <w:sz w:val="20"/>
        </w:rPr>
      </w:pPr>
      <w:r w:rsidRPr="00482A9A">
        <w:rPr>
          <w:rFonts w:ascii="Times New Roman" w:hAnsi="Times New Roman"/>
          <w:color w:val="000000"/>
          <w:sz w:val="20"/>
        </w:rPr>
        <w:t xml:space="preserve">The parish council meeting scheduled for </w:t>
      </w:r>
      <w:r w:rsidR="009D6094">
        <w:rPr>
          <w:rFonts w:ascii="Times New Roman" w:hAnsi="Times New Roman"/>
          <w:color w:val="000000"/>
          <w:sz w:val="20"/>
        </w:rPr>
        <w:t>8</w:t>
      </w:r>
      <w:r w:rsidR="009D6094" w:rsidRPr="009D6094">
        <w:rPr>
          <w:rFonts w:ascii="Times New Roman" w:hAnsi="Times New Roman"/>
          <w:color w:val="000000"/>
          <w:sz w:val="20"/>
          <w:vertAlign w:val="superscript"/>
        </w:rPr>
        <w:t>th</w:t>
      </w:r>
      <w:r w:rsidR="009D6094">
        <w:rPr>
          <w:rFonts w:ascii="Times New Roman" w:hAnsi="Times New Roman"/>
          <w:color w:val="000000"/>
          <w:sz w:val="20"/>
        </w:rPr>
        <w:t xml:space="preserve"> April had been cancelled.</w:t>
      </w:r>
    </w:p>
    <w:p w:rsidR="00047BE0" w:rsidRDefault="00047BE0" w:rsidP="00742500">
      <w:pPr>
        <w:ind w:left="720" w:hanging="720"/>
        <w:rPr>
          <w:rFonts w:ascii="Times New Roman" w:hAnsi="Times New Roman"/>
          <w:color w:val="000000"/>
          <w:sz w:val="20"/>
        </w:rPr>
      </w:pPr>
    </w:p>
    <w:p w:rsidR="000631D7" w:rsidRPr="00482A9A" w:rsidRDefault="000631D7" w:rsidP="00742500">
      <w:pPr>
        <w:ind w:left="720" w:hanging="720"/>
        <w:rPr>
          <w:rFonts w:ascii="Times New Roman" w:hAnsi="Times New Roman"/>
          <w:color w:val="000000"/>
          <w:sz w:val="20"/>
        </w:rPr>
      </w:pPr>
    </w:p>
    <w:p w:rsidR="006044D0" w:rsidRPr="00482A9A" w:rsidRDefault="00720965" w:rsidP="00742500">
      <w:pPr>
        <w:ind w:left="720" w:hanging="720"/>
        <w:rPr>
          <w:rFonts w:ascii="Times New Roman" w:hAnsi="Times New Roman"/>
          <w:color w:val="000000"/>
          <w:sz w:val="20"/>
        </w:rPr>
      </w:pPr>
      <w:r w:rsidRPr="00482A9A">
        <w:rPr>
          <w:rFonts w:ascii="Times New Roman" w:hAnsi="Times New Roman"/>
          <w:color w:val="000000"/>
          <w:sz w:val="20"/>
        </w:rPr>
        <w:t>0</w:t>
      </w:r>
      <w:r w:rsidR="009D6094">
        <w:rPr>
          <w:rFonts w:ascii="Times New Roman" w:hAnsi="Times New Roman"/>
          <w:color w:val="000000"/>
          <w:sz w:val="20"/>
        </w:rPr>
        <w:t>40</w:t>
      </w:r>
      <w:r w:rsidR="00031906" w:rsidRPr="00482A9A">
        <w:rPr>
          <w:rFonts w:ascii="Times New Roman" w:hAnsi="Times New Roman"/>
          <w:color w:val="000000"/>
          <w:sz w:val="20"/>
        </w:rPr>
        <w:t>/15</w:t>
      </w:r>
      <w:r w:rsidR="00B55EA8" w:rsidRPr="00482A9A">
        <w:rPr>
          <w:rFonts w:ascii="Times New Roman" w:hAnsi="Times New Roman"/>
          <w:color w:val="000000"/>
          <w:sz w:val="20"/>
        </w:rPr>
        <w:tab/>
      </w:r>
      <w:r w:rsidR="006044D0" w:rsidRPr="00482A9A">
        <w:rPr>
          <w:rFonts w:ascii="Times New Roman" w:hAnsi="Times New Roman"/>
          <w:color w:val="000000"/>
          <w:sz w:val="20"/>
        </w:rPr>
        <w:t>Public Participation</w:t>
      </w:r>
    </w:p>
    <w:p w:rsidR="006044D0" w:rsidRPr="00482A9A" w:rsidRDefault="006044D0" w:rsidP="00742500">
      <w:pPr>
        <w:ind w:left="720" w:hanging="720"/>
        <w:rPr>
          <w:rFonts w:ascii="Times New Roman" w:hAnsi="Times New Roman"/>
          <w:color w:val="000000"/>
          <w:sz w:val="20"/>
        </w:rPr>
      </w:pPr>
    </w:p>
    <w:p w:rsidR="00C14E61" w:rsidRPr="00482A9A" w:rsidRDefault="006044D0" w:rsidP="0095059E">
      <w:pPr>
        <w:ind w:left="720" w:hanging="720"/>
        <w:rPr>
          <w:rFonts w:ascii="Times New Roman" w:hAnsi="Times New Roman"/>
          <w:color w:val="000000"/>
          <w:sz w:val="20"/>
        </w:rPr>
      </w:pPr>
      <w:r w:rsidRPr="00482A9A">
        <w:rPr>
          <w:rFonts w:ascii="Times New Roman" w:hAnsi="Times New Roman"/>
          <w:color w:val="000000"/>
          <w:sz w:val="20"/>
        </w:rPr>
        <w:tab/>
      </w:r>
      <w:r w:rsidR="009D6094">
        <w:rPr>
          <w:rFonts w:ascii="Times New Roman" w:hAnsi="Times New Roman"/>
          <w:color w:val="000000"/>
          <w:sz w:val="20"/>
        </w:rPr>
        <w:t>The meeting was attended by the applicant for the wood yard business on Vicarage Lane.  The application had been refused</w:t>
      </w:r>
      <w:r w:rsidR="00485FA5">
        <w:rPr>
          <w:rFonts w:ascii="Times New Roman" w:hAnsi="Times New Roman"/>
          <w:color w:val="000000"/>
          <w:sz w:val="20"/>
        </w:rPr>
        <w:t xml:space="preserve"> planning permission</w:t>
      </w:r>
      <w:r w:rsidR="009D6094">
        <w:rPr>
          <w:rFonts w:ascii="Times New Roman" w:hAnsi="Times New Roman"/>
          <w:color w:val="000000"/>
          <w:sz w:val="20"/>
        </w:rPr>
        <w:t xml:space="preserve"> but the applicant will be appealing, and he explained to the parish council his views of what would be best for the site particularly in terms of wildlife diversity.  The parish council thanked him for his input.</w:t>
      </w:r>
    </w:p>
    <w:p w:rsidR="00B06D6A" w:rsidRPr="00482A9A" w:rsidRDefault="00B06D6A" w:rsidP="00671ABD">
      <w:pPr>
        <w:ind w:left="720" w:hanging="720"/>
        <w:rPr>
          <w:rFonts w:ascii="Times New Roman" w:hAnsi="Times New Roman"/>
          <w:color w:val="000000"/>
          <w:sz w:val="20"/>
        </w:rPr>
      </w:pPr>
    </w:p>
    <w:p w:rsidR="009D6094" w:rsidRDefault="00031906" w:rsidP="00671ABD">
      <w:pPr>
        <w:ind w:left="720" w:hanging="720"/>
        <w:rPr>
          <w:rFonts w:ascii="Times New Roman" w:hAnsi="Times New Roman"/>
          <w:color w:val="000000"/>
          <w:sz w:val="20"/>
        </w:rPr>
      </w:pPr>
      <w:r w:rsidRPr="00482A9A">
        <w:rPr>
          <w:rFonts w:ascii="Times New Roman" w:hAnsi="Times New Roman"/>
          <w:color w:val="000000"/>
          <w:sz w:val="20"/>
        </w:rPr>
        <w:t>0</w:t>
      </w:r>
      <w:r w:rsidR="009D6094">
        <w:rPr>
          <w:rFonts w:ascii="Times New Roman" w:hAnsi="Times New Roman"/>
          <w:color w:val="000000"/>
          <w:sz w:val="20"/>
        </w:rPr>
        <w:t>41</w:t>
      </w:r>
      <w:r w:rsidRPr="00482A9A">
        <w:rPr>
          <w:rFonts w:ascii="Times New Roman" w:hAnsi="Times New Roman"/>
          <w:color w:val="000000"/>
          <w:sz w:val="20"/>
        </w:rPr>
        <w:t>/15</w:t>
      </w:r>
      <w:r w:rsidR="00FE4B8F" w:rsidRPr="00482A9A">
        <w:rPr>
          <w:rFonts w:ascii="Times New Roman" w:hAnsi="Times New Roman"/>
          <w:color w:val="000000"/>
          <w:sz w:val="20"/>
        </w:rPr>
        <w:t xml:space="preserve"> </w:t>
      </w:r>
      <w:r w:rsidR="009D6094">
        <w:rPr>
          <w:rFonts w:ascii="Times New Roman" w:hAnsi="Times New Roman"/>
          <w:color w:val="000000"/>
          <w:sz w:val="20"/>
        </w:rPr>
        <w:tab/>
        <w:t>Election of Officers</w:t>
      </w:r>
    </w:p>
    <w:p w:rsidR="009D6094" w:rsidRDefault="009D6094" w:rsidP="00671ABD">
      <w:pPr>
        <w:ind w:left="720" w:hanging="720"/>
        <w:rPr>
          <w:rFonts w:ascii="Times New Roman" w:hAnsi="Times New Roman"/>
          <w:color w:val="000000"/>
          <w:sz w:val="20"/>
        </w:rPr>
      </w:pPr>
      <w:r>
        <w:rPr>
          <w:rFonts w:ascii="Times New Roman" w:hAnsi="Times New Roman"/>
          <w:color w:val="000000"/>
          <w:sz w:val="20"/>
        </w:rPr>
        <w:tab/>
        <w:t>Nomination of Andrew Keel as Chairman was made by Cllr Williams and seconded by Cllr Dean-</w:t>
      </w:r>
      <w:r w:rsidR="004F18CC">
        <w:rPr>
          <w:rFonts w:ascii="Times New Roman" w:hAnsi="Times New Roman"/>
          <w:color w:val="000000"/>
          <w:sz w:val="20"/>
        </w:rPr>
        <w:t>Kimili</w:t>
      </w:r>
      <w:r>
        <w:rPr>
          <w:rFonts w:ascii="Times New Roman" w:hAnsi="Times New Roman"/>
          <w:color w:val="000000"/>
          <w:sz w:val="20"/>
        </w:rPr>
        <w:t>.  Cllr Keel accepted and thanked the Council for their continuing confidence.</w:t>
      </w:r>
    </w:p>
    <w:p w:rsidR="009D6094" w:rsidRDefault="009D6094" w:rsidP="00671ABD">
      <w:pPr>
        <w:ind w:left="720" w:hanging="720"/>
        <w:rPr>
          <w:rFonts w:ascii="Times New Roman" w:hAnsi="Times New Roman"/>
          <w:color w:val="000000"/>
          <w:sz w:val="20"/>
        </w:rPr>
      </w:pPr>
    </w:p>
    <w:p w:rsidR="009D6094" w:rsidRDefault="009D6094" w:rsidP="00671ABD">
      <w:pPr>
        <w:ind w:left="720" w:hanging="720"/>
        <w:rPr>
          <w:rFonts w:ascii="Times New Roman" w:hAnsi="Times New Roman"/>
          <w:color w:val="000000"/>
          <w:sz w:val="20"/>
        </w:rPr>
      </w:pPr>
      <w:r>
        <w:rPr>
          <w:rFonts w:ascii="Times New Roman" w:hAnsi="Times New Roman"/>
          <w:color w:val="000000"/>
          <w:sz w:val="20"/>
        </w:rPr>
        <w:t>042/15</w:t>
      </w:r>
      <w:r>
        <w:rPr>
          <w:rFonts w:ascii="Times New Roman" w:hAnsi="Times New Roman"/>
          <w:color w:val="000000"/>
          <w:sz w:val="20"/>
        </w:rPr>
        <w:tab/>
        <w:t xml:space="preserve">Parish Councillor </w:t>
      </w:r>
      <w:r w:rsidR="004F18CC">
        <w:rPr>
          <w:rFonts w:ascii="Times New Roman" w:hAnsi="Times New Roman"/>
          <w:color w:val="000000"/>
          <w:sz w:val="20"/>
        </w:rPr>
        <w:t>Vacancies</w:t>
      </w:r>
    </w:p>
    <w:p w:rsidR="009D6094" w:rsidRDefault="009D6094" w:rsidP="00671ABD">
      <w:pPr>
        <w:ind w:left="720" w:hanging="720"/>
        <w:rPr>
          <w:rFonts w:ascii="Times New Roman" w:hAnsi="Times New Roman"/>
          <w:color w:val="000000"/>
          <w:sz w:val="20"/>
        </w:rPr>
      </w:pPr>
      <w:r>
        <w:rPr>
          <w:rFonts w:ascii="Times New Roman" w:hAnsi="Times New Roman"/>
          <w:color w:val="000000"/>
          <w:sz w:val="20"/>
        </w:rPr>
        <w:tab/>
        <w:t>With the resi</w:t>
      </w:r>
      <w:r w:rsidR="00EB75D2">
        <w:rPr>
          <w:rFonts w:ascii="Times New Roman" w:hAnsi="Times New Roman"/>
          <w:color w:val="000000"/>
          <w:sz w:val="20"/>
        </w:rPr>
        <w:t xml:space="preserve">gnation of Pat Griffin and the </w:t>
      </w:r>
      <w:r w:rsidR="004F18CC">
        <w:rPr>
          <w:rFonts w:ascii="Times New Roman" w:hAnsi="Times New Roman"/>
          <w:color w:val="000000"/>
          <w:sz w:val="20"/>
        </w:rPr>
        <w:t>unfeasibility</w:t>
      </w:r>
      <w:r>
        <w:rPr>
          <w:rFonts w:ascii="Times New Roman" w:hAnsi="Times New Roman"/>
          <w:color w:val="000000"/>
          <w:sz w:val="20"/>
        </w:rPr>
        <w:t xml:space="preserve"> of Brian Flynn and Alastair Greason </w:t>
      </w:r>
      <w:r w:rsidR="00EB75D2">
        <w:rPr>
          <w:rFonts w:ascii="Times New Roman" w:hAnsi="Times New Roman"/>
          <w:color w:val="000000"/>
          <w:sz w:val="20"/>
        </w:rPr>
        <w:t xml:space="preserve">having been able </w:t>
      </w:r>
      <w:r>
        <w:rPr>
          <w:rFonts w:ascii="Times New Roman" w:hAnsi="Times New Roman"/>
          <w:color w:val="000000"/>
          <w:sz w:val="20"/>
        </w:rPr>
        <w:t>to submit their election papers to Swale BC, the parish council was down to four councillors.  It was unanimously agreed to co-opt Brian Flynn and Alastair Greason onto the parish council with immediate effect.</w:t>
      </w:r>
    </w:p>
    <w:p w:rsidR="009D6094" w:rsidRDefault="009D6094" w:rsidP="00671ABD">
      <w:pPr>
        <w:ind w:left="720" w:hanging="720"/>
        <w:rPr>
          <w:rFonts w:ascii="Times New Roman" w:hAnsi="Times New Roman"/>
          <w:color w:val="000000"/>
          <w:sz w:val="20"/>
        </w:rPr>
      </w:pPr>
    </w:p>
    <w:p w:rsidR="009D6094" w:rsidRDefault="009D6094" w:rsidP="00671ABD">
      <w:pPr>
        <w:ind w:left="720" w:hanging="720"/>
        <w:rPr>
          <w:rFonts w:ascii="Times New Roman" w:hAnsi="Times New Roman"/>
          <w:color w:val="000000"/>
          <w:sz w:val="20"/>
        </w:rPr>
      </w:pPr>
      <w:r>
        <w:rPr>
          <w:rFonts w:ascii="Times New Roman" w:hAnsi="Times New Roman"/>
          <w:color w:val="000000"/>
          <w:sz w:val="20"/>
        </w:rPr>
        <w:t>043/15</w:t>
      </w:r>
      <w:r>
        <w:rPr>
          <w:rFonts w:ascii="Times New Roman" w:hAnsi="Times New Roman"/>
          <w:color w:val="000000"/>
          <w:sz w:val="20"/>
        </w:rPr>
        <w:tab/>
        <w:t>Election of other officers</w:t>
      </w:r>
    </w:p>
    <w:p w:rsidR="009D6094" w:rsidRDefault="00485FA5" w:rsidP="00671ABD">
      <w:pPr>
        <w:ind w:left="720" w:hanging="720"/>
        <w:rPr>
          <w:rFonts w:ascii="Times New Roman" w:hAnsi="Times New Roman"/>
          <w:color w:val="000000"/>
          <w:sz w:val="20"/>
        </w:rPr>
      </w:pPr>
      <w:r>
        <w:rPr>
          <w:rFonts w:ascii="Times New Roman" w:hAnsi="Times New Roman"/>
          <w:color w:val="000000"/>
          <w:sz w:val="20"/>
        </w:rPr>
        <w:tab/>
        <w:t>Cllr Rosemary Simmon</w:t>
      </w:r>
      <w:r w:rsidR="009D6094">
        <w:rPr>
          <w:rFonts w:ascii="Times New Roman" w:hAnsi="Times New Roman"/>
          <w:color w:val="000000"/>
          <w:sz w:val="20"/>
        </w:rPr>
        <w:t>s was proposed in her absence as Vice Chairman and this was seconded by Cllr Brian Flynn.</w:t>
      </w:r>
      <w:r w:rsidR="00EB75D2">
        <w:rPr>
          <w:rFonts w:ascii="Times New Roman" w:hAnsi="Times New Roman"/>
          <w:color w:val="000000"/>
          <w:sz w:val="20"/>
        </w:rPr>
        <w:t xml:space="preserve">  </w:t>
      </w:r>
      <w:r w:rsidR="009F6D7A">
        <w:rPr>
          <w:rFonts w:ascii="Times New Roman" w:hAnsi="Times New Roman"/>
          <w:color w:val="000000"/>
          <w:sz w:val="20"/>
        </w:rPr>
        <w:t xml:space="preserve">  All councillors except Cllr Simmons who was absent signed</w:t>
      </w:r>
      <w:r w:rsidR="00282DE8">
        <w:rPr>
          <w:rFonts w:ascii="Times New Roman" w:hAnsi="Times New Roman"/>
          <w:color w:val="000000"/>
          <w:sz w:val="20"/>
        </w:rPr>
        <w:t xml:space="preserve"> and returned their Declaration</w:t>
      </w:r>
      <w:r w:rsidR="009F6D7A">
        <w:rPr>
          <w:rFonts w:ascii="Times New Roman" w:hAnsi="Times New Roman"/>
          <w:color w:val="000000"/>
          <w:sz w:val="20"/>
        </w:rPr>
        <w:t xml:space="preserve"> of Acceptance of Office </w:t>
      </w:r>
      <w:r w:rsidR="00282DE8">
        <w:rPr>
          <w:rFonts w:ascii="Times New Roman" w:hAnsi="Times New Roman"/>
          <w:color w:val="000000"/>
          <w:sz w:val="20"/>
        </w:rPr>
        <w:t xml:space="preserve">to the clerk </w:t>
      </w:r>
      <w:r w:rsidR="009F6D7A">
        <w:rPr>
          <w:rFonts w:ascii="Times New Roman" w:hAnsi="Times New Roman"/>
          <w:color w:val="000000"/>
          <w:sz w:val="20"/>
        </w:rPr>
        <w:t xml:space="preserve">and </w:t>
      </w:r>
      <w:r w:rsidR="00282DE8">
        <w:rPr>
          <w:rFonts w:ascii="Times New Roman" w:hAnsi="Times New Roman"/>
          <w:color w:val="000000"/>
          <w:sz w:val="20"/>
        </w:rPr>
        <w:t xml:space="preserve">at the earliest opportunity </w:t>
      </w:r>
      <w:r w:rsidR="009F6D7A">
        <w:rPr>
          <w:rFonts w:ascii="Times New Roman" w:hAnsi="Times New Roman"/>
          <w:color w:val="000000"/>
          <w:sz w:val="20"/>
        </w:rPr>
        <w:t>will return their Register of Member’s Interest forms to her for passing on to the Swale</w:t>
      </w:r>
      <w:r w:rsidR="00282DE8">
        <w:rPr>
          <w:rFonts w:ascii="Times New Roman" w:hAnsi="Times New Roman"/>
          <w:color w:val="000000"/>
          <w:sz w:val="20"/>
        </w:rPr>
        <w:t xml:space="preserve"> elections officer.  </w:t>
      </w:r>
      <w:r w:rsidR="00EB75D2">
        <w:rPr>
          <w:rFonts w:ascii="Times New Roman" w:hAnsi="Times New Roman"/>
          <w:color w:val="000000"/>
          <w:sz w:val="20"/>
        </w:rPr>
        <w:t>The election of one or two representatives to KALC Swale Area Committee will be discussed at the next meeting.</w:t>
      </w:r>
    </w:p>
    <w:p w:rsidR="009D6094" w:rsidRDefault="009D6094" w:rsidP="00671ABD">
      <w:pPr>
        <w:ind w:left="720" w:hanging="720"/>
        <w:rPr>
          <w:rFonts w:ascii="Times New Roman" w:hAnsi="Times New Roman"/>
          <w:color w:val="000000"/>
          <w:sz w:val="20"/>
        </w:rPr>
      </w:pPr>
    </w:p>
    <w:p w:rsidR="00EB75D2" w:rsidRDefault="00EB75D2" w:rsidP="00671ABD">
      <w:pPr>
        <w:ind w:left="720" w:hanging="720"/>
        <w:rPr>
          <w:rFonts w:ascii="Times New Roman" w:hAnsi="Times New Roman"/>
          <w:color w:val="000000"/>
          <w:sz w:val="20"/>
        </w:rPr>
      </w:pPr>
      <w:r>
        <w:rPr>
          <w:rFonts w:ascii="Times New Roman" w:hAnsi="Times New Roman"/>
          <w:color w:val="000000"/>
          <w:sz w:val="20"/>
        </w:rPr>
        <w:t>044/15</w:t>
      </w:r>
      <w:r>
        <w:rPr>
          <w:rFonts w:ascii="Times New Roman" w:hAnsi="Times New Roman"/>
          <w:color w:val="000000"/>
          <w:sz w:val="20"/>
        </w:rPr>
        <w:tab/>
        <w:t>Dispensations</w:t>
      </w:r>
    </w:p>
    <w:p w:rsidR="00EB75D2" w:rsidRPr="00EB75D2" w:rsidRDefault="00EB75D2" w:rsidP="00671ABD">
      <w:pPr>
        <w:ind w:left="720" w:hanging="720"/>
        <w:rPr>
          <w:rFonts w:ascii="Times New Roman" w:hAnsi="Times New Roman"/>
          <w:b/>
          <w:color w:val="000000"/>
          <w:sz w:val="20"/>
        </w:rPr>
      </w:pPr>
      <w:r>
        <w:rPr>
          <w:rFonts w:ascii="Times New Roman" w:hAnsi="Times New Roman"/>
          <w:color w:val="000000"/>
          <w:sz w:val="20"/>
        </w:rPr>
        <w:tab/>
        <w:t xml:space="preserve">Councillors Keel, Greason and Flynn are all trustees of the </w:t>
      </w:r>
      <w:r w:rsidR="00485FA5">
        <w:rPr>
          <w:rFonts w:ascii="Times New Roman" w:hAnsi="Times New Roman"/>
          <w:color w:val="000000"/>
          <w:sz w:val="20"/>
        </w:rPr>
        <w:t xml:space="preserve">Painters Forstal </w:t>
      </w:r>
      <w:r>
        <w:rPr>
          <w:rFonts w:ascii="Times New Roman" w:hAnsi="Times New Roman"/>
          <w:color w:val="000000"/>
          <w:sz w:val="20"/>
        </w:rPr>
        <w:t xml:space="preserve">Village Amenities Committee.  To ensure there is transparency in parish council dealings, the councillors requested in writing to the clerk a dispensation to discuss the matter of the </w:t>
      </w:r>
      <w:r w:rsidR="00485FA5">
        <w:rPr>
          <w:rFonts w:ascii="Times New Roman" w:hAnsi="Times New Roman"/>
          <w:color w:val="000000"/>
          <w:sz w:val="20"/>
        </w:rPr>
        <w:t xml:space="preserve">Painters Forstal </w:t>
      </w:r>
      <w:r>
        <w:rPr>
          <w:rFonts w:ascii="Times New Roman" w:hAnsi="Times New Roman"/>
          <w:color w:val="000000"/>
          <w:sz w:val="20"/>
        </w:rPr>
        <w:t xml:space="preserve">Village Amenities Committee approaching the parish council for assistance in the purchase of Champion Hall.  </w:t>
      </w:r>
      <w:r w:rsidR="00ED4852">
        <w:rPr>
          <w:rFonts w:ascii="Times New Roman" w:hAnsi="Times New Roman"/>
          <w:color w:val="000000"/>
          <w:sz w:val="20"/>
        </w:rPr>
        <w:t xml:space="preserve">The reason for seeking the dispensations and the extent of the dispensations being sought were both set out in the written applications from the Councillors. </w:t>
      </w:r>
      <w:r>
        <w:rPr>
          <w:rFonts w:ascii="Times New Roman" w:hAnsi="Times New Roman"/>
          <w:b/>
          <w:color w:val="000000"/>
          <w:sz w:val="20"/>
        </w:rPr>
        <w:t>It Was Resolved</w:t>
      </w:r>
      <w:r>
        <w:rPr>
          <w:rFonts w:ascii="Times New Roman" w:hAnsi="Times New Roman"/>
          <w:color w:val="000000"/>
          <w:sz w:val="20"/>
        </w:rPr>
        <w:t xml:space="preserve"> </w:t>
      </w:r>
      <w:r w:rsidRPr="00EB75D2">
        <w:rPr>
          <w:rFonts w:ascii="Times New Roman" w:hAnsi="Times New Roman"/>
          <w:b/>
          <w:color w:val="000000"/>
          <w:sz w:val="20"/>
        </w:rPr>
        <w:t xml:space="preserve">that Councillor Andrew Keel, Councillor Brian Flynn and Councillor Alastair Greason be granted Dispensations </w:t>
      </w:r>
      <w:r w:rsidR="00ED4852">
        <w:rPr>
          <w:rFonts w:ascii="Times New Roman" w:hAnsi="Times New Roman"/>
          <w:b/>
          <w:color w:val="000000"/>
          <w:sz w:val="20"/>
        </w:rPr>
        <w:t>in the terms sought</w:t>
      </w:r>
      <w:r w:rsidR="00A275FF">
        <w:rPr>
          <w:rFonts w:ascii="Times New Roman" w:hAnsi="Times New Roman"/>
          <w:b/>
          <w:color w:val="000000"/>
          <w:sz w:val="20"/>
        </w:rPr>
        <w:t xml:space="preserve"> </w:t>
      </w:r>
      <w:r w:rsidRPr="00EB75D2">
        <w:rPr>
          <w:rFonts w:ascii="Times New Roman" w:hAnsi="Times New Roman"/>
          <w:b/>
          <w:color w:val="000000"/>
          <w:sz w:val="20"/>
        </w:rPr>
        <w:t>for four years from the date of the meeting.</w:t>
      </w:r>
    </w:p>
    <w:p w:rsidR="00EB75D2" w:rsidRDefault="00EB75D2" w:rsidP="00671ABD">
      <w:pPr>
        <w:ind w:left="720" w:hanging="720"/>
        <w:rPr>
          <w:rFonts w:ascii="Times New Roman" w:hAnsi="Times New Roman"/>
          <w:color w:val="000000"/>
          <w:sz w:val="20"/>
        </w:rPr>
      </w:pPr>
    </w:p>
    <w:p w:rsidR="00EB75D2" w:rsidRDefault="00EB75D2" w:rsidP="00671ABD">
      <w:pPr>
        <w:ind w:left="720" w:hanging="720"/>
        <w:rPr>
          <w:rFonts w:ascii="Times New Roman" w:hAnsi="Times New Roman"/>
          <w:color w:val="000000"/>
          <w:sz w:val="20"/>
        </w:rPr>
      </w:pPr>
      <w:r>
        <w:rPr>
          <w:rFonts w:ascii="Times New Roman" w:hAnsi="Times New Roman"/>
          <w:color w:val="000000"/>
          <w:sz w:val="20"/>
        </w:rPr>
        <w:t>045/15</w:t>
      </w:r>
      <w:r>
        <w:rPr>
          <w:rFonts w:ascii="Times New Roman" w:hAnsi="Times New Roman"/>
          <w:color w:val="000000"/>
          <w:sz w:val="20"/>
        </w:rPr>
        <w:tab/>
        <w:t>Champion Hall</w:t>
      </w:r>
    </w:p>
    <w:p w:rsidR="00EB75D2" w:rsidRDefault="00EB75D2" w:rsidP="00671ABD">
      <w:pPr>
        <w:ind w:left="720" w:hanging="720"/>
        <w:rPr>
          <w:rFonts w:ascii="Times New Roman" w:hAnsi="Times New Roman"/>
          <w:color w:val="000000"/>
          <w:sz w:val="20"/>
        </w:rPr>
      </w:pPr>
      <w:r>
        <w:rPr>
          <w:rFonts w:ascii="Times New Roman" w:hAnsi="Times New Roman"/>
          <w:color w:val="000000"/>
          <w:sz w:val="20"/>
        </w:rPr>
        <w:tab/>
        <w:t xml:space="preserve">Trustee Professor Ben Bennett on behalf of the </w:t>
      </w:r>
      <w:r w:rsidR="00485FA5">
        <w:rPr>
          <w:rFonts w:ascii="Times New Roman" w:hAnsi="Times New Roman"/>
          <w:color w:val="000000"/>
          <w:sz w:val="20"/>
        </w:rPr>
        <w:t xml:space="preserve">Painters Forstal </w:t>
      </w:r>
      <w:r>
        <w:rPr>
          <w:rFonts w:ascii="Times New Roman" w:hAnsi="Times New Roman"/>
          <w:color w:val="000000"/>
          <w:sz w:val="20"/>
        </w:rPr>
        <w:t xml:space="preserve">Village Amenities Committee gave a presentation about their seeking assistance from the PC in the purchase of Champion Hall from the Methodist Church for use as a village hall for Painter’s Forstal and Ospringe.  </w:t>
      </w:r>
      <w:r w:rsidR="00A275FF">
        <w:rPr>
          <w:rFonts w:ascii="Times New Roman" w:hAnsi="Times New Roman"/>
          <w:color w:val="000000"/>
          <w:sz w:val="20"/>
        </w:rPr>
        <w:t>The Lottery Fund will not assist with the purchase of the hall so the VAC suggested that the parish council apply for a Public Works Loan Board loan at a low rate of interest over a long period of y</w:t>
      </w:r>
      <w:r w:rsidR="00485FA5">
        <w:rPr>
          <w:rFonts w:ascii="Times New Roman" w:hAnsi="Times New Roman"/>
          <w:color w:val="000000"/>
          <w:sz w:val="20"/>
        </w:rPr>
        <w:t>ears</w:t>
      </w:r>
      <w:r w:rsidR="00ED4852">
        <w:rPr>
          <w:rFonts w:ascii="Times New Roman" w:hAnsi="Times New Roman"/>
          <w:color w:val="000000"/>
          <w:sz w:val="20"/>
        </w:rPr>
        <w:t xml:space="preserve"> in order to fund the purchase of the building</w:t>
      </w:r>
      <w:r w:rsidR="00485FA5">
        <w:rPr>
          <w:rFonts w:ascii="Times New Roman" w:hAnsi="Times New Roman"/>
          <w:color w:val="000000"/>
          <w:sz w:val="20"/>
        </w:rPr>
        <w:t>.  The parish council unanimously resolved</w:t>
      </w:r>
      <w:r w:rsidR="00A275FF">
        <w:rPr>
          <w:rFonts w:ascii="Times New Roman" w:hAnsi="Times New Roman"/>
          <w:color w:val="000000"/>
          <w:sz w:val="20"/>
        </w:rPr>
        <w:t xml:space="preserve"> to</w:t>
      </w:r>
      <w:r w:rsidR="00485FA5">
        <w:rPr>
          <w:rFonts w:ascii="Times New Roman" w:hAnsi="Times New Roman"/>
          <w:color w:val="000000"/>
          <w:sz w:val="20"/>
        </w:rPr>
        <w:t xml:space="preserve"> consider the VAC’s request and to</w:t>
      </w:r>
      <w:r w:rsidR="00A275FF">
        <w:rPr>
          <w:rFonts w:ascii="Times New Roman" w:hAnsi="Times New Roman"/>
          <w:color w:val="000000"/>
          <w:sz w:val="20"/>
        </w:rPr>
        <w:t xml:space="preserve"> take the next step of a public consultation in the parish, to culminate in a public meeting on 9</w:t>
      </w:r>
      <w:r w:rsidR="00A275FF" w:rsidRPr="00A275FF">
        <w:rPr>
          <w:rFonts w:ascii="Times New Roman" w:hAnsi="Times New Roman"/>
          <w:color w:val="000000"/>
          <w:sz w:val="20"/>
          <w:vertAlign w:val="superscript"/>
        </w:rPr>
        <w:t>th</w:t>
      </w:r>
      <w:r w:rsidR="00A275FF">
        <w:rPr>
          <w:rFonts w:ascii="Times New Roman" w:hAnsi="Times New Roman"/>
          <w:color w:val="000000"/>
          <w:sz w:val="20"/>
        </w:rPr>
        <w:t xml:space="preserve"> June</w:t>
      </w:r>
      <w:r w:rsidR="00485FA5">
        <w:rPr>
          <w:rFonts w:ascii="Times New Roman" w:hAnsi="Times New Roman"/>
          <w:color w:val="000000"/>
          <w:sz w:val="20"/>
        </w:rPr>
        <w:t xml:space="preserve"> at 7.30pm in the Champion Hall.  T</w:t>
      </w:r>
      <w:r w:rsidR="00A275FF">
        <w:rPr>
          <w:rFonts w:ascii="Times New Roman" w:hAnsi="Times New Roman"/>
          <w:color w:val="000000"/>
          <w:sz w:val="20"/>
        </w:rPr>
        <w:t xml:space="preserve">he parish council </w:t>
      </w:r>
      <w:r w:rsidR="00485FA5">
        <w:rPr>
          <w:rFonts w:ascii="Times New Roman" w:hAnsi="Times New Roman"/>
          <w:color w:val="000000"/>
          <w:sz w:val="20"/>
        </w:rPr>
        <w:t>further resolved to consider whether</w:t>
      </w:r>
      <w:r w:rsidR="00A275FF">
        <w:rPr>
          <w:rFonts w:ascii="Times New Roman" w:hAnsi="Times New Roman"/>
          <w:color w:val="000000"/>
          <w:sz w:val="20"/>
        </w:rPr>
        <w:t xml:space="preserve"> to seek </w:t>
      </w:r>
      <w:r w:rsidR="00485FA5">
        <w:rPr>
          <w:rFonts w:ascii="Times New Roman" w:hAnsi="Times New Roman"/>
          <w:color w:val="000000"/>
          <w:sz w:val="20"/>
        </w:rPr>
        <w:t xml:space="preserve">formal loan approval and to apply for </w:t>
      </w:r>
      <w:r w:rsidR="00A275FF">
        <w:rPr>
          <w:rFonts w:ascii="Times New Roman" w:hAnsi="Times New Roman"/>
          <w:color w:val="000000"/>
          <w:sz w:val="20"/>
        </w:rPr>
        <w:t xml:space="preserve">a PWLB loan and attempt </w:t>
      </w:r>
      <w:r w:rsidR="00485FA5">
        <w:rPr>
          <w:rFonts w:ascii="Times New Roman" w:hAnsi="Times New Roman"/>
          <w:color w:val="000000"/>
          <w:sz w:val="20"/>
        </w:rPr>
        <w:t>to purchase Champion Hall</w:t>
      </w:r>
      <w:r w:rsidR="00A275FF">
        <w:rPr>
          <w:rFonts w:ascii="Times New Roman" w:hAnsi="Times New Roman"/>
          <w:color w:val="000000"/>
          <w:sz w:val="20"/>
        </w:rPr>
        <w:t xml:space="preserve"> at its meeting on 10</w:t>
      </w:r>
      <w:r w:rsidR="00A275FF" w:rsidRPr="00A275FF">
        <w:rPr>
          <w:rFonts w:ascii="Times New Roman" w:hAnsi="Times New Roman"/>
          <w:color w:val="000000"/>
          <w:sz w:val="20"/>
          <w:vertAlign w:val="superscript"/>
        </w:rPr>
        <w:t>th</w:t>
      </w:r>
      <w:r w:rsidR="00A275FF">
        <w:rPr>
          <w:rFonts w:ascii="Times New Roman" w:hAnsi="Times New Roman"/>
          <w:color w:val="000000"/>
          <w:sz w:val="20"/>
        </w:rPr>
        <w:t xml:space="preserve"> June 2015.</w:t>
      </w:r>
      <w:r w:rsidR="00485FA5">
        <w:rPr>
          <w:rFonts w:ascii="Times New Roman" w:hAnsi="Times New Roman"/>
          <w:color w:val="000000"/>
          <w:sz w:val="20"/>
        </w:rPr>
        <w:t xml:space="preserve"> At that time, it will also take into consideration the outcome of the consultation meeting on the 9</w:t>
      </w:r>
      <w:r w:rsidR="00485FA5" w:rsidRPr="00485FA5">
        <w:rPr>
          <w:rFonts w:ascii="Times New Roman" w:hAnsi="Times New Roman"/>
          <w:color w:val="000000"/>
          <w:sz w:val="20"/>
          <w:vertAlign w:val="superscript"/>
        </w:rPr>
        <w:t>th</w:t>
      </w:r>
      <w:r w:rsidR="00485FA5">
        <w:rPr>
          <w:rFonts w:ascii="Times New Roman" w:hAnsi="Times New Roman"/>
          <w:color w:val="000000"/>
          <w:sz w:val="20"/>
        </w:rPr>
        <w:t xml:space="preserve"> June 2015</w:t>
      </w:r>
      <w:r w:rsidR="00BE3856">
        <w:rPr>
          <w:rFonts w:ascii="Times New Roman" w:hAnsi="Times New Roman"/>
          <w:color w:val="000000"/>
          <w:sz w:val="20"/>
        </w:rPr>
        <w:t xml:space="preserve"> including views expressed by parishioners of any proposal to increase the precept to meet borrowing costs</w:t>
      </w:r>
      <w:r w:rsidR="00485FA5">
        <w:rPr>
          <w:rFonts w:ascii="Times New Roman" w:hAnsi="Times New Roman"/>
          <w:color w:val="000000"/>
          <w:sz w:val="20"/>
        </w:rPr>
        <w:t>.</w:t>
      </w:r>
    </w:p>
    <w:p w:rsidR="00EB75D2" w:rsidRDefault="00EB75D2" w:rsidP="00671ABD">
      <w:pPr>
        <w:ind w:left="720" w:hanging="720"/>
        <w:rPr>
          <w:rFonts w:ascii="Times New Roman" w:hAnsi="Times New Roman"/>
          <w:color w:val="000000"/>
          <w:sz w:val="20"/>
        </w:rPr>
      </w:pPr>
    </w:p>
    <w:p w:rsidR="00A275FF" w:rsidRDefault="00EB75D2" w:rsidP="00671ABD">
      <w:pPr>
        <w:ind w:left="720" w:hanging="720"/>
        <w:rPr>
          <w:rFonts w:ascii="Times New Roman" w:hAnsi="Times New Roman"/>
          <w:color w:val="000000"/>
          <w:sz w:val="20"/>
        </w:rPr>
      </w:pPr>
      <w:r>
        <w:rPr>
          <w:rFonts w:ascii="Times New Roman" w:hAnsi="Times New Roman"/>
          <w:color w:val="000000"/>
          <w:sz w:val="20"/>
        </w:rPr>
        <w:lastRenderedPageBreak/>
        <w:t>046/15</w:t>
      </w:r>
      <w:r>
        <w:rPr>
          <w:rFonts w:ascii="Times New Roman" w:hAnsi="Times New Roman"/>
          <w:color w:val="000000"/>
          <w:sz w:val="20"/>
        </w:rPr>
        <w:tab/>
      </w:r>
      <w:r w:rsidR="00A275FF">
        <w:rPr>
          <w:rFonts w:ascii="Times New Roman" w:hAnsi="Times New Roman"/>
          <w:color w:val="000000"/>
          <w:sz w:val="20"/>
        </w:rPr>
        <w:t>Standing Orders and Financial Regulations</w:t>
      </w:r>
    </w:p>
    <w:p w:rsidR="000631D7" w:rsidRDefault="000631D7" w:rsidP="00671ABD">
      <w:pPr>
        <w:ind w:left="720" w:hanging="720"/>
        <w:rPr>
          <w:rFonts w:ascii="Times New Roman" w:hAnsi="Times New Roman"/>
          <w:color w:val="000000"/>
          <w:sz w:val="20"/>
        </w:rPr>
      </w:pPr>
    </w:p>
    <w:p w:rsidR="00A275FF" w:rsidRDefault="00A275FF" w:rsidP="00671ABD">
      <w:pPr>
        <w:ind w:left="720" w:hanging="720"/>
        <w:rPr>
          <w:rFonts w:ascii="Times New Roman" w:hAnsi="Times New Roman"/>
          <w:color w:val="000000"/>
          <w:sz w:val="20"/>
        </w:rPr>
      </w:pPr>
      <w:r>
        <w:rPr>
          <w:rFonts w:ascii="Times New Roman" w:hAnsi="Times New Roman"/>
          <w:color w:val="000000"/>
          <w:sz w:val="20"/>
        </w:rPr>
        <w:tab/>
        <w:t>New model standing orders and financial regulations have been made available by the NALC.  Ospringe Parish Council needs to update its SOs and Financial Regulations this year.  The Clerk will circulate the draft documents to parish councillors for consideration at the June or July meeting (depending on time available).</w:t>
      </w:r>
    </w:p>
    <w:p w:rsidR="00A275FF" w:rsidRDefault="00A275FF" w:rsidP="00671ABD">
      <w:pPr>
        <w:ind w:left="720" w:hanging="720"/>
        <w:rPr>
          <w:rFonts w:ascii="Times New Roman" w:hAnsi="Times New Roman"/>
          <w:color w:val="000000"/>
          <w:sz w:val="20"/>
        </w:rPr>
      </w:pPr>
    </w:p>
    <w:p w:rsidR="00B55EA8" w:rsidRPr="00482A9A" w:rsidRDefault="00A275FF" w:rsidP="00671ABD">
      <w:pPr>
        <w:ind w:left="720" w:hanging="720"/>
        <w:rPr>
          <w:rFonts w:ascii="Times New Roman" w:hAnsi="Times New Roman"/>
          <w:color w:val="000000"/>
          <w:sz w:val="20"/>
        </w:rPr>
      </w:pPr>
      <w:r>
        <w:rPr>
          <w:rFonts w:ascii="Times New Roman" w:hAnsi="Times New Roman"/>
          <w:color w:val="000000"/>
          <w:sz w:val="20"/>
        </w:rPr>
        <w:t>047/15</w:t>
      </w:r>
      <w:r>
        <w:rPr>
          <w:rFonts w:ascii="Times New Roman" w:hAnsi="Times New Roman"/>
          <w:color w:val="000000"/>
          <w:sz w:val="20"/>
        </w:rPr>
        <w:tab/>
      </w:r>
      <w:r w:rsidR="00B55EA8" w:rsidRPr="00482A9A">
        <w:rPr>
          <w:rFonts w:ascii="Times New Roman" w:hAnsi="Times New Roman"/>
          <w:color w:val="000000"/>
          <w:sz w:val="20"/>
        </w:rPr>
        <w:t xml:space="preserve">Signing of Minutes – All were in agreement for the Chairman to sign the Minutes as a true record of the business transacted </w:t>
      </w:r>
      <w:r w:rsidR="00742500" w:rsidRPr="00482A9A">
        <w:rPr>
          <w:rFonts w:ascii="Times New Roman" w:hAnsi="Times New Roman"/>
          <w:color w:val="000000"/>
          <w:sz w:val="20"/>
        </w:rPr>
        <w:t xml:space="preserve">at </w:t>
      </w:r>
      <w:r w:rsidR="008F0293" w:rsidRPr="00482A9A">
        <w:rPr>
          <w:rFonts w:ascii="Times New Roman" w:hAnsi="Times New Roman"/>
          <w:color w:val="000000"/>
          <w:sz w:val="20"/>
        </w:rPr>
        <w:t xml:space="preserve">the </w:t>
      </w:r>
      <w:r w:rsidR="000C1B5B" w:rsidRPr="00482A9A">
        <w:rPr>
          <w:rFonts w:ascii="Times New Roman" w:hAnsi="Times New Roman"/>
          <w:color w:val="000000"/>
          <w:sz w:val="20"/>
        </w:rPr>
        <w:t xml:space="preserve">Parish Council Meeting held </w:t>
      </w:r>
      <w:r w:rsidR="00214B96" w:rsidRPr="00482A9A">
        <w:rPr>
          <w:rFonts w:ascii="Times New Roman" w:hAnsi="Times New Roman"/>
          <w:color w:val="000000"/>
          <w:sz w:val="20"/>
        </w:rPr>
        <w:t xml:space="preserve">on </w:t>
      </w:r>
      <w:r w:rsidR="00EB75D2">
        <w:rPr>
          <w:rFonts w:ascii="Times New Roman" w:hAnsi="Times New Roman"/>
          <w:color w:val="000000"/>
          <w:sz w:val="20"/>
        </w:rPr>
        <w:t>18</w:t>
      </w:r>
      <w:r w:rsidR="00EB75D2" w:rsidRPr="00EB75D2">
        <w:rPr>
          <w:rFonts w:ascii="Times New Roman" w:hAnsi="Times New Roman"/>
          <w:color w:val="000000"/>
          <w:sz w:val="20"/>
          <w:vertAlign w:val="superscript"/>
        </w:rPr>
        <w:t>th</w:t>
      </w:r>
      <w:r w:rsidR="00EB75D2">
        <w:rPr>
          <w:rFonts w:ascii="Times New Roman" w:hAnsi="Times New Roman"/>
          <w:color w:val="000000"/>
          <w:sz w:val="20"/>
        </w:rPr>
        <w:t xml:space="preserve"> March</w:t>
      </w:r>
      <w:r w:rsidR="00720965" w:rsidRPr="00482A9A">
        <w:rPr>
          <w:rFonts w:ascii="Times New Roman" w:hAnsi="Times New Roman"/>
          <w:color w:val="000000"/>
          <w:sz w:val="20"/>
        </w:rPr>
        <w:t xml:space="preserve"> 2015</w:t>
      </w:r>
      <w:r w:rsidR="00EB75D2">
        <w:rPr>
          <w:rFonts w:ascii="Times New Roman" w:hAnsi="Times New Roman"/>
          <w:color w:val="000000"/>
          <w:sz w:val="20"/>
        </w:rPr>
        <w:t xml:space="preserve"> with the alteration that Councillor Greason had not been in attendance</w:t>
      </w:r>
      <w:r w:rsidR="00401C59" w:rsidRPr="00482A9A">
        <w:rPr>
          <w:rFonts w:ascii="Times New Roman" w:hAnsi="Times New Roman"/>
          <w:color w:val="000000"/>
          <w:sz w:val="20"/>
        </w:rPr>
        <w:t>.</w:t>
      </w:r>
    </w:p>
    <w:p w:rsidR="00312968" w:rsidRDefault="00312968" w:rsidP="00312968">
      <w:pPr>
        <w:tabs>
          <w:tab w:val="left" w:pos="709"/>
          <w:tab w:val="left" w:pos="3240"/>
        </w:tabs>
        <w:ind w:left="720" w:hanging="720"/>
        <w:rPr>
          <w:rFonts w:ascii="Times New Roman" w:hAnsi="Times New Roman"/>
          <w:color w:val="000000"/>
          <w:sz w:val="20"/>
        </w:rPr>
      </w:pPr>
    </w:p>
    <w:p w:rsidR="00A275FF" w:rsidRPr="00482A9A" w:rsidRDefault="00A275FF" w:rsidP="00312968">
      <w:pPr>
        <w:tabs>
          <w:tab w:val="left" w:pos="709"/>
          <w:tab w:val="left" w:pos="3240"/>
        </w:tabs>
        <w:ind w:left="720" w:hanging="720"/>
        <w:rPr>
          <w:rFonts w:ascii="Times New Roman" w:hAnsi="Times New Roman"/>
          <w:color w:val="000000"/>
          <w:sz w:val="20"/>
        </w:rPr>
      </w:pPr>
    </w:p>
    <w:p w:rsidR="00536C77" w:rsidRPr="00482A9A" w:rsidRDefault="00031906" w:rsidP="00536C77">
      <w:pPr>
        <w:tabs>
          <w:tab w:val="left" w:pos="709"/>
          <w:tab w:val="left" w:pos="3240"/>
        </w:tabs>
        <w:spacing w:after="120"/>
        <w:ind w:left="720" w:hanging="720"/>
        <w:rPr>
          <w:rFonts w:ascii="Times New Roman" w:hAnsi="Times New Roman"/>
          <w:color w:val="000000"/>
          <w:sz w:val="20"/>
        </w:rPr>
      </w:pPr>
      <w:r w:rsidRPr="00482A9A">
        <w:rPr>
          <w:rFonts w:ascii="Times New Roman" w:hAnsi="Times New Roman"/>
          <w:color w:val="000000"/>
          <w:sz w:val="20"/>
        </w:rPr>
        <w:t>0</w:t>
      </w:r>
      <w:r w:rsidR="00EB75D2">
        <w:rPr>
          <w:rFonts w:ascii="Times New Roman" w:hAnsi="Times New Roman"/>
          <w:color w:val="000000"/>
          <w:sz w:val="20"/>
        </w:rPr>
        <w:t>4</w:t>
      </w:r>
      <w:r w:rsidR="00A275FF">
        <w:rPr>
          <w:rFonts w:ascii="Times New Roman" w:hAnsi="Times New Roman"/>
          <w:color w:val="000000"/>
          <w:sz w:val="20"/>
        </w:rPr>
        <w:t>8</w:t>
      </w:r>
      <w:r w:rsidRPr="00482A9A">
        <w:rPr>
          <w:rFonts w:ascii="Times New Roman" w:hAnsi="Times New Roman"/>
          <w:color w:val="000000"/>
          <w:sz w:val="20"/>
        </w:rPr>
        <w:t>/15</w:t>
      </w:r>
      <w:r w:rsidR="00536C77" w:rsidRPr="00482A9A">
        <w:rPr>
          <w:rFonts w:ascii="Times New Roman" w:hAnsi="Times New Roman"/>
          <w:color w:val="000000"/>
          <w:sz w:val="20"/>
        </w:rPr>
        <w:tab/>
        <w:t>Matters Arising</w:t>
      </w:r>
    </w:p>
    <w:p w:rsidR="00C824A2" w:rsidRPr="009A1880" w:rsidRDefault="0091307C" w:rsidP="00C824A2">
      <w:pPr>
        <w:tabs>
          <w:tab w:val="left" w:pos="709"/>
          <w:tab w:val="left" w:pos="3240"/>
          <w:tab w:val="left" w:pos="6379"/>
        </w:tabs>
        <w:spacing w:after="120"/>
        <w:ind w:left="720" w:hanging="720"/>
        <w:rPr>
          <w:rFonts w:ascii="Times New Roman" w:hAnsi="Times New Roman"/>
          <w:color w:val="FF0000"/>
          <w:sz w:val="20"/>
        </w:rPr>
      </w:pPr>
      <w:r w:rsidRPr="00482A9A">
        <w:rPr>
          <w:rFonts w:ascii="Times New Roman" w:hAnsi="Times New Roman"/>
          <w:color w:val="000000"/>
          <w:sz w:val="20"/>
        </w:rPr>
        <w:tab/>
      </w:r>
      <w:r w:rsidR="008D236D" w:rsidRPr="00482A9A">
        <w:rPr>
          <w:rFonts w:ascii="Times New Roman" w:hAnsi="Times New Roman"/>
          <w:color w:val="000000"/>
          <w:sz w:val="20"/>
        </w:rPr>
        <w:tab/>
      </w:r>
      <w:r w:rsidR="0030730F" w:rsidRPr="00482A9A">
        <w:rPr>
          <w:rFonts w:ascii="Times New Roman" w:hAnsi="Times New Roman"/>
          <w:color w:val="000000"/>
          <w:sz w:val="20"/>
          <w:u w:val="single"/>
        </w:rPr>
        <w:t>Highway matters</w:t>
      </w:r>
      <w:r w:rsidR="008D236D" w:rsidRPr="00482A9A">
        <w:rPr>
          <w:rFonts w:ascii="Times New Roman" w:hAnsi="Times New Roman"/>
          <w:color w:val="000000"/>
          <w:sz w:val="20"/>
        </w:rPr>
        <w:t xml:space="preserve">: </w:t>
      </w:r>
      <w:r w:rsidR="0030730F" w:rsidRPr="00482A9A">
        <w:rPr>
          <w:rFonts w:ascii="Times New Roman" w:hAnsi="Times New Roman"/>
          <w:color w:val="000000"/>
          <w:sz w:val="20"/>
        </w:rPr>
        <w:t xml:space="preserve"> </w:t>
      </w:r>
      <w:r w:rsidR="0065539C">
        <w:rPr>
          <w:rFonts w:ascii="Times New Roman" w:hAnsi="Times New Roman"/>
          <w:color w:val="000000" w:themeColor="text1"/>
          <w:sz w:val="20"/>
        </w:rPr>
        <w:t xml:space="preserve">It was agreed that the Clerk would order a sign from Casement Signs at a cost of approx. £142.  The sign to have the wording NO FOOTWAY beneath it and to be positioned on private </w:t>
      </w:r>
      <w:r w:rsidR="004F18CC">
        <w:rPr>
          <w:rFonts w:ascii="Times New Roman" w:hAnsi="Times New Roman"/>
          <w:color w:val="000000" w:themeColor="text1"/>
          <w:sz w:val="20"/>
        </w:rPr>
        <w:t>land adjacent</w:t>
      </w:r>
      <w:r w:rsidR="0065539C">
        <w:rPr>
          <w:rFonts w:ascii="Times New Roman" w:hAnsi="Times New Roman"/>
          <w:color w:val="000000" w:themeColor="text1"/>
          <w:sz w:val="20"/>
        </w:rPr>
        <w:t xml:space="preserve"> to the road at Whitehill.</w:t>
      </w:r>
      <w:r w:rsidR="00E91987">
        <w:rPr>
          <w:rFonts w:ascii="Times New Roman" w:hAnsi="Times New Roman"/>
          <w:color w:val="FF0000"/>
          <w:sz w:val="20"/>
        </w:rPr>
        <w:t xml:space="preserve">  </w:t>
      </w:r>
    </w:p>
    <w:p w:rsidR="006A177D" w:rsidRDefault="00B2370E" w:rsidP="006A177D">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r w:rsidR="009F0BDD" w:rsidRPr="009A1880">
        <w:rPr>
          <w:rFonts w:ascii="Times New Roman" w:hAnsi="Times New Roman"/>
          <w:color w:val="000000" w:themeColor="text1"/>
          <w:sz w:val="20"/>
        </w:rPr>
        <w:tab/>
      </w:r>
      <w:r w:rsidR="009F0BDD" w:rsidRPr="009A1880">
        <w:rPr>
          <w:rFonts w:ascii="Times New Roman" w:hAnsi="Times New Roman"/>
          <w:color w:val="000000" w:themeColor="text1"/>
          <w:sz w:val="20"/>
          <w:u w:val="single"/>
        </w:rPr>
        <w:t>Remembrance events</w:t>
      </w:r>
      <w:r w:rsidR="00294099" w:rsidRPr="009A1880">
        <w:rPr>
          <w:rFonts w:ascii="Times New Roman" w:hAnsi="Times New Roman"/>
          <w:color w:val="000000" w:themeColor="text1"/>
          <w:sz w:val="20"/>
        </w:rPr>
        <w:t xml:space="preserve"> </w:t>
      </w:r>
      <w:r w:rsidR="00EB4D0A" w:rsidRPr="009A1880">
        <w:rPr>
          <w:rFonts w:ascii="Times New Roman" w:hAnsi="Times New Roman"/>
          <w:color w:val="000000" w:themeColor="text1"/>
          <w:sz w:val="20"/>
        </w:rPr>
        <w:t>–</w:t>
      </w:r>
      <w:r w:rsidR="00294099" w:rsidRPr="009A1880">
        <w:rPr>
          <w:rFonts w:ascii="Times New Roman" w:hAnsi="Times New Roman"/>
          <w:color w:val="000000" w:themeColor="text1"/>
          <w:sz w:val="20"/>
        </w:rPr>
        <w:t xml:space="preserve"> </w:t>
      </w:r>
      <w:r w:rsidR="00A275FF">
        <w:rPr>
          <w:rFonts w:ascii="Times New Roman" w:hAnsi="Times New Roman"/>
          <w:color w:val="000000" w:themeColor="text1"/>
          <w:sz w:val="20"/>
        </w:rPr>
        <w:t>Clerk needs to discuss further detail of the proposed poppy field at Lorenden Park with Cllr Simmons.</w:t>
      </w:r>
    </w:p>
    <w:p w:rsidR="00E91987" w:rsidRPr="00E91987" w:rsidRDefault="00E91987" w:rsidP="006A177D">
      <w:pPr>
        <w:tabs>
          <w:tab w:val="left" w:pos="709"/>
          <w:tab w:val="left" w:pos="3240"/>
        </w:tabs>
        <w:spacing w:after="120"/>
        <w:ind w:left="720" w:hanging="720"/>
        <w:rPr>
          <w:rFonts w:ascii="Times New Roman" w:hAnsi="Times New Roman"/>
          <w:color w:val="000000" w:themeColor="text1"/>
          <w:sz w:val="20"/>
        </w:rPr>
      </w:pPr>
      <w:r>
        <w:rPr>
          <w:rFonts w:ascii="Times New Roman" w:hAnsi="Times New Roman"/>
          <w:color w:val="000000" w:themeColor="text1"/>
          <w:sz w:val="20"/>
        </w:rPr>
        <w:tab/>
      </w:r>
      <w:r>
        <w:rPr>
          <w:rFonts w:ascii="Times New Roman" w:hAnsi="Times New Roman"/>
          <w:color w:val="000000" w:themeColor="text1"/>
          <w:sz w:val="20"/>
          <w:u w:val="single"/>
        </w:rPr>
        <w:t>Streetlights</w:t>
      </w:r>
      <w:r>
        <w:rPr>
          <w:rFonts w:ascii="Times New Roman" w:hAnsi="Times New Roman"/>
          <w:color w:val="000000" w:themeColor="text1"/>
          <w:sz w:val="20"/>
        </w:rPr>
        <w:t xml:space="preserve"> – </w:t>
      </w:r>
      <w:r w:rsidR="00A275FF">
        <w:rPr>
          <w:rFonts w:ascii="Times New Roman" w:hAnsi="Times New Roman"/>
          <w:color w:val="000000" w:themeColor="text1"/>
          <w:sz w:val="20"/>
        </w:rPr>
        <w:t>Matter ongoing. Cllr Williams has been in contact with Ken Bonner about taking further the replacement of current lamps with LEDs</w:t>
      </w:r>
      <w:r w:rsidR="00BE3856">
        <w:rPr>
          <w:rFonts w:ascii="Times New Roman" w:hAnsi="Times New Roman"/>
          <w:color w:val="000000" w:themeColor="text1"/>
          <w:sz w:val="20"/>
        </w:rPr>
        <w:t xml:space="preserve"> and is awaiting his response</w:t>
      </w:r>
      <w:r w:rsidR="00A275FF">
        <w:rPr>
          <w:rFonts w:ascii="Times New Roman" w:hAnsi="Times New Roman"/>
          <w:color w:val="000000" w:themeColor="text1"/>
          <w:sz w:val="20"/>
        </w:rPr>
        <w:t>.</w:t>
      </w:r>
    </w:p>
    <w:p w:rsidR="004F7373" w:rsidRPr="0060474F" w:rsidRDefault="004F7373" w:rsidP="006A177D">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r w:rsidRPr="0060474F">
        <w:rPr>
          <w:rFonts w:ascii="Times New Roman" w:hAnsi="Times New Roman"/>
          <w:color w:val="000000" w:themeColor="text1"/>
          <w:sz w:val="20"/>
          <w:u w:val="single"/>
        </w:rPr>
        <w:t>Meadowbank</w:t>
      </w:r>
      <w:r w:rsidRPr="0060474F">
        <w:rPr>
          <w:rFonts w:ascii="Times New Roman" w:hAnsi="Times New Roman"/>
          <w:color w:val="000000" w:themeColor="text1"/>
          <w:sz w:val="20"/>
        </w:rPr>
        <w:t xml:space="preserve"> – </w:t>
      </w:r>
      <w:r w:rsidR="006B1B12" w:rsidRPr="0060474F">
        <w:rPr>
          <w:rFonts w:ascii="Times New Roman" w:hAnsi="Times New Roman"/>
          <w:color w:val="000000" w:themeColor="text1"/>
          <w:sz w:val="20"/>
        </w:rPr>
        <w:t xml:space="preserve"> </w:t>
      </w:r>
      <w:r w:rsidR="00A275FF">
        <w:rPr>
          <w:rFonts w:ascii="Times New Roman" w:hAnsi="Times New Roman"/>
          <w:color w:val="000000" w:themeColor="text1"/>
          <w:sz w:val="20"/>
        </w:rPr>
        <w:t xml:space="preserve"> </w:t>
      </w:r>
      <w:r w:rsidR="00785168" w:rsidRPr="00C96A17">
        <w:rPr>
          <w:rFonts w:ascii="Times New Roman" w:hAnsi="Times New Roman"/>
          <w:color w:val="000000" w:themeColor="text1"/>
          <w:sz w:val="20"/>
        </w:rPr>
        <w:t xml:space="preserve">  </w:t>
      </w:r>
      <w:r w:rsidR="0094366C" w:rsidRPr="00C96A17">
        <w:rPr>
          <w:rFonts w:ascii="Times New Roman" w:hAnsi="Times New Roman"/>
          <w:color w:val="000000" w:themeColor="text1"/>
          <w:sz w:val="20"/>
        </w:rPr>
        <w:t>Clerk to seek an update from Jo Mill</w:t>
      </w:r>
      <w:r w:rsidR="00A275FF">
        <w:rPr>
          <w:rFonts w:ascii="Times New Roman" w:hAnsi="Times New Roman"/>
          <w:color w:val="000000" w:themeColor="text1"/>
          <w:sz w:val="20"/>
        </w:rPr>
        <w:t>ar</w:t>
      </w:r>
      <w:r w:rsidR="0094366C" w:rsidRPr="00C96A17">
        <w:rPr>
          <w:rFonts w:ascii="Times New Roman" w:hAnsi="Times New Roman"/>
          <w:color w:val="000000" w:themeColor="text1"/>
          <w:sz w:val="20"/>
        </w:rPr>
        <w:t>d</w:t>
      </w:r>
      <w:r w:rsidR="00C96A17" w:rsidRPr="00C96A17">
        <w:rPr>
          <w:rFonts w:ascii="Times New Roman" w:hAnsi="Times New Roman"/>
          <w:color w:val="000000" w:themeColor="text1"/>
          <w:sz w:val="20"/>
        </w:rPr>
        <w:t>.</w:t>
      </w:r>
    </w:p>
    <w:p w:rsidR="00770FB4" w:rsidRPr="0060474F" w:rsidRDefault="00770FB4" w:rsidP="00770FB4">
      <w:pPr>
        <w:tabs>
          <w:tab w:val="left" w:pos="709"/>
          <w:tab w:val="left" w:pos="3240"/>
        </w:tabs>
        <w:spacing w:after="120"/>
        <w:ind w:left="720" w:hanging="720"/>
        <w:rPr>
          <w:rFonts w:ascii="Times New Roman" w:hAnsi="Times New Roman"/>
          <w:color w:val="000000" w:themeColor="text1"/>
          <w:sz w:val="20"/>
        </w:rPr>
      </w:pPr>
      <w:r w:rsidRPr="009A1880">
        <w:rPr>
          <w:rFonts w:ascii="Times New Roman" w:hAnsi="Times New Roman"/>
          <w:color w:val="FF0000"/>
          <w:sz w:val="20"/>
        </w:rPr>
        <w:tab/>
      </w:r>
      <w:r w:rsidR="00785168" w:rsidRPr="009A1880">
        <w:rPr>
          <w:rFonts w:ascii="Times New Roman" w:hAnsi="Times New Roman"/>
          <w:color w:val="FF0000"/>
          <w:sz w:val="20"/>
        </w:rPr>
        <w:tab/>
      </w:r>
      <w:r w:rsidRPr="0060474F">
        <w:rPr>
          <w:rFonts w:ascii="Times New Roman" w:hAnsi="Times New Roman"/>
          <w:color w:val="000000" w:themeColor="text1"/>
          <w:sz w:val="20"/>
          <w:u w:val="single"/>
        </w:rPr>
        <w:t>Ospringe School</w:t>
      </w:r>
      <w:r w:rsidRPr="0060474F">
        <w:rPr>
          <w:rFonts w:ascii="Times New Roman" w:hAnsi="Times New Roman"/>
          <w:color w:val="000000" w:themeColor="text1"/>
          <w:sz w:val="20"/>
        </w:rPr>
        <w:t xml:space="preserve"> – </w:t>
      </w:r>
      <w:r w:rsidR="00A275FF">
        <w:rPr>
          <w:rFonts w:ascii="Times New Roman" w:hAnsi="Times New Roman"/>
          <w:color w:val="000000" w:themeColor="text1"/>
          <w:sz w:val="20"/>
        </w:rPr>
        <w:t>Matter ongoing.</w:t>
      </w:r>
    </w:p>
    <w:p w:rsidR="00294099" w:rsidRDefault="002A4513" w:rsidP="00770FB4">
      <w:pPr>
        <w:tabs>
          <w:tab w:val="left" w:pos="709"/>
          <w:tab w:val="left" w:pos="3240"/>
        </w:tabs>
        <w:spacing w:after="120"/>
        <w:ind w:left="720" w:hanging="720"/>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u w:val="single"/>
        </w:rPr>
        <w:t>Playground repairs and improvements</w:t>
      </w:r>
      <w:r w:rsidRPr="00482A9A">
        <w:rPr>
          <w:rFonts w:ascii="Times New Roman" w:hAnsi="Times New Roman"/>
          <w:color w:val="000000"/>
          <w:sz w:val="20"/>
        </w:rPr>
        <w:t xml:space="preserve"> – </w:t>
      </w:r>
      <w:r w:rsidR="0065539C">
        <w:rPr>
          <w:rFonts w:ascii="Times New Roman" w:hAnsi="Times New Roman"/>
          <w:color w:val="000000"/>
          <w:sz w:val="20"/>
        </w:rPr>
        <w:t>Swale BC have undertaken some works of further improvement.  The chairman is progressing the possibility of a land transfer of the playground from Swale BC to the parish council.</w:t>
      </w:r>
    </w:p>
    <w:p w:rsidR="0065539C" w:rsidRPr="0065539C" w:rsidRDefault="0065539C" w:rsidP="00770FB4">
      <w:pPr>
        <w:tabs>
          <w:tab w:val="left" w:pos="709"/>
          <w:tab w:val="left" w:pos="3240"/>
        </w:tabs>
        <w:spacing w:after="120"/>
        <w:ind w:left="720" w:hanging="720"/>
        <w:rPr>
          <w:rFonts w:ascii="Times New Roman" w:hAnsi="Times New Roman"/>
          <w:color w:val="000000"/>
          <w:sz w:val="20"/>
        </w:rPr>
      </w:pPr>
      <w:r>
        <w:rPr>
          <w:rFonts w:ascii="Times New Roman" w:hAnsi="Times New Roman"/>
          <w:color w:val="000000"/>
          <w:sz w:val="20"/>
        </w:rPr>
        <w:tab/>
      </w:r>
      <w:r>
        <w:rPr>
          <w:rFonts w:ascii="Times New Roman" w:hAnsi="Times New Roman"/>
          <w:color w:val="000000"/>
          <w:sz w:val="20"/>
          <w:u w:val="single"/>
        </w:rPr>
        <w:t>Litterpick</w:t>
      </w:r>
      <w:r>
        <w:rPr>
          <w:rFonts w:ascii="Times New Roman" w:hAnsi="Times New Roman"/>
          <w:color w:val="000000"/>
          <w:sz w:val="20"/>
        </w:rPr>
        <w:t xml:space="preserve"> – the chairman congratulated parish councillors for another successful litterpick.  It was agreed to start arranging the litterpick earlier in the year in future in an attempt to get more volunteers </w:t>
      </w:r>
      <w:r w:rsidR="004F18CC">
        <w:rPr>
          <w:rFonts w:ascii="Times New Roman" w:hAnsi="Times New Roman"/>
          <w:color w:val="000000"/>
          <w:sz w:val="20"/>
        </w:rPr>
        <w:t>involved</w:t>
      </w:r>
    </w:p>
    <w:p w:rsidR="00C344A4" w:rsidRPr="00482A9A" w:rsidRDefault="00C344A4" w:rsidP="00BE5534">
      <w:pPr>
        <w:tabs>
          <w:tab w:val="left" w:pos="709"/>
          <w:tab w:val="left" w:pos="3240"/>
        </w:tabs>
        <w:ind w:left="720" w:hanging="720"/>
        <w:rPr>
          <w:rFonts w:ascii="Times New Roman" w:hAnsi="Times New Roman"/>
          <w:color w:val="000000"/>
          <w:sz w:val="20"/>
        </w:rPr>
      </w:pPr>
    </w:p>
    <w:p w:rsidR="00327F82" w:rsidRPr="00482A9A" w:rsidRDefault="00031906" w:rsidP="00BE5534">
      <w:pPr>
        <w:tabs>
          <w:tab w:val="left" w:pos="709"/>
          <w:tab w:val="left" w:pos="3240"/>
        </w:tabs>
        <w:ind w:left="720" w:hanging="720"/>
        <w:rPr>
          <w:rFonts w:ascii="Times New Roman" w:hAnsi="Times New Roman"/>
          <w:color w:val="000000"/>
          <w:sz w:val="20"/>
        </w:rPr>
      </w:pPr>
      <w:r w:rsidRPr="00482A9A">
        <w:rPr>
          <w:rFonts w:ascii="Times New Roman" w:hAnsi="Times New Roman"/>
          <w:color w:val="000000"/>
          <w:sz w:val="20"/>
        </w:rPr>
        <w:t>0</w:t>
      </w:r>
      <w:r w:rsidR="0065539C">
        <w:rPr>
          <w:rFonts w:ascii="Times New Roman" w:hAnsi="Times New Roman"/>
          <w:color w:val="000000"/>
          <w:sz w:val="20"/>
        </w:rPr>
        <w:t>4</w:t>
      </w:r>
      <w:r w:rsidR="002A4513" w:rsidRPr="00482A9A">
        <w:rPr>
          <w:rFonts w:ascii="Times New Roman" w:hAnsi="Times New Roman"/>
          <w:color w:val="000000"/>
          <w:sz w:val="20"/>
        </w:rPr>
        <w:t>9</w:t>
      </w:r>
      <w:r w:rsidRPr="00482A9A">
        <w:rPr>
          <w:rFonts w:ascii="Times New Roman" w:hAnsi="Times New Roman"/>
          <w:color w:val="000000"/>
          <w:sz w:val="20"/>
        </w:rPr>
        <w:t>/15</w:t>
      </w:r>
      <w:r w:rsidR="00BE5534" w:rsidRPr="00482A9A">
        <w:rPr>
          <w:rFonts w:ascii="Times New Roman" w:hAnsi="Times New Roman"/>
          <w:color w:val="000000"/>
          <w:sz w:val="20"/>
        </w:rPr>
        <w:tab/>
        <w:t>Neighbourhood Plan</w:t>
      </w:r>
    </w:p>
    <w:p w:rsidR="00BE5534" w:rsidRPr="00482A9A" w:rsidRDefault="00BE5534" w:rsidP="00BE5534">
      <w:pPr>
        <w:tabs>
          <w:tab w:val="left" w:pos="709"/>
          <w:tab w:val="left" w:pos="3240"/>
        </w:tabs>
        <w:ind w:left="720" w:hanging="720"/>
        <w:rPr>
          <w:rFonts w:ascii="Times New Roman" w:hAnsi="Times New Roman"/>
          <w:color w:val="000000"/>
          <w:sz w:val="20"/>
        </w:rPr>
      </w:pPr>
    </w:p>
    <w:p w:rsidR="0084684E" w:rsidRPr="00482A9A" w:rsidRDefault="00BE5534" w:rsidP="0091307C">
      <w:pPr>
        <w:pStyle w:val="PlainText"/>
        <w:ind w:left="720" w:hanging="720"/>
        <w:rPr>
          <w:rFonts w:ascii="Times New Roman" w:hAnsi="Times New Roman"/>
          <w:sz w:val="20"/>
          <w:szCs w:val="20"/>
        </w:rPr>
      </w:pPr>
      <w:r w:rsidRPr="00482A9A">
        <w:rPr>
          <w:rFonts w:ascii="Times New Roman" w:hAnsi="Times New Roman"/>
          <w:color w:val="000000"/>
          <w:sz w:val="20"/>
          <w:szCs w:val="20"/>
        </w:rPr>
        <w:tab/>
      </w:r>
      <w:r w:rsidR="00925190" w:rsidRPr="00482A9A">
        <w:rPr>
          <w:rFonts w:ascii="Times New Roman" w:hAnsi="Times New Roman"/>
          <w:color w:val="000000"/>
          <w:sz w:val="20"/>
          <w:szCs w:val="20"/>
        </w:rPr>
        <w:t>Matter ongoing</w:t>
      </w:r>
      <w:r w:rsidR="00294099" w:rsidRPr="00482A9A">
        <w:rPr>
          <w:rFonts w:ascii="Times New Roman" w:hAnsi="Times New Roman"/>
          <w:color w:val="000000"/>
          <w:sz w:val="20"/>
          <w:szCs w:val="20"/>
        </w:rPr>
        <w:t xml:space="preserve"> but not progressed because councillors are involved in the Champion Hall project</w:t>
      </w:r>
      <w:r w:rsidR="00336066" w:rsidRPr="00482A9A">
        <w:rPr>
          <w:rFonts w:ascii="Times New Roman" w:hAnsi="Times New Roman"/>
          <w:color w:val="000000"/>
          <w:sz w:val="20"/>
          <w:szCs w:val="20"/>
        </w:rPr>
        <w:t xml:space="preserve">.  </w:t>
      </w:r>
    </w:p>
    <w:p w:rsidR="00925190" w:rsidRPr="00482A9A" w:rsidRDefault="00925190" w:rsidP="00925190">
      <w:pPr>
        <w:tabs>
          <w:tab w:val="left" w:pos="709"/>
          <w:tab w:val="left" w:pos="3240"/>
          <w:tab w:val="right" w:pos="7938"/>
        </w:tabs>
        <w:ind w:left="720" w:hanging="720"/>
        <w:rPr>
          <w:rFonts w:ascii="Times New Roman" w:hAnsi="Times New Roman"/>
          <w:color w:val="000000"/>
          <w:sz w:val="20"/>
        </w:rPr>
      </w:pPr>
    </w:p>
    <w:p w:rsidR="00925190" w:rsidRPr="00482A9A" w:rsidRDefault="00031906" w:rsidP="00925190">
      <w:pPr>
        <w:spacing w:after="120"/>
        <w:ind w:left="720" w:hanging="720"/>
        <w:rPr>
          <w:rFonts w:ascii="Times New Roman" w:hAnsi="Times New Roman"/>
          <w:color w:val="000000"/>
          <w:sz w:val="20"/>
        </w:rPr>
      </w:pPr>
      <w:r w:rsidRPr="00482A9A">
        <w:rPr>
          <w:rFonts w:ascii="Times New Roman" w:hAnsi="Times New Roman"/>
          <w:color w:val="000000"/>
          <w:sz w:val="20"/>
        </w:rPr>
        <w:t>0</w:t>
      </w:r>
      <w:r w:rsidR="0065539C">
        <w:rPr>
          <w:rFonts w:ascii="Times New Roman" w:hAnsi="Times New Roman"/>
          <w:color w:val="000000"/>
          <w:sz w:val="20"/>
        </w:rPr>
        <w:t>5</w:t>
      </w:r>
      <w:r w:rsidR="002A4513" w:rsidRPr="00482A9A">
        <w:rPr>
          <w:rFonts w:ascii="Times New Roman" w:hAnsi="Times New Roman"/>
          <w:color w:val="000000"/>
          <w:sz w:val="20"/>
        </w:rPr>
        <w:t>0</w:t>
      </w:r>
      <w:r w:rsidRPr="00482A9A">
        <w:rPr>
          <w:rFonts w:ascii="Times New Roman" w:hAnsi="Times New Roman"/>
          <w:color w:val="000000"/>
          <w:sz w:val="20"/>
        </w:rPr>
        <w:t>/15</w:t>
      </w:r>
      <w:r w:rsidR="00925190" w:rsidRPr="00482A9A">
        <w:rPr>
          <w:rFonts w:ascii="Times New Roman" w:hAnsi="Times New Roman"/>
          <w:color w:val="000000"/>
          <w:sz w:val="20"/>
        </w:rPr>
        <w:tab/>
        <w:t>Planning</w:t>
      </w:r>
    </w:p>
    <w:p w:rsidR="0065539C" w:rsidRDefault="00E459EC" w:rsidP="00B2649B">
      <w:pPr>
        <w:spacing w:after="120"/>
        <w:ind w:left="720" w:hanging="720"/>
        <w:rPr>
          <w:rFonts w:ascii="Times New Roman" w:hAnsi="Times New Roman"/>
          <w:color w:val="000000"/>
          <w:sz w:val="20"/>
        </w:rPr>
      </w:pPr>
      <w:r w:rsidRPr="00482A9A">
        <w:rPr>
          <w:rFonts w:ascii="Times New Roman" w:hAnsi="Times New Roman"/>
          <w:color w:val="000000"/>
          <w:sz w:val="20"/>
        </w:rPr>
        <w:tab/>
      </w:r>
      <w:r w:rsidR="00B2649B" w:rsidRPr="00BB19C4">
        <w:rPr>
          <w:rFonts w:ascii="Times New Roman" w:hAnsi="Times New Roman"/>
          <w:color w:val="000000"/>
          <w:sz w:val="20"/>
          <w:u w:val="single"/>
        </w:rPr>
        <w:t>15/502337/FULL - The Stables 1 Hansletts Farm, Well Lane</w:t>
      </w:r>
      <w:r w:rsidR="00B2649B">
        <w:rPr>
          <w:rFonts w:ascii="Times New Roman" w:hAnsi="Times New Roman"/>
          <w:color w:val="000000"/>
          <w:sz w:val="20"/>
        </w:rPr>
        <w:t xml:space="preserve">.  </w:t>
      </w:r>
      <w:r w:rsidR="00B2649B" w:rsidRPr="00B2649B">
        <w:rPr>
          <w:rFonts w:ascii="Times New Roman" w:hAnsi="Times New Roman"/>
          <w:color w:val="000000"/>
          <w:sz w:val="20"/>
        </w:rPr>
        <w:t xml:space="preserve">Erection of 2-storey </w:t>
      </w:r>
      <w:r w:rsidR="004F18CC" w:rsidRPr="00B2649B">
        <w:rPr>
          <w:rFonts w:ascii="Times New Roman" w:hAnsi="Times New Roman"/>
          <w:color w:val="000000"/>
          <w:sz w:val="20"/>
        </w:rPr>
        <w:t>extension</w:t>
      </w:r>
      <w:r w:rsidR="00B2649B" w:rsidRPr="00B2649B">
        <w:rPr>
          <w:rFonts w:ascii="Times New Roman" w:hAnsi="Times New Roman"/>
          <w:color w:val="000000"/>
          <w:sz w:val="20"/>
        </w:rPr>
        <w:t xml:space="preserve"> to south elevation</w:t>
      </w:r>
      <w:r w:rsidR="00BB19C4">
        <w:rPr>
          <w:rFonts w:ascii="Times New Roman" w:hAnsi="Times New Roman"/>
          <w:color w:val="000000"/>
          <w:sz w:val="20"/>
        </w:rPr>
        <w:t>. No objections.</w:t>
      </w:r>
    </w:p>
    <w:p w:rsidR="00B2649B" w:rsidRDefault="00B2649B" w:rsidP="00B2649B">
      <w:pPr>
        <w:spacing w:after="120"/>
        <w:ind w:left="720" w:hanging="720"/>
        <w:rPr>
          <w:rFonts w:ascii="Times New Roman" w:hAnsi="Times New Roman"/>
          <w:color w:val="000000"/>
          <w:sz w:val="20"/>
        </w:rPr>
      </w:pPr>
      <w:r>
        <w:rPr>
          <w:rFonts w:ascii="Times New Roman" w:hAnsi="Times New Roman"/>
          <w:color w:val="000000"/>
          <w:sz w:val="20"/>
        </w:rPr>
        <w:tab/>
      </w:r>
      <w:r w:rsidRPr="00BB19C4">
        <w:rPr>
          <w:rFonts w:ascii="Times New Roman" w:hAnsi="Times New Roman"/>
          <w:color w:val="000000"/>
          <w:sz w:val="20"/>
          <w:u w:val="single"/>
        </w:rPr>
        <w:t>15/503234/LBC - Co</w:t>
      </w:r>
      <w:r w:rsidR="004F18CC">
        <w:rPr>
          <w:rFonts w:ascii="Times New Roman" w:hAnsi="Times New Roman"/>
          <w:color w:val="000000"/>
          <w:sz w:val="20"/>
          <w:u w:val="single"/>
        </w:rPr>
        <w:t>l</w:t>
      </w:r>
      <w:r w:rsidRPr="00BB19C4">
        <w:rPr>
          <w:rFonts w:ascii="Times New Roman" w:hAnsi="Times New Roman"/>
          <w:color w:val="000000"/>
          <w:sz w:val="20"/>
          <w:u w:val="single"/>
        </w:rPr>
        <w:t>dstream Cottage .</w:t>
      </w:r>
      <w:r>
        <w:rPr>
          <w:rFonts w:ascii="Times New Roman" w:hAnsi="Times New Roman"/>
          <w:color w:val="000000"/>
          <w:sz w:val="20"/>
        </w:rPr>
        <w:t xml:space="preserve">  </w:t>
      </w:r>
      <w:r w:rsidRPr="00B2649B">
        <w:rPr>
          <w:rFonts w:ascii="Times New Roman" w:hAnsi="Times New Roman"/>
          <w:color w:val="000000"/>
          <w:sz w:val="20"/>
        </w:rPr>
        <w:t xml:space="preserve">Listed building consent for replacement of existing casement windows to rear and side with slimlite </w:t>
      </w:r>
      <w:r w:rsidR="004F18CC" w:rsidRPr="00B2649B">
        <w:rPr>
          <w:rFonts w:ascii="Times New Roman" w:hAnsi="Times New Roman"/>
          <w:color w:val="000000"/>
          <w:sz w:val="20"/>
        </w:rPr>
        <w:t>double</w:t>
      </w:r>
      <w:r w:rsidRPr="00B2649B">
        <w:rPr>
          <w:rFonts w:ascii="Times New Roman" w:hAnsi="Times New Roman"/>
          <w:color w:val="000000"/>
          <w:sz w:val="20"/>
        </w:rPr>
        <w:t xml:space="preserve"> glazing in 'traditional'</w:t>
      </w:r>
      <w:r>
        <w:rPr>
          <w:rFonts w:ascii="Times New Roman" w:hAnsi="Times New Roman"/>
          <w:color w:val="000000"/>
          <w:sz w:val="20"/>
        </w:rPr>
        <w:t xml:space="preserve"> finish.</w:t>
      </w:r>
      <w:r w:rsidR="00BB19C4">
        <w:rPr>
          <w:rFonts w:ascii="Times New Roman" w:hAnsi="Times New Roman"/>
          <w:color w:val="000000"/>
          <w:sz w:val="20"/>
        </w:rPr>
        <w:t xml:space="preserve"> No objections.</w:t>
      </w:r>
    </w:p>
    <w:p w:rsidR="00B2649B" w:rsidRDefault="00B2649B" w:rsidP="00B2649B">
      <w:pPr>
        <w:spacing w:after="120"/>
        <w:ind w:left="720" w:hanging="720"/>
        <w:rPr>
          <w:rFonts w:ascii="Times New Roman" w:hAnsi="Times New Roman"/>
          <w:color w:val="000000"/>
          <w:sz w:val="20"/>
        </w:rPr>
      </w:pPr>
      <w:r>
        <w:rPr>
          <w:rFonts w:ascii="Times New Roman" w:hAnsi="Times New Roman"/>
          <w:color w:val="000000"/>
          <w:sz w:val="20"/>
        </w:rPr>
        <w:tab/>
      </w:r>
      <w:r w:rsidRPr="00BB19C4">
        <w:rPr>
          <w:rFonts w:ascii="Times New Roman" w:hAnsi="Times New Roman"/>
          <w:color w:val="000000"/>
          <w:sz w:val="20"/>
          <w:u w:val="single"/>
        </w:rPr>
        <w:t>15/502153/FULL - New Barns, Box Lane</w:t>
      </w:r>
      <w:r>
        <w:rPr>
          <w:rFonts w:ascii="Times New Roman" w:hAnsi="Times New Roman"/>
          <w:color w:val="000000"/>
          <w:sz w:val="20"/>
        </w:rPr>
        <w:t xml:space="preserve">.  </w:t>
      </w:r>
      <w:r w:rsidRPr="00B2649B">
        <w:rPr>
          <w:rFonts w:ascii="Times New Roman" w:hAnsi="Times New Roman"/>
          <w:color w:val="000000"/>
          <w:sz w:val="20"/>
        </w:rPr>
        <w:t>Side and rear extension</w:t>
      </w:r>
      <w:r>
        <w:rPr>
          <w:rFonts w:ascii="Times New Roman" w:hAnsi="Times New Roman"/>
          <w:color w:val="000000"/>
          <w:sz w:val="20"/>
        </w:rPr>
        <w:t xml:space="preserve"> </w:t>
      </w:r>
      <w:r w:rsidRPr="00B2649B">
        <w:rPr>
          <w:rFonts w:ascii="Times New Roman" w:hAnsi="Times New Roman"/>
          <w:color w:val="000000"/>
          <w:sz w:val="20"/>
        </w:rPr>
        <w:t>with loft conversion and replacement garage with workshop</w:t>
      </w:r>
      <w:r>
        <w:rPr>
          <w:rFonts w:ascii="Times New Roman" w:hAnsi="Times New Roman"/>
          <w:color w:val="000000"/>
          <w:sz w:val="20"/>
        </w:rPr>
        <w:t>.</w:t>
      </w:r>
      <w:r w:rsidR="00BB19C4">
        <w:rPr>
          <w:rFonts w:ascii="Times New Roman" w:hAnsi="Times New Roman"/>
          <w:color w:val="000000"/>
          <w:sz w:val="20"/>
        </w:rPr>
        <w:t xml:space="preserve"> </w:t>
      </w:r>
      <w:r w:rsidR="00282DE8">
        <w:rPr>
          <w:rFonts w:ascii="Times New Roman" w:hAnsi="Times New Roman"/>
          <w:color w:val="000000"/>
          <w:sz w:val="20"/>
        </w:rPr>
        <w:t xml:space="preserve">Cllrs Flynn and Williams declared an interest and did not take part in discussions. </w:t>
      </w:r>
      <w:r w:rsidR="00BB19C4">
        <w:rPr>
          <w:rFonts w:ascii="Times New Roman" w:hAnsi="Times New Roman"/>
          <w:color w:val="000000"/>
          <w:sz w:val="20"/>
        </w:rPr>
        <w:t>The parish council is concerned that this is a significant extension of a previously extended property and Swale Planning are also asked to take particular note of any neighbours’ comments.</w:t>
      </w:r>
    </w:p>
    <w:p w:rsidR="00B2649B" w:rsidRDefault="00B2649B" w:rsidP="00B2649B">
      <w:pPr>
        <w:spacing w:after="120"/>
        <w:ind w:left="720" w:hanging="720"/>
        <w:rPr>
          <w:rFonts w:ascii="Times New Roman" w:hAnsi="Times New Roman"/>
          <w:color w:val="000000"/>
          <w:sz w:val="20"/>
        </w:rPr>
      </w:pPr>
      <w:r>
        <w:rPr>
          <w:rFonts w:ascii="Times New Roman" w:hAnsi="Times New Roman"/>
          <w:color w:val="000000"/>
          <w:sz w:val="20"/>
        </w:rPr>
        <w:tab/>
      </w:r>
      <w:r w:rsidRPr="00BB19C4">
        <w:rPr>
          <w:rFonts w:ascii="Times New Roman" w:hAnsi="Times New Roman"/>
          <w:color w:val="000000"/>
          <w:sz w:val="20"/>
          <w:u w:val="single"/>
        </w:rPr>
        <w:t>15/503206/FULL - Prior House, Painters Forstal Road</w:t>
      </w:r>
      <w:r>
        <w:rPr>
          <w:rFonts w:ascii="Times New Roman" w:hAnsi="Times New Roman"/>
          <w:color w:val="000000"/>
          <w:sz w:val="20"/>
        </w:rPr>
        <w:t xml:space="preserve">. </w:t>
      </w:r>
      <w:proofErr w:type="gramStart"/>
      <w:r w:rsidRPr="00B2649B">
        <w:rPr>
          <w:rFonts w:ascii="Times New Roman" w:hAnsi="Times New Roman"/>
          <w:color w:val="000000"/>
          <w:sz w:val="20"/>
        </w:rPr>
        <w:t>Pitched roof kitchen extension with velux window at rear of property.</w:t>
      </w:r>
      <w:proofErr w:type="gramEnd"/>
      <w:r w:rsidR="0092030C">
        <w:rPr>
          <w:rFonts w:ascii="Times New Roman" w:hAnsi="Times New Roman"/>
          <w:color w:val="000000"/>
          <w:sz w:val="20"/>
        </w:rPr>
        <w:t xml:space="preserve"> No objections.</w:t>
      </w:r>
      <w:bookmarkStart w:id="0" w:name="_GoBack"/>
      <w:bookmarkEnd w:id="0"/>
    </w:p>
    <w:p w:rsidR="00B2649B" w:rsidRDefault="00B2649B" w:rsidP="00B2649B">
      <w:pPr>
        <w:spacing w:after="120"/>
        <w:ind w:left="720" w:hanging="720"/>
        <w:rPr>
          <w:rFonts w:ascii="Times New Roman" w:hAnsi="Times New Roman"/>
          <w:color w:val="000000"/>
          <w:sz w:val="20"/>
        </w:rPr>
      </w:pPr>
      <w:r>
        <w:rPr>
          <w:rFonts w:ascii="Times New Roman" w:hAnsi="Times New Roman"/>
          <w:color w:val="000000"/>
          <w:sz w:val="20"/>
        </w:rPr>
        <w:tab/>
      </w:r>
      <w:r w:rsidRPr="00BB19C4">
        <w:rPr>
          <w:rFonts w:ascii="Times New Roman" w:hAnsi="Times New Roman"/>
          <w:color w:val="000000"/>
          <w:sz w:val="20"/>
          <w:u w:val="single"/>
        </w:rPr>
        <w:t>15/50282</w:t>
      </w:r>
      <w:r w:rsidR="00BB19C4" w:rsidRPr="00BB19C4">
        <w:rPr>
          <w:rFonts w:ascii="Times New Roman" w:hAnsi="Times New Roman"/>
          <w:color w:val="000000"/>
          <w:sz w:val="20"/>
          <w:u w:val="single"/>
        </w:rPr>
        <w:t xml:space="preserve">/COUNTY – </w:t>
      </w:r>
      <w:proofErr w:type="gramStart"/>
      <w:r w:rsidR="00BB19C4" w:rsidRPr="00BB19C4">
        <w:rPr>
          <w:rFonts w:ascii="Times New Roman" w:hAnsi="Times New Roman"/>
          <w:color w:val="000000"/>
          <w:sz w:val="20"/>
          <w:u w:val="single"/>
        </w:rPr>
        <w:t>Ospringe  Children’s</w:t>
      </w:r>
      <w:proofErr w:type="gramEnd"/>
      <w:r w:rsidR="00BB19C4" w:rsidRPr="00BB19C4">
        <w:rPr>
          <w:rFonts w:ascii="Times New Roman" w:hAnsi="Times New Roman"/>
          <w:color w:val="000000"/>
          <w:sz w:val="20"/>
          <w:u w:val="single"/>
        </w:rPr>
        <w:t xml:space="preserve"> Centre</w:t>
      </w:r>
      <w:r w:rsidR="00BB19C4">
        <w:rPr>
          <w:rFonts w:ascii="Times New Roman" w:hAnsi="Times New Roman"/>
          <w:color w:val="000000"/>
          <w:sz w:val="20"/>
        </w:rPr>
        <w:t xml:space="preserve">, Ospringe CE School, Walter Lane. Details pursuant to Conditions 11 (tree replacements) and 12 (lighting details) of planning SW/14/614.  No </w:t>
      </w:r>
      <w:r w:rsidR="004F18CC">
        <w:rPr>
          <w:rFonts w:ascii="Times New Roman" w:hAnsi="Times New Roman"/>
          <w:color w:val="000000"/>
          <w:sz w:val="20"/>
        </w:rPr>
        <w:t>comments</w:t>
      </w:r>
      <w:r w:rsidR="00BB19C4">
        <w:rPr>
          <w:rFonts w:ascii="Times New Roman" w:hAnsi="Times New Roman"/>
          <w:color w:val="000000"/>
          <w:sz w:val="20"/>
        </w:rPr>
        <w:t>.</w:t>
      </w:r>
    </w:p>
    <w:p w:rsidR="00BB19C4" w:rsidRDefault="00BB19C4" w:rsidP="00B2649B">
      <w:pPr>
        <w:spacing w:after="120"/>
        <w:ind w:left="720" w:hanging="720"/>
        <w:rPr>
          <w:rFonts w:ascii="Times New Roman" w:hAnsi="Times New Roman"/>
          <w:color w:val="000000"/>
          <w:sz w:val="20"/>
        </w:rPr>
      </w:pPr>
      <w:r>
        <w:rPr>
          <w:rFonts w:ascii="Times New Roman" w:hAnsi="Times New Roman"/>
          <w:color w:val="000000"/>
          <w:sz w:val="20"/>
        </w:rPr>
        <w:tab/>
        <w:t>Swale BC – notification that the document Bearing Fruits has now gone to the Secretary of State for independent examination.</w:t>
      </w:r>
    </w:p>
    <w:p w:rsidR="00BB19C4" w:rsidRPr="0065539C" w:rsidRDefault="00BB19C4" w:rsidP="00B2649B">
      <w:pPr>
        <w:spacing w:after="120"/>
        <w:ind w:left="720" w:hanging="720"/>
        <w:rPr>
          <w:rFonts w:ascii="Times New Roman" w:hAnsi="Times New Roman"/>
          <w:color w:val="000000"/>
          <w:sz w:val="20"/>
          <w:u w:val="single"/>
        </w:rPr>
      </w:pPr>
      <w:r>
        <w:rPr>
          <w:rFonts w:ascii="Times New Roman" w:hAnsi="Times New Roman"/>
          <w:color w:val="000000"/>
          <w:sz w:val="20"/>
        </w:rPr>
        <w:tab/>
        <w:t>Cade’s Orchard nomination agreements.  The response from Swale BC was not what the parish council had been seeking so Clerk will contact them</w:t>
      </w:r>
      <w:r w:rsidR="00BE3856">
        <w:rPr>
          <w:rFonts w:ascii="Times New Roman" w:hAnsi="Times New Roman"/>
          <w:color w:val="000000"/>
          <w:sz w:val="20"/>
        </w:rPr>
        <w:t xml:space="preserve"> again to ask for the Moat Housing</w:t>
      </w:r>
      <w:r>
        <w:rPr>
          <w:rFonts w:ascii="Times New Roman" w:hAnsi="Times New Roman"/>
          <w:color w:val="000000"/>
          <w:sz w:val="20"/>
        </w:rPr>
        <w:t xml:space="preserve"> nomination agreement put in place with the Section 106 Notice at the time of the planning approval.</w:t>
      </w:r>
    </w:p>
    <w:p w:rsidR="00F165C8" w:rsidRDefault="00BB19C4" w:rsidP="006B1B12">
      <w:pPr>
        <w:tabs>
          <w:tab w:val="left" w:pos="720"/>
          <w:tab w:val="left" w:pos="2146"/>
        </w:tabs>
        <w:spacing w:after="120"/>
        <w:ind w:left="720" w:hanging="720"/>
        <w:rPr>
          <w:rFonts w:ascii="Times New Roman" w:hAnsi="Times New Roman"/>
          <w:color w:val="000000"/>
          <w:sz w:val="20"/>
        </w:rPr>
      </w:pPr>
      <w:r>
        <w:rPr>
          <w:rFonts w:ascii="Times New Roman" w:hAnsi="Times New Roman"/>
          <w:color w:val="000000"/>
          <w:sz w:val="20"/>
        </w:rPr>
        <w:t>051/15</w:t>
      </w:r>
      <w:r>
        <w:rPr>
          <w:rFonts w:ascii="Times New Roman" w:hAnsi="Times New Roman"/>
          <w:color w:val="000000"/>
          <w:sz w:val="20"/>
        </w:rPr>
        <w:tab/>
      </w:r>
      <w:r w:rsidR="004F18CC">
        <w:rPr>
          <w:rFonts w:ascii="Times New Roman" w:hAnsi="Times New Roman"/>
          <w:color w:val="000000"/>
          <w:sz w:val="20"/>
        </w:rPr>
        <w:t>Localism</w:t>
      </w:r>
      <w:r>
        <w:rPr>
          <w:rFonts w:ascii="Times New Roman" w:hAnsi="Times New Roman"/>
          <w:color w:val="000000"/>
          <w:sz w:val="20"/>
        </w:rPr>
        <w:t xml:space="preserve"> – Community assets</w:t>
      </w:r>
    </w:p>
    <w:p w:rsidR="00BB19C4" w:rsidRPr="00F165C8" w:rsidRDefault="00BB19C4" w:rsidP="006B1B12">
      <w:pPr>
        <w:tabs>
          <w:tab w:val="left" w:pos="720"/>
          <w:tab w:val="left" w:pos="2146"/>
        </w:tabs>
        <w:spacing w:after="120"/>
        <w:ind w:left="720" w:hanging="720"/>
        <w:rPr>
          <w:rFonts w:ascii="Times New Roman" w:hAnsi="Times New Roman"/>
          <w:color w:val="000000"/>
          <w:sz w:val="20"/>
        </w:rPr>
      </w:pPr>
      <w:r>
        <w:rPr>
          <w:rFonts w:ascii="Times New Roman" w:hAnsi="Times New Roman"/>
          <w:color w:val="000000"/>
          <w:sz w:val="20"/>
        </w:rPr>
        <w:tab/>
        <w:t>This matter was deferred until the June meeting.</w:t>
      </w:r>
    </w:p>
    <w:p w:rsidR="00BB19C4" w:rsidRDefault="00BB19C4" w:rsidP="00785168">
      <w:pPr>
        <w:tabs>
          <w:tab w:val="left" w:pos="720"/>
          <w:tab w:val="left" w:pos="2146"/>
        </w:tabs>
        <w:spacing w:after="120"/>
        <w:ind w:left="720" w:hanging="720"/>
        <w:rPr>
          <w:rFonts w:ascii="Times New Roman" w:hAnsi="Times New Roman"/>
          <w:color w:val="000000"/>
          <w:sz w:val="20"/>
        </w:rPr>
      </w:pPr>
      <w:r>
        <w:rPr>
          <w:rFonts w:ascii="Times New Roman" w:hAnsi="Times New Roman"/>
          <w:color w:val="000000"/>
          <w:sz w:val="20"/>
        </w:rPr>
        <w:t>052/15</w:t>
      </w:r>
      <w:r>
        <w:rPr>
          <w:rFonts w:ascii="Times New Roman" w:hAnsi="Times New Roman"/>
          <w:color w:val="000000"/>
          <w:sz w:val="20"/>
        </w:rPr>
        <w:tab/>
        <w:t>Annual Accounts 2014-15</w:t>
      </w:r>
    </w:p>
    <w:p w:rsidR="00BB19C4" w:rsidRDefault="00BB19C4" w:rsidP="00785168">
      <w:pPr>
        <w:tabs>
          <w:tab w:val="left" w:pos="720"/>
          <w:tab w:val="left" w:pos="2146"/>
        </w:tabs>
        <w:spacing w:after="120"/>
        <w:ind w:left="720" w:hanging="720"/>
        <w:rPr>
          <w:rFonts w:ascii="Times New Roman" w:hAnsi="Times New Roman"/>
          <w:color w:val="000000"/>
          <w:sz w:val="20"/>
        </w:rPr>
      </w:pPr>
      <w:r>
        <w:rPr>
          <w:rFonts w:ascii="Times New Roman" w:hAnsi="Times New Roman"/>
          <w:color w:val="000000"/>
          <w:sz w:val="20"/>
        </w:rPr>
        <w:tab/>
        <w:t>The clerk reported that the 2014-15 accounts had undergone a successful internal audit, and she circulated the audit report along with the bank reconciliation.  The 2014-15 accounts will be signed off at the June meeting.</w:t>
      </w:r>
    </w:p>
    <w:p w:rsidR="000631D7" w:rsidRDefault="000631D7" w:rsidP="00785168">
      <w:pPr>
        <w:tabs>
          <w:tab w:val="left" w:pos="720"/>
          <w:tab w:val="left" w:pos="2146"/>
        </w:tabs>
        <w:spacing w:after="120"/>
        <w:ind w:left="720" w:hanging="720"/>
        <w:rPr>
          <w:rFonts w:ascii="Times New Roman" w:hAnsi="Times New Roman"/>
          <w:color w:val="000000"/>
          <w:sz w:val="20"/>
        </w:rPr>
      </w:pPr>
    </w:p>
    <w:p w:rsidR="00031906" w:rsidRPr="00482A9A" w:rsidRDefault="00D353A2" w:rsidP="00785168">
      <w:pPr>
        <w:tabs>
          <w:tab w:val="left" w:pos="720"/>
          <w:tab w:val="left" w:pos="2146"/>
        </w:tabs>
        <w:spacing w:after="120"/>
        <w:ind w:left="720" w:hanging="720"/>
        <w:rPr>
          <w:rFonts w:ascii="Times New Roman" w:hAnsi="Times New Roman"/>
          <w:color w:val="000000"/>
          <w:sz w:val="20"/>
        </w:rPr>
      </w:pPr>
      <w:r w:rsidRPr="00482A9A">
        <w:rPr>
          <w:rFonts w:ascii="Times New Roman" w:hAnsi="Times New Roman"/>
          <w:color w:val="000000"/>
          <w:sz w:val="20"/>
        </w:rPr>
        <w:lastRenderedPageBreak/>
        <w:t>0</w:t>
      </w:r>
      <w:r w:rsidR="00BB19C4">
        <w:rPr>
          <w:rFonts w:ascii="Times New Roman" w:hAnsi="Times New Roman"/>
          <w:color w:val="000000"/>
          <w:sz w:val="20"/>
        </w:rPr>
        <w:t>53</w:t>
      </w:r>
      <w:r w:rsidRPr="00482A9A">
        <w:rPr>
          <w:rFonts w:ascii="Times New Roman" w:hAnsi="Times New Roman"/>
          <w:color w:val="000000"/>
          <w:sz w:val="20"/>
        </w:rPr>
        <w:t>/15</w:t>
      </w:r>
      <w:r w:rsidRPr="00482A9A">
        <w:rPr>
          <w:rFonts w:ascii="Times New Roman" w:hAnsi="Times New Roman"/>
          <w:color w:val="000000"/>
          <w:sz w:val="20"/>
        </w:rPr>
        <w:tab/>
      </w:r>
      <w:r w:rsidR="00031906" w:rsidRPr="00482A9A">
        <w:rPr>
          <w:rFonts w:ascii="Times New Roman" w:hAnsi="Times New Roman"/>
          <w:color w:val="000000"/>
          <w:sz w:val="20"/>
        </w:rPr>
        <w:t>Finance</w:t>
      </w:r>
    </w:p>
    <w:p w:rsidR="00047BE0" w:rsidRPr="00482A9A" w:rsidRDefault="00047BE0" w:rsidP="008B2446">
      <w:pPr>
        <w:spacing w:after="120"/>
        <w:ind w:left="720" w:hanging="720"/>
        <w:rPr>
          <w:rFonts w:ascii="Times New Roman" w:hAnsi="Times New Roman"/>
          <w:color w:val="000000"/>
          <w:sz w:val="20"/>
        </w:rPr>
      </w:pPr>
      <w:r w:rsidRPr="00482A9A">
        <w:rPr>
          <w:rFonts w:ascii="Times New Roman" w:hAnsi="Times New Roman"/>
          <w:color w:val="000000"/>
          <w:sz w:val="20"/>
        </w:rPr>
        <w:tab/>
      </w:r>
      <w:r w:rsidR="00BB19C4">
        <w:rPr>
          <w:rFonts w:ascii="Times New Roman" w:hAnsi="Times New Roman"/>
          <w:color w:val="000000"/>
          <w:sz w:val="20"/>
        </w:rPr>
        <w:t>Pensions Regulator – the law on pensions has changed and it was agreed that at the June meeting the parish council will nominate an agreed pensions contact for employee/s.</w:t>
      </w:r>
    </w:p>
    <w:p w:rsidR="008D0B9C" w:rsidRPr="00482A9A" w:rsidRDefault="00047BE0" w:rsidP="00785168">
      <w:pPr>
        <w:ind w:left="720" w:hanging="720"/>
        <w:rPr>
          <w:rFonts w:ascii="Times New Roman" w:hAnsi="Times New Roman"/>
          <w:i/>
          <w:color w:val="000000"/>
          <w:sz w:val="20"/>
        </w:rPr>
      </w:pPr>
      <w:r w:rsidRPr="00482A9A">
        <w:rPr>
          <w:rFonts w:ascii="Times New Roman" w:hAnsi="Times New Roman"/>
          <w:color w:val="000000"/>
          <w:sz w:val="20"/>
        </w:rPr>
        <w:tab/>
      </w:r>
      <w:r w:rsidR="008D0B9C" w:rsidRPr="00482A9A">
        <w:rPr>
          <w:rFonts w:ascii="Times New Roman" w:hAnsi="Times New Roman"/>
          <w:i/>
          <w:color w:val="000000"/>
          <w:sz w:val="20"/>
        </w:rPr>
        <w:t xml:space="preserve">Current Account </w:t>
      </w:r>
    </w:p>
    <w:p w:rsidR="00047BE0" w:rsidRPr="00482A9A" w:rsidRDefault="009A0714"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b/>
          <w:color w:val="000000"/>
          <w:sz w:val="20"/>
        </w:rPr>
        <w:tab/>
      </w:r>
      <w:r w:rsidR="00047BE0" w:rsidRPr="00482A9A">
        <w:rPr>
          <w:rFonts w:ascii="Times New Roman" w:hAnsi="Times New Roman"/>
          <w:color w:val="000000"/>
          <w:sz w:val="20"/>
        </w:rPr>
        <w:t>Chq No 13</w:t>
      </w:r>
      <w:r w:rsidR="00BB19C4">
        <w:rPr>
          <w:rFonts w:ascii="Times New Roman" w:hAnsi="Times New Roman"/>
          <w:color w:val="000000"/>
          <w:sz w:val="20"/>
        </w:rPr>
        <w:t>11</w:t>
      </w:r>
      <w:r w:rsidR="00047BE0" w:rsidRPr="00482A9A">
        <w:rPr>
          <w:rFonts w:ascii="Times New Roman" w:hAnsi="Times New Roman"/>
          <w:color w:val="000000"/>
          <w:sz w:val="20"/>
        </w:rPr>
        <w:tab/>
      </w:r>
      <w:r w:rsidR="00BB19C4">
        <w:rPr>
          <w:rFonts w:ascii="Times New Roman" w:hAnsi="Times New Roman"/>
          <w:color w:val="000000"/>
          <w:sz w:val="20"/>
        </w:rPr>
        <w:t>Aon UK Limited – insurance 2015-16</w:t>
      </w:r>
      <w:r w:rsidR="00BB19C4">
        <w:rPr>
          <w:rFonts w:ascii="Times New Roman" w:hAnsi="Times New Roman"/>
          <w:color w:val="000000"/>
          <w:sz w:val="20"/>
        </w:rPr>
        <w:tab/>
        <w:t>£534.79</w:t>
      </w:r>
      <w:r w:rsidR="00047BE0" w:rsidRPr="00482A9A">
        <w:rPr>
          <w:rFonts w:ascii="Times New Roman" w:hAnsi="Times New Roman"/>
          <w:color w:val="000000"/>
          <w:sz w:val="20"/>
        </w:rPr>
        <w:tab/>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13</w:t>
      </w:r>
      <w:r w:rsidR="00BB19C4">
        <w:rPr>
          <w:rFonts w:ascii="Times New Roman" w:hAnsi="Times New Roman"/>
          <w:color w:val="000000"/>
          <w:sz w:val="20"/>
        </w:rPr>
        <w:t>12</w:t>
      </w:r>
      <w:r w:rsidRPr="00482A9A">
        <w:rPr>
          <w:rFonts w:ascii="Times New Roman" w:hAnsi="Times New Roman"/>
          <w:color w:val="000000"/>
          <w:sz w:val="20"/>
        </w:rPr>
        <w:t xml:space="preserve">  </w:t>
      </w:r>
      <w:r w:rsidRPr="00482A9A">
        <w:rPr>
          <w:rFonts w:ascii="Times New Roman" w:hAnsi="Times New Roman"/>
          <w:color w:val="000000"/>
          <w:sz w:val="20"/>
        </w:rPr>
        <w:tab/>
      </w:r>
      <w:r w:rsidR="009F6D7A">
        <w:rPr>
          <w:rFonts w:ascii="Times New Roman" w:hAnsi="Times New Roman"/>
          <w:color w:val="000000"/>
          <w:sz w:val="20"/>
        </w:rPr>
        <w:t>KALC – membership subscription 2015-16</w:t>
      </w:r>
      <w:r w:rsidRPr="00482A9A">
        <w:rPr>
          <w:rFonts w:ascii="Times New Roman" w:hAnsi="Times New Roman"/>
          <w:color w:val="000000"/>
          <w:sz w:val="20"/>
        </w:rPr>
        <w:tab/>
        <w:t>£</w:t>
      </w:r>
      <w:r w:rsidR="009F6D7A">
        <w:rPr>
          <w:rFonts w:ascii="Times New Roman" w:hAnsi="Times New Roman"/>
          <w:color w:val="000000"/>
          <w:sz w:val="20"/>
        </w:rPr>
        <w:t>251.93</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r>
      <w:r w:rsidR="004F18CC" w:rsidRPr="00482A9A">
        <w:rPr>
          <w:rFonts w:ascii="Times New Roman" w:hAnsi="Times New Roman"/>
          <w:color w:val="000000"/>
          <w:sz w:val="20"/>
        </w:rPr>
        <w:t>Chq</w:t>
      </w:r>
      <w:r w:rsidRPr="00482A9A">
        <w:rPr>
          <w:rFonts w:ascii="Times New Roman" w:hAnsi="Times New Roman"/>
          <w:color w:val="000000"/>
          <w:sz w:val="20"/>
        </w:rPr>
        <w:t xml:space="preserve"> No 13</w:t>
      </w:r>
      <w:r w:rsidR="00BB19C4">
        <w:rPr>
          <w:rFonts w:ascii="Times New Roman" w:hAnsi="Times New Roman"/>
          <w:color w:val="000000"/>
          <w:sz w:val="20"/>
        </w:rPr>
        <w:t>13</w:t>
      </w:r>
      <w:r w:rsidRPr="00482A9A">
        <w:rPr>
          <w:rFonts w:ascii="Times New Roman" w:hAnsi="Times New Roman"/>
          <w:color w:val="000000"/>
          <w:sz w:val="20"/>
        </w:rPr>
        <w:tab/>
      </w:r>
      <w:r w:rsidR="009F6D7A">
        <w:rPr>
          <w:rFonts w:ascii="Times New Roman" w:hAnsi="Times New Roman"/>
          <w:color w:val="000000"/>
          <w:sz w:val="20"/>
        </w:rPr>
        <w:t>Lorrie Clark honorarium in arrears (2014-15) for hall setting up</w:t>
      </w:r>
      <w:r w:rsidR="009F6D7A">
        <w:rPr>
          <w:rFonts w:ascii="Times New Roman" w:hAnsi="Times New Roman"/>
          <w:color w:val="000000"/>
          <w:sz w:val="20"/>
        </w:rPr>
        <w:tab/>
        <w:t>£25.00</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13</w:t>
      </w:r>
      <w:r w:rsidR="00BB19C4">
        <w:rPr>
          <w:rFonts w:ascii="Times New Roman" w:hAnsi="Times New Roman"/>
          <w:color w:val="000000"/>
          <w:sz w:val="20"/>
        </w:rPr>
        <w:t>14</w:t>
      </w:r>
      <w:r w:rsidRPr="00482A9A">
        <w:rPr>
          <w:rFonts w:ascii="Times New Roman" w:hAnsi="Times New Roman"/>
          <w:color w:val="000000"/>
          <w:sz w:val="20"/>
        </w:rPr>
        <w:tab/>
      </w:r>
      <w:r w:rsidR="009F6D7A">
        <w:rPr>
          <w:rFonts w:ascii="Times New Roman" w:hAnsi="Times New Roman"/>
          <w:color w:val="000000"/>
          <w:sz w:val="20"/>
        </w:rPr>
        <w:t>Diane Malley for PAYE services 2015-16</w:t>
      </w:r>
      <w:r w:rsidR="009F6D7A">
        <w:rPr>
          <w:rFonts w:ascii="Times New Roman" w:hAnsi="Times New Roman"/>
          <w:color w:val="000000"/>
          <w:sz w:val="20"/>
        </w:rPr>
        <w:tab/>
        <w:t>£48.00</w:t>
      </w:r>
    </w:p>
    <w:p w:rsidR="00047BE0" w:rsidRPr="00482A9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t>Chq No 13</w:t>
      </w:r>
      <w:r w:rsidR="00BB19C4">
        <w:rPr>
          <w:rFonts w:ascii="Times New Roman" w:hAnsi="Times New Roman"/>
          <w:color w:val="000000"/>
          <w:sz w:val="20"/>
        </w:rPr>
        <w:t>15</w:t>
      </w:r>
      <w:r w:rsidRPr="00482A9A">
        <w:rPr>
          <w:rFonts w:ascii="Times New Roman" w:hAnsi="Times New Roman"/>
          <w:color w:val="000000"/>
          <w:sz w:val="20"/>
        </w:rPr>
        <w:tab/>
      </w:r>
      <w:r w:rsidR="009F6D7A">
        <w:rPr>
          <w:rFonts w:ascii="Times New Roman" w:hAnsi="Times New Roman"/>
          <w:color w:val="000000"/>
          <w:sz w:val="20"/>
        </w:rPr>
        <w:t>Kevin Funnell for internal audit 2014-15</w:t>
      </w:r>
      <w:r w:rsidR="009F6D7A">
        <w:rPr>
          <w:rFonts w:ascii="Times New Roman" w:hAnsi="Times New Roman"/>
          <w:color w:val="000000"/>
          <w:sz w:val="20"/>
        </w:rPr>
        <w:tab/>
        <w:t>£50.00</w:t>
      </w:r>
    </w:p>
    <w:p w:rsidR="009F6D7A" w:rsidRDefault="00047BE0" w:rsidP="008B1711">
      <w:pPr>
        <w:tabs>
          <w:tab w:val="left" w:pos="709"/>
          <w:tab w:val="left" w:pos="2268"/>
          <w:tab w:val="right" w:pos="8505"/>
        </w:tabs>
        <w:ind w:left="720" w:hanging="720"/>
        <w:rPr>
          <w:rFonts w:ascii="Times New Roman" w:hAnsi="Times New Roman"/>
          <w:color w:val="000000"/>
          <w:sz w:val="20"/>
        </w:rPr>
      </w:pPr>
      <w:r w:rsidRPr="00482A9A">
        <w:rPr>
          <w:rFonts w:ascii="Times New Roman" w:hAnsi="Times New Roman"/>
          <w:color w:val="000000"/>
          <w:sz w:val="20"/>
        </w:rPr>
        <w:tab/>
      </w:r>
      <w:r w:rsidRPr="00482A9A">
        <w:rPr>
          <w:rFonts w:ascii="Times New Roman" w:hAnsi="Times New Roman"/>
          <w:color w:val="000000"/>
          <w:sz w:val="20"/>
        </w:rPr>
        <w:tab/>
        <w:t>Chq No 131</w:t>
      </w:r>
      <w:r w:rsidR="00BB19C4">
        <w:rPr>
          <w:rFonts w:ascii="Times New Roman" w:hAnsi="Times New Roman"/>
          <w:color w:val="000000"/>
          <w:sz w:val="20"/>
        </w:rPr>
        <w:t>6</w:t>
      </w:r>
      <w:r w:rsidRPr="00482A9A">
        <w:rPr>
          <w:rFonts w:ascii="Times New Roman" w:hAnsi="Times New Roman"/>
          <w:color w:val="000000"/>
          <w:sz w:val="20"/>
        </w:rPr>
        <w:tab/>
      </w:r>
      <w:r w:rsidR="009F6D7A" w:rsidRPr="00482A9A">
        <w:rPr>
          <w:rFonts w:ascii="Times New Roman" w:hAnsi="Times New Roman"/>
          <w:color w:val="000000"/>
          <w:sz w:val="20"/>
        </w:rPr>
        <w:t xml:space="preserve">Streetlights payment </w:t>
      </w:r>
      <w:r w:rsidR="009F6D7A">
        <w:rPr>
          <w:rFonts w:ascii="Times New Roman" w:hAnsi="Times New Roman"/>
          <w:color w:val="000000"/>
          <w:sz w:val="20"/>
        </w:rPr>
        <w:t>1</w:t>
      </w:r>
      <w:r w:rsidR="009F6D7A" w:rsidRPr="00482A9A">
        <w:rPr>
          <w:rFonts w:ascii="Times New Roman" w:hAnsi="Times New Roman"/>
          <w:color w:val="000000"/>
          <w:sz w:val="20"/>
        </w:rPr>
        <w:t xml:space="preserve"> of street light maintenance contract</w:t>
      </w:r>
      <w:r w:rsidR="009F6D7A">
        <w:rPr>
          <w:rFonts w:ascii="Times New Roman" w:hAnsi="Times New Roman"/>
          <w:color w:val="000000"/>
          <w:sz w:val="20"/>
        </w:rPr>
        <w:t xml:space="preserve"> 2015-16</w:t>
      </w:r>
      <w:r w:rsidR="009F6D7A">
        <w:rPr>
          <w:rFonts w:ascii="Times New Roman" w:hAnsi="Times New Roman"/>
          <w:color w:val="000000"/>
          <w:sz w:val="20"/>
        </w:rPr>
        <w:tab/>
        <w:t>£216.38</w:t>
      </w:r>
    </w:p>
    <w:p w:rsidR="00D353A2" w:rsidRDefault="009F6D7A" w:rsidP="008B1711">
      <w:pPr>
        <w:tabs>
          <w:tab w:val="left" w:pos="709"/>
          <w:tab w:val="left" w:pos="2268"/>
          <w:tab w:val="right" w:pos="8505"/>
        </w:tabs>
        <w:ind w:left="720" w:hanging="720"/>
        <w:rPr>
          <w:rFonts w:ascii="Times New Roman" w:hAnsi="Times New Roman"/>
          <w:color w:val="000000"/>
          <w:sz w:val="20"/>
        </w:rPr>
      </w:pPr>
      <w:r>
        <w:rPr>
          <w:rFonts w:ascii="Times New Roman" w:hAnsi="Times New Roman"/>
          <w:color w:val="000000"/>
          <w:sz w:val="20"/>
        </w:rPr>
        <w:tab/>
        <w:t>Chq No 1317</w:t>
      </w:r>
      <w:r>
        <w:rPr>
          <w:rFonts w:ascii="Times New Roman" w:hAnsi="Times New Roman"/>
          <w:color w:val="000000"/>
          <w:sz w:val="20"/>
        </w:rPr>
        <w:tab/>
        <w:t>CPRE – annual membership subscription 2015-16</w:t>
      </w:r>
      <w:r>
        <w:rPr>
          <w:rFonts w:ascii="Times New Roman" w:hAnsi="Times New Roman"/>
          <w:color w:val="000000"/>
          <w:sz w:val="20"/>
        </w:rPr>
        <w:tab/>
        <w:t>£38.00</w:t>
      </w:r>
    </w:p>
    <w:p w:rsidR="009F6D7A" w:rsidRDefault="009F6D7A" w:rsidP="008B1711">
      <w:pPr>
        <w:tabs>
          <w:tab w:val="left" w:pos="709"/>
          <w:tab w:val="left" w:pos="2268"/>
          <w:tab w:val="right" w:pos="8505"/>
        </w:tabs>
        <w:ind w:left="720" w:hanging="720"/>
        <w:rPr>
          <w:rFonts w:ascii="Times New Roman" w:hAnsi="Times New Roman"/>
          <w:color w:val="000000"/>
          <w:sz w:val="20"/>
        </w:rPr>
      </w:pPr>
      <w:r>
        <w:rPr>
          <w:rFonts w:ascii="Times New Roman" w:hAnsi="Times New Roman"/>
          <w:color w:val="000000"/>
          <w:sz w:val="20"/>
        </w:rPr>
        <w:tab/>
        <w:t>Chq No 1318</w:t>
      </w:r>
      <w:r>
        <w:rPr>
          <w:rFonts w:ascii="Times New Roman" w:hAnsi="Times New Roman"/>
          <w:color w:val="000000"/>
          <w:sz w:val="20"/>
        </w:rPr>
        <w:tab/>
        <w:t xml:space="preserve">Canterbury &amp; Coastal Methodist Circuit – hall hire for OPC </w:t>
      </w:r>
    </w:p>
    <w:p w:rsidR="009F6D7A" w:rsidRDefault="009F6D7A" w:rsidP="008B1711">
      <w:pPr>
        <w:tabs>
          <w:tab w:val="left" w:pos="709"/>
          <w:tab w:val="left" w:pos="2268"/>
          <w:tab w:val="right" w:pos="8505"/>
        </w:tabs>
        <w:ind w:left="720" w:hanging="720"/>
        <w:rPr>
          <w:rFonts w:ascii="Times New Roman" w:hAnsi="Times New Roman"/>
          <w:color w:val="000000"/>
          <w:sz w:val="20"/>
        </w:rPr>
      </w:pPr>
      <w:r>
        <w:rPr>
          <w:rFonts w:ascii="Times New Roman" w:hAnsi="Times New Roman"/>
          <w:color w:val="000000"/>
          <w:sz w:val="20"/>
        </w:rPr>
        <w:tab/>
      </w:r>
      <w:r>
        <w:rPr>
          <w:rFonts w:ascii="Times New Roman" w:hAnsi="Times New Roman"/>
          <w:color w:val="000000"/>
          <w:sz w:val="20"/>
        </w:rPr>
        <w:tab/>
      </w:r>
      <w:r>
        <w:rPr>
          <w:rFonts w:ascii="Times New Roman" w:hAnsi="Times New Roman"/>
          <w:color w:val="000000"/>
          <w:sz w:val="20"/>
        </w:rPr>
        <w:tab/>
        <w:t>Meetings in arrears for 12 mths 2014-15</w:t>
      </w:r>
      <w:r>
        <w:rPr>
          <w:rFonts w:ascii="Times New Roman" w:hAnsi="Times New Roman"/>
          <w:color w:val="000000"/>
          <w:sz w:val="20"/>
        </w:rPr>
        <w:tab/>
        <w:t>£260.00</w:t>
      </w:r>
    </w:p>
    <w:p w:rsidR="009F6D7A" w:rsidRDefault="009F6D7A" w:rsidP="008B1711">
      <w:pPr>
        <w:tabs>
          <w:tab w:val="left" w:pos="709"/>
          <w:tab w:val="left" w:pos="2268"/>
          <w:tab w:val="right" w:pos="8505"/>
        </w:tabs>
        <w:ind w:left="720" w:hanging="720"/>
        <w:rPr>
          <w:rFonts w:ascii="Times New Roman" w:hAnsi="Times New Roman"/>
          <w:color w:val="000000"/>
          <w:sz w:val="20"/>
        </w:rPr>
      </w:pPr>
      <w:r>
        <w:rPr>
          <w:rFonts w:ascii="Times New Roman" w:hAnsi="Times New Roman"/>
          <w:color w:val="000000"/>
          <w:sz w:val="20"/>
        </w:rPr>
        <w:tab/>
        <w:t>Chq No 1319</w:t>
      </w:r>
      <w:r>
        <w:rPr>
          <w:rFonts w:ascii="Times New Roman" w:hAnsi="Times New Roman"/>
          <w:color w:val="000000"/>
          <w:sz w:val="20"/>
        </w:rPr>
        <w:tab/>
        <w:t xml:space="preserve">Citizens Advice </w:t>
      </w:r>
      <w:r w:rsidR="004F18CC">
        <w:rPr>
          <w:rFonts w:ascii="Times New Roman" w:hAnsi="Times New Roman"/>
          <w:color w:val="000000"/>
          <w:sz w:val="20"/>
        </w:rPr>
        <w:t>Bureau</w:t>
      </w:r>
      <w:r>
        <w:rPr>
          <w:rFonts w:ascii="Times New Roman" w:hAnsi="Times New Roman"/>
          <w:color w:val="000000"/>
          <w:sz w:val="20"/>
        </w:rPr>
        <w:t xml:space="preserve"> Faversham – donation</w:t>
      </w:r>
      <w:r>
        <w:rPr>
          <w:rFonts w:ascii="Times New Roman" w:hAnsi="Times New Roman"/>
          <w:color w:val="000000"/>
          <w:sz w:val="20"/>
        </w:rPr>
        <w:tab/>
        <w:t>£25.00</w:t>
      </w:r>
    </w:p>
    <w:p w:rsidR="009F6D7A" w:rsidRPr="00482A9A" w:rsidRDefault="009F6D7A" w:rsidP="008B1711">
      <w:pPr>
        <w:tabs>
          <w:tab w:val="left" w:pos="709"/>
          <w:tab w:val="left" w:pos="2268"/>
          <w:tab w:val="right" w:pos="8505"/>
        </w:tabs>
        <w:ind w:left="720" w:hanging="720"/>
        <w:rPr>
          <w:rFonts w:ascii="Times New Roman" w:hAnsi="Times New Roman"/>
          <w:color w:val="000000"/>
          <w:sz w:val="20"/>
        </w:rPr>
      </w:pPr>
    </w:p>
    <w:p w:rsidR="00D353A2" w:rsidRPr="00482A9A" w:rsidRDefault="00D353A2" w:rsidP="008B1711">
      <w:pPr>
        <w:tabs>
          <w:tab w:val="left" w:pos="709"/>
          <w:tab w:val="left" w:pos="3240"/>
          <w:tab w:val="right" w:pos="7938"/>
          <w:tab w:val="right" w:pos="8505"/>
        </w:tabs>
        <w:ind w:left="720" w:hanging="720"/>
        <w:rPr>
          <w:rFonts w:ascii="Times New Roman" w:hAnsi="Times New Roman"/>
          <w:i/>
          <w:color w:val="000000"/>
          <w:sz w:val="20"/>
        </w:rPr>
      </w:pPr>
      <w:r w:rsidRPr="00482A9A">
        <w:rPr>
          <w:rFonts w:ascii="Times New Roman" w:hAnsi="Times New Roman"/>
          <w:color w:val="000000"/>
          <w:sz w:val="20"/>
        </w:rPr>
        <w:tab/>
      </w:r>
      <w:r w:rsidR="00047BE0" w:rsidRPr="00482A9A">
        <w:rPr>
          <w:rFonts w:ascii="Times New Roman" w:hAnsi="Times New Roman"/>
          <w:color w:val="000000"/>
          <w:sz w:val="20"/>
        </w:rPr>
        <w:t xml:space="preserve"> </w:t>
      </w:r>
      <w:r w:rsidR="00047BE0" w:rsidRPr="00482A9A">
        <w:rPr>
          <w:rFonts w:ascii="Times New Roman" w:hAnsi="Times New Roman"/>
          <w:i/>
          <w:color w:val="000000"/>
          <w:sz w:val="20"/>
        </w:rPr>
        <w:t>Allotments Account</w:t>
      </w:r>
    </w:p>
    <w:p w:rsidR="00047BE0" w:rsidRDefault="00047BE0" w:rsidP="008B1711">
      <w:pPr>
        <w:tabs>
          <w:tab w:val="left" w:pos="709"/>
          <w:tab w:val="left" w:pos="2268"/>
          <w:tab w:val="left" w:pos="3240"/>
          <w:tab w:val="right" w:pos="8505"/>
        </w:tabs>
        <w:ind w:left="720" w:hanging="720"/>
        <w:rPr>
          <w:rFonts w:ascii="Times New Roman" w:hAnsi="Times New Roman"/>
          <w:color w:val="000000"/>
          <w:sz w:val="20"/>
        </w:rPr>
      </w:pPr>
      <w:r w:rsidRPr="00482A9A">
        <w:rPr>
          <w:rFonts w:ascii="Times New Roman" w:hAnsi="Times New Roman"/>
          <w:i/>
          <w:color w:val="000000"/>
          <w:sz w:val="20"/>
        </w:rPr>
        <w:tab/>
      </w:r>
      <w:r w:rsidRPr="00482A9A">
        <w:rPr>
          <w:rFonts w:ascii="Times New Roman" w:hAnsi="Times New Roman"/>
          <w:color w:val="000000"/>
          <w:sz w:val="20"/>
        </w:rPr>
        <w:t>Chq No 026</w:t>
      </w:r>
      <w:r w:rsidR="009F6D7A">
        <w:rPr>
          <w:rFonts w:ascii="Times New Roman" w:hAnsi="Times New Roman"/>
          <w:color w:val="000000"/>
          <w:sz w:val="20"/>
        </w:rPr>
        <w:t>8</w:t>
      </w:r>
      <w:r w:rsidR="009F6D7A">
        <w:rPr>
          <w:rFonts w:ascii="Times New Roman" w:hAnsi="Times New Roman"/>
          <w:color w:val="000000"/>
          <w:sz w:val="20"/>
        </w:rPr>
        <w:tab/>
        <w:t>St Johns College Joyce Field rent Oct 2014 – March 2015</w:t>
      </w:r>
      <w:r w:rsidR="009F6D7A">
        <w:rPr>
          <w:rFonts w:ascii="Times New Roman" w:hAnsi="Times New Roman"/>
          <w:color w:val="000000"/>
          <w:sz w:val="20"/>
        </w:rPr>
        <w:tab/>
        <w:t>£500.00</w:t>
      </w:r>
    </w:p>
    <w:p w:rsidR="009F6D7A" w:rsidRDefault="009F6D7A" w:rsidP="008B1711">
      <w:pPr>
        <w:tabs>
          <w:tab w:val="left" w:pos="709"/>
          <w:tab w:val="left" w:pos="2268"/>
          <w:tab w:val="left" w:pos="3240"/>
          <w:tab w:val="right" w:pos="8505"/>
        </w:tabs>
        <w:ind w:left="720" w:hanging="720"/>
        <w:rPr>
          <w:rFonts w:ascii="Times New Roman" w:hAnsi="Times New Roman"/>
          <w:color w:val="000000"/>
          <w:sz w:val="20"/>
        </w:rPr>
      </w:pPr>
      <w:r>
        <w:rPr>
          <w:rFonts w:ascii="Times New Roman" w:hAnsi="Times New Roman"/>
          <w:color w:val="000000"/>
          <w:sz w:val="20"/>
        </w:rPr>
        <w:tab/>
        <w:t>Chq No 0269</w:t>
      </w:r>
      <w:r>
        <w:rPr>
          <w:rFonts w:ascii="Times New Roman" w:hAnsi="Times New Roman"/>
          <w:color w:val="000000"/>
          <w:sz w:val="20"/>
        </w:rPr>
        <w:tab/>
        <w:t>Tony Hoile honorarium in arrears 2014-15</w:t>
      </w:r>
      <w:r>
        <w:rPr>
          <w:rFonts w:ascii="Times New Roman" w:hAnsi="Times New Roman"/>
          <w:color w:val="000000"/>
          <w:sz w:val="20"/>
        </w:rPr>
        <w:tab/>
        <w:t>£250.00</w:t>
      </w:r>
    </w:p>
    <w:p w:rsidR="009F6D7A" w:rsidRDefault="009F6D7A" w:rsidP="008B1711">
      <w:pPr>
        <w:tabs>
          <w:tab w:val="left" w:pos="709"/>
          <w:tab w:val="left" w:pos="2268"/>
          <w:tab w:val="left" w:pos="3240"/>
          <w:tab w:val="right" w:pos="8505"/>
        </w:tabs>
        <w:ind w:left="720" w:hanging="720"/>
        <w:rPr>
          <w:rFonts w:ascii="Times New Roman" w:hAnsi="Times New Roman"/>
          <w:color w:val="000000"/>
          <w:sz w:val="20"/>
        </w:rPr>
      </w:pPr>
      <w:r>
        <w:rPr>
          <w:rFonts w:ascii="Times New Roman" w:hAnsi="Times New Roman"/>
          <w:color w:val="000000"/>
          <w:sz w:val="20"/>
        </w:rPr>
        <w:tab/>
        <w:t>Chq No 0270</w:t>
      </w:r>
      <w:r>
        <w:rPr>
          <w:rFonts w:ascii="Times New Roman" w:hAnsi="Times New Roman"/>
          <w:color w:val="000000"/>
          <w:sz w:val="20"/>
        </w:rPr>
        <w:tab/>
        <w:t>Tony Hoile for strimming and mowing allotments</w:t>
      </w:r>
      <w:r>
        <w:rPr>
          <w:rFonts w:ascii="Times New Roman" w:hAnsi="Times New Roman"/>
          <w:color w:val="000000"/>
          <w:sz w:val="20"/>
        </w:rPr>
        <w:tab/>
        <w:t>£70.00</w:t>
      </w:r>
    </w:p>
    <w:p w:rsidR="009F6D7A" w:rsidRPr="00482A9A" w:rsidRDefault="009F6D7A" w:rsidP="008B1711">
      <w:pPr>
        <w:tabs>
          <w:tab w:val="left" w:pos="709"/>
          <w:tab w:val="left" w:pos="2268"/>
          <w:tab w:val="left" w:pos="3240"/>
          <w:tab w:val="right" w:pos="8505"/>
        </w:tabs>
        <w:ind w:left="720" w:hanging="720"/>
        <w:rPr>
          <w:rFonts w:ascii="Times New Roman" w:hAnsi="Times New Roman"/>
          <w:color w:val="000000"/>
          <w:sz w:val="20"/>
        </w:rPr>
      </w:pPr>
      <w:r>
        <w:rPr>
          <w:rFonts w:ascii="Times New Roman" w:hAnsi="Times New Roman"/>
          <w:color w:val="000000"/>
          <w:sz w:val="20"/>
        </w:rPr>
        <w:tab/>
        <w:t>Chq No 0271</w:t>
      </w:r>
      <w:r>
        <w:rPr>
          <w:rFonts w:ascii="Times New Roman" w:hAnsi="Times New Roman"/>
          <w:color w:val="000000"/>
          <w:sz w:val="20"/>
        </w:rPr>
        <w:tab/>
        <w:t>Andrew Keel – expenses for allotment rent letters</w:t>
      </w:r>
      <w:r w:rsidR="00BE3856">
        <w:rPr>
          <w:rFonts w:ascii="Times New Roman" w:hAnsi="Times New Roman"/>
          <w:color w:val="000000"/>
          <w:sz w:val="20"/>
        </w:rPr>
        <w:t xml:space="preserve"> etc</w:t>
      </w:r>
      <w:r>
        <w:rPr>
          <w:rFonts w:ascii="Times New Roman" w:hAnsi="Times New Roman"/>
          <w:color w:val="000000"/>
          <w:sz w:val="20"/>
        </w:rPr>
        <w:tab/>
        <w:t>£95.00</w:t>
      </w:r>
    </w:p>
    <w:p w:rsidR="00D353A2" w:rsidRPr="00482A9A" w:rsidRDefault="00D353A2" w:rsidP="008B1711">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r>
    </w:p>
    <w:p w:rsidR="009A1880" w:rsidRDefault="00785168" w:rsidP="009F6D7A">
      <w:pPr>
        <w:tabs>
          <w:tab w:val="left" w:pos="709"/>
          <w:tab w:val="left" w:pos="3240"/>
          <w:tab w:val="right" w:pos="7938"/>
          <w:tab w:val="right" w:pos="8505"/>
        </w:tabs>
        <w:ind w:left="720" w:hanging="720"/>
        <w:rPr>
          <w:rFonts w:ascii="Times New Roman" w:hAnsi="Times New Roman"/>
          <w:color w:val="000000"/>
          <w:sz w:val="20"/>
        </w:rPr>
      </w:pPr>
      <w:r w:rsidRPr="00482A9A">
        <w:rPr>
          <w:rFonts w:ascii="Times New Roman" w:hAnsi="Times New Roman"/>
          <w:color w:val="000000"/>
          <w:sz w:val="20"/>
        </w:rPr>
        <w:tab/>
      </w:r>
      <w:r w:rsidR="009F6D7A">
        <w:rPr>
          <w:rFonts w:ascii="Times New Roman" w:hAnsi="Times New Roman"/>
          <w:color w:val="000000"/>
          <w:sz w:val="20"/>
        </w:rPr>
        <w:t>The Clerk reported on her attendance at a KALC seminar held in March on new government audit rules.</w:t>
      </w:r>
    </w:p>
    <w:p w:rsidR="009A1880" w:rsidRPr="00482A9A" w:rsidRDefault="009A1880" w:rsidP="00785168">
      <w:pPr>
        <w:tabs>
          <w:tab w:val="left" w:pos="709"/>
          <w:tab w:val="left" w:pos="3240"/>
          <w:tab w:val="right" w:pos="7938"/>
        </w:tabs>
        <w:ind w:left="720" w:hanging="720"/>
        <w:rPr>
          <w:rFonts w:ascii="Times New Roman" w:hAnsi="Times New Roman"/>
          <w:color w:val="000000"/>
          <w:sz w:val="20"/>
        </w:rPr>
      </w:pPr>
    </w:p>
    <w:p w:rsidR="00536C77" w:rsidRPr="00482A9A" w:rsidRDefault="00F64015" w:rsidP="00785168">
      <w:pPr>
        <w:tabs>
          <w:tab w:val="left" w:pos="709"/>
          <w:tab w:val="left" w:pos="3240"/>
          <w:tab w:val="right" w:pos="7938"/>
        </w:tabs>
        <w:ind w:left="720" w:hanging="720"/>
        <w:rPr>
          <w:rFonts w:ascii="Times New Roman" w:hAnsi="Times New Roman"/>
          <w:color w:val="000000"/>
          <w:sz w:val="20"/>
        </w:rPr>
      </w:pPr>
      <w:r w:rsidRPr="00482A9A">
        <w:rPr>
          <w:rFonts w:ascii="Times New Roman" w:hAnsi="Times New Roman"/>
          <w:color w:val="000000"/>
          <w:sz w:val="20"/>
        </w:rPr>
        <w:t>0</w:t>
      </w:r>
      <w:r w:rsidR="009F6D7A">
        <w:rPr>
          <w:rFonts w:ascii="Times New Roman" w:hAnsi="Times New Roman"/>
          <w:color w:val="000000"/>
          <w:sz w:val="20"/>
        </w:rPr>
        <w:t>54</w:t>
      </w:r>
      <w:r w:rsidRPr="00482A9A">
        <w:rPr>
          <w:rFonts w:ascii="Times New Roman" w:hAnsi="Times New Roman"/>
          <w:color w:val="000000"/>
          <w:sz w:val="20"/>
        </w:rPr>
        <w:t>/15</w:t>
      </w:r>
      <w:r w:rsidR="00536C77" w:rsidRPr="00482A9A">
        <w:rPr>
          <w:rFonts w:ascii="Times New Roman" w:hAnsi="Times New Roman"/>
          <w:color w:val="000000"/>
          <w:sz w:val="20"/>
        </w:rPr>
        <w:tab/>
        <w:t>Correspondence</w:t>
      </w:r>
    </w:p>
    <w:p w:rsidR="00F64015" w:rsidRPr="00482A9A" w:rsidRDefault="00F64015" w:rsidP="00F64015">
      <w:pPr>
        <w:tabs>
          <w:tab w:val="left" w:pos="709"/>
          <w:tab w:val="left" w:pos="3240"/>
          <w:tab w:val="right" w:pos="7938"/>
        </w:tabs>
        <w:ind w:left="720" w:hanging="720"/>
        <w:rPr>
          <w:rFonts w:ascii="Times New Roman" w:hAnsi="Times New Roman"/>
          <w:color w:val="000000"/>
          <w:sz w:val="20"/>
        </w:rPr>
      </w:pPr>
    </w:p>
    <w:p w:rsidR="008B1711" w:rsidRDefault="0040509B" w:rsidP="00F64015">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ab/>
      </w:r>
      <w:r w:rsidR="00282DE8">
        <w:rPr>
          <w:rFonts w:ascii="Times New Roman" w:hAnsi="Times New Roman"/>
          <w:color w:val="000000"/>
          <w:sz w:val="20"/>
        </w:rPr>
        <w:t xml:space="preserve">Email from a resident adjoining Joyce Field about the sheep grazing, </w:t>
      </w:r>
      <w:r w:rsidR="00BE3856">
        <w:rPr>
          <w:rFonts w:ascii="Times New Roman" w:hAnsi="Times New Roman"/>
          <w:color w:val="000000"/>
          <w:sz w:val="20"/>
        </w:rPr>
        <w:t>which was being</w:t>
      </w:r>
      <w:r w:rsidR="00282DE8">
        <w:rPr>
          <w:rFonts w:ascii="Times New Roman" w:hAnsi="Times New Roman"/>
          <w:color w:val="000000"/>
          <w:sz w:val="20"/>
        </w:rPr>
        <w:t xml:space="preserve"> dealt with by the chairman.</w:t>
      </w:r>
    </w:p>
    <w:p w:rsidR="00355369"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KCC – Parish Guide to Drainage, circulated to councillors for information.</w:t>
      </w:r>
    </w:p>
    <w:p w:rsidR="00282DE8"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Swale BC online survey on their sports strategy – passed to Cllr Dean-Kimili to complete on behalf of the council.</w:t>
      </w:r>
    </w:p>
    <w:p w:rsidR="00282DE8"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Swale Rural Forum – notification of next meeting to be held 26</w:t>
      </w:r>
      <w:r w:rsidRPr="00282DE8">
        <w:rPr>
          <w:rFonts w:ascii="Times New Roman" w:hAnsi="Times New Roman"/>
          <w:color w:val="000000"/>
          <w:sz w:val="20"/>
          <w:vertAlign w:val="superscript"/>
        </w:rPr>
        <w:t>th</w:t>
      </w:r>
      <w:r>
        <w:rPr>
          <w:rFonts w:ascii="Times New Roman" w:hAnsi="Times New Roman"/>
          <w:color w:val="000000"/>
          <w:sz w:val="20"/>
        </w:rPr>
        <w:t xml:space="preserve"> May.</w:t>
      </w:r>
    </w:p>
    <w:p w:rsidR="00282DE8"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Email correspondence with Amy Wright Toads Patrol Officer, who it is hoped will attend the June meeting to inform the parish council of the volunteers and the toads crossing in the parish.</w:t>
      </w:r>
    </w:p>
    <w:p w:rsidR="00282DE8"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KALC – information on DCLG Consultation on local government ombudsman and larger parish councils.</w:t>
      </w:r>
    </w:p>
    <w:p w:rsidR="00282DE8" w:rsidRDefault="00282DE8" w:rsidP="00282DE8">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t>NALC – information on NALC’s plans for the future.</w:t>
      </w:r>
    </w:p>
    <w:p w:rsidR="009E28F6" w:rsidRDefault="00282DE8" w:rsidP="004F60E6">
      <w:pPr>
        <w:tabs>
          <w:tab w:val="left" w:pos="709"/>
          <w:tab w:val="left" w:pos="3240"/>
          <w:tab w:val="right" w:pos="7020"/>
        </w:tabs>
        <w:spacing w:after="120"/>
        <w:ind w:left="720" w:hanging="720"/>
        <w:rPr>
          <w:rFonts w:ascii="Times New Roman" w:hAnsi="Times New Roman"/>
          <w:color w:val="000000"/>
          <w:sz w:val="20"/>
        </w:rPr>
      </w:pPr>
      <w:r>
        <w:rPr>
          <w:rFonts w:ascii="Times New Roman" w:hAnsi="Times New Roman"/>
          <w:color w:val="000000"/>
          <w:sz w:val="20"/>
        </w:rPr>
        <w:tab/>
      </w:r>
    </w:p>
    <w:p w:rsidR="008F2955" w:rsidRPr="00482A9A" w:rsidRDefault="002F15B5" w:rsidP="004F60E6">
      <w:pPr>
        <w:tabs>
          <w:tab w:val="left" w:pos="709"/>
          <w:tab w:val="left" w:pos="3240"/>
          <w:tab w:val="right" w:pos="7020"/>
        </w:tabs>
        <w:spacing w:after="120"/>
        <w:ind w:left="720" w:hanging="720"/>
        <w:rPr>
          <w:rFonts w:ascii="Times New Roman" w:hAnsi="Times New Roman"/>
          <w:color w:val="000000"/>
          <w:sz w:val="20"/>
        </w:rPr>
      </w:pPr>
      <w:r w:rsidRPr="00482A9A">
        <w:rPr>
          <w:rFonts w:ascii="Times New Roman" w:hAnsi="Times New Roman"/>
          <w:color w:val="000000"/>
          <w:sz w:val="20"/>
        </w:rPr>
        <w:t>0</w:t>
      </w:r>
      <w:r w:rsidR="00282DE8">
        <w:rPr>
          <w:rFonts w:ascii="Times New Roman" w:hAnsi="Times New Roman"/>
          <w:color w:val="000000"/>
          <w:sz w:val="20"/>
        </w:rPr>
        <w:t>55</w:t>
      </w:r>
      <w:r w:rsidRPr="00482A9A">
        <w:rPr>
          <w:rFonts w:ascii="Times New Roman" w:hAnsi="Times New Roman"/>
          <w:color w:val="000000"/>
          <w:sz w:val="20"/>
        </w:rPr>
        <w:t>/15</w:t>
      </w:r>
      <w:r w:rsidR="008F2955" w:rsidRPr="00482A9A">
        <w:rPr>
          <w:rFonts w:ascii="Times New Roman" w:hAnsi="Times New Roman"/>
          <w:color w:val="000000"/>
          <w:sz w:val="20"/>
        </w:rPr>
        <w:tab/>
      </w:r>
      <w:r w:rsidR="00F64015" w:rsidRPr="00482A9A">
        <w:rPr>
          <w:rFonts w:ascii="Times New Roman" w:hAnsi="Times New Roman"/>
          <w:color w:val="000000"/>
          <w:sz w:val="20"/>
        </w:rPr>
        <w:t>Members’ r</w:t>
      </w:r>
      <w:r w:rsidR="007F5976" w:rsidRPr="00482A9A">
        <w:rPr>
          <w:rFonts w:ascii="Times New Roman" w:hAnsi="Times New Roman"/>
          <w:color w:val="000000"/>
          <w:sz w:val="20"/>
        </w:rPr>
        <w:t>eports</w:t>
      </w:r>
    </w:p>
    <w:p w:rsidR="001826E0" w:rsidRDefault="00F1005A" w:rsidP="002F15B5">
      <w:pPr>
        <w:tabs>
          <w:tab w:val="left" w:pos="709"/>
          <w:tab w:val="left" w:pos="3240"/>
        </w:tabs>
        <w:spacing w:after="120"/>
        <w:ind w:left="709" w:right="-420" w:hanging="709"/>
        <w:rPr>
          <w:rFonts w:ascii="Times New Roman" w:hAnsi="Times New Roman"/>
          <w:color w:val="000000"/>
          <w:sz w:val="20"/>
        </w:rPr>
      </w:pPr>
      <w:r w:rsidRPr="00482A9A">
        <w:rPr>
          <w:rFonts w:ascii="Times New Roman" w:hAnsi="Times New Roman"/>
          <w:color w:val="000000"/>
          <w:sz w:val="20"/>
        </w:rPr>
        <w:tab/>
      </w:r>
      <w:r w:rsidR="00282DE8">
        <w:rPr>
          <w:rFonts w:ascii="Times New Roman" w:hAnsi="Times New Roman"/>
          <w:color w:val="000000"/>
          <w:sz w:val="20"/>
        </w:rPr>
        <w:t xml:space="preserve">There were no members’ reports. </w:t>
      </w:r>
    </w:p>
    <w:p w:rsidR="002E4E95" w:rsidRPr="00482A9A" w:rsidRDefault="002E4E95" w:rsidP="002F15B5">
      <w:pPr>
        <w:tabs>
          <w:tab w:val="left" w:pos="709"/>
          <w:tab w:val="left" w:pos="3240"/>
        </w:tabs>
        <w:spacing w:after="120"/>
        <w:ind w:left="709" w:right="-420" w:hanging="709"/>
        <w:rPr>
          <w:rFonts w:ascii="Times New Roman" w:hAnsi="Times New Roman"/>
          <w:color w:val="000000"/>
          <w:sz w:val="20"/>
        </w:rPr>
      </w:pPr>
    </w:p>
    <w:p w:rsidR="006664B5" w:rsidRDefault="002F15B5" w:rsidP="00F1005A">
      <w:pPr>
        <w:tabs>
          <w:tab w:val="left" w:pos="709"/>
          <w:tab w:val="left" w:pos="3240"/>
        </w:tabs>
        <w:spacing w:after="120"/>
        <w:ind w:left="709" w:right="-420" w:hanging="709"/>
        <w:rPr>
          <w:rFonts w:ascii="Times New Roman" w:hAnsi="Times New Roman"/>
          <w:color w:val="000000"/>
          <w:sz w:val="20"/>
        </w:rPr>
      </w:pPr>
      <w:r w:rsidRPr="00482A9A">
        <w:rPr>
          <w:rFonts w:ascii="Times New Roman" w:hAnsi="Times New Roman"/>
          <w:color w:val="000000"/>
          <w:sz w:val="20"/>
        </w:rPr>
        <w:t>0</w:t>
      </w:r>
      <w:r w:rsidR="00047BE0" w:rsidRPr="00482A9A">
        <w:rPr>
          <w:rFonts w:ascii="Times New Roman" w:hAnsi="Times New Roman"/>
          <w:color w:val="000000"/>
          <w:sz w:val="20"/>
        </w:rPr>
        <w:t>34</w:t>
      </w:r>
      <w:r w:rsidRPr="00482A9A">
        <w:rPr>
          <w:rFonts w:ascii="Times New Roman" w:hAnsi="Times New Roman"/>
          <w:color w:val="000000"/>
          <w:sz w:val="20"/>
        </w:rPr>
        <w:t>/15</w:t>
      </w:r>
      <w:r w:rsidRPr="00482A9A">
        <w:rPr>
          <w:rFonts w:ascii="Times New Roman" w:hAnsi="Times New Roman"/>
          <w:color w:val="000000"/>
          <w:sz w:val="20"/>
        </w:rPr>
        <w:tab/>
      </w:r>
      <w:r w:rsidR="006664B5" w:rsidRPr="00482A9A">
        <w:rPr>
          <w:rFonts w:ascii="Times New Roman" w:hAnsi="Times New Roman"/>
          <w:color w:val="000000"/>
          <w:sz w:val="20"/>
        </w:rPr>
        <w:t>Any other business</w:t>
      </w:r>
    </w:p>
    <w:p w:rsidR="009E28F6" w:rsidRPr="00482A9A" w:rsidRDefault="009E28F6" w:rsidP="00F1005A">
      <w:pPr>
        <w:tabs>
          <w:tab w:val="left" w:pos="709"/>
          <w:tab w:val="left" w:pos="3240"/>
        </w:tabs>
        <w:spacing w:after="120"/>
        <w:ind w:left="709" w:right="-420" w:hanging="709"/>
        <w:rPr>
          <w:rFonts w:ascii="Times New Roman" w:hAnsi="Times New Roman"/>
          <w:color w:val="000000"/>
          <w:sz w:val="20"/>
        </w:rPr>
      </w:pPr>
      <w:r>
        <w:rPr>
          <w:rFonts w:ascii="Times New Roman" w:hAnsi="Times New Roman"/>
          <w:color w:val="000000"/>
          <w:sz w:val="20"/>
        </w:rPr>
        <w:tab/>
      </w:r>
      <w:r w:rsidR="00282DE8">
        <w:rPr>
          <w:rFonts w:ascii="Times New Roman" w:hAnsi="Times New Roman"/>
          <w:color w:val="000000"/>
          <w:sz w:val="20"/>
        </w:rPr>
        <w:t>There was no other business.</w:t>
      </w:r>
    </w:p>
    <w:p w:rsidR="002F15B5" w:rsidRPr="00482A9A" w:rsidRDefault="002F15B5" w:rsidP="00FC5D2C">
      <w:pPr>
        <w:tabs>
          <w:tab w:val="left" w:pos="709"/>
          <w:tab w:val="left" w:pos="3240"/>
        </w:tabs>
        <w:spacing w:before="120" w:after="120"/>
        <w:ind w:left="709" w:right="79" w:hanging="709"/>
        <w:rPr>
          <w:rFonts w:ascii="Times New Roman" w:hAnsi="Times New Roman"/>
          <w:color w:val="000000"/>
          <w:sz w:val="20"/>
        </w:rPr>
      </w:pPr>
    </w:p>
    <w:p w:rsidR="00F8647D" w:rsidRPr="00482A9A" w:rsidRDefault="00DF2A16" w:rsidP="00F8647D">
      <w:pPr>
        <w:tabs>
          <w:tab w:val="left" w:pos="709"/>
          <w:tab w:val="left" w:pos="3240"/>
        </w:tabs>
        <w:spacing w:before="120" w:after="120"/>
        <w:ind w:left="709" w:right="79" w:hanging="709"/>
        <w:rPr>
          <w:rFonts w:ascii="Times New Roman" w:hAnsi="Times New Roman"/>
          <w:color w:val="000000"/>
          <w:sz w:val="20"/>
        </w:rPr>
      </w:pPr>
      <w:r w:rsidRPr="00482A9A">
        <w:rPr>
          <w:rFonts w:ascii="Times New Roman" w:hAnsi="Times New Roman"/>
          <w:color w:val="000000"/>
          <w:sz w:val="20"/>
        </w:rPr>
        <w:tab/>
      </w:r>
      <w:r w:rsidR="00F8647D" w:rsidRPr="00482A9A">
        <w:rPr>
          <w:rFonts w:ascii="Times New Roman" w:hAnsi="Times New Roman"/>
          <w:color w:val="000000"/>
          <w:sz w:val="20"/>
        </w:rPr>
        <w:t xml:space="preserve">The meeting ended at </w:t>
      </w:r>
      <w:r w:rsidR="009E28F6">
        <w:rPr>
          <w:rFonts w:ascii="Times New Roman" w:hAnsi="Times New Roman"/>
          <w:color w:val="000000"/>
          <w:sz w:val="20"/>
        </w:rPr>
        <w:t>10.</w:t>
      </w:r>
      <w:r w:rsidR="00282DE8">
        <w:rPr>
          <w:rFonts w:ascii="Times New Roman" w:hAnsi="Times New Roman"/>
          <w:color w:val="000000"/>
          <w:sz w:val="20"/>
        </w:rPr>
        <w:t>20</w:t>
      </w:r>
      <w:r w:rsidR="002F15B5" w:rsidRPr="00482A9A">
        <w:rPr>
          <w:rFonts w:ascii="Times New Roman" w:hAnsi="Times New Roman"/>
          <w:color w:val="000000"/>
          <w:sz w:val="20"/>
        </w:rPr>
        <w:t xml:space="preserve"> pm</w:t>
      </w:r>
    </w:p>
    <w:p w:rsidR="00282DE8" w:rsidRDefault="0031543D" w:rsidP="00F8647D">
      <w:pPr>
        <w:tabs>
          <w:tab w:val="left" w:pos="709"/>
          <w:tab w:val="left" w:pos="3240"/>
        </w:tabs>
        <w:spacing w:before="120" w:after="120"/>
        <w:ind w:left="709" w:right="79" w:hanging="709"/>
        <w:rPr>
          <w:rFonts w:ascii="Times New Roman" w:hAnsi="Times New Roman"/>
          <w:color w:val="000000"/>
          <w:sz w:val="20"/>
        </w:rPr>
      </w:pPr>
      <w:r w:rsidRPr="00482A9A">
        <w:rPr>
          <w:rFonts w:ascii="Times New Roman" w:hAnsi="Times New Roman"/>
          <w:color w:val="000000"/>
          <w:sz w:val="20"/>
        </w:rPr>
        <w:tab/>
      </w:r>
    </w:p>
    <w:p w:rsidR="00F8647D" w:rsidRPr="00482A9A" w:rsidRDefault="00282DE8" w:rsidP="00F8647D">
      <w:pPr>
        <w:tabs>
          <w:tab w:val="left" w:pos="709"/>
          <w:tab w:val="left" w:pos="3240"/>
        </w:tabs>
        <w:spacing w:before="120" w:after="120"/>
        <w:ind w:left="709" w:right="79" w:hanging="709"/>
        <w:rPr>
          <w:rFonts w:ascii="Times New Roman" w:hAnsi="Times New Roman"/>
          <w:color w:val="000000"/>
          <w:sz w:val="20"/>
        </w:rPr>
      </w:pPr>
      <w:r>
        <w:rPr>
          <w:rFonts w:ascii="Times New Roman" w:hAnsi="Times New Roman"/>
          <w:color w:val="000000"/>
          <w:sz w:val="20"/>
        </w:rPr>
        <w:tab/>
      </w:r>
      <w:r w:rsidR="0031543D" w:rsidRPr="00482A9A">
        <w:rPr>
          <w:rFonts w:ascii="Times New Roman" w:hAnsi="Times New Roman"/>
          <w:color w:val="000000"/>
          <w:sz w:val="20"/>
        </w:rPr>
        <w:t>N</w:t>
      </w:r>
      <w:r w:rsidR="007C6E53" w:rsidRPr="00482A9A">
        <w:rPr>
          <w:rFonts w:ascii="Times New Roman" w:hAnsi="Times New Roman"/>
          <w:color w:val="000000"/>
          <w:sz w:val="20"/>
        </w:rPr>
        <w:t>e</w:t>
      </w:r>
      <w:r w:rsidR="0031543D" w:rsidRPr="00482A9A">
        <w:rPr>
          <w:rFonts w:ascii="Times New Roman" w:hAnsi="Times New Roman"/>
          <w:color w:val="000000"/>
          <w:sz w:val="20"/>
        </w:rPr>
        <w:t xml:space="preserve">xt meeting: </w:t>
      </w:r>
      <w:r>
        <w:rPr>
          <w:rFonts w:ascii="Times New Roman" w:hAnsi="Times New Roman"/>
          <w:color w:val="000000"/>
          <w:sz w:val="20"/>
        </w:rPr>
        <w:t xml:space="preserve">  </w:t>
      </w:r>
      <w:r w:rsidR="00283BAF" w:rsidRPr="00482A9A">
        <w:rPr>
          <w:rFonts w:ascii="Times New Roman" w:hAnsi="Times New Roman"/>
          <w:color w:val="000000"/>
          <w:sz w:val="20"/>
        </w:rPr>
        <w:t>Wednesday</w:t>
      </w:r>
      <w:r w:rsidR="002F15B5" w:rsidRPr="00482A9A">
        <w:rPr>
          <w:rFonts w:ascii="Times New Roman" w:hAnsi="Times New Roman"/>
          <w:color w:val="000000"/>
          <w:sz w:val="20"/>
        </w:rPr>
        <w:t xml:space="preserve"> </w:t>
      </w:r>
      <w:r>
        <w:rPr>
          <w:rFonts w:ascii="Times New Roman" w:hAnsi="Times New Roman"/>
          <w:color w:val="000000"/>
          <w:sz w:val="20"/>
        </w:rPr>
        <w:t>10</w:t>
      </w:r>
      <w:r w:rsidRPr="00282DE8">
        <w:rPr>
          <w:rFonts w:ascii="Times New Roman" w:hAnsi="Times New Roman"/>
          <w:color w:val="000000"/>
          <w:sz w:val="20"/>
          <w:vertAlign w:val="superscript"/>
        </w:rPr>
        <w:t>th</w:t>
      </w:r>
      <w:r>
        <w:rPr>
          <w:rFonts w:ascii="Times New Roman" w:hAnsi="Times New Roman"/>
          <w:color w:val="000000"/>
          <w:sz w:val="20"/>
        </w:rPr>
        <w:t xml:space="preserve"> June 2015 at 7.30pm</w:t>
      </w:r>
    </w:p>
    <w:sectPr w:rsidR="00F8647D" w:rsidRPr="00482A9A" w:rsidSect="009A1880">
      <w:footerReference w:type="default" r:id="rId9"/>
      <w:pgSz w:w="11906" w:h="16838"/>
      <w:pgMar w:top="851" w:right="1133" w:bottom="851" w:left="108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7D6" w:rsidRDefault="00DE67D6">
      <w:r>
        <w:separator/>
      </w:r>
    </w:p>
  </w:endnote>
  <w:endnote w:type="continuationSeparator" w:id="0">
    <w:p w:rsidR="00DE67D6" w:rsidRDefault="00DE6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099" w:rsidRDefault="003C473B">
    <w:pPr>
      <w:pStyle w:val="Footer"/>
      <w:jc w:val="right"/>
    </w:pPr>
    <w:r>
      <w:fldChar w:fldCharType="begin"/>
    </w:r>
    <w:r w:rsidR="00715888">
      <w:instrText xml:space="preserve"> PAGE   \* MERGEFORMAT </w:instrText>
    </w:r>
    <w:r>
      <w:fldChar w:fldCharType="separate"/>
    </w:r>
    <w:r w:rsidR="0092030C">
      <w:rPr>
        <w:noProof/>
      </w:rPr>
      <w:t>2</w:t>
    </w:r>
    <w:r>
      <w:rPr>
        <w:noProof/>
      </w:rPr>
      <w:fldChar w:fldCharType="end"/>
    </w:r>
  </w:p>
  <w:p w:rsidR="00294099" w:rsidRDefault="00294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7D6" w:rsidRDefault="00DE67D6">
      <w:r>
        <w:separator/>
      </w:r>
    </w:p>
  </w:footnote>
  <w:footnote w:type="continuationSeparator" w:id="0">
    <w:p w:rsidR="00DE67D6" w:rsidRDefault="00DE67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4E4AD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50B22B2"/>
    <w:multiLevelType w:val="hybridMultilevel"/>
    <w:tmpl w:val="6AD25D94"/>
    <w:lvl w:ilvl="0" w:tplc="593E1E6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365E7541"/>
    <w:multiLevelType w:val="hybridMultilevel"/>
    <w:tmpl w:val="A7E80B56"/>
    <w:lvl w:ilvl="0" w:tplc="52D050AE">
      <w:start w:val="1"/>
      <w:numFmt w:val="bullet"/>
      <w:lvlText w:val="•"/>
      <w:lvlJc w:val="left"/>
      <w:pPr>
        <w:ind w:left="1065" w:hanging="360"/>
      </w:pPr>
      <w:rPr>
        <w:rFonts w:ascii="Times New Roman" w:eastAsia="Times New Roman" w:hAnsi="Times New Roman" w:hint="default"/>
      </w:rPr>
    </w:lvl>
    <w:lvl w:ilvl="1" w:tplc="08090003">
      <w:start w:val="1"/>
      <w:numFmt w:val="bullet"/>
      <w:lvlText w:val="o"/>
      <w:lvlJc w:val="left"/>
      <w:pPr>
        <w:ind w:left="1785" w:hanging="360"/>
      </w:pPr>
      <w:rPr>
        <w:rFonts w:ascii="Courier New" w:hAnsi="Courier New" w:hint="default"/>
      </w:rPr>
    </w:lvl>
    <w:lvl w:ilvl="2" w:tplc="08090005">
      <w:start w:val="1"/>
      <w:numFmt w:val="bullet"/>
      <w:lvlText w:val=""/>
      <w:lvlJc w:val="left"/>
      <w:pPr>
        <w:ind w:left="2505" w:hanging="360"/>
      </w:pPr>
      <w:rPr>
        <w:rFonts w:ascii="Wingdings" w:hAnsi="Wingdings" w:hint="default"/>
      </w:rPr>
    </w:lvl>
    <w:lvl w:ilvl="3" w:tplc="08090001">
      <w:start w:val="1"/>
      <w:numFmt w:val="bullet"/>
      <w:lvlText w:val=""/>
      <w:lvlJc w:val="left"/>
      <w:pPr>
        <w:ind w:left="3225" w:hanging="360"/>
      </w:pPr>
      <w:rPr>
        <w:rFonts w:ascii="Symbol" w:hAnsi="Symbol" w:hint="default"/>
      </w:rPr>
    </w:lvl>
    <w:lvl w:ilvl="4" w:tplc="08090003">
      <w:start w:val="1"/>
      <w:numFmt w:val="bullet"/>
      <w:lvlText w:val="o"/>
      <w:lvlJc w:val="left"/>
      <w:pPr>
        <w:ind w:left="3945" w:hanging="360"/>
      </w:pPr>
      <w:rPr>
        <w:rFonts w:ascii="Courier New" w:hAnsi="Courier New" w:hint="default"/>
      </w:rPr>
    </w:lvl>
    <w:lvl w:ilvl="5" w:tplc="08090005">
      <w:start w:val="1"/>
      <w:numFmt w:val="bullet"/>
      <w:lvlText w:val=""/>
      <w:lvlJc w:val="left"/>
      <w:pPr>
        <w:ind w:left="4665" w:hanging="360"/>
      </w:pPr>
      <w:rPr>
        <w:rFonts w:ascii="Wingdings" w:hAnsi="Wingdings" w:hint="default"/>
      </w:rPr>
    </w:lvl>
    <w:lvl w:ilvl="6" w:tplc="08090001">
      <w:start w:val="1"/>
      <w:numFmt w:val="bullet"/>
      <w:lvlText w:val=""/>
      <w:lvlJc w:val="left"/>
      <w:pPr>
        <w:ind w:left="5385" w:hanging="360"/>
      </w:pPr>
      <w:rPr>
        <w:rFonts w:ascii="Symbol" w:hAnsi="Symbol" w:hint="default"/>
      </w:rPr>
    </w:lvl>
    <w:lvl w:ilvl="7" w:tplc="08090003">
      <w:start w:val="1"/>
      <w:numFmt w:val="bullet"/>
      <w:lvlText w:val="o"/>
      <w:lvlJc w:val="left"/>
      <w:pPr>
        <w:ind w:left="6105" w:hanging="360"/>
      </w:pPr>
      <w:rPr>
        <w:rFonts w:ascii="Courier New" w:hAnsi="Courier New" w:hint="default"/>
      </w:rPr>
    </w:lvl>
    <w:lvl w:ilvl="8" w:tplc="08090005">
      <w:start w:val="1"/>
      <w:numFmt w:val="bullet"/>
      <w:lvlText w:val=""/>
      <w:lvlJc w:val="left"/>
      <w:pPr>
        <w:ind w:left="6825" w:hanging="360"/>
      </w:pPr>
      <w:rPr>
        <w:rFonts w:ascii="Wingdings" w:hAnsi="Wingdings" w:hint="default"/>
      </w:rPr>
    </w:lvl>
  </w:abstractNum>
  <w:abstractNum w:abstractNumId="3">
    <w:nsid w:val="3B4B7B67"/>
    <w:multiLevelType w:val="hybridMultilevel"/>
    <w:tmpl w:val="C4B6F12C"/>
    <w:lvl w:ilvl="0" w:tplc="AE66F090">
      <w:start w:val="1"/>
      <w:numFmt w:val="bullet"/>
      <w:lvlText w:val=""/>
      <w:lvlJc w:val="left"/>
      <w:pPr>
        <w:tabs>
          <w:tab w:val="num" w:pos="720"/>
        </w:tabs>
        <w:ind w:left="720" w:hanging="360"/>
      </w:pPr>
      <w:rPr>
        <w:rFonts w:ascii="Symbol" w:hAnsi="Symbol" w:hint="default"/>
        <w:sz w:val="18"/>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075C"/>
    <w:rsid w:val="0000188A"/>
    <w:rsid w:val="000034EC"/>
    <w:rsid w:val="00004C95"/>
    <w:rsid w:val="00005715"/>
    <w:rsid w:val="000077F9"/>
    <w:rsid w:val="00007901"/>
    <w:rsid w:val="000100AC"/>
    <w:rsid w:val="00011017"/>
    <w:rsid w:val="00015EF2"/>
    <w:rsid w:val="000163E1"/>
    <w:rsid w:val="00017FB6"/>
    <w:rsid w:val="00026738"/>
    <w:rsid w:val="000300F1"/>
    <w:rsid w:val="00031906"/>
    <w:rsid w:val="00031D34"/>
    <w:rsid w:val="0003262C"/>
    <w:rsid w:val="00032FC9"/>
    <w:rsid w:val="00033F29"/>
    <w:rsid w:val="00033FF1"/>
    <w:rsid w:val="000352E8"/>
    <w:rsid w:val="00036319"/>
    <w:rsid w:val="00040460"/>
    <w:rsid w:val="00040986"/>
    <w:rsid w:val="000459B7"/>
    <w:rsid w:val="0004674D"/>
    <w:rsid w:val="00047BE0"/>
    <w:rsid w:val="00052626"/>
    <w:rsid w:val="00055C84"/>
    <w:rsid w:val="00057352"/>
    <w:rsid w:val="00057A38"/>
    <w:rsid w:val="00061A34"/>
    <w:rsid w:val="000631D7"/>
    <w:rsid w:val="00065216"/>
    <w:rsid w:val="000663DA"/>
    <w:rsid w:val="0006759A"/>
    <w:rsid w:val="00071BF3"/>
    <w:rsid w:val="00073B27"/>
    <w:rsid w:val="000764B1"/>
    <w:rsid w:val="00076576"/>
    <w:rsid w:val="00077FBB"/>
    <w:rsid w:val="000809B4"/>
    <w:rsid w:val="00083268"/>
    <w:rsid w:val="0008511B"/>
    <w:rsid w:val="00093C5A"/>
    <w:rsid w:val="000944A5"/>
    <w:rsid w:val="00094A84"/>
    <w:rsid w:val="000A0DCE"/>
    <w:rsid w:val="000A37F5"/>
    <w:rsid w:val="000A3A84"/>
    <w:rsid w:val="000A43F8"/>
    <w:rsid w:val="000A590A"/>
    <w:rsid w:val="000A5B9E"/>
    <w:rsid w:val="000A5C50"/>
    <w:rsid w:val="000A6BCD"/>
    <w:rsid w:val="000B0204"/>
    <w:rsid w:val="000B17C9"/>
    <w:rsid w:val="000B3523"/>
    <w:rsid w:val="000B3555"/>
    <w:rsid w:val="000B4EE9"/>
    <w:rsid w:val="000B50BB"/>
    <w:rsid w:val="000B6ABF"/>
    <w:rsid w:val="000C1B5B"/>
    <w:rsid w:val="000C7926"/>
    <w:rsid w:val="000D0554"/>
    <w:rsid w:val="000D1CDA"/>
    <w:rsid w:val="000D26C5"/>
    <w:rsid w:val="000D3395"/>
    <w:rsid w:val="000E156C"/>
    <w:rsid w:val="000E1C61"/>
    <w:rsid w:val="000E24A2"/>
    <w:rsid w:val="000E6529"/>
    <w:rsid w:val="000E6D62"/>
    <w:rsid w:val="000F3B76"/>
    <w:rsid w:val="000F3E2D"/>
    <w:rsid w:val="000F448A"/>
    <w:rsid w:val="000F649B"/>
    <w:rsid w:val="000F68D4"/>
    <w:rsid w:val="00104312"/>
    <w:rsid w:val="00105B4E"/>
    <w:rsid w:val="00110427"/>
    <w:rsid w:val="00110561"/>
    <w:rsid w:val="00112049"/>
    <w:rsid w:val="00126194"/>
    <w:rsid w:val="00126B61"/>
    <w:rsid w:val="00130ED0"/>
    <w:rsid w:val="001326E1"/>
    <w:rsid w:val="0013281F"/>
    <w:rsid w:val="0013546B"/>
    <w:rsid w:val="001357CD"/>
    <w:rsid w:val="0014597A"/>
    <w:rsid w:val="0014642B"/>
    <w:rsid w:val="0015363F"/>
    <w:rsid w:val="00154303"/>
    <w:rsid w:val="001552D6"/>
    <w:rsid w:val="00155A9E"/>
    <w:rsid w:val="00156BA4"/>
    <w:rsid w:val="0016236E"/>
    <w:rsid w:val="00162743"/>
    <w:rsid w:val="001656A0"/>
    <w:rsid w:val="00167F2A"/>
    <w:rsid w:val="001736E1"/>
    <w:rsid w:val="00173849"/>
    <w:rsid w:val="001748B7"/>
    <w:rsid w:val="00181DDF"/>
    <w:rsid w:val="001826E0"/>
    <w:rsid w:val="001827B5"/>
    <w:rsid w:val="001859CD"/>
    <w:rsid w:val="00185BE6"/>
    <w:rsid w:val="0018648C"/>
    <w:rsid w:val="0019065A"/>
    <w:rsid w:val="001906E7"/>
    <w:rsid w:val="001907EF"/>
    <w:rsid w:val="001908E8"/>
    <w:rsid w:val="001972F8"/>
    <w:rsid w:val="001A3993"/>
    <w:rsid w:val="001A63D8"/>
    <w:rsid w:val="001A7489"/>
    <w:rsid w:val="001A74B3"/>
    <w:rsid w:val="001B247B"/>
    <w:rsid w:val="001B3186"/>
    <w:rsid w:val="001B5182"/>
    <w:rsid w:val="001B6E51"/>
    <w:rsid w:val="001C1FB7"/>
    <w:rsid w:val="001C3367"/>
    <w:rsid w:val="001C52AE"/>
    <w:rsid w:val="001D1884"/>
    <w:rsid w:val="001D28F7"/>
    <w:rsid w:val="001D67E0"/>
    <w:rsid w:val="001D67EA"/>
    <w:rsid w:val="001D76C4"/>
    <w:rsid w:val="001E2B21"/>
    <w:rsid w:val="001E2C94"/>
    <w:rsid w:val="001E39D5"/>
    <w:rsid w:val="001E4D57"/>
    <w:rsid w:val="001E4D78"/>
    <w:rsid w:val="001F713B"/>
    <w:rsid w:val="001F7441"/>
    <w:rsid w:val="002010F5"/>
    <w:rsid w:val="002108F0"/>
    <w:rsid w:val="00211730"/>
    <w:rsid w:val="002143CB"/>
    <w:rsid w:val="002145EF"/>
    <w:rsid w:val="00214B96"/>
    <w:rsid w:val="0022090E"/>
    <w:rsid w:val="002218AD"/>
    <w:rsid w:val="00231DE7"/>
    <w:rsid w:val="00231F18"/>
    <w:rsid w:val="002335E3"/>
    <w:rsid w:val="002352B5"/>
    <w:rsid w:val="002448DD"/>
    <w:rsid w:val="00245C5B"/>
    <w:rsid w:val="00246851"/>
    <w:rsid w:val="00251166"/>
    <w:rsid w:val="00253B62"/>
    <w:rsid w:val="00254666"/>
    <w:rsid w:val="002557C1"/>
    <w:rsid w:val="00260633"/>
    <w:rsid w:val="00260E5E"/>
    <w:rsid w:val="00261E27"/>
    <w:rsid w:val="00265070"/>
    <w:rsid w:val="00266783"/>
    <w:rsid w:val="0026781F"/>
    <w:rsid w:val="002707B2"/>
    <w:rsid w:val="0027164F"/>
    <w:rsid w:val="00276159"/>
    <w:rsid w:val="00280427"/>
    <w:rsid w:val="00281097"/>
    <w:rsid w:val="00281CDA"/>
    <w:rsid w:val="00282DE8"/>
    <w:rsid w:val="00283BAF"/>
    <w:rsid w:val="00284A0F"/>
    <w:rsid w:val="00284C86"/>
    <w:rsid w:val="0029260C"/>
    <w:rsid w:val="00294099"/>
    <w:rsid w:val="002A31D5"/>
    <w:rsid w:val="002A4513"/>
    <w:rsid w:val="002A4569"/>
    <w:rsid w:val="002B29E8"/>
    <w:rsid w:val="002B3018"/>
    <w:rsid w:val="002B436C"/>
    <w:rsid w:val="002B4559"/>
    <w:rsid w:val="002B4CB0"/>
    <w:rsid w:val="002B65B4"/>
    <w:rsid w:val="002C2897"/>
    <w:rsid w:val="002C3659"/>
    <w:rsid w:val="002C4726"/>
    <w:rsid w:val="002C4959"/>
    <w:rsid w:val="002C62C2"/>
    <w:rsid w:val="002C648A"/>
    <w:rsid w:val="002C7820"/>
    <w:rsid w:val="002D20BF"/>
    <w:rsid w:val="002D559D"/>
    <w:rsid w:val="002D7594"/>
    <w:rsid w:val="002E00B3"/>
    <w:rsid w:val="002E1BDF"/>
    <w:rsid w:val="002E4E95"/>
    <w:rsid w:val="002F0A03"/>
    <w:rsid w:val="002F15B5"/>
    <w:rsid w:val="002F1A7F"/>
    <w:rsid w:val="002F1DFC"/>
    <w:rsid w:val="002F27EC"/>
    <w:rsid w:val="002F3A83"/>
    <w:rsid w:val="002F3C26"/>
    <w:rsid w:val="002F59BE"/>
    <w:rsid w:val="002F5B72"/>
    <w:rsid w:val="003008F8"/>
    <w:rsid w:val="003012FC"/>
    <w:rsid w:val="00305252"/>
    <w:rsid w:val="0030730F"/>
    <w:rsid w:val="00307539"/>
    <w:rsid w:val="00312968"/>
    <w:rsid w:val="00314591"/>
    <w:rsid w:val="003147C4"/>
    <w:rsid w:val="003148D2"/>
    <w:rsid w:val="0031543D"/>
    <w:rsid w:val="00316AEB"/>
    <w:rsid w:val="00316D36"/>
    <w:rsid w:val="00321037"/>
    <w:rsid w:val="00322739"/>
    <w:rsid w:val="003229BA"/>
    <w:rsid w:val="003229CB"/>
    <w:rsid w:val="00322D64"/>
    <w:rsid w:val="00324986"/>
    <w:rsid w:val="00324BE1"/>
    <w:rsid w:val="00325951"/>
    <w:rsid w:val="00327F82"/>
    <w:rsid w:val="00331FFC"/>
    <w:rsid w:val="00332D02"/>
    <w:rsid w:val="00334529"/>
    <w:rsid w:val="003352F1"/>
    <w:rsid w:val="00336066"/>
    <w:rsid w:val="003360C3"/>
    <w:rsid w:val="0033704E"/>
    <w:rsid w:val="00337C6E"/>
    <w:rsid w:val="00341374"/>
    <w:rsid w:val="00341EB5"/>
    <w:rsid w:val="003438B3"/>
    <w:rsid w:val="003448C8"/>
    <w:rsid w:val="003453F4"/>
    <w:rsid w:val="00346602"/>
    <w:rsid w:val="00352D38"/>
    <w:rsid w:val="00355369"/>
    <w:rsid w:val="003562F3"/>
    <w:rsid w:val="00356DCB"/>
    <w:rsid w:val="0036326E"/>
    <w:rsid w:val="00363C56"/>
    <w:rsid w:val="0036461B"/>
    <w:rsid w:val="00366C1A"/>
    <w:rsid w:val="003677C4"/>
    <w:rsid w:val="003731BA"/>
    <w:rsid w:val="00374FCD"/>
    <w:rsid w:val="00380A9D"/>
    <w:rsid w:val="00383F5B"/>
    <w:rsid w:val="00390B2C"/>
    <w:rsid w:val="00391AC4"/>
    <w:rsid w:val="003935D7"/>
    <w:rsid w:val="00393B74"/>
    <w:rsid w:val="003944A7"/>
    <w:rsid w:val="003947D1"/>
    <w:rsid w:val="003954C7"/>
    <w:rsid w:val="003960B5"/>
    <w:rsid w:val="00397BD8"/>
    <w:rsid w:val="003A0153"/>
    <w:rsid w:val="003A3498"/>
    <w:rsid w:val="003A40E3"/>
    <w:rsid w:val="003A61CC"/>
    <w:rsid w:val="003B13EC"/>
    <w:rsid w:val="003B2FE2"/>
    <w:rsid w:val="003B3BE5"/>
    <w:rsid w:val="003B3D7E"/>
    <w:rsid w:val="003B708D"/>
    <w:rsid w:val="003B74B1"/>
    <w:rsid w:val="003C1700"/>
    <w:rsid w:val="003C3F12"/>
    <w:rsid w:val="003C473B"/>
    <w:rsid w:val="003C67C0"/>
    <w:rsid w:val="003C6874"/>
    <w:rsid w:val="003D0FD0"/>
    <w:rsid w:val="003D373D"/>
    <w:rsid w:val="003F003D"/>
    <w:rsid w:val="003F620F"/>
    <w:rsid w:val="0040065C"/>
    <w:rsid w:val="00400E5B"/>
    <w:rsid w:val="00401C59"/>
    <w:rsid w:val="004021CA"/>
    <w:rsid w:val="004029CC"/>
    <w:rsid w:val="0040336E"/>
    <w:rsid w:val="00404CC5"/>
    <w:rsid w:val="0040509B"/>
    <w:rsid w:val="00405E04"/>
    <w:rsid w:val="0041153E"/>
    <w:rsid w:val="00415885"/>
    <w:rsid w:val="004160CB"/>
    <w:rsid w:val="004164B1"/>
    <w:rsid w:val="00420195"/>
    <w:rsid w:val="00421A75"/>
    <w:rsid w:val="0042664E"/>
    <w:rsid w:val="00447B2B"/>
    <w:rsid w:val="00451003"/>
    <w:rsid w:val="00461F9F"/>
    <w:rsid w:val="004625C6"/>
    <w:rsid w:val="00463A47"/>
    <w:rsid w:val="00463DCA"/>
    <w:rsid w:val="004641D0"/>
    <w:rsid w:val="00464CF5"/>
    <w:rsid w:val="00470C3B"/>
    <w:rsid w:val="0047237E"/>
    <w:rsid w:val="00475570"/>
    <w:rsid w:val="0047587D"/>
    <w:rsid w:val="00476959"/>
    <w:rsid w:val="00482A9A"/>
    <w:rsid w:val="004834EC"/>
    <w:rsid w:val="00484B8F"/>
    <w:rsid w:val="00485FA5"/>
    <w:rsid w:val="0049001B"/>
    <w:rsid w:val="004908FA"/>
    <w:rsid w:val="00493F47"/>
    <w:rsid w:val="004A0B92"/>
    <w:rsid w:val="004A0F1D"/>
    <w:rsid w:val="004A141B"/>
    <w:rsid w:val="004A53A7"/>
    <w:rsid w:val="004A54F8"/>
    <w:rsid w:val="004A698C"/>
    <w:rsid w:val="004B432F"/>
    <w:rsid w:val="004C157E"/>
    <w:rsid w:val="004C3341"/>
    <w:rsid w:val="004C3481"/>
    <w:rsid w:val="004C36D4"/>
    <w:rsid w:val="004D0380"/>
    <w:rsid w:val="004D50E9"/>
    <w:rsid w:val="004E474B"/>
    <w:rsid w:val="004E49E9"/>
    <w:rsid w:val="004E5B4F"/>
    <w:rsid w:val="004E63CB"/>
    <w:rsid w:val="004E7E95"/>
    <w:rsid w:val="004F18CC"/>
    <w:rsid w:val="004F1F01"/>
    <w:rsid w:val="004F30FD"/>
    <w:rsid w:val="004F3671"/>
    <w:rsid w:val="004F60E6"/>
    <w:rsid w:val="004F7373"/>
    <w:rsid w:val="004F782E"/>
    <w:rsid w:val="005021C8"/>
    <w:rsid w:val="00502349"/>
    <w:rsid w:val="005028D1"/>
    <w:rsid w:val="005072CB"/>
    <w:rsid w:val="005117B6"/>
    <w:rsid w:val="00512839"/>
    <w:rsid w:val="0051331B"/>
    <w:rsid w:val="0052389F"/>
    <w:rsid w:val="00523E2A"/>
    <w:rsid w:val="00524A89"/>
    <w:rsid w:val="00526318"/>
    <w:rsid w:val="00526E2C"/>
    <w:rsid w:val="00532431"/>
    <w:rsid w:val="00536C77"/>
    <w:rsid w:val="005502DE"/>
    <w:rsid w:val="00550652"/>
    <w:rsid w:val="00550C6B"/>
    <w:rsid w:val="00551FBA"/>
    <w:rsid w:val="0056273E"/>
    <w:rsid w:val="005630B3"/>
    <w:rsid w:val="005631E6"/>
    <w:rsid w:val="005733D8"/>
    <w:rsid w:val="00575006"/>
    <w:rsid w:val="00580035"/>
    <w:rsid w:val="00581576"/>
    <w:rsid w:val="005852B0"/>
    <w:rsid w:val="00586723"/>
    <w:rsid w:val="005936B3"/>
    <w:rsid w:val="00593F45"/>
    <w:rsid w:val="005A0BB7"/>
    <w:rsid w:val="005A3ECA"/>
    <w:rsid w:val="005B0F77"/>
    <w:rsid w:val="005B3213"/>
    <w:rsid w:val="005B4971"/>
    <w:rsid w:val="005B5809"/>
    <w:rsid w:val="005B5B83"/>
    <w:rsid w:val="005B7E2C"/>
    <w:rsid w:val="005C075C"/>
    <w:rsid w:val="005C0CF4"/>
    <w:rsid w:val="005C22F8"/>
    <w:rsid w:val="005C581D"/>
    <w:rsid w:val="005C6397"/>
    <w:rsid w:val="005C6557"/>
    <w:rsid w:val="005C6EBF"/>
    <w:rsid w:val="005C7A11"/>
    <w:rsid w:val="005D25C7"/>
    <w:rsid w:val="005D4AB0"/>
    <w:rsid w:val="005D5DC3"/>
    <w:rsid w:val="005D7100"/>
    <w:rsid w:val="005E2276"/>
    <w:rsid w:val="005E359E"/>
    <w:rsid w:val="005E3962"/>
    <w:rsid w:val="005E58E7"/>
    <w:rsid w:val="005F2F29"/>
    <w:rsid w:val="005F5ABE"/>
    <w:rsid w:val="0060051C"/>
    <w:rsid w:val="006030A0"/>
    <w:rsid w:val="0060420E"/>
    <w:rsid w:val="006044D0"/>
    <w:rsid w:val="0060474F"/>
    <w:rsid w:val="00605257"/>
    <w:rsid w:val="00605898"/>
    <w:rsid w:val="00610FE0"/>
    <w:rsid w:val="00613D67"/>
    <w:rsid w:val="00620375"/>
    <w:rsid w:val="006225F5"/>
    <w:rsid w:val="0062605B"/>
    <w:rsid w:val="00630BB2"/>
    <w:rsid w:val="00631AA3"/>
    <w:rsid w:val="0063261C"/>
    <w:rsid w:val="00632CB5"/>
    <w:rsid w:val="00642B05"/>
    <w:rsid w:val="00643BEB"/>
    <w:rsid w:val="00644313"/>
    <w:rsid w:val="00645778"/>
    <w:rsid w:val="00645B8E"/>
    <w:rsid w:val="00646B7D"/>
    <w:rsid w:val="00647159"/>
    <w:rsid w:val="00647167"/>
    <w:rsid w:val="00654E15"/>
    <w:rsid w:val="0065539C"/>
    <w:rsid w:val="006562A8"/>
    <w:rsid w:val="00660714"/>
    <w:rsid w:val="00660B1C"/>
    <w:rsid w:val="0066448D"/>
    <w:rsid w:val="00664DC1"/>
    <w:rsid w:val="006664B5"/>
    <w:rsid w:val="006673D5"/>
    <w:rsid w:val="006700E6"/>
    <w:rsid w:val="0067154B"/>
    <w:rsid w:val="00671ABD"/>
    <w:rsid w:val="0067231E"/>
    <w:rsid w:val="00672D4F"/>
    <w:rsid w:val="006749D9"/>
    <w:rsid w:val="006810D3"/>
    <w:rsid w:val="00681339"/>
    <w:rsid w:val="00681AC0"/>
    <w:rsid w:val="006847BF"/>
    <w:rsid w:val="00687587"/>
    <w:rsid w:val="00692DDD"/>
    <w:rsid w:val="00697876"/>
    <w:rsid w:val="006A0B99"/>
    <w:rsid w:val="006A177D"/>
    <w:rsid w:val="006A3E46"/>
    <w:rsid w:val="006A6E7C"/>
    <w:rsid w:val="006A7469"/>
    <w:rsid w:val="006B1B12"/>
    <w:rsid w:val="006B20DC"/>
    <w:rsid w:val="006B439D"/>
    <w:rsid w:val="006B444C"/>
    <w:rsid w:val="006C0C64"/>
    <w:rsid w:val="006C4FCF"/>
    <w:rsid w:val="006C70C9"/>
    <w:rsid w:val="006C79EF"/>
    <w:rsid w:val="006D62E0"/>
    <w:rsid w:val="006E0F99"/>
    <w:rsid w:val="006E211B"/>
    <w:rsid w:val="006E5522"/>
    <w:rsid w:val="006E6A1D"/>
    <w:rsid w:val="006F4405"/>
    <w:rsid w:val="006F51F4"/>
    <w:rsid w:val="006F577A"/>
    <w:rsid w:val="006F5AC7"/>
    <w:rsid w:val="006F7416"/>
    <w:rsid w:val="007000CD"/>
    <w:rsid w:val="007004EB"/>
    <w:rsid w:val="00711069"/>
    <w:rsid w:val="00711222"/>
    <w:rsid w:val="007122A4"/>
    <w:rsid w:val="0071284A"/>
    <w:rsid w:val="00712D94"/>
    <w:rsid w:val="00714021"/>
    <w:rsid w:val="00715888"/>
    <w:rsid w:val="00716F63"/>
    <w:rsid w:val="00717958"/>
    <w:rsid w:val="00720965"/>
    <w:rsid w:val="007209E6"/>
    <w:rsid w:val="00722E7D"/>
    <w:rsid w:val="00725549"/>
    <w:rsid w:val="00727974"/>
    <w:rsid w:val="00731C68"/>
    <w:rsid w:val="007374B8"/>
    <w:rsid w:val="00742500"/>
    <w:rsid w:val="0074643B"/>
    <w:rsid w:val="0074791A"/>
    <w:rsid w:val="00750BC8"/>
    <w:rsid w:val="007522DC"/>
    <w:rsid w:val="007537BF"/>
    <w:rsid w:val="00757F7E"/>
    <w:rsid w:val="007608F3"/>
    <w:rsid w:val="0076425A"/>
    <w:rsid w:val="00764458"/>
    <w:rsid w:val="00764BB8"/>
    <w:rsid w:val="00764C11"/>
    <w:rsid w:val="007703E5"/>
    <w:rsid w:val="00770FB4"/>
    <w:rsid w:val="0077174E"/>
    <w:rsid w:val="00772E00"/>
    <w:rsid w:val="00772F31"/>
    <w:rsid w:val="00775B6B"/>
    <w:rsid w:val="00777608"/>
    <w:rsid w:val="00781011"/>
    <w:rsid w:val="00781210"/>
    <w:rsid w:val="007838F9"/>
    <w:rsid w:val="00784414"/>
    <w:rsid w:val="00784CDE"/>
    <w:rsid w:val="00785168"/>
    <w:rsid w:val="00785567"/>
    <w:rsid w:val="007915AC"/>
    <w:rsid w:val="00793F65"/>
    <w:rsid w:val="007960A2"/>
    <w:rsid w:val="007A255E"/>
    <w:rsid w:val="007A2E9D"/>
    <w:rsid w:val="007B1760"/>
    <w:rsid w:val="007B2111"/>
    <w:rsid w:val="007B2672"/>
    <w:rsid w:val="007B46A6"/>
    <w:rsid w:val="007B5B0C"/>
    <w:rsid w:val="007B7C5A"/>
    <w:rsid w:val="007C3472"/>
    <w:rsid w:val="007C4062"/>
    <w:rsid w:val="007C6140"/>
    <w:rsid w:val="007C684D"/>
    <w:rsid w:val="007C6E53"/>
    <w:rsid w:val="007E426C"/>
    <w:rsid w:val="007E6CB1"/>
    <w:rsid w:val="007F1EE2"/>
    <w:rsid w:val="007F5976"/>
    <w:rsid w:val="0080000B"/>
    <w:rsid w:val="00801F77"/>
    <w:rsid w:val="008021F0"/>
    <w:rsid w:val="008026DC"/>
    <w:rsid w:val="00803245"/>
    <w:rsid w:val="008039A1"/>
    <w:rsid w:val="00806BD9"/>
    <w:rsid w:val="00807300"/>
    <w:rsid w:val="008123B5"/>
    <w:rsid w:val="008162B3"/>
    <w:rsid w:val="00816DBC"/>
    <w:rsid w:val="00817463"/>
    <w:rsid w:val="0082122C"/>
    <w:rsid w:val="0082202E"/>
    <w:rsid w:val="0082368A"/>
    <w:rsid w:val="0082401E"/>
    <w:rsid w:val="008252CA"/>
    <w:rsid w:val="008258D9"/>
    <w:rsid w:val="00825C2B"/>
    <w:rsid w:val="00832E99"/>
    <w:rsid w:val="008353DC"/>
    <w:rsid w:val="00836E24"/>
    <w:rsid w:val="00840241"/>
    <w:rsid w:val="00841396"/>
    <w:rsid w:val="008418CC"/>
    <w:rsid w:val="0084326D"/>
    <w:rsid w:val="008447D4"/>
    <w:rsid w:val="0084684E"/>
    <w:rsid w:val="0084762F"/>
    <w:rsid w:val="0085011A"/>
    <w:rsid w:val="00850405"/>
    <w:rsid w:val="008523B0"/>
    <w:rsid w:val="00853654"/>
    <w:rsid w:val="00854E3F"/>
    <w:rsid w:val="00856F76"/>
    <w:rsid w:val="0085766B"/>
    <w:rsid w:val="00861B3F"/>
    <w:rsid w:val="00863702"/>
    <w:rsid w:val="00864466"/>
    <w:rsid w:val="0087234B"/>
    <w:rsid w:val="00874400"/>
    <w:rsid w:val="00876FCE"/>
    <w:rsid w:val="00880298"/>
    <w:rsid w:val="00881DFF"/>
    <w:rsid w:val="008833B2"/>
    <w:rsid w:val="008836DB"/>
    <w:rsid w:val="008848E0"/>
    <w:rsid w:val="00885C02"/>
    <w:rsid w:val="0089504F"/>
    <w:rsid w:val="008978F4"/>
    <w:rsid w:val="008A4F75"/>
    <w:rsid w:val="008A52BA"/>
    <w:rsid w:val="008B139A"/>
    <w:rsid w:val="008B1711"/>
    <w:rsid w:val="008B2446"/>
    <w:rsid w:val="008B2E9C"/>
    <w:rsid w:val="008B7C48"/>
    <w:rsid w:val="008C0826"/>
    <w:rsid w:val="008C1A82"/>
    <w:rsid w:val="008C2DBD"/>
    <w:rsid w:val="008C352F"/>
    <w:rsid w:val="008C49E6"/>
    <w:rsid w:val="008C510A"/>
    <w:rsid w:val="008C5C00"/>
    <w:rsid w:val="008C7285"/>
    <w:rsid w:val="008D0B9C"/>
    <w:rsid w:val="008D236D"/>
    <w:rsid w:val="008D292B"/>
    <w:rsid w:val="008D601E"/>
    <w:rsid w:val="008E229C"/>
    <w:rsid w:val="008E233C"/>
    <w:rsid w:val="008E38BD"/>
    <w:rsid w:val="008E3F83"/>
    <w:rsid w:val="008E46A6"/>
    <w:rsid w:val="008E4F78"/>
    <w:rsid w:val="008F0293"/>
    <w:rsid w:val="008F08BF"/>
    <w:rsid w:val="008F1A5F"/>
    <w:rsid w:val="008F279D"/>
    <w:rsid w:val="008F2955"/>
    <w:rsid w:val="00905924"/>
    <w:rsid w:val="009062A6"/>
    <w:rsid w:val="00907446"/>
    <w:rsid w:val="0091307C"/>
    <w:rsid w:val="00915F80"/>
    <w:rsid w:val="0092030C"/>
    <w:rsid w:val="00925190"/>
    <w:rsid w:val="009334D7"/>
    <w:rsid w:val="00937D88"/>
    <w:rsid w:val="0094088E"/>
    <w:rsid w:val="009414A3"/>
    <w:rsid w:val="0094366C"/>
    <w:rsid w:val="0094479C"/>
    <w:rsid w:val="0094485C"/>
    <w:rsid w:val="0094730F"/>
    <w:rsid w:val="00950362"/>
    <w:rsid w:val="0095059E"/>
    <w:rsid w:val="009604A4"/>
    <w:rsid w:val="00961033"/>
    <w:rsid w:val="00961E85"/>
    <w:rsid w:val="00965170"/>
    <w:rsid w:val="00965795"/>
    <w:rsid w:val="00971267"/>
    <w:rsid w:val="00974B46"/>
    <w:rsid w:val="009753B3"/>
    <w:rsid w:val="00980394"/>
    <w:rsid w:val="00980EF2"/>
    <w:rsid w:val="00983C1A"/>
    <w:rsid w:val="00983D84"/>
    <w:rsid w:val="00983EC1"/>
    <w:rsid w:val="00984172"/>
    <w:rsid w:val="00984C29"/>
    <w:rsid w:val="00986538"/>
    <w:rsid w:val="00990FDA"/>
    <w:rsid w:val="009911A7"/>
    <w:rsid w:val="00995606"/>
    <w:rsid w:val="009977CB"/>
    <w:rsid w:val="00997D31"/>
    <w:rsid w:val="00997DAB"/>
    <w:rsid w:val="009A0714"/>
    <w:rsid w:val="009A1880"/>
    <w:rsid w:val="009A18B5"/>
    <w:rsid w:val="009A234C"/>
    <w:rsid w:val="009A2F59"/>
    <w:rsid w:val="009A3121"/>
    <w:rsid w:val="009A4869"/>
    <w:rsid w:val="009A4F29"/>
    <w:rsid w:val="009A5FE4"/>
    <w:rsid w:val="009B5818"/>
    <w:rsid w:val="009B6480"/>
    <w:rsid w:val="009C58F9"/>
    <w:rsid w:val="009C7FEE"/>
    <w:rsid w:val="009D07DA"/>
    <w:rsid w:val="009D1926"/>
    <w:rsid w:val="009D19E5"/>
    <w:rsid w:val="009D42C6"/>
    <w:rsid w:val="009D6094"/>
    <w:rsid w:val="009E0978"/>
    <w:rsid w:val="009E0AC3"/>
    <w:rsid w:val="009E0EAE"/>
    <w:rsid w:val="009E28F6"/>
    <w:rsid w:val="009E3578"/>
    <w:rsid w:val="009E36E4"/>
    <w:rsid w:val="009E6656"/>
    <w:rsid w:val="009F073B"/>
    <w:rsid w:val="009F0BDD"/>
    <w:rsid w:val="009F3D79"/>
    <w:rsid w:val="009F4FF7"/>
    <w:rsid w:val="009F6D7A"/>
    <w:rsid w:val="00A010DF"/>
    <w:rsid w:val="00A0139E"/>
    <w:rsid w:val="00A0690A"/>
    <w:rsid w:val="00A10B78"/>
    <w:rsid w:val="00A113D2"/>
    <w:rsid w:val="00A152CB"/>
    <w:rsid w:val="00A16166"/>
    <w:rsid w:val="00A168F1"/>
    <w:rsid w:val="00A1752C"/>
    <w:rsid w:val="00A2045A"/>
    <w:rsid w:val="00A21075"/>
    <w:rsid w:val="00A21840"/>
    <w:rsid w:val="00A2199D"/>
    <w:rsid w:val="00A25A57"/>
    <w:rsid w:val="00A269AC"/>
    <w:rsid w:val="00A275FF"/>
    <w:rsid w:val="00A27784"/>
    <w:rsid w:val="00A30397"/>
    <w:rsid w:val="00A3152E"/>
    <w:rsid w:val="00A33740"/>
    <w:rsid w:val="00A33FB3"/>
    <w:rsid w:val="00A342F5"/>
    <w:rsid w:val="00A362FF"/>
    <w:rsid w:val="00A37030"/>
    <w:rsid w:val="00A40938"/>
    <w:rsid w:val="00A40F9D"/>
    <w:rsid w:val="00A4189A"/>
    <w:rsid w:val="00A42789"/>
    <w:rsid w:val="00A4660A"/>
    <w:rsid w:val="00A54CD1"/>
    <w:rsid w:val="00A55290"/>
    <w:rsid w:val="00A55AB3"/>
    <w:rsid w:val="00A60A41"/>
    <w:rsid w:val="00A675D4"/>
    <w:rsid w:val="00A70D07"/>
    <w:rsid w:val="00A74CE1"/>
    <w:rsid w:val="00A926CF"/>
    <w:rsid w:val="00A92D32"/>
    <w:rsid w:val="00A95D94"/>
    <w:rsid w:val="00A97899"/>
    <w:rsid w:val="00AA36F3"/>
    <w:rsid w:val="00AA4788"/>
    <w:rsid w:val="00AA5918"/>
    <w:rsid w:val="00AA613D"/>
    <w:rsid w:val="00AB3606"/>
    <w:rsid w:val="00AB3F38"/>
    <w:rsid w:val="00AB415B"/>
    <w:rsid w:val="00AB4CB8"/>
    <w:rsid w:val="00AB540D"/>
    <w:rsid w:val="00AB5F31"/>
    <w:rsid w:val="00AB6877"/>
    <w:rsid w:val="00AC2324"/>
    <w:rsid w:val="00AC24ED"/>
    <w:rsid w:val="00AC301D"/>
    <w:rsid w:val="00AC3773"/>
    <w:rsid w:val="00AC541D"/>
    <w:rsid w:val="00AC6EE6"/>
    <w:rsid w:val="00AD1F4B"/>
    <w:rsid w:val="00AD4917"/>
    <w:rsid w:val="00AD637F"/>
    <w:rsid w:val="00AE158A"/>
    <w:rsid w:val="00AF28A7"/>
    <w:rsid w:val="00AF2C4A"/>
    <w:rsid w:val="00AF3358"/>
    <w:rsid w:val="00AF7D7F"/>
    <w:rsid w:val="00B0036B"/>
    <w:rsid w:val="00B034A3"/>
    <w:rsid w:val="00B05322"/>
    <w:rsid w:val="00B06D6A"/>
    <w:rsid w:val="00B07207"/>
    <w:rsid w:val="00B073BD"/>
    <w:rsid w:val="00B074CA"/>
    <w:rsid w:val="00B0772C"/>
    <w:rsid w:val="00B07D24"/>
    <w:rsid w:val="00B07F36"/>
    <w:rsid w:val="00B10BAB"/>
    <w:rsid w:val="00B1232C"/>
    <w:rsid w:val="00B12754"/>
    <w:rsid w:val="00B1366F"/>
    <w:rsid w:val="00B15777"/>
    <w:rsid w:val="00B16F10"/>
    <w:rsid w:val="00B17723"/>
    <w:rsid w:val="00B218C7"/>
    <w:rsid w:val="00B21C71"/>
    <w:rsid w:val="00B22BD5"/>
    <w:rsid w:val="00B22CDB"/>
    <w:rsid w:val="00B2370E"/>
    <w:rsid w:val="00B2392F"/>
    <w:rsid w:val="00B2649B"/>
    <w:rsid w:val="00B30A3D"/>
    <w:rsid w:val="00B3235F"/>
    <w:rsid w:val="00B365AA"/>
    <w:rsid w:val="00B412A5"/>
    <w:rsid w:val="00B47F19"/>
    <w:rsid w:val="00B47F5F"/>
    <w:rsid w:val="00B5059A"/>
    <w:rsid w:val="00B5168D"/>
    <w:rsid w:val="00B530B5"/>
    <w:rsid w:val="00B55691"/>
    <w:rsid w:val="00B55EA8"/>
    <w:rsid w:val="00B60651"/>
    <w:rsid w:val="00B61E47"/>
    <w:rsid w:val="00B6244A"/>
    <w:rsid w:val="00B629B8"/>
    <w:rsid w:val="00B66E68"/>
    <w:rsid w:val="00B72E8F"/>
    <w:rsid w:val="00B73502"/>
    <w:rsid w:val="00B747E0"/>
    <w:rsid w:val="00B74B42"/>
    <w:rsid w:val="00B768B9"/>
    <w:rsid w:val="00B8206C"/>
    <w:rsid w:val="00B84D30"/>
    <w:rsid w:val="00B85AEA"/>
    <w:rsid w:val="00B875B8"/>
    <w:rsid w:val="00B9254A"/>
    <w:rsid w:val="00B92755"/>
    <w:rsid w:val="00B93A0B"/>
    <w:rsid w:val="00B95957"/>
    <w:rsid w:val="00B95FA1"/>
    <w:rsid w:val="00B9736B"/>
    <w:rsid w:val="00BA028E"/>
    <w:rsid w:val="00BA3E03"/>
    <w:rsid w:val="00BA52B9"/>
    <w:rsid w:val="00BB0E0B"/>
    <w:rsid w:val="00BB1302"/>
    <w:rsid w:val="00BB1436"/>
    <w:rsid w:val="00BB19C4"/>
    <w:rsid w:val="00BB32A9"/>
    <w:rsid w:val="00BB46DD"/>
    <w:rsid w:val="00BB51F9"/>
    <w:rsid w:val="00BC53A1"/>
    <w:rsid w:val="00BC64C9"/>
    <w:rsid w:val="00BC7019"/>
    <w:rsid w:val="00BC7E46"/>
    <w:rsid w:val="00BD0128"/>
    <w:rsid w:val="00BD083E"/>
    <w:rsid w:val="00BD0AC9"/>
    <w:rsid w:val="00BE2486"/>
    <w:rsid w:val="00BE3856"/>
    <w:rsid w:val="00BE3A4C"/>
    <w:rsid w:val="00BE46FB"/>
    <w:rsid w:val="00BE5060"/>
    <w:rsid w:val="00BE5534"/>
    <w:rsid w:val="00BE6D83"/>
    <w:rsid w:val="00BF1F6C"/>
    <w:rsid w:val="00BF2000"/>
    <w:rsid w:val="00BF2A53"/>
    <w:rsid w:val="00BF4434"/>
    <w:rsid w:val="00BF65AB"/>
    <w:rsid w:val="00C005D5"/>
    <w:rsid w:val="00C00E36"/>
    <w:rsid w:val="00C040FE"/>
    <w:rsid w:val="00C0593C"/>
    <w:rsid w:val="00C0656C"/>
    <w:rsid w:val="00C103B7"/>
    <w:rsid w:val="00C1154B"/>
    <w:rsid w:val="00C125C7"/>
    <w:rsid w:val="00C14E61"/>
    <w:rsid w:val="00C17F30"/>
    <w:rsid w:val="00C20C0E"/>
    <w:rsid w:val="00C22F4D"/>
    <w:rsid w:val="00C22FA4"/>
    <w:rsid w:val="00C25F88"/>
    <w:rsid w:val="00C33215"/>
    <w:rsid w:val="00C344A4"/>
    <w:rsid w:val="00C3753E"/>
    <w:rsid w:val="00C40C1F"/>
    <w:rsid w:val="00C42729"/>
    <w:rsid w:val="00C43260"/>
    <w:rsid w:val="00C43C3C"/>
    <w:rsid w:val="00C4732B"/>
    <w:rsid w:val="00C56179"/>
    <w:rsid w:val="00C60E93"/>
    <w:rsid w:val="00C63A32"/>
    <w:rsid w:val="00C63A57"/>
    <w:rsid w:val="00C63E3B"/>
    <w:rsid w:val="00C669F6"/>
    <w:rsid w:val="00C66DCC"/>
    <w:rsid w:val="00C711A2"/>
    <w:rsid w:val="00C716AB"/>
    <w:rsid w:val="00C75404"/>
    <w:rsid w:val="00C77180"/>
    <w:rsid w:val="00C809C9"/>
    <w:rsid w:val="00C824A2"/>
    <w:rsid w:val="00C83A16"/>
    <w:rsid w:val="00C856B4"/>
    <w:rsid w:val="00C906CB"/>
    <w:rsid w:val="00C909AE"/>
    <w:rsid w:val="00C91EF9"/>
    <w:rsid w:val="00C92B91"/>
    <w:rsid w:val="00C92C92"/>
    <w:rsid w:val="00C93113"/>
    <w:rsid w:val="00C938F6"/>
    <w:rsid w:val="00C95D80"/>
    <w:rsid w:val="00C964F6"/>
    <w:rsid w:val="00C96577"/>
    <w:rsid w:val="00C96A17"/>
    <w:rsid w:val="00CA1A6F"/>
    <w:rsid w:val="00CA377A"/>
    <w:rsid w:val="00CA4BD6"/>
    <w:rsid w:val="00CA4E68"/>
    <w:rsid w:val="00CA5162"/>
    <w:rsid w:val="00CA599A"/>
    <w:rsid w:val="00CB3924"/>
    <w:rsid w:val="00CB411F"/>
    <w:rsid w:val="00CB5D9B"/>
    <w:rsid w:val="00CB6FD2"/>
    <w:rsid w:val="00CB774F"/>
    <w:rsid w:val="00CC741A"/>
    <w:rsid w:val="00CD0501"/>
    <w:rsid w:val="00CD2437"/>
    <w:rsid w:val="00CD2EB4"/>
    <w:rsid w:val="00CE2B4A"/>
    <w:rsid w:val="00CE3884"/>
    <w:rsid w:val="00CE68B2"/>
    <w:rsid w:val="00CE6D66"/>
    <w:rsid w:val="00CF0228"/>
    <w:rsid w:val="00CF14FF"/>
    <w:rsid w:val="00CF2DAA"/>
    <w:rsid w:val="00CF2E53"/>
    <w:rsid w:val="00CF513E"/>
    <w:rsid w:val="00D00AA3"/>
    <w:rsid w:val="00D039CE"/>
    <w:rsid w:val="00D03E1A"/>
    <w:rsid w:val="00D063AB"/>
    <w:rsid w:val="00D0665B"/>
    <w:rsid w:val="00D072A0"/>
    <w:rsid w:val="00D07538"/>
    <w:rsid w:val="00D10299"/>
    <w:rsid w:val="00D10E7E"/>
    <w:rsid w:val="00D11CDC"/>
    <w:rsid w:val="00D20B68"/>
    <w:rsid w:val="00D21081"/>
    <w:rsid w:val="00D24668"/>
    <w:rsid w:val="00D30913"/>
    <w:rsid w:val="00D33633"/>
    <w:rsid w:val="00D3515A"/>
    <w:rsid w:val="00D353A2"/>
    <w:rsid w:val="00D35832"/>
    <w:rsid w:val="00D40842"/>
    <w:rsid w:val="00D41FE5"/>
    <w:rsid w:val="00D425E5"/>
    <w:rsid w:val="00D4282C"/>
    <w:rsid w:val="00D50210"/>
    <w:rsid w:val="00D520F2"/>
    <w:rsid w:val="00D52C16"/>
    <w:rsid w:val="00D54BE7"/>
    <w:rsid w:val="00D552AB"/>
    <w:rsid w:val="00D60606"/>
    <w:rsid w:val="00D60C5F"/>
    <w:rsid w:val="00D64212"/>
    <w:rsid w:val="00D65327"/>
    <w:rsid w:val="00D66DBB"/>
    <w:rsid w:val="00D72CAD"/>
    <w:rsid w:val="00D72E45"/>
    <w:rsid w:val="00D755AF"/>
    <w:rsid w:val="00D77A9A"/>
    <w:rsid w:val="00D77AB0"/>
    <w:rsid w:val="00D77DE7"/>
    <w:rsid w:val="00D851ED"/>
    <w:rsid w:val="00D85841"/>
    <w:rsid w:val="00D925B1"/>
    <w:rsid w:val="00D93863"/>
    <w:rsid w:val="00D93BF7"/>
    <w:rsid w:val="00D94D77"/>
    <w:rsid w:val="00D952A7"/>
    <w:rsid w:val="00D96CD3"/>
    <w:rsid w:val="00DA584E"/>
    <w:rsid w:val="00DB1230"/>
    <w:rsid w:val="00DB6ACD"/>
    <w:rsid w:val="00DB786E"/>
    <w:rsid w:val="00DC0135"/>
    <w:rsid w:val="00DC14D7"/>
    <w:rsid w:val="00DC2E9E"/>
    <w:rsid w:val="00DC307F"/>
    <w:rsid w:val="00DC34FA"/>
    <w:rsid w:val="00DC3535"/>
    <w:rsid w:val="00DD0B7E"/>
    <w:rsid w:val="00DD2043"/>
    <w:rsid w:val="00DD20E0"/>
    <w:rsid w:val="00DD28E8"/>
    <w:rsid w:val="00DD4F1B"/>
    <w:rsid w:val="00DD5521"/>
    <w:rsid w:val="00DD5C91"/>
    <w:rsid w:val="00DE04E4"/>
    <w:rsid w:val="00DE19DE"/>
    <w:rsid w:val="00DE1D32"/>
    <w:rsid w:val="00DE29CF"/>
    <w:rsid w:val="00DE59FB"/>
    <w:rsid w:val="00DE67D6"/>
    <w:rsid w:val="00DF2A16"/>
    <w:rsid w:val="00DF349A"/>
    <w:rsid w:val="00E002FF"/>
    <w:rsid w:val="00E01951"/>
    <w:rsid w:val="00E01AF3"/>
    <w:rsid w:val="00E03308"/>
    <w:rsid w:val="00E0552F"/>
    <w:rsid w:val="00E06D5D"/>
    <w:rsid w:val="00E10988"/>
    <w:rsid w:val="00E12F7A"/>
    <w:rsid w:val="00E169A5"/>
    <w:rsid w:val="00E16E03"/>
    <w:rsid w:val="00E22D15"/>
    <w:rsid w:val="00E27F41"/>
    <w:rsid w:val="00E32FA6"/>
    <w:rsid w:val="00E35628"/>
    <w:rsid w:val="00E35B9E"/>
    <w:rsid w:val="00E3665E"/>
    <w:rsid w:val="00E4225A"/>
    <w:rsid w:val="00E429E0"/>
    <w:rsid w:val="00E447EB"/>
    <w:rsid w:val="00E459EC"/>
    <w:rsid w:val="00E45EFD"/>
    <w:rsid w:val="00E46E89"/>
    <w:rsid w:val="00E503B0"/>
    <w:rsid w:val="00E503F8"/>
    <w:rsid w:val="00E50A68"/>
    <w:rsid w:val="00E523CC"/>
    <w:rsid w:val="00E534BE"/>
    <w:rsid w:val="00E57476"/>
    <w:rsid w:val="00E6349F"/>
    <w:rsid w:val="00E636FA"/>
    <w:rsid w:val="00E65542"/>
    <w:rsid w:val="00E673CD"/>
    <w:rsid w:val="00E73CC8"/>
    <w:rsid w:val="00E748B3"/>
    <w:rsid w:val="00E74E37"/>
    <w:rsid w:val="00E75491"/>
    <w:rsid w:val="00E76B77"/>
    <w:rsid w:val="00E81C32"/>
    <w:rsid w:val="00E81C94"/>
    <w:rsid w:val="00E84595"/>
    <w:rsid w:val="00E84B31"/>
    <w:rsid w:val="00E863F7"/>
    <w:rsid w:val="00E86454"/>
    <w:rsid w:val="00E91987"/>
    <w:rsid w:val="00E91A30"/>
    <w:rsid w:val="00E923EE"/>
    <w:rsid w:val="00E92C7A"/>
    <w:rsid w:val="00E95707"/>
    <w:rsid w:val="00EA018F"/>
    <w:rsid w:val="00EA16B3"/>
    <w:rsid w:val="00EA1AE2"/>
    <w:rsid w:val="00EA4346"/>
    <w:rsid w:val="00EB0F09"/>
    <w:rsid w:val="00EB1648"/>
    <w:rsid w:val="00EB32BE"/>
    <w:rsid w:val="00EB34A8"/>
    <w:rsid w:val="00EB4D0A"/>
    <w:rsid w:val="00EB7364"/>
    <w:rsid w:val="00EB75D2"/>
    <w:rsid w:val="00EC0711"/>
    <w:rsid w:val="00EC38E0"/>
    <w:rsid w:val="00EC51FF"/>
    <w:rsid w:val="00EC5CE6"/>
    <w:rsid w:val="00ED1624"/>
    <w:rsid w:val="00ED4852"/>
    <w:rsid w:val="00EE248D"/>
    <w:rsid w:val="00EE3399"/>
    <w:rsid w:val="00EE6533"/>
    <w:rsid w:val="00EE7A18"/>
    <w:rsid w:val="00EF0D1F"/>
    <w:rsid w:val="00EF32A2"/>
    <w:rsid w:val="00EF45A3"/>
    <w:rsid w:val="00F01E89"/>
    <w:rsid w:val="00F02292"/>
    <w:rsid w:val="00F1005A"/>
    <w:rsid w:val="00F10D2C"/>
    <w:rsid w:val="00F13FFC"/>
    <w:rsid w:val="00F14343"/>
    <w:rsid w:val="00F165C8"/>
    <w:rsid w:val="00F17126"/>
    <w:rsid w:val="00F2126B"/>
    <w:rsid w:val="00F223E9"/>
    <w:rsid w:val="00F23263"/>
    <w:rsid w:val="00F26ECA"/>
    <w:rsid w:val="00F3057E"/>
    <w:rsid w:val="00F305E4"/>
    <w:rsid w:val="00F377E6"/>
    <w:rsid w:val="00F42032"/>
    <w:rsid w:val="00F47A0D"/>
    <w:rsid w:val="00F50FA2"/>
    <w:rsid w:val="00F515E4"/>
    <w:rsid w:val="00F5217A"/>
    <w:rsid w:val="00F52504"/>
    <w:rsid w:val="00F53AFB"/>
    <w:rsid w:val="00F548BE"/>
    <w:rsid w:val="00F567FF"/>
    <w:rsid w:val="00F605A4"/>
    <w:rsid w:val="00F616EC"/>
    <w:rsid w:val="00F62FF1"/>
    <w:rsid w:val="00F6365F"/>
    <w:rsid w:val="00F63C7E"/>
    <w:rsid w:val="00F64015"/>
    <w:rsid w:val="00F71C1F"/>
    <w:rsid w:val="00F73B54"/>
    <w:rsid w:val="00F76F85"/>
    <w:rsid w:val="00F80DBF"/>
    <w:rsid w:val="00F80DF3"/>
    <w:rsid w:val="00F8342B"/>
    <w:rsid w:val="00F844E5"/>
    <w:rsid w:val="00F84F93"/>
    <w:rsid w:val="00F8647D"/>
    <w:rsid w:val="00F8720D"/>
    <w:rsid w:val="00F919FA"/>
    <w:rsid w:val="00F93431"/>
    <w:rsid w:val="00F94F47"/>
    <w:rsid w:val="00F96073"/>
    <w:rsid w:val="00FA049F"/>
    <w:rsid w:val="00FA3FEC"/>
    <w:rsid w:val="00FA5B4C"/>
    <w:rsid w:val="00FA6C54"/>
    <w:rsid w:val="00FB1B3C"/>
    <w:rsid w:val="00FB2854"/>
    <w:rsid w:val="00FB56F7"/>
    <w:rsid w:val="00FC300C"/>
    <w:rsid w:val="00FC3C2A"/>
    <w:rsid w:val="00FC4A39"/>
    <w:rsid w:val="00FC5D2C"/>
    <w:rsid w:val="00FC5D92"/>
    <w:rsid w:val="00FC654F"/>
    <w:rsid w:val="00FD08A8"/>
    <w:rsid w:val="00FD3D11"/>
    <w:rsid w:val="00FD3E94"/>
    <w:rsid w:val="00FD41C7"/>
    <w:rsid w:val="00FD4DC6"/>
    <w:rsid w:val="00FE0CBB"/>
    <w:rsid w:val="00FE0D3E"/>
    <w:rsid w:val="00FE14DE"/>
    <w:rsid w:val="00FE43D8"/>
    <w:rsid w:val="00FE4B8F"/>
    <w:rsid w:val="00FE75C9"/>
    <w:rsid w:val="00FF3A93"/>
    <w:rsid w:val="00FF47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75C"/>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C075C"/>
    <w:rPr>
      <w:rFonts w:cs="Times New Roman"/>
      <w:color w:val="0000FF"/>
      <w:u w:val="single"/>
    </w:rPr>
  </w:style>
  <w:style w:type="paragraph" w:styleId="Footer">
    <w:name w:val="footer"/>
    <w:basedOn w:val="Normal"/>
    <w:uiPriority w:val="99"/>
    <w:rsid w:val="005C075C"/>
    <w:pPr>
      <w:tabs>
        <w:tab w:val="center" w:pos="4153"/>
        <w:tab w:val="right" w:pos="8306"/>
      </w:tabs>
    </w:pPr>
    <w:rPr>
      <w:sz w:val="20"/>
    </w:rPr>
  </w:style>
  <w:style w:type="character" w:customStyle="1" w:styleId="FooterChar">
    <w:name w:val="Footer Char"/>
    <w:uiPriority w:val="99"/>
    <w:rsid w:val="00393E2B"/>
    <w:rPr>
      <w:rFonts w:ascii="Arial" w:hAnsi="Arial"/>
      <w:szCs w:val="20"/>
    </w:rPr>
  </w:style>
  <w:style w:type="character" w:customStyle="1" w:styleId="PlainTextChar1">
    <w:name w:val="Plain Text Char1"/>
    <w:link w:val="PlainText"/>
    <w:uiPriority w:val="99"/>
    <w:semiHidden/>
    <w:rsid w:val="008F08BF"/>
    <w:rPr>
      <w:rFonts w:ascii="Consolas" w:eastAsia="Times New Roman" w:hAnsi="Consolas" w:cs="Times New Roman"/>
      <w:sz w:val="21"/>
      <w:szCs w:val="21"/>
      <w:lang w:eastAsia="en-US"/>
    </w:rPr>
  </w:style>
  <w:style w:type="character" w:styleId="PageNumber">
    <w:name w:val="page number"/>
    <w:uiPriority w:val="99"/>
    <w:rsid w:val="005C075C"/>
    <w:rPr>
      <w:rFonts w:cs="Times New Roman"/>
    </w:rPr>
  </w:style>
  <w:style w:type="paragraph" w:styleId="PlainText">
    <w:name w:val="Plain Text"/>
    <w:basedOn w:val="Normal"/>
    <w:link w:val="PlainTextChar1"/>
    <w:uiPriority w:val="99"/>
    <w:semiHidden/>
    <w:rsid w:val="008F08BF"/>
    <w:rPr>
      <w:rFonts w:ascii="Consolas" w:eastAsia="Times New Roman" w:hAnsi="Consolas"/>
      <w:sz w:val="21"/>
      <w:szCs w:val="21"/>
      <w:lang w:eastAsia="en-US"/>
    </w:rPr>
  </w:style>
  <w:style w:type="character" w:customStyle="1" w:styleId="PlainTextChar">
    <w:name w:val="Plain Text Char"/>
    <w:uiPriority w:val="99"/>
    <w:semiHidden/>
    <w:rsid w:val="003C473B"/>
    <w:rPr>
      <w:rFonts w:ascii="Courier New" w:hAnsi="Courier New" w:cs="Courier New"/>
      <w:sz w:val="20"/>
      <w:szCs w:val="20"/>
    </w:rPr>
  </w:style>
  <w:style w:type="paragraph" w:styleId="Header">
    <w:name w:val="header"/>
    <w:basedOn w:val="Normal"/>
    <w:link w:val="HeaderChar"/>
    <w:uiPriority w:val="99"/>
    <w:unhideWhenUsed/>
    <w:rsid w:val="00F84F93"/>
    <w:pPr>
      <w:tabs>
        <w:tab w:val="center" w:pos="4513"/>
        <w:tab w:val="right" w:pos="9026"/>
      </w:tabs>
    </w:pPr>
  </w:style>
  <w:style w:type="character" w:customStyle="1" w:styleId="HeaderChar">
    <w:name w:val="Header Char"/>
    <w:link w:val="Header"/>
    <w:uiPriority w:val="99"/>
    <w:rsid w:val="00F84F93"/>
    <w:rPr>
      <w:rFonts w:ascii="Arial" w:hAnsi="Arial"/>
      <w:sz w:val="22"/>
    </w:rPr>
  </w:style>
  <w:style w:type="paragraph" w:styleId="BalloonText">
    <w:name w:val="Balloon Text"/>
    <w:basedOn w:val="Normal"/>
    <w:link w:val="BalloonTextChar"/>
    <w:uiPriority w:val="99"/>
    <w:semiHidden/>
    <w:unhideWhenUsed/>
    <w:rsid w:val="003935D7"/>
    <w:rPr>
      <w:rFonts w:ascii="Tahoma" w:hAnsi="Tahoma"/>
      <w:sz w:val="16"/>
      <w:szCs w:val="16"/>
    </w:rPr>
  </w:style>
  <w:style w:type="character" w:customStyle="1" w:styleId="BalloonTextChar">
    <w:name w:val="Balloon Text Char"/>
    <w:link w:val="BalloonText"/>
    <w:uiPriority w:val="99"/>
    <w:semiHidden/>
    <w:rsid w:val="003935D7"/>
    <w:rPr>
      <w:rFonts w:ascii="Tahoma" w:hAnsi="Tahoma" w:cs="Tahoma"/>
      <w:sz w:val="16"/>
      <w:szCs w:val="16"/>
    </w:rPr>
  </w:style>
  <w:style w:type="character" w:customStyle="1" w:styleId="FooterChar1">
    <w:name w:val="Footer Char1"/>
    <w:uiPriority w:val="99"/>
    <w:semiHidden/>
    <w:rsid w:val="00327F82"/>
    <w:rPr>
      <w:rFonts w:ascii="Consolas" w:eastAsia="Times New Roman" w:hAnsi="Consolas"/>
      <w:sz w:val="21"/>
      <w:szCs w:val="21"/>
      <w:lang w:eastAsia="en-US"/>
    </w:rPr>
  </w:style>
  <w:style w:type="character" w:styleId="Strong">
    <w:name w:val="Strong"/>
    <w:uiPriority w:val="22"/>
    <w:qFormat/>
    <w:rsid w:val="007608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15642">
      <w:bodyDiv w:val="1"/>
      <w:marLeft w:val="0"/>
      <w:marRight w:val="0"/>
      <w:marTop w:val="0"/>
      <w:marBottom w:val="0"/>
      <w:divBdr>
        <w:top w:val="none" w:sz="0" w:space="0" w:color="auto"/>
        <w:left w:val="none" w:sz="0" w:space="0" w:color="auto"/>
        <w:bottom w:val="none" w:sz="0" w:space="0" w:color="auto"/>
        <w:right w:val="none" w:sz="0" w:space="0" w:color="auto"/>
      </w:divBdr>
    </w:div>
    <w:div w:id="730352175">
      <w:marLeft w:val="0"/>
      <w:marRight w:val="0"/>
      <w:marTop w:val="0"/>
      <w:marBottom w:val="0"/>
      <w:divBdr>
        <w:top w:val="none" w:sz="0" w:space="0" w:color="auto"/>
        <w:left w:val="none" w:sz="0" w:space="0" w:color="auto"/>
        <w:bottom w:val="none" w:sz="0" w:space="0" w:color="auto"/>
        <w:right w:val="none" w:sz="0" w:space="0" w:color="auto"/>
      </w:divBdr>
    </w:div>
    <w:div w:id="934362534">
      <w:bodyDiv w:val="1"/>
      <w:marLeft w:val="0"/>
      <w:marRight w:val="0"/>
      <w:marTop w:val="0"/>
      <w:marBottom w:val="0"/>
      <w:divBdr>
        <w:top w:val="none" w:sz="0" w:space="0" w:color="auto"/>
        <w:left w:val="none" w:sz="0" w:space="0" w:color="auto"/>
        <w:bottom w:val="none" w:sz="0" w:space="0" w:color="auto"/>
        <w:right w:val="none" w:sz="0" w:space="0" w:color="auto"/>
      </w:divBdr>
      <w:divsChild>
        <w:div w:id="369497191">
          <w:marLeft w:val="0"/>
          <w:marRight w:val="0"/>
          <w:marTop w:val="0"/>
          <w:marBottom w:val="0"/>
          <w:divBdr>
            <w:top w:val="single" w:sz="2" w:space="0" w:color="777777"/>
            <w:left w:val="single" w:sz="6" w:space="0" w:color="777777"/>
            <w:bottom w:val="single" w:sz="6" w:space="0" w:color="777777"/>
            <w:right w:val="single" w:sz="6" w:space="0" w:color="777777"/>
          </w:divBdr>
          <w:divsChild>
            <w:div w:id="1607346256">
              <w:marLeft w:val="0"/>
              <w:marRight w:val="0"/>
              <w:marTop w:val="0"/>
              <w:marBottom w:val="0"/>
              <w:divBdr>
                <w:top w:val="none" w:sz="0" w:space="0" w:color="auto"/>
                <w:left w:val="none" w:sz="0" w:space="0" w:color="auto"/>
                <w:bottom w:val="none" w:sz="0" w:space="0" w:color="auto"/>
                <w:right w:val="none" w:sz="0" w:space="0" w:color="auto"/>
              </w:divBdr>
              <w:divsChild>
                <w:div w:id="183591575">
                  <w:marLeft w:val="0"/>
                  <w:marRight w:val="0"/>
                  <w:marTop w:val="0"/>
                  <w:marBottom w:val="0"/>
                  <w:divBdr>
                    <w:top w:val="none" w:sz="0" w:space="0" w:color="auto"/>
                    <w:left w:val="none" w:sz="0" w:space="0" w:color="auto"/>
                    <w:bottom w:val="none" w:sz="0" w:space="0" w:color="auto"/>
                    <w:right w:val="none" w:sz="0" w:space="0" w:color="auto"/>
                  </w:divBdr>
                  <w:divsChild>
                    <w:div w:id="409544437">
                      <w:marLeft w:val="0"/>
                      <w:marRight w:val="0"/>
                      <w:marTop w:val="0"/>
                      <w:marBottom w:val="0"/>
                      <w:divBdr>
                        <w:top w:val="none" w:sz="0" w:space="0" w:color="auto"/>
                        <w:left w:val="none" w:sz="0" w:space="0" w:color="auto"/>
                        <w:bottom w:val="none" w:sz="0" w:space="0" w:color="auto"/>
                        <w:right w:val="none" w:sz="0" w:space="0" w:color="auto"/>
                      </w:divBdr>
                      <w:divsChild>
                        <w:div w:id="1699743975">
                          <w:marLeft w:val="0"/>
                          <w:marRight w:val="0"/>
                          <w:marTop w:val="0"/>
                          <w:marBottom w:val="0"/>
                          <w:divBdr>
                            <w:top w:val="none" w:sz="0" w:space="0" w:color="auto"/>
                            <w:left w:val="none" w:sz="0" w:space="0" w:color="auto"/>
                            <w:bottom w:val="none" w:sz="0" w:space="0" w:color="auto"/>
                            <w:right w:val="none" w:sz="0" w:space="0" w:color="auto"/>
                          </w:divBdr>
                          <w:divsChild>
                            <w:div w:id="297615837">
                              <w:marLeft w:val="0"/>
                              <w:marRight w:val="0"/>
                              <w:marTop w:val="0"/>
                              <w:marBottom w:val="0"/>
                              <w:divBdr>
                                <w:top w:val="none" w:sz="0" w:space="0" w:color="auto"/>
                                <w:left w:val="none" w:sz="0" w:space="0" w:color="auto"/>
                                <w:bottom w:val="none" w:sz="0" w:space="0" w:color="auto"/>
                                <w:right w:val="none" w:sz="0" w:space="0" w:color="auto"/>
                              </w:divBdr>
                              <w:divsChild>
                                <w:div w:id="112257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0093735">
      <w:bodyDiv w:val="1"/>
      <w:marLeft w:val="0"/>
      <w:marRight w:val="0"/>
      <w:marTop w:val="0"/>
      <w:marBottom w:val="0"/>
      <w:divBdr>
        <w:top w:val="none" w:sz="0" w:space="0" w:color="auto"/>
        <w:left w:val="none" w:sz="0" w:space="0" w:color="auto"/>
        <w:bottom w:val="none" w:sz="0" w:space="0" w:color="auto"/>
        <w:right w:val="none" w:sz="0" w:space="0" w:color="auto"/>
      </w:divBdr>
      <w:divsChild>
        <w:div w:id="309410919">
          <w:marLeft w:val="0"/>
          <w:marRight w:val="0"/>
          <w:marTop w:val="0"/>
          <w:marBottom w:val="0"/>
          <w:divBdr>
            <w:top w:val="none" w:sz="0" w:space="0" w:color="auto"/>
            <w:left w:val="none" w:sz="0" w:space="0" w:color="auto"/>
            <w:bottom w:val="none" w:sz="0" w:space="0" w:color="auto"/>
            <w:right w:val="none" w:sz="0" w:space="0" w:color="auto"/>
          </w:divBdr>
          <w:divsChild>
            <w:div w:id="1929728047">
              <w:marLeft w:val="0"/>
              <w:marRight w:val="0"/>
              <w:marTop w:val="0"/>
              <w:marBottom w:val="0"/>
              <w:divBdr>
                <w:top w:val="none" w:sz="0" w:space="0" w:color="auto"/>
                <w:left w:val="none" w:sz="0" w:space="0" w:color="auto"/>
                <w:bottom w:val="none" w:sz="0" w:space="0" w:color="auto"/>
                <w:right w:val="none" w:sz="0" w:space="0" w:color="auto"/>
              </w:divBdr>
            </w:div>
            <w:div w:id="1276525703">
              <w:marLeft w:val="0"/>
              <w:marRight w:val="0"/>
              <w:marTop w:val="0"/>
              <w:marBottom w:val="0"/>
              <w:divBdr>
                <w:top w:val="none" w:sz="0" w:space="0" w:color="auto"/>
                <w:left w:val="none" w:sz="0" w:space="0" w:color="auto"/>
                <w:bottom w:val="none" w:sz="0" w:space="0" w:color="auto"/>
                <w:right w:val="none" w:sz="0" w:space="0" w:color="auto"/>
              </w:divBdr>
            </w:div>
            <w:div w:id="5596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774978">
      <w:bodyDiv w:val="1"/>
      <w:marLeft w:val="0"/>
      <w:marRight w:val="0"/>
      <w:marTop w:val="0"/>
      <w:marBottom w:val="0"/>
      <w:divBdr>
        <w:top w:val="none" w:sz="0" w:space="0" w:color="auto"/>
        <w:left w:val="none" w:sz="0" w:space="0" w:color="auto"/>
        <w:bottom w:val="none" w:sz="0" w:space="0" w:color="auto"/>
        <w:right w:val="none" w:sz="0" w:space="0" w:color="auto"/>
      </w:divBdr>
      <w:divsChild>
        <w:div w:id="9445320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109E-6C42-472F-B53D-1650370B1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F412A3D8.dotm</Template>
  <TotalTime>2</TotalTime>
  <Pages>3</Pages>
  <Words>1518</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Ospringe Parish Council</vt:lpstr>
    </vt:vector>
  </TitlesOfParts>
  <Company>Canterbury Christ Church University</Company>
  <LinksUpToDate>false</LinksUpToDate>
  <CharactersWithSpaces>9778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Ospringe Parish Council</dc:title>
  <dc:creator>em79</dc:creator>
  <cp:lastModifiedBy>em79</cp:lastModifiedBy>
  <cp:revision>3</cp:revision>
  <cp:lastPrinted>2015-02-03T09:19:00Z</cp:lastPrinted>
  <dcterms:created xsi:type="dcterms:W3CDTF">2015-06-03T07:45:00Z</dcterms:created>
  <dcterms:modified xsi:type="dcterms:W3CDTF">2015-06-03T08:04:00Z</dcterms:modified>
</cp:coreProperties>
</file>