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90BF0" w14:textId="5360A994" w:rsidR="005F70E4" w:rsidRDefault="00143B49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70884E5" wp14:editId="2F93EFB5">
                <wp:simplePos x="0" y="0"/>
                <wp:positionH relativeFrom="column">
                  <wp:posOffset>3268950</wp:posOffset>
                </wp:positionH>
                <wp:positionV relativeFrom="page">
                  <wp:posOffset>5943467</wp:posOffset>
                </wp:positionV>
                <wp:extent cx="3529655" cy="2551459"/>
                <wp:effectExtent l="0" t="0" r="0" b="1270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9655" cy="2551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18195C" w14:textId="5FED6E33" w:rsidR="00ED1100" w:rsidRPr="00860ACF" w:rsidRDefault="00F94050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860ACF">
                              <w:rPr>
                                <w:rFonts w:ascii="Arial" w:hAnsi="Arial" w:cs="Arial"/>
                                <w:color w:val="FFFFFE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860ACF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 xml:space="preserve">If </w:t>
                            </w:r>
                            <w:proofErr w:type="gramStart"/>
                            <w:r w:rsidRPr="00860ACF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>so</w:t>
                            </w:r>
                            <w:proofErr w:type="gramEnd"/>
                            <w:r w:rsidRPr="00860ACF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 xml:space="preserve"> the Council would love to </w:t>
                            </w:r>
                            <w:r w:rsidR="00860ACF" w:rsidRPr="00860ACF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>h</w:t>
                            </w:r>
                            <w:r w:rsidRPr="00860ACF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 xml:space="preserve">ear from </w:t>
                            </w:r>
                            <w:r w:rsidR="008451E4" w:rsidRPr="00860ACF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>you.</w:t>
                            </w:r>
                          </w:p>
                          <w:p w14:paraId="462B7808" w14:textId="77777777" w:rsidR="00E72D11" w:rsidRDefault="00E72D11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E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  <w:p w14:paraId="12E2C850" w14:textId="258BF07E" w:rsidR="00860ACF" w:rsidRPr="00143B49" w:rsidRDefault="00143B49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143B49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>W</w:t>
                            </w:r>
                            <w:r w:rsidR="00F94050" w:rsidRPr="00143B49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 xml:space="preserve">e are currently </w:t>
                            </w:r>
                            <w:r w:rsidR="008451E4" w:rsidRPr="00143B49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>trialing</w:t>
                            </w:r>
                            <w:r w:rsidR="00860ACF" w:rsidRPr="00143B49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</w:p>
                          <w:p w14:paraId="28F337A6" w14:textId="3CF7B159" w:rsidR="003A0C6E" w:rsidRPr="00143B49" w:rsidRDefault="00F94050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143B49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 xml:space="preserve">bi monthly meetings </w:t>
                            </w:r>
                            <w:r w:rsidR="00E72D11" w:rsidRPr="00143B49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 xml:space="preserve">and if successful will be </w:t>
                            </w:r>
                            <w:r w:rsidR="008451E4" w:rsidRPr="00143B49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>adopted,</w:t>
                            </w:r>
                            <w:r w:rsidR="00E72D11" w:rsidRPr="00143B49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 xml:space="preserve"> so less of your time </w:t>
                            </w:r>
                            <w:proofErr w:type="gramStart"/>
                            <w:r w:rsidR="008451E4" w:rsidRPr="00143B49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>nee</w:t>
                            </w:r>
                            <w:r w:rsidR="00860ACF" w:rsidRPr="00143B49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>ded !!</w:t>
                            </w:r>
                            <w:proofErr w:type="gramEnd"/>
                          </w:p>
                          <w:p w14:paraId="055B7B4D" w14:textId="77777777" w:rsidR="00860ACF" w:rsidRDefault="00860ACF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E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1A202351" w14:textId="7DAE4313" w:rsidR="00860ACF" w:rsidRDefault="00860ACF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E46D1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 xml:space="preserve">Like to know </w:t>
                            </w:r>
                            <w:proofErr w:type="gramStart"/>
                            <w:r w:rsidRPr="005E46D1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>more ?</w:t>
                            </w:r>
                            <w:proofErr w:type="gramEnd"/>
                          </w:p>
                          <w:p w14:paraId="21502B16" w14:textId="1B91B626" w:rsidR="005E46D1" w:rsidRDefault="005E46D1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14:paraId="40058A66" w14:textId="77777777" w:rsidR="005E46D1" w:rsidRPr="005E46D1" w:rsidRDefault="005E46D1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14:paraId="65E0CCCF" w14:textId="3D194BAE" w:rsidR="003A0C6E" w:rsidRPr="005E46D1" w:rsidRDefault="00860ACF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5E46D1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>Contact the Clerk</w:t>
                            </w:r>
                            <w:r w:rsidR="00FA1DCB" w:rsidRPr="005E46D1">
                              <w:rPr>
                                <w:rFonts w:ascii="Arial" w:hAnsi="Arial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</w:p>
                          <w:p w14:paraId="4F3D7A64" w14:textId="16E07C9D" w:rsidR="00FA1DCB" w:rsidRPr="003477A8" w:rsidRDefault="00FA1DCB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3477A8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"/>
                              </w:rPr>
                              <w:t>clerkwellowparishcouncil@gmail.com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884E5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57.4pt;margin-top:468pt;width:277.95pt;height:200.9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0818195C" w14:textId="5FED6E33" w:rsidR="00ED1100" w:rsidRPr="00860ACF" w:rsidRDefault="00F94050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</w:pPr>
                      <w:r w:rsidRPr="00860ACF">
                        <w:rPr>
                          <w:rFonts w:ascii="Arial" w:hAnsi="Arial" w:cs="Arial"/>
                          <w:color w:val="FFFFFE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Pr="00860ACF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 xml:space="preserve">If </w:t>
                      </w:r>
                      <w:proofErr w:type="gramStart"/>
                      <w:r w:rsidRPr="00860ACF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>so</w:t>
                      </w:r>
                      <w:proofErr w:type="gramEnd"/>
                      <w:r w:rsidRPr="00860ACF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 xml:space="preserve"> the Council would love to </w:t>
                      </w:r>
                      <w:r w:rsidR="00860ACF" w:rsidRPr="00860ACF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>h</w:t>
                      </w:r>
                      <w:r w:rsidRPr="00860ACF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 xml:space="preserve">ear from </w:t>
                      </w:r>
                      <w:r w:rsidR="008451E4" w:rsidRPr="00860ACF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>you.</w:t>
                      </w:r>
                    </w:p>
                    <w:p w14:paraId="462B7808" w14:textId="77777777" w:rsidR="00E72D11" w:rsidRDefault="00E72D11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E"/>
                          <w:sz w:val="16"/>
                          <w:szCs w:val="16"/>
                          <w:lang w:val="en"/>
                        </w:rPr>
                      </w:pPr>
                    </w:p>
                    <w:p w14:paraId="12E2C850" w14:textId="258BF07E" w:rsidR="00860ACF" w:rsidRPr="00143B49" w:rsidRDefault="00143B49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</w:pPr>
                      <w:r w:rsidRPr="00143B49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>W</w:t>
                      </w:r>
                      <w:r w:rsidR="00F94050" w:rsidRPr="00143B49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 xml:space="preserve">e are currently </w:t>
                      </w:r>
                      <w:r w:rsidR="008451E4" w:rsidRPr="00143B49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>trialing</w:t>
                      </w:r>
                      <w:r w:rsidR="00860ACF" w:rsidRPr="00143B49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</w:p>
                    <w:p w14:paraId="28F337A6" w14:textId="3CF7B159" w:rsidR="003A0C6E" w:rsidRPr="00143B49" w:rsidRDefault="00F94050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</w:pPr>
                      <w:r w:rsidRPr="00143B49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 xml:space="preserve">bi monthly meetings </w:t>
                      </w:r>
                      <w:r w:rsidR="00E72D11" w:rsidRPr="00143B49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 xml:space="preserve">and if successful will be </w:t>
                      </w:r>
                      <w:r w:rsidR="008451E4" w:rsidRPr="00143B49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>adopted,</w:t>
                      </w:r>
                      <w:r w:rsidR="00E72D11" w:rsidRPr="00143B49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 xml:space="preserve"> so less of your time </w:t>
                      </w:r>
                      <w:proofErr w:type="gramStart"/>
                      <w:r w:rsidR="008451E4" w:rsidRPr="00143B49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>nee</w:t>
                      </w:r>
                      <w:r w:rsidR="00860ACF" w:rsidRPr="00143B49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>ded !!</w:t>
                      </w:r>
                      <w:proofErr w:type="gramEnd"/>
                    </w:p>
                    <w:p w14:paraId="055B7B4D" w14:textId="77777777" w:rsidR="00860ACF" w:rsidRDefault="00860ACF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E"/>
                          <w:sz w:val="24"/>
                          <w:szCs w:val="24"/>
                          <w:lang w:val="en"/>
                        </w:rPr>
                      </w:pPr>
                    </w:p>
                    <w:p w14:paraId="1A202351" w14:textId="7DAE4313" w:rsidR="00860ACF" w:rsidRDefault="00860ACF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</w:pPr>
                      <w:r w:rsidRPr="005E46D1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 xml:space="preserve">Like to know </w:t>
                      </w:r>
                      <w:proofErr w:type="gramStart"/>
                      <w:r w:rsidRPr="005E46D1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>more ?</w:t>
                      </w:r>
                      <w:proofErr w:type="gramEnd"/>
                    </w:p>
                    <w:p w14:paraId="21502B16" w14:textId="1B91B626" w:rsidR="005E46D1" w:rsidRDefault="005E46D1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</w:pPr>
                    </w:p>
                    <w:p w14:paraId="40058A66" w14:textId="77777777" w:rsidR="005E46D1" w:rsidRPr="005E46D1" w:rsidRDefault="005E46D1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</w:pPr>
                    </w:p>
                    <w:p w14:paraId="65E0CCCF" w14:textId="3D194BAE" w:rsidR="003A0C6E" w:rsidRPr="005E46D1" w:rsidRDefault="00860ACF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</w:pPr>
                      <w:r w:rsidRPr="005E46D1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>Contact the Clerk</w:t>
                      </w:r>
                      <w:r w:rsidR="00FA1DCB" w:rsidRPr="005E46D1">
                        <w:rPr>
                          <w:rFonts w:ascii="Arial" w:hAnsi="Arial" w:cs="Arial"/>
                          <w:color w:val="FFFFFE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</w:p>
                    <w:p w14:paraId="4F3D7A64" w14:textId="16E07C9D" w:rsidR="00FA1DCB" w:rsidRPr="003477A8" w:rsidRDefault="00FA1DCB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"/>
                        </w:rPr>
                      </w:pPr>
                      <w:r w:rsidRPr="003477A8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"/>
                        </w:rPr>
                        <w:t>clerkwellowparishcouncil@gmail.com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89ACF0" wp14:editId="36C7D124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2517140" cy="502920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140" cy="5029200"/>
                        </a:xfrm>
                        <a:prstGeom prst="rect">
                          <a:avLst/>
                        </a:prstGeom>
                        <a:solidFill>
                          <a:srgbClr val="B7C13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9FBE8" id="Rectangle 4" o:spid="_x0000_s1026" style="position:absolute;margin-left:0;margin-top:0;width:198.2pt;height:396pt;z-index: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" fillcolor="#b7c134" stroked="f" strokecolor="#212120" insetpen="t">
                <v:shadow color="#8c8682"/>
                <w10:wrap anchorx="margin" anchory="margin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3FD2787C" wp14:editId="03B282CC">
                <wp:simplePos x="0" y="0"/>
                <wp:positionH relativeFrom="column">
                  <wp:posOffset>196702</wp:posOffset>
                </wp:positionH>
                <wp:positionV relativeFrom="page">
                  <wp:posOffset>5486400</wp:posOffset>
                </wp:positionV>
                <wp:extent cx="1966595" cy="1275907"/>
                <wp:effectExtent l="0" t="0" r="0" b="63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12759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9BEE9C" w14:textId="195BDB7A" w:rsidR="00FA1DCB" w:rsidRPr="00143B49" w:rsidRDefault="00FA1DCB" w:rsidP="00143B49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color w:val="FFFFFE"/>
                                <w:lang w:val="en"/>
                              </w:rPr>
                            </w:pPr>
                          </w:p>
                          <w:p w14:paraId="334337B2" w14:textId="77777777" w:rsidR="00FA1DCB" w:rsidRPr="00FA1DCB" w:rsidRDefault="00FA1DCB" w:rsidP="00FA1DCB">
                            <w:pPr>
                              <w:pStyle w:val="ListParagraph"/>
                              <w:widowControl w:val="0"/>
                              <w:spacing w:line="280" w:lineRule="exact"/>
                              <w:ind w:left="180"/>
                              <w:rPr>
                                <w:rFonts w:ascii="Arial" w:hAnsi="Arial" w:cs="Arial"/>
                                <w:color w:val="FFFFFE"/>
                                <w:lang w:val="en"/>
                              </w:rPr>
                            </w:pPr>
                          </w:p>
                          <w:p w14:paraId="62A5253C" w14:textId="77777777" w:rsidR="002A778F" w:rsidRDefault="00CA7D34" w:rsidP="00143B49">
                            <w:pPr>
                              <w:widowControl w:val="0"/>
                              <w:spacing w:line="280" w:lineRule="exact"/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143B49"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FA1DCB" w:rsidRPr="00143B49"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143B49" w:rsidRPr="00143B49"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 xml:space="preserve">We have </w:t>
                            </w:r>
                            <w:r w:rsidR="00143B49"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 xml:space="preserve">casual </w:t>
                            </w:r>
                          </w:p>
                          <w:p w14:paraId="30012CF3" w14:textId="77777777" w:rsidR="002A778F" w:rsidRDefault="002A778F" w:rsidP="00143B49">
                            <w:pPr>
                              <w:widowControl w:val="0"/>
                              <w:spacing w:line="280" w:lineRule="exact"/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14:paraId="732E369C" w14:textId="54DDC367" w:rsidR="00143B49" w:rsidRPr="00143B49" w:rsidRDefault="002A778F" w:rsidP="00143B49">
                            <w:pPr>
                              <w:widowControl w:val="0"/>
                              <w:spacing w:line="280" w:lineRule="exact"/>
                              <w:rPr>
                                <w:rFonts w:ascii="Arial Nova" w:hAnsi="Arial Nova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 xml:space="preserve">  Vacancy for</w:t>
                            </w:r>
                          </w:p>
                          <w:p w14:paraId="63D85AE3" w14:textId="77777777" w:rsidR="00143B49" w:rsidRDefault="00143B49" w:rsidP="00143B49">
                            <w:pPr>
                              <w:widowControl w:val="0"/>
                              <w:spacing w:line="280" w:lineRule="exact"/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  <w:p w14:paraId="1A4DBA82" w14:textId="20491CE2" w:rsidR="00ED1100" w:rsidRPr="00143B49" w:rsidRDefault="00143B49" w:rsidP="00143B49">
                            <w:pPr>
                              <w:widowControl w:val="0"/>
                              <w:spacing w:line="280" w:lineRule="exact"/>
                              <w:rPr>
                                <w:rFonts w:ascii="Arial Nova" w:hAnsi="Arial Nova" w:cs="Arial"/>
                                <w:color w:val="FFFFFE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143B49"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1C73BD"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>One</w:t>
                            </w:r>
                            <w:r w:rsidRPr="00143B49"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CA7D34" w:rsidRPr="00143B49"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 xml:space="preserve">Parish </w:t>
                            </w:r>
                            <w:proofErr w:type="spellStart"/>
                            <w:r w:rsidR="00CA7D34" w:rsidRPr="00143B49">
                              <w:rPr>
                                <w:rFonts w:ascii="Arial Nova" w:hAnsi="Arial Nova" w:cs="Arial"/>
                                <w:color w:val="2E3640"/>
                                <w:spacing w:val="16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>Councillor</w:t>
                            </w:r>
                            <w:proofErr w:type="spellEnd"/>
                          </w:p>
                          <w:p w14:paraId="32F8BB89" w14:textId="39F57340" w:rsidR="00ED1100" w:rsidRPr="00184DF7" w:rsidRDefault="00ED1100" w:rsidP="00184DF7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  <w:r w:rsidRPr="00184DF7"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  <w:t>.</w:t>
                            </w:r>
                          </w:p>
                          <w:p w14:paraId="0B3F33FD" w14:textId="77777777" w:rsidR="00ED1100" w:rsidRDefault="00ED1100" w:rsidP="00BB6D41">
                            <w:pPr>
                              <w:widowControl w:val="0"/>
                              <w:spacing w:line="280" w:lineRule="exact"/>
                              <w:ind w:left="180" w:hanging="180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  <w:p w14:paraId="12BA33C0" w14:textId="1853323F" w:rsidR="00ED1100" w:rsidRPr="00184DF7" w:rsidRDefault="00ED1100" w:rsidP="00184DF7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2787C" id="Text Box 6" o:spid="_x0000_s1027" type="#_x0000_t202" style="position:absolute;margin-left:15.5pt;margin-top:6in;width:154.85pt;height:100.4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" filled="f" fillcolor="#fffffe" stroked="f" strokecolor="#212120" insetpen="t">
                <v:textbox inset="2.88pt,2.88pt,2.88pt,2.88pt">
                  <w:txbxContent>
                    <w:p w14:paraId="229BEE9C" w14:textId="195BDB7A" w:rsidR="00FA1DCB" w:rsidRPr="00143B49" w:rsidRDefault="00FA1DCB" w:rsidP="00143B49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color w:val="FFFFFE"/>
                          <w:lang w:val="en"/>
                        </w:rPr>
                      </w:pPr>
                    </w:p>
                    <w:p w14:paraId="334337B2" w14:textId="77777777" w:rsidR="00FA1DCB" w:rsidRPr="00FA1DCB" w:rsidRDefault="00FA1DCB" w:rsidP="00FA1DCB">
                      <w:pPr>
                        <w:pStyle w:val="ListParagraph"/>
                        <w:widowControl w:val="0"/>
                        <w:spacing w:line="280" w:lineRule="exact"/>
                        <w:ind w:left="180"/>
                        <w:rPr>
                          <w:rFonts w:ascii="Arial" w:hAnsi="Arial" w:cs="Arial"/>
                          <w:color w:val="FFFFFE"/>
                          <w:lang w:val="en"/>
                        </w:rPr>
                      </w:pPr>
                    </w:p>
                    <w:p w14:paraId="62A5253C" w14:textId="77777777" w:rsidR="002A778F" w:rsidRDefault="00CA7D34" w:rsidP="00143B49">
                      <w:pPr>
                        <w:widowControl w:val="0"/>
                        <w:spacing w:line="280" w:lineRule="exact"/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</w:pPr>
                      <w:r w:rsidRPr="00143B49"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FA1DCB" w:rsidRPr="00143B49"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143B49" w:rsidRPr="00143B49"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  <w:t xml:space="preserve">We have </w:t>
                      </w:r>
                      <w:r w:rsidR="00143B49"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  <w:t xml:space="preserve">casual </w:t>
                      </w:r>
                    </w:p>
                    <w:p w14:paraId="30012CF3" w14:textId="77777777" w:rsidR="002A778F" w:rsidRDefault="002A778F" w:rsidP="00143B49">
                      <w:pPr>
                        <w:widowControl w:val="0"/>
                        <w:spacing w:line="280" w:lineRule="exact"/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</w:pPr>
                    </w:p>
                    <w:p w14:paraId="732E369C" w14:textId="54DDC367" w:rsidR="00143B49" w:rsidRPr="00143B49" w:rsidRDefault="002A778F" w:rsidP="00143B49">
                      <w:pPr>
                        <w:widowControl w:val="0"/>
                        <w:spacing w:line="280" w:lineRule="exact"/>
                        <w:rPr>
                          <w:rFonts w:ascii="Arial Nova" w:hAnsi="Arial Nova" w:cs="Arial"/>
                          <w:color w:val="FFFFFE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  <w:t xml:space="preserve">  Vacancy for</w:t>
                      </w:r>
                    </w:p>
                    <w:p w14:paraId="63D85AE3" w14:textId="77777777" w:rsidR="00143B49" w:rsidRDefault="00143B49" w:rsidP="00143B49">
                      <w:pPr>
                        <w:widowControl w:val="0"/>
                        <w:spacing w:line="280" w:lineRule="exact"/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</w:pPr>
                    </w:p>
                    <w:p w14:paraId="1A4DBA82" w14:textId="20491CE2" w:rsidR="00ED1100" w:rsidRPr="00143B49" w:rsidRDefault="00143B49" w:rsidP="00143B49">
                      <w:pPr>
                        <w:widowControl w:val="0"/>
                        <w:spacing w:line="280" w:lineRule="exact"/>
                        <w:rPr>
                          <w:rFonts w:ascii="Arial Nova" w:hAnsi="Arial Nova" w:cs="Arial"/>
                          <w:color w:val="FFFFFE"/>
                          <w:sz w:val="28"/>
                          <w:szCs w:val="28"/>
                          <w:lang w:val="en"/>
                        </w:rPr>
                      </w:pPr>
                      <w:r w:rsidRPr="00143B49"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1C73BD"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  <w:t>One</w:t>
                      </w:r>
                      <w:r w:rsidRPr="00143B49"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CA7D34" w:rsidRPr="00143B49"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  <w:t xml:space="preserve">Parish </w:t>
                      </w:r>
                      <w:proofErr w:type="spellStart"/>
                      <w:r w:rsidR="00CA7D34" w:rsidRPr="00143B49">
                        <w:rPr>
                          <w:rFonts w:ascii="Arial Nova" w:hAnsi="Arial Nova" w:cs="Arial"/>
                          <w:color w:val="2E3640"/>
                          <w:spacing w:val="16"/>
                          <w:w w:val="90"/>
                          <w:sz w:val="28"/>
                          <w:szCs w:val="28"/>
                          <w:lang w:val="en"/>
                        </w:rPr>
                        <w:t>Councillor</w:t>
                      </w:r>
                      <w:proofErr w:type="spellEnd"/>
                    </w:p>
                    <w:p w14:paraId="32F8BB89" w14:textId="39F57340" w:rsidR="00ED1100" w:rsidRPr="00184DF7" w:rsidRDefault="00ED1100" w:rsidP="00184DF7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  <w:r w:rsidRPr="00184DF7"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  <w:t>.</w:t>
                      </w:r>
                    </w:p>
                    <w:p w14:paraId="0B3F33FD" w14:textId="77777777" w:rsidR="00ED1100" w:rsidRDefault="00ED1100" w:rsidP="00BB6D41">
                      <w:pPr>
                        <w:widowControl w:val="0"/>
                        <w:spacing w:line="280" w:lineRule="exact"/>
                        <w:ind w:left="180" w:hanging="180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  <w:p w14:paraId="12BA33C0" w14:textId="1853323F" w:rsidR="00ED1100" w:rsidRPr="00184DF7" w:rsidRDefault="00ED1100" w:rsidP="00184DF7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A1DC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06182EB2" wp14:editId="7B3B43CF">
                <wp:simplePos x="0" y="0"/>
                <wp:positionH relativeFrom="margin">
                  <wp:posOffset>2993065</wp:posOffset>
                </wp:positionH>
                <wp:positionV relativeFrom="page">
                  <wp:posOffset>5135526</wp:posOffset>
                </wp:positionV>
                <wp:extent cx="4323479" cy="914400"/>
                <wp:effectExtent l="0" t="0" r="1270" b="0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3479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3EEBAB" w14:textId="52F70AD3" w:rsidR="00FA1DCB" w:rsidRPr="00860ACF" w:rsidRDefault="00CA7D34" w:rsidP="00CA7D34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pacing w:val="48"/>
                                <w:w w:val="90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860ACF">
                              <w:rPr>
                                <w:rFonts w:ascii="Arial" w:hAnsi="Arial" w:cs="Arial"/>
                                <w:color w:val="FFFFFE"/>
                                <w:spacing w:val="48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>Do you care about your village?</w:t>
                            </w:r>
                          </w:p>
                          <w:p w14:paraId="1D72304C" w14:textId="095F8924" w:rsidR="00FA1DCB" w:rsidRPr="00860ACF" w:rsidRDefault="00F94050" w:rsidP="00CA7D34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pacing w:val="48"/>
                                <w:w w:val="90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860ACF">
                              <w:rPr>
                                <w:rFonts w:ascii="Arial" w:hAnsi="Arial" w:cs="Arial"/>
                                <w:color w:val="FFFFFE"/>
                                <w:spacing w:val="48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>Would you like to make a difference</w:t>
                            </w:r>
                            <w:r w:rsidR="00FA1DCB">
                              <w:rPr>
                                <w:rFonts w:ascii="Arial" w:hAnsi="Arial" w:cs="Arial"/>
                                <w:color w:val="FFFFFE"/>
                                <w:spacing w:val="48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>?</w:t>
                            </w:r>
                          </w:p>
                          <w:p w14:paraId="1773A298" w14:textId="12815235" w:rsidR="00ED1100" w:rsidRDefault="00F94050" w:rsidP="00CA7D34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pacing w:val="48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860ACF">
                              <w:rPr>
                                <w:rFonts w:ascii="Arial" w:hAnsi="Arial" w:cs="Arial"/>
                                <w:color w:val="FFFFFE"/>
                                <w:spacing w:val="48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 xml:space="preserve">Can you spare a couple of hours a </w:t>
                            </w:r>
                            <w:r w:rsidR="00FA1DCB">
                              <w:rPr>
                                <w:rFonts w:ascii="Arial" w:hAnsi="Arial" w:cs="Arial"/>
                                <w:color w:val="FFFFFE"/>
                                <w:spacing w:val="48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>month</w:t>
                            </w:r>
                            <w:r w:rsidR="00184DF7" w:rsidRPr="00860ACF">
                              <w:rPr>
                                <w:rFonts w:ascii="Arial" w:hAnsi="Arial" w:cs="Arial"/>
                                <w:color w:val="FFFFFE"/>
                                <w:spacing w:val="48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>?</w:t>
                            </w:r>
                            <w:r>
                              <w:rPr>
                                <w:rFonts w:ascii="Arial" w:hAnsi="Arial" w:cs="Arial"/>
                                <w:color w:val="FFFFFE"/>
                                <w:spacing w:val="48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</w:p>
                          <w:p w14:paraId="7C493325" w14:textId="1F3C04EF" w:rsidR="00F94050" w:rsidRDefault="00F94050" w:rsidP="00CA7D34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pacing w:val="48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5C960D47" w14:textId="77777777" w:rsidR="00F94050" w:rsidRPr="00CA7D34" w:rsidRDefault="00F94050" w:rsidP="00CA7D34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pacing w:val="48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82EB2" id="Text Box 18" o:spid="_x0000_s1028" type="#_x0000_t202" style="position:absolute;margin-left:235.65pt;margin-top:404.35pt;width:340.45pt;height:1in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" filled="f" fillcolor="#fffffe" stroked="f" strokecolor="#212120" insetpen="t">
                <v:textbox inset="2.88pt,2.88pt,2.88pt,2.88pt">
                  <w:txbxContent>
                    <w:p w14:paraId="313EEBAB" w14:textId="52F70AD3" w:rsidR="00FA1DCB" w:rsidRPr="00860ACF" w:rsidRDefault="00CA7D34" w:rsidP="00CA7D34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pacing w:val="48"/>
                          <w:w w:val="90"/>
                          <w:sz w:val="28"/>
                          <w:szCs w:val="28"/>
                          <w:lang w:val="en"/>
                        </w:rPr>
                      </w:pPr>
                      <w:r w:rsidRPr="00860ACF">
                        <w:rPr>
                          <w:rFonts w:ascii="Arial" w:hAnsi="Arial" w:cs="Arial"/>
                          <w:color w:val="FFFFFE"/>
                          <w:spacing w:val="48"/>
                          <w:w w:val="90"/>
                          <w:sz w:val="28"/>
                          <w:szCs w:val="28"/>
                          <w:lang w:val="en"/>
                        </w:rPr>
                        <w:t>Do you care about your village?</w:t>
                      </w:r>
                    </w:p>
                    <w:p w14:paraId="1D72304C" w14:textId="095F8924" w:rsidR="00FA1DCB" w:rsidRPr="00860ACF" w:rsidRDefault="00F94050" w:rsidP="00CA7D34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pacing w:val="48"/>
                          <w:w w:val="90"/>
                          <w:sz w:val="28"/>
                          <w:szCs w:val="28"/>
                          <w:lang w:val="en"/>
                        </w:rPr>
                      </w:pPr>
                      <w:r w:rsidRPr="00860ACF">
                        <w:rPr>
                          <w:rFonts w:ascii="Arial" w:hAnsi="Arial" w:cs="Arial"/>
                          <w:color w:val="FFFFFE"/>
                          <w:spacing w:val="48"/>
                          <w:w w:val="90"/>
                          <w:sz w:val="28"/>
                          <w:szCs w:val="28"/>
                          <w:lang w:val="en"/>
                        </w:rPr>
                        <w:t>Would you like to make a difference</w:t>
                      </w:r>
                      <w:r w:rsidR="00FA1DCB">
                        <w:rPr>
                          <w:rFonts w:ascii="Arial" w:hAnsi="Arial" w:cs="Arial"/>
                          <w:color w:val="FFFFFE"/>
                          <w:spacing w:val="48"/>
                          <w:w w:val="90"/>
                          <w:sz w:val="28"/>
                          <w:szCs w:val="28"/>
                          <w:lang w:val="en"/>
                        </w:rPr>
                        <w:t>?</w:t>
                      </w:r>
                    </w:p>
                    <w:p w14:paraId="1773A298" w14:textId="12815235" w:rsidR="00ED1100" w:rsidRDefault="00F94050" w:rsidP="00CA7D34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pacing w:val="48"/>
                          <w:w w:val="90"/>
                          <w:sz w:val="24"/>
                          <w:szCs w:val="24"/>
                          <w:lang w:val="en"/>
                        </w:rPr>
                      </w:pPr>
                      <w:r w:rsidRPr="00860ACF">
                        <w:rPr>
                          <w:rFonts w:ascii="Arial" w:hAnsi="Arial" w:cs="Arial"/>
                          <w:color w:val="FFFFFE"/>
                          <w:spacing w:val="48"/>
                          <w:w w:val="90"/>
                          <w:sz w:val="28"/>
                          <w:szCs w:val="28"/>
                          <w:lang w:val="en"/>
                        </w:rPr>
                        <w:t xml:space="preserve">Can you spare a couple of hours a </w:t>
                      </w:r>
                      <w:r w:rsidR="00FA1DCB">
                        <w:rPr>
                          <w:rFonts w:ascii="Arial" w:hAnsi="Arial" w:cs="Arial"/>
                          <w:color w:val="FFFFFE"/>
                          <w:spacing w:val="48"/>
                          <w:w w:val="90"/>
                          <w:sz w:val="28"/>
                          <w:szCs w:val="28"/>
                          <w:lang w:val="en"/>
                        </w:rPr>
                        <w:t>month</w:t>
                      </w:r>
                      <w:r w:rsidR="00184DF7" w:rsidRPr="00860ACF">
                        <w:rPr>
                          <w:rFonts w:ascii="Arial" w:hAnsi="Arial" w:cs="Arial"/>
                          <w:color w:val="FFFFFE"/>
                          <w:spacing w:val="48"/>
                          <w:w w:val="90"/>
                          <w:sz w:val="28"/>
                          <w:szCs w:val="28"/>
                          <w:lang w:val="en"/>
                        </w:rPr>
                        <w:t>?</w:t>
                      </w:r>
                      <w:r>
                        <w:rPr>
                          <w:rFonts w:ascii="Arial" w:hAnsi="Arial" w:cs="Arial"/>
                          <w:color w:val="FFFFFE"/>
                          <w:spacing w:val="48"/>
                          <w:w w:val="90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</w:p>
                    <w:p w14:paraId="7C493325" w14:textId="1F3C04EF" w:rsidR="00F94050" w:rsidRDefault="00F94050" w:rsidP="00CA7D34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pacing w:val="48"/>
                          <w:w w:val="90"/>
                          <w:sz w:val="24"/>
                          <w:szCs w:val="24"/>
                          <w:lang w:val="en"/>
                        </w:rPr>
                      </w:pPr>
                    </w:p>
                    <w:p w14:paraId="5C960D47" w14:textId="77777777" w:rsidR="00F94050" w:rsidRPr="00CA7D34" w:rsidRDefault="00F94050" w:rsidP="00CA7D34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pacing w:val="48"/>
                          <w:w w:val="90"/>
                          <w:sz w:val="24"/>
                          <w:szCs w:val="24"/>
                          <w:lang w:val="en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A1DC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4928" behindDoc="0" locked="0" layoutInCell="1" allowOverlap="1" wp14:anchorId="4A8C961C" wp14:editId="553B78A0">
                <wp:simplePos x="0" y="0"/>
                <wp:positionH relativeFrom="page">
                  <wp:align>right</wp:align>
                </wp:positionH>
                <wp:positionV relativeFrom="page">
                  <wp:posOffset>4926965</wp:posOffset>
                </wp:positionV>
                <wp:extent cx="4972050" cy="480060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0" cy="4800600"/>
                        </a:xfrm>
                        <a:prstGeom prst="rect">
                          <a:avLst/>
                        </a:prstGeom>
                        <a:solidFill>
                          <a:srgbClr val="2E36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E1853" id="Rectangle 3" o:spid="_x0000_s1026" style="position:absolute;margin-left:340.3pt;margin-top:387.95pt;width:391.5pt;height:378pt;z-index:251644928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" fillcolor="#2e3640" stroked="f" strokecolor="#212120" insetpen="t">
                <v:shadow color="#dcd6d4"/>
                <v:textbox inset="2.88pt,2.88pt,2.88pt,2.88pt"/>
                <w10:wrap anchorx="page" anchory="page"/>
              </v:rect>
            </w:pict>
          </mc:Fallback>
        </mc:AlternateContent>
      </w:r>
      <w:r w:rsidR="00184DF7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0E730A4B" wp14:editId="4EB8CCBF">
                <wp:simplePos x="0" y="0"/>
                <wp:positionH relativeFrom="column">
                  <wp:posOffset>1759688</wp:posOffset>
                </wp:positionH>
                <wp:positionV relativeFrom="page">
                  <wp:posOffset>255181</wp:posOffset>
                </wp:positionV>
                <wp:extent cx="5390560" cy="1020726"/>
                <wp:effectExtent l="0" t="0" r="635" b="825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560" cy="1020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494699" w14:textId="11CC417A" w:rsidR="00ED1100" w:rsidRDefault="00CA7D34" w:rsidP="00ED1100">
                            <w:pPr>
                              <w:widowControl w:val="0"/>
                              <w:spacing w:line="840" w:lineRule="exact"/>
                              <w:rPr>
                                <w:rFonts w:ascii="Arial" w:hAnsi="Arial" w:cs="Arial"/>
                                <w:b/>
                                <w:bCs/>
                                <w:color w:val="2E3640"/>
                                <w:w w:val="90"/>
                                <w:sz w:val="44"/>
                                <w:szCs w:val="44"/>
                                <w:lang w:val="en"/>
                              </w:rPr>
                            </w:pPr>
                            <w:r w:rsidRPr="00184DF7">
                              <w:rPr>
                                <w:rFonts w:ascii="Arial" w:hAnsi="Arial" w:cs="Arial"/>
                                <w:b/>
                                <w:bCs/>
                                <w:color w:val="2E3640"/>
                                <w:w w:val="90"/>
                                <w:sz w:val="44"/>
                                <w:szCs w:val="44"/>
                                <w:lang w:val="en"/>
                              </w:rPr>
                              <w:t xml:space="preserve">Wellow Parish Council Needs You </w:t>
                            </w:r>
                            <w:r w:rsidR="00184DF7" w:rsidRPr="00184DF7">
                              <w:rPr>
                                <w:rFonts w:ascii="Arial" w:hAnsi="Arial" w:cs="Arial"/>
                                <w:b/>
                                <w:bCs/>
                                <w:color w:val="2E3640"/>
                                <w:w w:val="90"/>
                                <w:sz w:val="44"/>
                                <w:szCs w:val="44"/>
                                <w:lang w:val="en"/>
                              </w:rPr>
                              <w:t xml:space="preserve">  </w:t>
                            </w:r>
                          </w:p>
                          <w:p w14:paraId="63F89E0A" w14:textId="466BC44D" w:rsidR="00184DF7" w:rsidRPr="00184DF7" w:rsidRDefault="00184DF7" w:rsidP="00ED1100">
                            <w:pPr>
                              <w:widowControl w:val="0"/>
                              <w:spacing w:line="840" w:lineRule="exact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E3640"/>
                                <w:w w:val="90"/>
                                <w:sz w:val="44"/>
                                <w:szCs w:val="44"/>
                                <w:lang w:val="en"/>
                              </w:rPr>
                              <w:t xml:space="preserve">                                                  Yes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E3640"/>
                                <w:w w:val="90"/>
                                <w:sz w:val="44"/>
                                <w:szCs w:val="44"/>
                                <w:lang w:val="en"/>
                              </w:rPr>
                              <w:t>You !!!!!!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30A4B" id="Text Box 8" o:spid="_x0000_s1029" type="#_x0000_t202" style="position:absolute;margin-left:138.55pt;margin-top:20.1pt;width:424.45pt;height:80.3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" filled="f" fillcolor="#fffffe" stroked="f" strokecolor="#212120" insetpen="t">
                <v:textbox inset="2.88pt,2.88pt,2.88pt,2.88pt">
                  <w:txbxContent>
                    <w:p w14:paraId="44494699" w14:textId="11CC417A" w:rsidR="00ED1100" w:rsidRDefault="00CA7D34" w:rsidP="00ED1100">
                      <w:pPr>
                        <w:widowControl w:val="0"/>
                        <w:spacing w:line="840" w:lineRule="exact"/>
                        <w:rPr>
                          <w:rFonts w:ascii="Arial" w:hAnsi="Arial" w:cs="Arial"/>
                          <w:b/>
                          <w:bCs/>
                          <w:color w:val="2E3640"/>
                          <w:w w:val="90"/>
                          <w:sz w:val="44"/>
                          <w:szCs w:val="44"/>
                          <w:lang w:val="en"/>
                        </w:rPr>
                      </w:pPr>
                      <w:r w:rsidRPr="00184DF7">
                        <w:rPr>
                          <w:rFonts w:ascii="Arial" w:hAnsi="Arial" w:cs="Arial"/>
                          <w:b/>
                          <w:bCs/>
                          <w:color w:val="2E3640"/>
                          <w:w w:val="90"/>
                          <w:sz w:val="44"/>
                          <w:szCs w:val="44"/>
                          <w:lang w:val="en"/>
                        </w:rPr>
                        <w:t xml:space="preserve">Wellow Parish Council Needs You </w:t>
                      </w:r>
                      <w:r w:rsidR="00184DF7" w:rsidRPr="00184DF7">
                        <w:rPr>
                          <w:rFonts w:ascii="Arial" w:hAnsi="Arial" w:cs="Arial"/>
                          <w:b/>
                          <w:bCs/>
                          <w:color w:val="2E3640"/>
                          <w:w w:val="90"/>
                          <w:sz w:val="44"/>
                          <w:szCs w:val="44"/>
                          <w:lang w:val="en"/>
                        </w:rPr>
                        <w:t xml:space="preserve">  </w:t>
                      </w:r>
                    </w:p>
                    <w:p w14:paraId="63F89E0A" w14:textId="466BC44D" w:rsidR="00184DF7" w:rsidRPr="00184DF7" w:rsidRDefault="00184DF7" w:rsidP="00ED1100">
                      <w:pPr>
                        <w:widowControl w:val="0"/>
                        <w:spacing w:line="840" w:lineRule="exact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E3640"/>
                          <w:w w:val="90"/>
                          <w:sz w:val="44"/>
                          <w:szCs w:val="44"/>
                          <w:lang w:val="en"/>
                        </w:rPr>
                        <w:t xml:space="preserve">                                                  Yes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2E3640"/>
                          <w:w w:val="90"/>
                          <w:sz w:val="44"/>
                          <w:szCs w:val="44"/>
                          <w:lang w:val="en"/>
                        </w:rPr>
                        <w:t>You !!!!!!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 w:rsidR="00184DF7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49024" behindDoc="0" locked="0" layoutInCell="1" allowOverlap="1" wp14:anchorId="409C4D6F" wp14:editId="19D0AFF2">
            <wp:simplePos x="0" y="0"/>
            <wp:positionH relativeFrom="page">
              <wp:align>right</wp:align>
            </wp:positionH>
            <wp:positionV relativeFrom="page">
              <wp:posOffset>56678</wp:posOffset>
            </wp:positionV>
            <wp:extent cx="7315200" cy="4733290"/>
            <wp:effectExtent l="0" t="0" r="0" b="0"/>
            <wp:wrapNone/>
            <wp:docPr id="7" name="Picture 7" descr="Group of four people with focus on woman in fro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tamic\Desktop\TC999D\TC9990701D-PB\TC9990701-IMG0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" t="7768" r="2362" b="46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73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53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049A188D" wp14:editId="5AC53304">
                <wp:simplePos x="0" y="0"/>
                <wp:positionH relativeFrom="column">
                  <wp:posOffset>5087620</wp:posOffset>
                </wp:positionH>
                <wp:positionV relativeFrom="page">
                  <wp:posOffset>6422020</wp:posOffset>
                </wp:positionV>
                <wp:extent cx="1828800" cy="861238"/>
                <wp:effectExtent l="0" t="0" r="0" b="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61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6C76B3" w14:textId="5970A3E8" w:rsidR="00ED1100" w:rsidRDefault="00ED1100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  <w:p w14:paraId="2319F95C" w14:textId="367FFEC9" w:rsidR="002A6532" w:rsidRDefault="002A6532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  <w:p w14:paraId="675E3FFB" w14:textId="63C418F7" w:rsidR="002A6532" w:rsidRDefault="002A6532" w:rsidP="00ED1100"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A188D" id="Text Box 20" o:spid="_x0000_s1030" type="#_x0000_t202" style="position:absolute;margin-left:400.6pt;margin-top:505.65pt;width:2in;height:67.8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7F6C76B3" w14:textId="5970A3E8" w:rsidR="00ED1100" w:rsidRDefault="00ED1100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  <w:p w14:paraId="2319F95C" w14:textId="367FFEC9" w:rsidR="002A6532" w:rsidRDefault="002A6532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  <w:p w14:paraId="675E3FFB" w14:textId="63C418F7" w:rsidR="002A6532" w:rsidRDefault="002A6532" w:rsidP="00ED1100">
                      <w:pPr>
                        <w:widowControl w:val="0"/>
                        <w:spacing w:line="320" w:lineRule="exact"/>
                        <w:jc w:val="both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B6D41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32BBD73" wp14:editId="1001BFCA">
                <wp:simplePos x="0" y="0"/>
                <wp:positionH relativeFrom="column">
                  <wp:posOffset>10886</wp:posOffset>
                </wp:positionH>
                <wp:positionV relativeFrom="paragraph">
                  <wp:posOffset>8284029</wp:posOffset>
                </wp:positionV>
                <wp:extent cx="7300595" cy="820510"/>
                <wp:effectExtent l="0" t="0" r="14605" b="1778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0595" cy="820510"/>
                          <a:chOff x="0" y="0"/>
                          <a:chExt cx="7300595" cy="820510"/>
                        </a:xfrm>
                      </wpg:grpSpPr>
                      <wps:wsp>
                        <wps:cNvPr id="25" name="Freeform 28"/>
                        <wps:cNvSpPr>
                          <a:spLocks/>
                        </wps:cNvSpPr>
                        <wps:spPr bwMode="auto">
                          <a:xfrm>
                            <a:off x="0" y="163285"/>
                            <a:ext cx="7300595" cy="6572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45 h 219"/>
                              <a:gd name="T2" fmla="*/ 2452 w 2452"/>
                              <a:gd name="T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219">
                                <a:moveTo>
                                  <a:pt x="0" y="145"/>
                                </a:moveTo>
                                <a:cubicBezTo>
                                  <a:pt x="950" y="0"/>
                                  <a:pt x="1836" y="98"/>
                                  <a:pt x="2452" y="219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0" y="141514"/>
                            <a:ext cx="7300595" cy="5429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81 h 181"/>
                              <a:gd name="T2" fmla="*/ 2452 w 2452"/>
                              <a:gd name="T3" fmla="*/ 165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0" y="181"/>
                                </a:moveTo>
                                <a:cubicBezTo>
                                  <a:pt x="940" y="0"/>
                                  <a:pt x="1828" y="65"/>
                                  <a:pt x="2452" y="16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00595" cy="543560"/>
                          </a:xfrm>
                          <a:custGeom>
                            <a:avLst/>
                            <a:gdLst>
                              <a:gd name="T0" fmla="*/ 2452 w 2452"/>
                              <a:gd name="T1" fmla="*/ 181 h 181"/>
                              <a:gd name="T2" fmla="*/ 0 w 2452"/>
                              <a:gd name="T3" fmla="*/ 17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2452" y="181"/>
                                </a:moveTo>
                                <a:cubicBezTo>
                                  <a:pt x="1828" y="74"/>
                                  <a:pt x="942" y="0"/>
                                  <a:pt x="0" y="17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0" y="108857"/>
                            <a:ext cx="7300595" cy="55499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67 h 185"/>
                              <a:gd name="T2" fmla="*/ 2452 w 2452"/>
                              <a:gd name="T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5">
                                <a:moveTo>
                                  <a:pt x="0" y="167"/>
                                </a:moveTo>
                                <a:cubicBezTo>
                                  <a:pt x="943" y="0"/>
                                  <a:pt x="1829" y="77"/>
                                  <a:pt x="2452" y="18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0" y="217714"/>
                            <a:ext cx="7300595" cy="54610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70 h 182"/>
                              <a:gd name="T2" fmla="*/ 2452 w 2452"/>
                              <a:gd name="T3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2">
                                <a:moveTo>
                                  <a:pt x="0" y="170"/>
                                </a:moveTo>
                                <a:cubicBezTo>
                                  <a:pt x="942" y="0"/>
                                  <a:pt x="1829" y="75"/>
                                  <a:pt x="2452" y="182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A856F" id="Group 35" o:spid="_x0000_s1026" style="position:absolute;margin-left:.85pt;margin-top:652.3pt;width:574.85pt;height:64.6pt;z-index:251669504" coordsize="73005,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">
                <v:shape id="Freeform 28" o:spid="_x0000_s1027" style="position:absolute;top:1632;width:73005;height:6573;visibility:visible;mso-wrap-style:square;v-text-anchor:top" coordsize="245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" path="m,145c950,,1836,98,2452,219e" filled="f" fillcolor="#fffffe" strokecolor="#fffffe" strokeweight=".5pt">
                  <v:stroke joinstyle="miter"/>
                  <v:shadow color="#8c8682"/>
                  <v:path arrowok="t" o:connecttype="custom" o:connectlocs="0,435149;7300595,657225" o:connectangles="0,0"/>
                </v:shape>
                <v:shape id="Freeform 29" o:spid="_x0000_s1028" style="position:absolute;top:1415;width:73005;height:5429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" path="m,181c940,,1828,65,2452,165e" filled="f" fillcolor="#fffffe" strokecolor="#fffffe" strokeweight=".5pt">
                  <v:stroke joinstyle="miter"/>
                  <v:shadow color="#8c8682"/>
                  <v:path arrowok="t" o:connecttype="custom" o:connectlocs="0,542925;7300595,494932" o:connectangles="0,0"/>
                </v:shape>
                <v:shape id="Freeform 30" o:spid="_x0000_s1029" style="position:absolute;width:73005;height:5435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" path="m2452,181c1828,74,942,,,170e" filled="f" fillcolor="#fffffe" strokecolor="#efb32f" strokeweight=".5pt">
                  <v:stroke joinstyle="miter"/>
                  <v:shadow color="#8c8682"/>
                  <v:path arrowok="t" o:connecttype="custom" o:connectlocs="7300595,543560;0,510526" o:connectangles="0,0"/>
                </v:shape>
                <v:shape id="Freeform 31" o:spid="_x0000_s1030" style="position:absolute;top:1088;width:73005;height:5550;visibility:visible;mso-wrap-style:square;v-text-anchor:top" coordsize="245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" path="m,167c943,,1829,77,2452,185e" filled="f" fillcolor="#fffffe" strokecolor="#fffffe" strokeweight=".5pt">
                  <v:stroke joinstyle="miter"/>
                  <v:shadow color="#8c8682"/>
                  <v:path arrowok="t" o:connecttype="custom" o:connectlocs="0,500991;7300595,554990" o:connectangles="0,0"/>
                </v:shape>
                <v:shape id="Freeform 32" o:spid="_x0000_s1031" style="position:absolute;top:2177;width:73005;height:5461;visibility:visible;mso-wrap-style:square;v-text-anchor:top" coordsize="245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" path="m,170c942,,1829,75,2452,182e" filled="f" fillcolor="#fffffe" strokecolor="#efb32f" strokeweight=".5pt">
                  <v:stroke joinstyle="miter"/>
                  <v:shadow color="#8c8682"/>
                  <v:path arrowok="t" o:connecttype="custom" o:connectlocs="0,510093;7300595,546100" o:connectangles="0,0"/>
                </v:shape>
              </v:group>
            </w:pict>
          </mc:Fallback>
        </mc:AlternateContent>
      </w:r>
      <w:r w:rsidR="00FF4529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285B51E7" wp14:editId="5261DEB0">
                <wp:simplePos x="0" y="0"/>
                <wp:positionH relativeFrom="column">
                  <wp:posOffset>5834380</wp:posOffset>
                </wp:positionH>
                <wp:positionV relativeFrom="page">
                  <wp:posOffset>8202930</wp:posOffset>
                </wp:positionV>
                <wp:extent cx="1243330" cy="483870"/>
                <wp:effectExtent l="0" t="1905" r="0" b="0"/>
                <wp:wrapNone/>
                <wp:docPr id="3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180130" w14:textId="3B552B7B" w:rsidR="00ED1100" w:rsidRDefault="00ED1100" w:rsidP="00ED1100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w w:val="90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B51E7" id="Text Box 9" o:spid="_x0000_s1031" type="#_x0000_t202" style="position:absolute;margin-left:459.4pt;margin-top:645.9pt;width:97.9pt;height:38.1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5A180130" w14:textId="3B552B7B" w:rsidR="00ED1100" w:rsidRDefault="00ED1100" w:rsidP="00ED1100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w w:val="90"/>
                          <w:sz w:val="28"/>
                          <w:szCs w:val="28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F4529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FA8E2A1" wp14:editId="5D0AE20D">
                <wp:simplePos x="0" y="0"/>
                <wp:positionH relativeFrom="column">
                  <wp:posOffset>168275</wp:posOffset>
                </wp:positionH>
                <wp:positionV relativeFrom="page">
                  <wp:posOffset>5133340</wp:posOffset>
                </wp:positionV>
                <wp:extent cx="2161540" cy="295910"/>
                <wp:effectExtent l="0" t="0" r="3810" b="0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9C4F2B" w14:textId="6BCDC6F7" w:rsidR="00ED1100" w:rsidRPr="00184DF7" w:rsidRDefault="00CA7D34" w:rsidP="00CA7D34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b/>
                                <w:bCs/>
                                <w:color w:val="2E3640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3640"/>
                                <w:spacing w:val="40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143B49">
                              <w:rPr>
                                <w:rFonts w:ascii="Arial" w:hAnsi="Arial" w:cs="Arial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>Vacancies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8E2A1" id="Text Box 23" o:spid="_x0000_s1032" type="#_x0000_t202" style="position:absolute;margin-left:13.25pt;margin-top:404.2pt;width:170.2pt;height:23.3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" filled="f" fillcolor="#fffffe" stroked="f" strokecolor="#212120" insetpen="t">
                <v:textbox inset="2.88pt,2.88pt,2.88pt,2.88pt">
                  <w:txbxContent>
                    <w:p w14:paraId="239C4F2B" w14:textId="6BCDC6F7" w:rsidR="00ED1100" w:rsidRPr="00184DF7" w:rsidRDefault="00CA7D34" w:rsidP="00CA7D34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b/>
                          <w:bCs/>
                          <w:color w:val="2E3640"/>
                          <w:w w:val="90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color w:val="2E3640"/>
                          <w:spacing w:val="40"/>
                          <w:w w:val="90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Pr="00143B49">
                        <w:rPr>
                          <w:rFonts w:ascii="Arial" w:hAnsi="Arial" w:cs="Arial"/>
                          <w:b/>
                          <w:bCs/>
                          <w:color w:val="2E3640"/>
                          <w:spacing w:val="40"/>
                          <w:w w:val="90"/>
                          <w:sz w:val="28"/>
                          <w:szCs w:val="28"/>
                          <w:lang w:val="en"/>
                        </w:rPr>
                        <w:t>Vacancies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F4529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058EE2F8" wp14:editId="55A5FA31">
                <wp:simplePos x="0" y="0"/>
                <wp:positionH relativeFrom="column">
                  <wp:posOffset>283845</wp:posOffset>
                </wp:positionH>
                <wp:positionV relativeFrom="page">
                  <wp:posOffset>9354185</wp:posOffset>
                </wp:positionV>
                <wp:extent cx="3543300" cy="285750"/>
                <wp:effectExtent l="0" t="635" r="1905" b="0"/>
                <wp:wrapNone/>
                <wp:docPr id="1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9DE594" w14:textId="5491A64B" w:rsidR="00ED1100" w:rsidRDefault="00184DF7" w:rsidP="00ED1100">
                            <w:pPr>
                              <w:widowControl w:val="0"/>
                              <w:spacing w:line="200" w:lineRule="exact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14"/>
                                <w:szCs w:val="1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14"/>
                                <w:szCs w:val="14"/>
                                <w:lang w:val="en"/>
                              </w:rPr>
                              <w:t xml:space="preserve">   Claire Wigman      Clerk to Wellow Parish Council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EE2F8" id="Text Box 22" o:spid="_x0000_s1033" type="#_x0000_t202" style="position:absolute;margin-left:22.35pt;margin-top:736.55pt;width:279pt;height:22.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189DE594" w14:textId="5491A64B" w:rsidR="00ED1100" w:rsidRDefault="00184DF7" w:rsidP="00ED1100">
                      <w:pPr>
                        <w:widowControl w:val="0"/>
                        <w:spacing w:line="200" w:lineRule="exact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14"/>
                          <w:szCs w:val="1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14"/>
                          <w:szCs w:val="14"/>
                          <w:lang w:val="en"/>
                        </w:rPr>
                        <w:t xml:space="preserve">   Claire Wigman      Clerk to Wellow Parish Council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F4529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B7C092F" wp14:editId="71B2E060">
                <wp:simplePos x="0" y="0"/>
                <wp:positionH relativeFrom="column">
                  <wp:posOffset>5123815</wp:posOffset>
                </wp:positionH>
                <wp:positionV relativeFrom="page">
                  <wp:posOffset>9354185</wp:posOffset>
                </wp:positionV>
                <wp:extent cx="1714500" cy="228600"/>
                <wp:effectExtent l="0" t="635" r="635" b="0"/>
                <wp:wrapNone/>
                <wp:docPr id="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9E333D" w14:textId="1967E656" w:rsidR="00ED1100" w:rsidRDefault="00ED1100" w:rsidP="00ED1100">
                            <w:pPr>
                              <w:widowControl w:val="0"/>
                              <w:spacing w:line="20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FFFFE"/>
                                <w:w w:val="90"/>
                                <w:sz w:val="14"/>
                                <w:szCs w:val="14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C092F" id="Text Box 21" o:spid="_x0000_s1034" type="#_x0000_t202" style="position:absolute;margin-left:403.45pt;margin-top:736.55pt;width:135pt;height:18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" filled="f" fillcolor="#fffffe" stroked="f" strokecolor="#212120" insetpen="t">
                <v:textbox inset="2.88pt,2.88pt,2.88pt,2.88pt">
                  <w:txbxContent>
                    <w:p w14:paraId="699E333D" w14:textId="1967E656" w:rsidR="00ED1100" w:rsidRDefault="00ED1100" w:rsidP="00ED1100">
                      <w:pPr>
                        <w:widowControl w:val="0"/>
                        <w:spacing w:line="20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FFFFFE"/>
                          <w:w w:val="90"/>
                          <w:sz w:val="14"/>
                          <w:szCs w:val="14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F4529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44F9DB9B" wp14:editId="44F1DD3D">
                <wp:simplePos x="0" y="0"/>
                <wp:positionH relativeFrom="column">
                  <wp:posOffset>6083300</wp:posOffset>
                </wp:positionH>
                <wp:positionV relativeFrom="page">
                  <wp:posOffset>8418195</wp:posOffset>
                </wp:positionV>
                <wp:extent cx="685165" cy="290830"/>
                <wp:effectExtent l="0" t="0" r="3810" b="0"/>
                <wp:wrapNone/>
                <wp:docPr id="1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83745" w14:textId="223D49EA" w:rsidR="00ED1100" w:rsidRDefault="00ED1100" w:rsidP="00ED1100">
                            <w:pPr>
                              <w:widowControl w:val="0"/>
                              <w:spacing w:line="200" w:lineRule="exact"/>
                              <w:rPr>
                                <w:rFonts w:ascii="Arial" w:hAnsi="Arial" w:cs="Arial"/>
                                <w:color w:val="EF792F"/>
                                <w:w w:val="90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9DB9B" id="Text Box 17" o:spid="_x0000_s1035" type="#_x0000_t202" style="position:absolute;margin-left:479pt;margin-top:662.85pt;width:53.95pt;height:22.9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" filled="f" fillcolor="#fffffe" stroked="f" strokecolor="#212120" insetpen="t">
                <v:textbox inset="2.88pt,2.88pt,2.88pt,2.88pt">
                  <w:txbxContent>
                    <w:p w14:paraId="65483745" w14:textId="223D49EA" w:rsidR="00ED1100" w:rsidRDefault="00ED1100" w:rsidP="00ED1100">
                      <w:pPr>
                        <w:widowControl w:val="0"/>
                        <w:spacing w:line="200" w:lineRule="exact"/>
                        <w:rPr>
                          <w:rFonts w:ascii="Arial" w:hAnsi="Arial" w:cs="Arial"/>
                          <w:color w:val="EF792F"/>
                          <w:w w:val="90"/>
                          <w:sz w:val="16"/>
                          <w:szCs w:val="16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F4529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9100EED" wp14:editId="3E5E3896">
                <wp:simplePos x="0" y="0"/>
                <wp:positionH relativeFrom="column">
                  <wp:posOffset>0</wp:posOffset>
                </wp:positionH>
                <wp:positionV relativeFrom="page">
                  <wp:posOffset>8662670</wp:posOffset>
                </wp:positionV>
                <wp:extent cx="7315200" cy="1167130"/>
                <wp:effectExtent l="0" t="4445" r="0" b="0"/>
                <wp:wrapNone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0" cy="1167130"/>
                        </a:xfrm>
                        <a:custGeom>
                          <a:avLst/>
                          <a:gdLst>
                            <a:gd name="T0" fmla="*/ 2448 w 2448"/>
                            <a:gd name="T1" fmla="*/ 389 h 389"/>
                            <a:gd name="T2" fmla="*/ 2448 w 2448"/>
                            <a:gd name="T3" fmla="*/ 140 h 389"/>
                            <a:gd name="T4" fmla="*/ 0 w 2448"/>
                            <a:gd name="T5" fmla="*/ 183 h 389"/>
                            <a:gd name="T6" fmla="*/ 0 w 2448"/>
                            <a:gd name="T7" fmla="*/ 389 h 389"/>
                            <a:gd name="T8" fmla="*/ 2448 w 2448"/>
                            <a:gd name="T9" fmla="*/ 389 h 3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48" h="389">
                              <a:moveTo>
                                <a:pt x="2448" y="389"/>
                              </a:moveTo>
                              <a:cubicBezTo>
                                <a:pt x="2448" y="140"/>
                                <a:pt x="2448" y="140"/>
                                <a:pt x="2448" y="140"/>
                              </a:cubicBezTo>
                              <a:cubicBezTo>
                                <a:pt x="1158" y="0"/>
                                <a:pt x="339" y="128"/>
                                <a:pt x="0" y="183"/>
                              </a:cubicBezTo>
                              <a:cubicBezTo>
                                <a:pt x="0" y="389"/>
                                <a:pt x="0" y="389"/>
                                <a:pt x="0" y="389"/>
                              </a:cubicBezTo>
                              <a:lnTo>
                                <a:pt x="2448" y="3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6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AF494" id="Freeform 5" o:spid="_x0000_s1026" style="position:absolute;margin-left:0;margin-top:682.1pt;width:8in;height:91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48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" path="m2448,389v,-249,,-249,,-249c1158,,339,128,,183,,389,,389,,389r2448,xe" fillcolor="#2e3640" stroked="f" strokecolor="#212120">
                <v:shadow color="#8c8682"/>
                <v:path arrowok="t" o:connecttype="custom" o:connectlocs="7315200,1167130;7315200,420047;0,549061;0,1167130;7315200,1167130" o:connectangles="0,0,0,0,0"/>
                <w10:wrap anchory="page"/>
              </v:shape>
            </w:pict>
          </mc:Fallback>
        </mc:AlternateContent>
      </w:r>
    </w:p>
    <w:sectPr w:rsidR="005F70E4" w:rsidSect="00556ECC">
      <w:pgSz w:w="12240" w:h="15840" w:code="1"/>
      <w:pgMar w:top="357" w:right="357" w:bottom="357" w:left="35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62B4A" w14:textId="77777777" w:rsidR="002C72B0" w:rsidRDefault="002C72B0" w:rsidP="008335AE">
      <w:r>
        <w:separator/>
      </w:r>
    </w:p>
  </w:endnote>
  <w:endnote w:type="continuationSeparator" w:id="0">
    <w:p w14:paraId="2FE06404" w14:textId="77777777" w:rsidR="002C72B0" w:rsidRDefault="002C72B0" w:rsidP="0083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FE75" w14:textId="77777777" w:rsidR="002C72B0" w:rsidRDefault="002C72B0" w:rsidP="008335AE">
      <w:r>
        <w:separator/>
      </w:r>
    </w:p>
  </w:footnote>
  <w:footnote w:type="continuationSeparator" w:id="0">
    <w:p w14:paraId="1EDEC310" w14:textId="77777777" w:rsidR="002C72B0" w:rsidRDefault="002C72B0" w:rsidP="00833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26A47"/>
    <w:multiLevelType w:val="hybridMultilevel"/>
    <w:tmpl w:val="CF0A51E0"/>
    <w:lvl w:ilvl="0" w:tplc="55425F38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2E364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994411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34"/>
    <w:rsid w:val="000D247E"/>
    <w:rsid w:val="00143B49"/>
    <w:rsid w:val="00184DF7"/>
    <w:rsid w:val="00194B1B"/>
    <w:rsid w:val="001B326D"/>
    <w:rsid w:val="001C73BD"/>
    <w:rsid w:val="002A6532"/>
    <w:rsid w:val="002A778F"/>
    <w:rsid w:val="002B3B63"/>
    <w:rsid w:val="002C72B0"/>
    <w:rsid w:val="003477A8"/>
    <w:rsid w:val="003A0C6E"/>
    <w:rsid w:val="003B7DE5"/>
    <w:rsid w:val="00417CA0"/>
    <w:rsid w:val="004B45C2"/>
    <w:rsid w:val="004B5A8D"/>
    <w:rsid w:val="004E6D0C"/>
    <w:rsid w:val="00535A40"/>
    <w:rsid w:val="00556ECC"/>
    <w:rsid w:val="005B3039"/>
    <w:rsid w:val="005D5D75"/>
    <w:rsid w:val="005E46D1"/>
    <w:rsid w:val="005F70E4"/>
    <w:rsid w:val="00606D3B"/>
    <w:rsid w:val="00637FD3"/>
    <w:rsid w:val="006512DD"/>
    <w:rsid w:val="00810177"/>
    <w:rsid w:val="008335AE"/>
    <w:rsid w:val="008451E4"/>
    <w:rsid w:val="00860ACF"/>
    <w:rsid w:val="008715B2"/>
    <w:rsid w:val="00904EDB"/>
    <w:rsid w:val="00994E05"/>
    <w:rsid w:val="00B024DE"/>
    <w:rsid w:val="00BB6D41"/>
    <w:rsid w:val="00CA7D34"/>
    <w:rsid w:val="00CC1E03"/>
    <w:rsid w:val="00E65CBA"/>
    <w:rsid w:val="00E72D11"/>
    <w:rsid w:val="00E76EA5"/>
    <w:rsid w:val="00ED1100"/>
    <w:rsid w:val="00F34D14"/>
    <w:rsid w:val="00F94050"/>
    <w:rsid w:val="00FA1DCB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82FD67"/>
  <w15:chartTrackingRefBased/>
  <w15:docId w15:val="{70220706-2C09-4FB5-9759-175AAEAC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100"/>
    <w:rPr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D41"/>
    <w:pPr>
      <w:ind w:left="720"/>
      <w:contextualSpacing/>
    </w:pPr>
  </w:style>
  <w:style w:type="paragraph" w:styleId="Header">
    <w:name w:val="header"/>
    <w:basedOn w:val="Normal"/>
    <w:link w:val="HeaderChar"/>
    <w:rsid w:val="00833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35AE"/>
    <w:rPr>
      <w:color w:val="212120"/>
      <w:kern w:val="28"/>
    </w:rPr>
  </w:style>
  <w:style w:type="paragraph" w:styleId="Footer">
    <w:name w:val="footer"/>
    <w:basedOn w:val="Normal"/>
    <w:link w:val="FooterChar"/>
    <w:rsid w:val="008335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35AE"/>
    <w:rPr>
      <w:color w:val="212120"/>
      <w:kern w:val="28"/>
    </w:rPr>
  </w:style>
  <w:style w:type="character" w:styleId="Hyperlink">
    <w:name w:val="Hyperlink"/>
    <w:basedOn w:val="DefaultParagraphFont"/>
    <w:rsid w:val="003A0C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tamic\Desktop\TC999D\TC9990701D-PB\TC9990701-IMG03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rk\AppData\Roaming\Microsoft\Templates\Technology%20business%20fly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Technology business flyer</Template>
  <TotalTime>1410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Links>
    <vt:vector size="6" baseType="variant">
      <vt:variant>
        <vt:i4>3473521</vt:i4>
      </vt:variant>
      <vt:variant>
        <vt:i4>-1</vt:i4>
      </vt:variant>
      <vt:variant>
        <vt:i4>1031</vt:i4>
      </vt:variant>
      <vt:variant>
        <vt:i4>1</vt:i4>
      </vt:variant>
      <vt:variant>
        <vt:lpwstr>C:\Documents and Settings\tamic\Desktop\TC999D\TC9990701D-PB\TC9990701-IMG03.jpg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Wellow</dc:creator>
  <cp:keywords/>
  <dc:description/>
  <cp:lastModifiedBy>Clerk Wellow</cp:lastModifiedBy>
  <cp:revision>8</cp:revision>
  <cp:lastPrinted>2025-05-31T10:09:00Z</cp:lastPrinted>
  <dcterms:created xsi:type="dcterms:W3CDTF">2022-09-26T10:53:00Z</dcterms:created>
  <dcterms:modified xsi:type="dcterms:W3CDTF">2025-05-31T10:09:00Z</dcterms:modified>
</cp:coreProperties>
</file>