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3C041" w14:textId="77777777" w:rsidR="00DA51BF" w:rsidRDefault="00DA51BF">
      <w:pPr>
        <w:jc w:val="right"/>
        <w:rPr>
          <w:b/>
        </w:rPr>
      </w:pPr>
    </w:p>
    <w:p w14:paraId="1E035DE6" w14:textId="77777777" w:rsidR="00DA51BF" w:rsidRDefault="00000000">
      <w:pPr>
        <w:jc w:val="right"/>
        <w:rPr>
          <w:b/>
        </w:rPr>
      </w:pPr>
      <w:r>
        <w:rPr>
          <w:b/>
          <w:noProof/>
          <w:lang w:val="en-US"/>
        </w:rPr>
        <w:drawing>
          <wp:anchor distT="0" distB="0" distL="114300" distR="114300" simplePos="0" relativeHeight="251659264" behindDoc="0" locked="0" layoutInCell="1" allowOverlap="1" wp14:anchorId="4FB005B1" wp14:editId="2ED72BAC">
            <wp:simplePos x="0" y="0"/>
            <wp:positionH relativeFrom="column">
              <wp:posOffset>5324475</wp:posOffset>
            </wp:positionH>
            <wp:positionV relativeFrom="paragraph">
              <wp:posOffset>0</wp:posOffset>
            </wp:positionV>
            <wp:extent cx="1530350" cy="1530350"/>
            <wp:effectExtent l="0" t="0" r="0" b="0"/>
            <wp:wrapThrough wrapText="bothSides">
              <wp:wrapPolygon edited="0">
                <wp:start x="0" y="0"/>
                <wp:lineTo x="0" y="21250"/>
                <wp:lineTo x="21250" y="21250"/>
                <wp:lineTo x="2125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1530229" cy="1530229"/>
                    </a:xfrm>
                    <a:prstGeom prst="rect">
                      <a:avLst/>
                    </a:prstGeom>
                  </pic:spPr>
                </pic:pic>
              </a:graphicData>
            </a:graphic>
          </wp:anchor>
        </w:drawing>
      </w:r>
    </w:p>
    <w:p w14:paraId="023603C5" w14:textId="77777777" w:rsidR="00DA51BF" w:rsidRDefault="00000000">
      <w:pPr>
        <w:rPr>
          <w:b/>
          <w:sz w:val="22"/>
          <w:szCs w:val="22"/>
        </w:rPr>
      </w:pPr>
      <w:r>
        <w:rPr>
          <w:b/>
          <w:sz w:val="22"/>
          <w:szCs w:val="22"/>
        </w:rPr>
        <w:t>BRIZE NORTON PARISH COUNCIL</w:t>
      </w:r>
    </w:p>
    <w:p w14:paraId="6D3B4D6B" w14:textId="77777777" w:rsidR="00DA51BF" w:rsidRDefault="00000000">
      <w:r>
        <w:t>Clerk to the Council: Mrs Jo Webb</w:t>
      </w:r>
    </w:p>
    <w:p w14:paraId="1715EC33" w14:textId="77777777" w:rsidR="00DA51BF" w:rsidRDefault="00000000">
      <w:r>
        <w:t xml:space="preserve">18 Chichester Place, Brize Norton, OX18 3PD </w:t>
      </w:r>
      <w:r>
        <w:br/>
        <w:t>Telephone: 07899 938938</w:t>
      </w:r>
      <w:r>
        <w:tab/>
      </w:r>
    </w:p>
    <w:p w14:paraId="3F132157" w14:textId="333FAC1D" w:rsidR="00DA51BF" w:rsidRDefault="00000000">
      <w:r>
        <w:t xml:space="preserve">E-mail: </w:t>
      </w:r>
      <w:hyperlink r:id="rId7" w:history="1">
        <w:r w:rsidR="00DA51BF">
          <w:rPr>
            <w:rStyle w:val="Hyperlink"/>
          </w:rPr>
          <w:t>clerk@brizenortonparishcouncil.co.uk</w:t>
        </w:r>
      </w:hyperlink>
      <w:r>
        <w:tab/>
      </w:r>
      <w:r>
        <w:tab/>
      </w:r>
      <w:r>
        <w:tab/>
      </w:r>
      <w:r>
        <w:tab/>
      </w:r>
      <w:r>
        <w:tab/>
      </w:r>
      <w:r>
        <w:tab/>
      </w:r>
      <w:r>
        <w:tab/>
      </w:r>
      <w:r>
        <w:tab/>
      </w:r>
      <w:r>
        <w:tab/>
      </w:r>
      <w:r>
        <w:tab/>
      </w:r>
      <w:r>
        <w:tab/>
      </w:r>
      <w:r>
        <w:tab/>
      </w:r>
      <w:r>
        <w:tab/>
      </w:r>
      <w:r w:rsidR="00E5780F">
        <w:t>2</w:t>
      </w:r>
      <w:r w:rsidR="000A7E38">
        <w:t>5</w:t>
      </w:r>
      <w:r w:rsidR="00D008AC" w:rsidRPr="00D008AC">
        <w:rPr>
          <w:vertAlign w:val="superscript"/>
        </w:rPr>
        <w:t>th</w:t>
      </w:r>
      <w:r w:rsidR="00D008AC">
        <w:t xml:space="preserve"> </w:t>
      </w:r>
      <w:r w:rsidR="000A7E38">
        <w:t>February</w:t>
      </w:r>
      <w:r w:rsidR="00D008AC">
        <w:t xml:space="preserve"> </w:t>
      </w:r>
      <w:r>
        <w:t>202</w:t>
      </w:r>
      <w:r w:rsidR="00D008AC">
        <w:t>5</w:t>
      </w:r>
    </w:p>
    <w:p w14:paraId="5BF2E504" w14:textId="77777777" w:rsidR="00DA51BF" w:rsidRDefault="00DA51BF"/>
    <w:p w14:paraId="10489F33" w14:textId="77777777" w:rsidR="00DA51BF" w:rsidRDefault="00000000">
      <w:r>
        <w:t>To the Members of Brize Norton Parish Council</w:t>
      </w:r>
    </w:p>
    <w:p w14:paraId="4D102BB6" w14:textId="77777777" w:rsidR="00DA51BF" w:rsidRDefault="00000000">
      <w:r>
        <w:tab/>
      </w:r>
      <w:r>
        <w:tab/>
      </w:r>
      <w:r>
        <w:tab/>
      </w:r>
    </w:p>
    <w:p w14:paraId="0069CA33" w14:textId="7D0F6A32" w:rsidR="00DA51BF" w:rsidRDefault="00000000">
      <w:pPr>
        <w:ind w:right="-360"/>
      </w:pPr>
      <w:r>
        <w:t>You are hereby summoned to attend the next meeting of Brize Norton Parish Council to be held at</w:t>
      </w:r>
      <w:r w:rsidR="000A09AC">
        <w:t xml:space="preserve"> </w:t>
      </w:r>
      <w:r>
        <w:t>B</w:t>
      </w:r>
      <w:r w:rsidR="002F0938">
        <w:t>rize Norton Pavilion</w:t>
      </w:r>
      <w:r w:rsidR="00CD3D3A">
        <w:t xml:space="preserve"> </w:t>
      </w:r>
      <w:r>
        <w:t>on</w:t>
      </w:r>
      <w:r>
        <w:rPr>
          <w:b/>
        </w:rPr>
        <w:t xml:space="preserve"> Monday </w:t>
      </w:r>
      <w:r w:rsidR="00D008AC">
        <w:rPr>
          <w:b/>
        </w:rPr>
        <w:t>3</w:t>
      </w:r>
      <w:r w:rsidR="00D008AC" w:rsidRPr="00D008AC">
        <w:rPr>
          <w:b/>
          <w:vertAlign w:val="superscript"/>
        </w:rPr>
        <w:t>rd</w:t>
      </w:r>
      <w:r w:rsidR="00D008AC">
        <w:rPr>
          <w:b/>
        </w:rPr>
        <w:t xml:space="preserve"> </w:t>
      </w:r>
      <w:r w:rsidR="000A7E38">
        <w:rPr>
          <w:b/>
        </w:rPr>
        <w:t>March</w:t>
      </w:r>
      <w:r w:rsidR="002F0938">
        <w:rPr>
          <w:b/>
        </w:rPr>
        <w:t xml:space="preserve"> 2025 </w:t>
      </w:r>
      <w:r>
        <w:rPr>
          <w:b/>
        </w:rPr>
        <w:t>at 7.</w:t>
      </w:r>
      <w:r w:rsidR="000A7E38">
        <w:rPr>
          <w:b/>
        </w:rPr>
        <w:t>0</w:t>
      </w:r>
      <w:r>
        <w:rPr>
          <w:b/>
        </w:rPr>
        <w:t>0pm</w:t>
      </w:r>
      <w:r>
        <w:t xml:space="preserve">.  </w:t>
      </w:r>
    </w:p>
    <w:p w14:paraId="757EBB46" w14:textId="77777777" w:rsidR="00DA51BF" w:rsidRDefault="00DA51BF">
      <w:pPr>
        <w:ind w:right="-360"/>
      </w:pPr>
    </w:p>
    <w:p w14:paraId="19E367D7" w14:textId="77777777" w:rsidR="00DA51BF" w:rsidRDefault="00000000">
      <w:pPr>
        <w:ind w:right="-360"/>
      </w:pPr>
      <w:r>
        <w:t>Members of the public may make representations to the Council which will be covered under Point 4 – Public Participation.  The meeting will adjourn for this item.  Members of the public may speak for a maximum of three minutes each during the period of public participation, in line with Standing Orders.  Matters raised shall relate to the items on this agenda.  Members of the public may ask questions to the Council, but may not receive a decision until the matter has been debated and a decision taken.  Please seek out the Parish Clerk to register before the start of the meeting if you wish to speak so the Chairman can welcome you.</w:t>
      </w:r>
    </w:p>
    <w:p w14:paraId="44136B43" w14:textId="77777777" w:rsidR="00DA51BF" w:rsidRDefault="00DA51BF">
      <w:pPr>
        <w:ind w:right="-360"/>
      </w:pPr>
    </w:p>
    <w:p w14:paraId="3806C01C" w14:textId="77777777" w:rsidR="00DA51BF" w:rsidRDefault="00000000">
      <w:pPr>
        <w:ind w:right="-360"/>
      </w:pPr>
      <w:r>
        <w:t>Yours sincerely</w:t>
      </w:r>
    </w:p>
    <w:p w14:paraId="7604B2AF" w14:textId="77777777" w:rsidR="00DA51BF" w:rsidRDefault="00DA51BF">
      <w:pPr>
        <w:ind w:right="-360"/>
      </w:pPr>
    </w:p>
    <w:p w14:paraId="2D47CC7A" w14:textId="77777777" w:rsidR="00DA51BF" w:rsidRDefault="00000000">
      <w:r>
        <w:rPr>
          <w:noProof/>
          <w:lang w:val="en-US"/>
        </w:rPr>
        <w:drawing>
          <wp:inline distT="0" distB="0" distL="0" distR="0" wp14:anchorId="0FB32D32" wp14:editId="67D9841E">
            <wp:extent cx="1523365" cy="513080"/>
            <wp:effectExtent l="0" t="0" r="63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stretch>
                      <a:fillRect/>
                    </a:stretch>
                  </pic:blipFill>
                  <pic:spPr>
                    <a:xfrm>
                      <a:off x="0" y="0"/>
                      <a:ext cx="1576582" cy="531593"/>
                    </a:xfrm>
                    <a:prstGeom prst="rect">
                      <a:avLst/>
                    </a:prstGeom>
                  </pic:spPr>
                </pic:pic>
              </a:graphicData>
            </a:graphic>
          </wp:inline>
        </w:drawing>
      </w:r>
    </w:p>
    <w:p w14:paraId="367C2330" w14:textId="77777777" w:rsidR="00DA51BF" w:rsidRDefault="00DA51BF"/>
    <w:p w14:paraId="535EAB1F" w14:textId="77777777" w:rsidR="00DA51BF" w:rsidRDefault="00000000">
      <w:r>
        <w:t xml:space="preserve">Jo Webb </w:t>
      </w:r>
    </w:p>
    <w:p w14:paraId="71D7B76C" w14:textId="77777777" w:rsidR="00DA51BF" w:rsidRDefault="00000000">
      <w:r>
        <w:t>Clerk to Brize Norton Parish Council</w:t>
      </w:r>
      <w:bookmarkStart w:id="0" w:name="_Hlk67980628"/>
      <w:bookmarkStart w:id="1" w:name="_Hlk52293538"/>
    </w:p>
    <w:p w14:paraId="7BA4B167" w14:textId="77777777" w:rsidR="00DA51BF" w:rsidRDefault="00DA51BF">
      <w:pPr>
        <w:tabs>
          <w:tab w:val="left" w:pos="720"/>
          <w:tab w:val="left" w:pos="1080"/>
        </w:tabs>
      </w:pPr>
    </w:p>
    <w:p w14:paraId="7836B054" w14:textId="77777777" w:rsidR="00DA51BF" w:rsidRDefault="00DA51BF">
      <w:pPr>
        <w:tabs>
          <w:tab w:val="left" w:pos="720"/>
          <w:tab w:val="left" w:pos="1080"/>
        </w:tabs>
      </w:pPr>
    </w:p>
    <w:p w14:paraId="651786B7" w14:textId="77777777" w:rsidR="00DA51BF" w:rsidRDefault="00000000">
      <w:pPr>
        <w:ind w:left="-142" w:right="-257" w:firstLine="284"/>
      </w:pPr>
      <w:bookmarkStart w:id="2" w:name="_Hlk533969877"/>
      <w:r>
        <w:rPr>
          <w:b/>
          <w:u w:val="single"/>
        </w:rPr>
        <w:t>Agenda</w:t>
      </w:r>
    </w:p>
    <w:p w14:paraId="52981297" w14:textId="77777777" w:rsidR="00DA51BF" w:rsidRDefault="00DA51BF">
      <w:pPr>
        <w:tabs>
          <w:tab w:val="left" w:pos="720"/>
          <w:tab w:val="left" w:pos="1080"/>
        </w:tabs>
      </w:pPr>
    </w:p>
    <w:p w14:paraId="2F0E0B37" w14:textId="77777777" w:rsidR="00DA51BF" w:rsidRDefault="00000000">
      <w:pPr>
        <w:numPr>
          <w:ilvl w:val="0"/>
          <w:numId w:val="1"/>
        </w:numPr>
        <w:tabs>
          <w:tab w:val="left" w:pos="720"/>
          <w:tab w:val="left" w:pos="1080"/>
        </w:tabs>
        <w:ind w:left="425"/>
        <w:rPr>
          <w:b/>
          <w:bCs/>
        </w:rPr>
      </w:pPr>
      <w:r>
        <w:rPr>
          <w:b/>
          <w:bCs/>
        </w:rPr>
        <w:t>Apologies.</w:t>
      </w:r>
    </w:p>
    <w:p w14:paraId="48D10716" w14:textId="77777777" w:rsidR="00DA51BF" w:rsidRDefault="00000000">
      <w:pPr>
        <w:numPr>
          <w:ilvl w:val="0"/>
          <w:numId w:val="1"/>
        </w:numPr>
        <w:tabs>
          <w:tab w:val="left" w:pos="720"/>
          <w:tab w:val="left" w:pos="1080"/>
        </w:tabs>
        <w:ind w:left="425"/>
      </w:pPr>
      <w:r>
        <w:rPr>
          <w:b/>
        </w:rPr>
        <w:t xml:space="preserve">Declarations of interest: </w:t>
      </w:r>
      <w:r>
        <w:t>Councillors are asked to declare an interest regarding items on the agenda this evening.</w:t>
      </w:r>
    </w:p>
    <w:p w14:paraId="1609A31F" w14:textId="719C83B8" w:rsidR="00DA51BF" w:rsidRDefault="00000000">
      <w:pPr>
        <w:tabs>
          <w:tab w:val="left" w:pos="720"/>
          <w:tab w:val="left" w:pos="1080"/>
        </w:tabs>
        <w:ind w:left="425"/>
      </w:pPr>
      <w:r>
        <w:rPr>
          <w:b/>
        </w:rPr>
        <w:t>3)</w:t>
      </w:r>
      <w:r>
        <w:rPr>
          <w:b/>
        </w:rPr>
        <w:tab/>
        <w:t xml:space="preserve">Minutes: </w:t>
      </w:r>
      <w:r>
        <w:t>To approve the Minutes of the last meeting of the Council on Monday</w:t>
      </w:r>
      <w:r w:rsidR="00D008AC">
        <w:t xml:space="preserve"> </w:t>
      </w:r>
      <w:r w:rsidR="000A7E38">
        <w:t>3</w:t>
      </w:r>
      <w:r w:rsidR="000A7E38" w:rsidRPr="000A7E38">
        <w:rPr>
          <w:vertAlign w:val="superscript"/>
        </w:rPr>
        <w:t>rd</w:t>
      </w:r>
      <w:r w:rsidR="000A7E38">
        <w:t xml:space="preserve"> February</w:t>
      </w:r>
      <w:r w:rsidR="00D008AC">
        <w:t xml:space="preserve"> 2025</w:t>
      </w:r>
      <w:r w:rsidR="00E315E1">
        <w:t>.</w:t>
      </w:r>
    </w:p>
    <w:p w14:paraId="0AC3A4B9" w14:textId="77777777" w:rsidR="00DA51BF" w:rsidRDefault="00000000">
      <w:pPr>
        <w:tabs>
          <w:tab w:val="left" w:pos="720"/>
          <w:tab w:val="left" w:pos="1080"/>
        </w:tabs>
        <w:ind w:left="425"/>
      </w:pPr>
      <w:r>
        <w:rPr>
          <w:b/>
          <w:bCs/>
        </w:rPr>
        <w:t>4)  Public Participation</w:t>
      </w:r>
      <w:r>
        <w:t>:  Please see information above.</w:t>
      </w:r>
    </w:p>
    <w:p w14:paraId="0E92F320" w14:textId="77777777" w:rsidR="00DA51BF" w:rsidRDefault="00000000">
      <w:pPr>
        <w:pStyle w:val="ListParagraph"/>
        <w:tabs>
          <w:tab w:val="left" w:pos="720"/>
          <w:tab w:val="left" w:pos="1080"/>
        </w:tabs>
        <w:ind w:left="425"/>
        <w:rPr>
          <w:b/>
          <w:bCs/>
        </w:rPr>
      </w:pPr>
      <w:r>
        <w:rPr>
          <w:b/>
        </w:rPr>
        <w:t>5)</w:t>
      </w:r>
      <w:r>
        <w:rPr>
          <w:b/>
        </w:rPr>
        <w:tab/>
        <w:t>District and County Councillors’ reports for information only.</w:t>
      </w:r>
      <w:r>
        <w:rPr>
          <w:b/>
          <w:bCs/>
        </w:rPr>
        <w:tab/>
      </w:r>
      <w:r>
        <w:rPr>
          <w:b/>
          <w:bCs/>
        </w:rPr>
        <w:tab/>
      </w:r>
    </w:p>
    <w:p w14:paraId="3685C2A8" w14:textId="77777777" w:rsidR="00DA51BF" w:rsidRDefault="00000000">
      <w:pPr>
        <w:pStyle w:val="ListParagraph"/>
        <w:tabs>
          <w:tab w:val="left" w:pos="720"/>
          <w:tab w:val="left" w:pos="1080"/>
        </w:tabs>
        <w:ind w:left="425"/>
        <w:rPr>
          <w:b/>
          <w:bCs/>
        </w:rPr>
      </w:pPr>
      <w:r>
        <w:rPr>
          <w:b/>
          <w:bCs/>
        </w:rPr>
        <w:t>6)</w:t>
      </w:r>
      <w:r>
        <w:rPr>
          <w:b/>
          <w:bCs/>
        </w:rPr>
        <w:tab/>
        <w:t>Councillor reports:</w:t>
      </w:r>
    </w:p>
    <w:p w14:paraId="44896B11" w14:textId="77777777" w:rsidR="00DA51BF" w:rsidRDefault="00000000">
      <w:pPr>
        <w:pStyle w:val="ListParagraph"/>
        <w:tabs>
          <w:tab w:val="left" w:pos="720"/>
          <w:tab w:val="left" w:pos="1080"/>
        </w:tabs>
        <w:ind w:left="425"/>
      </w:pPr>
      <w:r>
        <w:rPr>
          <w:b/>
          <w:bCs/>
        </w:rPr>
        <w:tab/>
        <w:t>6.1</w:t>
      </w:r>
      <w:r>
        <w:rPr>
          <w:b/>
          <w:bCs/>
        </w:rPr>
        <w:tab/>
        <w:t xml:space="preserve">  </w:t>
      </w:r>
      <w:r>
        <w:t>Cllr Goble - Chairman’s Report</w:t>
      </w:r>
    </w:p>
    <w:p w14:paraId="66DD4251" w14:textId="77777777" w:rsidR="00DA51BF" w:rsidRDefault="00000000">
      <w:pPr>
        <w:pStyle w:val="ListParagraph"/>
        <w:tabs>
          <w:tab w:val="left" w:pos="720"/>
          <w:tab w:val="left" w:pos="1080"/>
        </w:tabs>
        <w:ind w:left="425"/>
      </w:pPr>
      <w:r>
        <w:tab/>
      </w:r>
      <w:r>
        <w:rPr>
          <w:b/>
          <w:bCs/>
        </w:rPr>
        <w:t>6.2</w:t>
      </w:r>
      <w:r>
        <w:tab/>
        <w:t xml:space="preserve">  Cllr Goble - Brize Meadow detailed plan sub committee</w:t>
      </w:r>
    </w:p>
    <w:p w14:paraId="514600C8" w14:textId="77777777" w:rsidR="00DA51BF" w:rsidRDefault="00000000">
      <w:pPr>
        <w:pStyle w:val="ListParagraph"/>
        <w:tabs>
          <w:tab w:val="left" w:pos="720"/>
          <w:tab w:val="left" w:pos="1080"/>
        </w:tabs>
        <w:ind w:left="425"/>
      </w:pPr>
      <w:r>
        <w:rPr>
          <w:b/>
          <w:bCs/>
        </w:rPr>
        <w:tab/>
        <w:t>6.3</w:t>
      </w:r>
      <w:r>
        <w:t xml:space="preserve">   Cllr State - Highways committee</w:t>
      </w:r>
    </w:p>
    <w:p w14:paraId="77B52425" w14:textId="3BB175D9" w:rsidR="00F00A02" w:rsidRDefault="00000000" w:rsidP="002F0938">
      <w:pPr>
        <w:pStyle w:val="ListParagraph"/>
        <w:tabs>
          <w:tab w:val="left" w:pos="720"/>
          <w:tab w:val="left" w:pos="1080"/>
        </w:tabs>
        <w:ind w:left="425"/>
      </w:pPr>
      <w:r>
        <w:tab/>
      </w:r>
      <w:r>
        <w:rPr>
          <w:b/>
          <w:bCs/>
        </w:rPr>
        <w:t>6.4</w:t>
      </w:r>
      <w:r>
        <w:tab/>
        <w:t xml:space="preserve">  Cllr Goble - Neighbourhood Plan Steering Group</w:t>
      </w:r>
    </w:p>
    <w:p w14:paraId="5D72F691" w14:textId="6747AAAB" w:rsidR="00CA065E" w:rsidRPr="00CA065E" w:rsidRDefault="00CA065E" w:rsidP="002F0938">
      <w:pPr>
        <w:pStyle w:val="ListParagraph"/>
        <w:tabs>
          <w:tab w:val="left" w:pos="720"/>
          <w:tab w:val="left" w:pos="1080"/>
        </w:tabs>
        <w:ind w:left="425"/>
      </w:pPr>
      <w:r>
        <w:rPr>
          <w:b/>
          <w:bCs/>
        </w:rPr>
        <w:tab/>
        <w:t>6.5</w:t>
      </w:r>
      <w:r>
        <w:rPr>
          <w:b/>
          <w:bCs/>
        </w:rPr>
        <w:tab/>
        <w:t xml:space="preserve">  </w:t>
      </w:r>
      <w:r>
        <w:t>Clerk – AGAR for year ended 31 March 2024 – External auditor report</w:t>
      </w:r>
    </w:p>
    <w:p w14:paraId="359FF9AE" w14:textId="77777777" w:rsidR="00DA51BF" w:rsidRDefault="00000000">
      <w:pPr>
        <w:pStyle w:val="ListParagraph"/>
        <w:tabs>
          <w:tab w:val="left" w:pos="720"/>
          <w:tab w:val="left" w:pos="1080"/>
        </w:tabs>
        <w:ind w:left="425"/>
        <w:rPr>
          <w:b/>
          <w:bCs/>
        </w:rPr>
      </w:pPr>
      <w:r>
        <w:rPr>
          <w:b/>
          <w:bCs/>
        </w:rPr>
        <w:t xml:space="preserve">7) </w:t>
      </w:r>
      <w:r>
        <w:rPr>
          <w:b/>
          <w:bCs/>
        </w:rPr>
        <w:tab/>
        <w:t>Discussion and Decisions:</w:t>
      </w:r>
    </w:p>
    <w:p w14:paraId="17B087F6" w14:textId="0ED0CA8E" w:rsidR="00CA065E" w:rsidRDefault="00CA065E">
      <w:pPr>
        <w:pStyle w:val="ListParagraph"/>
        <w:tabs>
          <w:tab w:val="left" w:pos="720"/>
          <w:tab w:val="left" w:pos="1080"/>
        </w:tabs>
        <w:ind w:left="425"/>
      </w:pPr>
      <w:r>
        <w:rPr>
          <w:b/>
          <w:bCs/>
        </w:rPr>
        <w:tab/>
        <w:t>7.1</w:t>
      </w:r>
      <w:r>
        <w:rPr>
          <w:b/>
          <w:bCs/>
        </w:rPr>
        <w:tab/>
        <w:t xml:space="preserve">   </w:t>
      </w:r>
      <w:r w:rsidRPr="00CA065E">
        <w:t>Churchyard grass cutting</w:t>
      </w:r>
    </w:p>
    <w:p w14:paraId="048D076C" w14:textId="5CC8003B" w:rsidR="008008ED" w:rsidRDefault="008008ED">
      <w:pPr>
        <w:pStyle w:val="ListParagraph"/>
        <w:tabs>
          <w:tab w:val="left" w:pos="720"/>
          <w:tab w:val="left" w:pos="1080"/>
        </w:tabs>
        <w:ind w:left="425"/>
        <w:rPr>
          <w:b/>
          <w:bCs/>
        </w:rPr>
      </w:pPr>
      <w:r>
        <w:rPr>
          <w:b/>
          <w:bCs/>
        </w:rPr>
        <w:tab/>
        <w:t>7.2</w:t>
      </w:r>
      <w:r>
        <w:rPr>
          <w:b/>
          <w:bCs/>
        </w:rPr>
        <w:tab/>
        <w:t xml:space="preserve">   </w:t>
      </w:r>
      <w:r w:rsidRPr="008008ED">
        <w:t>Review and appoint Internal Auditor</w:t>
      </w:r>
    </w:p>
    <w:p w14:paraId="2D8B41FB" w14:textId="04BFD9BF" w:rsidR="008008ED" w:rsidRDefault="008008ED">
      <w:pPr>
        <w:pStyle w:val="ListParagraph"/>
        <w:tabs>
          <w:tab w:val="left" w:pos="720"/>
          <w:tab w:val="left" w:pos="1080"/>
        </w:tabs>
        <w:ind w:left="425"/>
        <w:rPr>
          <w:b/>
          <w:bCs/>
        </w:rPr>
      </w:pPr>
      <w:r>
        <w:rPr>
          <w:b/>
          <w:bCs/>
        </w:rPr>
        <w:tab/>
        <w:t>7.3</w:t>
      </w:r>
      <w:r>
        <w:rPr>
          <w:b/>
          <w:bCs/>
        </w:rPr>
        <w:tab/>
        <w:t xml:space="preserve">   </w:t>
      </w:r>
      <w:r w:rsidRPr="008008ED">
        <w:t>End of year audit training for Clerk</w:t>
      </w:r>
    </w:p>
    <w:p w14:paraId="3C9047C8" w14:textId="10D1C9C7" w:rsidR="00300D01" w:rsidRDefault="00000000" w:rsidP="00D008AC">
      <w:pPr>
        <w:tabs>
          <w:tab w:val="left" w:pos="720"/>
          <w:tab w:val="left" w:pos="1080"/>
        </w:tabs>
        <w:ind w:left="1260" w:hanging="1260"/>
        <w:rPr>
          <w:b/>
          <w:bCs/>
        </w:rPr>
      </w:pPr>
      <w:r>
        <w:rPr>
          <w:b/>
          <w:bCs/>
        </w:rPr>
        <w:tab/>
      </w:r>
      <w:r w:rsidRPr="00DF6A1D">
        <w:rPr>
          <w:b/>
          <w:bCs/>
        </w:rPr>
        <w:t>7.</w:t>
      </w:r>
      <w:r w:rsidR="008008ED">
        <w:rPr>
          <w:b/>
          <w:bCs/>
        </w:rPr>
        <w:t>4</w:t>
      </w:r>
      <w:r>
        <w:rPr>
          <w:b/>
          <w:bCs/>
        </w:rPr>
        <w:tab/>
      </w:r>
      <w:r w:rsidR="00134455">
        <w:rPr>
          <w:b/>
          <w:bCs/>
        </w:rPr>
        <w:tab/>
      </w:r>
      <w:r w:rsidR="00134455" w:rsidRPr="00FE111F">
        <w:t>Brize Breeze</w:t>
      </w:r>
      <w:r w:rsidR="00134455">
        <w:rPr>
          <w:b/>
          <w:bCs/>
        </w:rPr>
        <w:t xml:space="preserve"> </w:t>
      </w:r>
    </w:p>
    <w:p w14:paraId="3C564E72" w14:textId="5870627A" w:rsidR="00134455" w:rsidRDefault="00134455" w:rsidP="00D008AC">
      <w:pPr>
        <w:tabs>
          <w:tab w:val="left" w:pos="720"/>
          <w:tab w:val="left" w:pos="1080"/>
        </w:tabs>
        <w:ind w:left="1260" w:hanging="1260"/>
      </w:pPr>
      <w:r>
        <w:rPr>
          <w:b/>
          <w:bCs/>
        </w:rPr>
        <w:tab/>
        <w:t>7.</w:t>
      </w:r>
      <w:r w:rsidR="008008ED">
        <w:rPr>
          <w:b/>
          <w:bCs/>
        </w:rPr>
        <w:t>5</w:t>
      </w:r>
      <w:r>
        <w:rPr>
          <w:b/>
          <w:bCs/>
        </w:rPr>
        <w:tab/>
      </w:r>
      <w:r>
        <w:rPr>
          <w:b/>
          <w:bCs/>
        </w:rPr>
        <w:tab/>
      </w:r>
      <w:r w:rsidRPr="00FE111F">
        <w:t>.gov and accessible website</w:t>
      </w:r>
    </w:p>
    <w:p w14:paraId="5E6E2A93" w14:textId="1B7DFD23" w:rsidR="00134455" w:rsidRDefault="00CE016F" w:rsidP="000A7E38">
      <w:pPr>
        <w:tabs>
          <w:tab w:val="left" w:pos="720"/>
          <w:tab w:val="left" w:pos="1080"/>
        </w:tabs>
        <w:ind w:left="1260" w:hanging="1260"/>
      </w:pPr>
      <w:r>
        <w:rPr>
          <w:b/>
          <w:bCs/>
        </w:rPr>
        <w:tab/>
        <w:t>7.</w:t>
      </w:r>
      <w:r w:rsidR="008008ED">
        <w:rPr>
          <w:b/>
          <w:bCs/>
        </w:rPr>
        <w:t>6</w:t>
      </w:r>
      <w:r>
        <w:rPr>
          <w:b/>
          <w:bCs/>
        </w:rPr>
        <w:tab/>
      </w:r>
      <w:r>
        <w:rPr>
          <w:b/>
          <w:bCs/>
        </w:rPr>
        <w:tab/>
      </w:r>
      <w:r w:rsidR="00CA065E">
        <w:t>Asset Register</w:t>
      </w:r>
    </w:p>
    <w:p w14:paraId="0D467F8D" w14:textId="79F718EA" w:rsidR="00CA065E" w:rsidRDefault="00CA065E" w:rsidP="000A7E38">
      <w:pPr>
        <w:tabs>
          <w:tab w:val="left" w:pos="720"/>
          <w:tab w:val="left" w:pos="1080"/>
        </w:tabs>
        <w:ind w:left="1260" w:hanging="1260"/>
      </w:pPr>
      <w:r>
        <w:rPr>
          <w:b/>
          <w:bCs/>
        </w:rPr>
        <w:lastRenderedPageBreak/>
        <w:tab/>
      </w:r>
      <w:r w:rsidRPr="008008ED">
        <w:rPr>
          <w:b/>
          <w:bCs/>
        </w:rPr>
        <w:t>7.</w:t>
      </w:r>
      <w:r w:rsidR="008008ED" w:rsidRPr="008008ED">
        <w:rPr>
          <w:b/>
          <w:bCs/>
        </w:rPr>
        <w:t>7</w:t>
      </w:r>
      <w:r>
        <w:rPr>
          <w:b/>
          <w:bCs/>
        </w:rPr>
        <w:tab/>
      </w:r>
      <w:r>
        <w:rPr>
          <w:b/>
          <w:bCs/>
        </w:rPr>
        <w:tab/>
      </w:r>
      <w:r w:rsidRPr="00CA065E">
        <w:t>Community benefit related to proposed solar farm</w:t>
      </w:r>
    </w:p>
    <w:p w14:paraId="5EE5A9F5" w14:textId="34833D1C" w:rsidR="008008ED" w:rsidRDefault="008008ED" w:rsidP="000A7E38">
      <w:pPr>
        <w:tabs>
          <w:tab w:val="left" w:pos="720"/>
          <w:tab w:val="left" w:pos="1080"/>
        </w:tabs>
        <w:ind w:left="1260" w:hanging="1260"/>
        <w:rPr>
          <w:b/>
          <w:bCs/>
        </w:rPr>
      </w:pPr>
      <w:r>
        <w:rPr>
          <w:b/>
          <w:bCs/>
        </w:rPr>
        <w:tab/>
        <w:t>7.8</w:t>
      </w:r>
      <w:r>
        <w:rPr>
          <w:b/>
          <w:bCs/>
        </w:rPr>
        <w:tab/>
      </w:r>
      <w:r>
        <w:rPr>
          <w:b/>
          <w:bCs/>
        </w:rPr>
        <w:tab/>
      </w:r>
      <w:r w:rsidRPr="008008ED">
        <w:t>Memorial engraving</w:t>
      </w:r>
    </w:p>
    <w:p w14:paraId="711CE753" w14:textId="16BF0C6F" w:rsidR="00CA065E" w:rsidRDefault="00CA065E" w:rsidP="00CA065E">
      <w:pPr>
        <w:tabs>
          <w:tab w:val="left" w:pos="720"/>
          <w:tab w:val="left" w:pos="1080"/>
        </w:tabs>
        <w:ind w:left="1260" w:hanging="1260"/>
      </w:pPr>
      <w:r>
        <w:rPr>
          <w:b/>
          <w:bCs/>
        </w:rPr>
        <w:tab/>
        <w:t>7.</w:t>
      </w:r>
      <w:r w:rsidR="008008ED">
        <w:rPr>
          <w:b/>
          <w:bCs/>
        </w:rPr>
        <w:t>9</w:t>
      </w:r>
      <w:r>
        <w:rPr>
          <w:b/>
          <w:bCs/>
        </w:rPr>
        <w:tab/>
      </w:r>
      <w:r>
        <w:rPr>
          <w:b/>
          <w:bCs/>
        </w:rPr>
        <w:tab/>
      </w:r>
      <w:r w:rsidRPr="00CA065E">
        <w:t>Service/repair of hedge cutter</w:t>
      </w:r>
    </w:p>
    <w:p w14:paraId="596B496B" w14:textId="41F117C2" w:rsidR="00CA065E" w:rsidRPr="00CA065E" w:rsidRDefault="00CA065E" w:rsidP="00CA065E">
      <w:pPr>
        <w:tabs>
          <w:tab w:val="left" w:pos="720"/>
          <w:tab w:val="left" w:pos="1080"/>
        </w:tabs>
        <w:ind w:left="1260" w:hanging="1260"/>
      </w:pPr>
      <w:r>
        <w:rPr>
          <w:b/>
          <w:bCs/>
        </w:rPr>
        <w:tab/>
        <w:t>7.</w:t>
      </w:r>
      <w:r w:rsidR="008008ED">
        <w:rPr>
          <w:b/>
          <w:bCs/>
        </w:rPr>
        <w:t>10</w:t>
      </w:r>
      <w:r>
        <w:rPr>
          <w:b/>
          <w:bCs/>
        </w:rPr>
        <w:tab/>
      </w:r>
      <w:r w:rsidRPr="00CA065E">
        <w:t>Minster Lovell Cricket Club – Schedule of charges for 2025</w:t>
      </w:r>
    </w:p>
    <w:p w14:paraId="3BAB0014" w14:textId="242BB23F" w:rsidR="00DA51BF" w:rsidRPr="00B176EF" w:rsidRDefault="005B7EAF" w:rsidP="00B176EF">
      <w:pPr>
        <w:tabs>
          <w:tab w:val="left" w:pos="720"/>
          <w:tab w:val="left" w:pos="1080"/>
        </w:tabs>
        <w:ind w:left="1260" w:hanging="1260"/>
        <w:rPr>
          <w:b/>
          <w:bCs/>
        </w:rPr>
      </w:pPr>
      <w:r>
        <w:rPr>
          <w:b/>
          <w:bCs/>
        </w:rPr>
        <w:t xml:space="preserve"> </w:t>
      </w:r>
      <w:r w:rsidR="00B176EF">
        <w:rPr>
          <w:b/>
          <w:bCs/>
        </w:rPr>
        <w:t xml:space="preserve">       </w:t>
      </w:r>
      <w:r w:rsidR="00DF6A1D">
        <w:rPr>
          <w:b/>
          <w:bCs/>
        </w:rPr>
        <w:t>8)</w:t>
      </w:r>
      <w:r w:rsidR="00DF6A1D">
        <w:rPr>
          <w:b/>
        </w:rPr>
        <w:t xml:space="preserve"> Progress Reports:</w:t>
      </w:r>
    </w:p>
    <w:p w14:paraId="2A2EC181" w14:textId="77777777" w:rsidR="00DA51BF" w:rsidRDefault="00000000">
      <w:pPr>
        <w:tabs>
          <w:tab w:val="left" w:pos="426"/>
          <w:tab w:val="left" w:pos="720"/>
          <w:tab w:val="left" w:pos="1080"/>
          <w:tab w:val="left" w:pos="1170"/>
          <w:tab w:val="left" w:pos="1440"/>
        </w:tabs>
      </w:pPr>
      <w:r>
        <w:rPr>
          <w:b/>
        </w:rPr>
        <w:tab/>
      </w:r>
      <w:r>
        <w:tab/>
      </w:r>
      <w:r>
        <w:rPr>
          <w:b/>
          <w:bCs/>
        </w:rPr>
        <w:t>8.1</w:t>
      </w:r>
      <w:r>
        <w:rPr>
          <w:b/>
          <w:bCs/>
        </w:rPr>
        <w:tab/>
      </w:r>
      <w:r>
        <w:tab/>
        <w:t xml:space="preserve"> Cllr Woodward - Buildings maintenance </w:t>
      </w:r>
    </w:p>
    <w:p w14:paraId="5EC23B37" w14:textId="77777777" w:rsidR="00DA51BF" w:rsidRDefault="00000000">
      <w:pPr>
        <w:tabs>
          <w:tab w:val="left" w:pos="426"/>
          <w:tab w:val="left" w:pos="720"/>
          <w:tab w:val="left" w:pos="1080"/>
          <w:tab w:val="left" w:pos="1170"/>
          <w:tab w:val="left" w:pos="1440"/>
        </w:tabs>
      </w:pPr>
      <w:r>
        <w:tab/>
      </w:r>
      <w:r>
        <w:tab/>
      </w:r>
      <w:r>
        <w:rPr>
          <w:b/>
          <w:bCs/>
        </w:rPr>
        <w:t>8.2</w:t>
      </w:r>
      <w:r>
        <w:tab/>
      </w:r>
      <w:r>
        <w:tab/>
        <w:t xml:space="preserve"> Cllr Way - Village maintenance</w:t>
      </w:r>
    </w:p>
    <w:p w14:paraId="5C66A683" w14:textId="77777777" w:rsidR="00DA51BF" w:rsidRDefault="00000000">
      <w:pPr>
        <w:tabs>
          <w:tab w:val="left" w:pos="426"/>
          <w:tab w:val="left" w:pos="720"/>
          <w:tab w:val="left" w:pos="1080"/>
          <w:tab w:val="left" w:pos="1170"/>
          <w:tab w:val="left" w:pos="1440"/>
        </w:tabs>
      </w:pPr>
      <w:r>
        <w:tab/>
      </w:r>
      <w:r>
        <w:tab/>
      </w:r>
      <w:r>
        <w:rPr>
          <w:b/>
          <w:bCs/>
        </w:rPr>
        <w:t>8.3</w:t>
      </w:r>
      <w:r>
        <w:rPr>
          <w:b/>
          <w:bCs/>
        </w:rPr>
        <w:tab/>
      </w:r>
      <w:r>
        <w:tab/>
        <w:t xml:space="preserve"> Cllr Way &amp; Cllr Fothergill - Play Parks</w:t>
      </w:r>
    </w:p>
    <w:p w14:paraId="7ED4DC04" w14:textId="1AD85081" w:rsidR="001E27F5" w:rsidRDefault="00000000">
      <w:pPr>
        <w:tabs>
          <w:tab w:val="left" w:pos="426"/>
          <w:tab w:val="left" w:pos="720"/>
          <w:tab w:val="left" w:pos="1080"/>
          <w:tab w:val="left" w:pos="1170"/>
          <w:tab w:val="left" w:pos="1440"/>
        </w:tabs>
      </w:pPr>
      <w:r>
        <w:tab/>
      </w:r>
      <w:r>
        <w:rPr>
          <w:b/>
          <w:bCs/>
        </w:rPr>
        <w:tab/>
        <w:t>8.4</w:t>
      </w:r>
      <w:r>
        <w:tab/>
      </w:r>
      <w:r>
        <w:tab/>
        <w:t xml:space="preserve"> </w:t>
      </w:r>
      <w:r w:rsidR="000A7E38">
        <w:t>Cllr Woodward – Elder Bank Hall extension</w:t>
      </w:r>
    </w:p>
    <w:p w14:paraId="5F184F7E" w14:textId="7A97DEE0" w:rsidR="004F1A5F" w:rsidRDefault="004F1A5F">
      <w:pPr>
        <w:tabs>
          <w:tab w:val="left" w:pos="426"/>
          <w:tab w:val="left" w:pos="720"/>
          <w:tab w:val="left" w:pos="1080"/>
          <w:tab w:val="left" w:pos="1170"/>
          <w:tab w:val="left" w:pos="1440"/>
        </w:tabs>
      </w:pPr>
      <w:r>
        <w:tab/>
      </w:r>
      <w:r>
        <w:tab/>
      </w:r>
      <w:r w:rsidRPr="004F1A5F">
        <w:rPr>
          <w:b/>
          <w:bCs/>
        </w:rPr>
        <w:t>8.5</w:t>
      </w:r>
      <w:r>
        <w:tab/>
      </w:r>
      <w:r>
        <w:tab/>
        <w:t xml:space="preserve"> Clerk – Allotment pest control</w:t>
      </w:r>
    </w:p>
    <w:p w14:paraId="3A13F85B" w14:textId="637B1FC2" w:rsidR="00DF6A1D" w:rsidRDefault="001E27F5">
      <w:pPr>
        <w:tabs>
          <w:tab w:val="left" w:pos="426"/>
          <w:tab w:val="left" w:pos="720"/>
          <w:tab w:val="left" w:pos="1080"/>
          <w:tab w:val="left" w:pos="1170"/>
          <w:tab w:val="left" w:pos="1440"/>
        </w:tabs>
      </w:pPr>
      <w:r>
        <w:tab/>
      </w:r>
      <w:r>
        <w:tab/>
      </w:r>
      <w:r w:rsidR="005C7116" w:rsidRPr="005C7116">
        <w:rPr>
          <w:b/>
          <w:bCs/>
        </w:rPr>
        <w:t>8.</w:t>
      </w:r>
      <w:r w:rsidR="004F1A5F">
        <w:rPr>
          <w:b/>
          <w:bCs/>
        </w:rPr>
        <w:t>6</w:t>
      </w:r>
      <w:r w:rsidR="00BC7619">
        <w:rPr>
          <w:b/>
          <w:bCs/>
        </w:rPr>
        <w:tab/>
        <w:t xml:space="preserve"> </w:t>
      </w:r>
      <w:r w:rsidR="00A16D4E">
        <w:t xml:space="preserve"> </w:t>
      </w:r>
      <w:r w:rsidR="005C7116">
        <w:t>All Cllrs - Outstanding actions list</w:t>
      </w:r>
    </w:p>
    <w:p w14:paraId="27B07379" w14:textId="77777777" w:rsidR="00DA51BF" w:rsidRDefault="00000000">
      <w:pPr>
        <w:tabs>
          <w:tab w:val="left" w:pos="426"/>
          <w:tab w:val="left" w:pos="720"/>
          <w:tab w:val="left" w:pos="1080"/>
          <w:tab w:val="left" w:pos="1170"/>
          <w:tab w:val="left" w:pos="1440"/>
        </w:tabs>
      </w:pPr>
      <w:r>
        <w:tab/>
      </w:r>
      <w:r>
        <w:rPr>
          <w:b/>
          <w:bCs/>
        </w:rPr>
        <w:t>9)</w:t>
      </w:r>
      <w:r>
        <w:rPr>
          <w:b/>
        </w:rPr>
        <w:t xml:space="preserve"> Planning:  </w:t>
      </w:r>
      <w:r>
        <w:t xml:space="preserve">Review of new planning applications and progress on outstanding applications (on attached </w:t>
      </w:r>
    </w:p>
    <w:p w14:paraId="374ABB4E" w14:textId="77777777" w:rsidR="00DA51BF" w:rsidRDefault="00000000">
      <w:pPr>
        <w:tabs>
          <w:tab w:val="left" w:pos="426"/>
          <w:tab w:val="left" w:pos="720"/>
          <w:tab w:val="left" w:pos="1080"/>
          <w:tab w:val="left" w:pos="1170"/>
          <w:tab w:val="left" w:pos="1440"/>
        </w:tabs>
      </w:pPr>
      <w:r>
        <w:tab/>
      </w:r>
      <w:r>
        <w:tab/>
        <w:t xml:space="preserve">                   Appendix)         </w:t>
      </w:r>
    </w:p>
    <w:p w14:paraId="49006AB7" w14:textId="77777777" w:rsidR="00DA51BF" w:rsidRDefault="00000000">
      <w:pPr>
        <w:tabs>
          <w:tab w:val="left" w:pos="720"/>
          <w:tab w:val="left" w:pos="810"/>
          <w:tab w:val="left" w:pos="1080"/>
        </w:tabs>
        <w:ind w:left="425"/>
      </w:pPr>
      <w:r>
        <w:rPr>
          <w:b/>
        </w:rPr>
        <w:t>10) Finance:</w:t>
      </w:r>
    </w:p>
    <w:p w14:paraId="300ABDFB" w14:textId="77777777" w:rsidR="00DA51BF" w:rsidRDefault="00000000">
      <w:pPr>
        <w:tabs>
          <w:tab w:val="left" w:pos="720"/>
          <w:tab w:val="left" w:pos="810"/>
          <w:tab w:val="left" w:pos="1080"/>
        </w:tabs>
        <w:ind w:left="786"/>
      </w:pPr>
      <w:r>
        <w:rPr>
          <w:b/>
          <w:bCs/>
        </w:rPr>
        <w:t>10.1</w:t>
      </w:r>
      <w:r>
        <w:t xml:space="preserve">  To consider payments to be made</w:t>
      </w:r>
      <w:r>
        <w:rPr>
          <w:b/>
        </w:rPr>
        <w:t xml:space="preserve"> </w:t>
      </w:r>
      <w:r>
        <w:t>(on attached appendix).</w:t>
      </w:r>
    </w:p>
    <w:p w14:paraId="2727154F" w14:textId="77777777" w:rsidR="00DA51BF" w:rsidRDefault="00000000">
      <w:pPr>
        <w:tabs>
          <w:tab w:val="left" w:pos="720"/>
          <w:tab w:val="left" w:pos="810"/>
          <w:tab w:val="left" w:pos="1080"/>
        </w:tabs>
      </w:pPr>
      <w:r>
        <w:tab/>
      </w:r>
      <w:r>
        <w:rPr>
          <w:b/>
          <w:bCs/>
        </w:rPr>
        <w:t xml:space="preserve"> 10.2</w:t>
      </w:r>
      <w:r>
        <w:t xml:space="preserve">  To examine the bank accounts (income and expenditures).</w:t>
      </w:r>
    </w:p>
    <w:p w14:paraId="5F55F938" w14:textId="7CF5FF49" w:rsidR="00DA51BF" w:rsidRPr="00E315E1" w:rsidRDefault="00000000" w:rsidP="00E315E1">
      <w:pPr>
        <w:tabs>
          <w:tab w:val="left" w:pos="720"/>
          <w:tab w:val="left" w:pos="810"/>
          <w:tab w:val="left" w:pos="1080"/>
        </w:tabs>
        <w:ind w:left="425"/>
      </w:pPr>
      <w:r>
        <w:rPr>
          <w:b/>
        </w:rPr>
        <w:t xml:space="preserve">11) Other correspondence to note </w:t>
      </w:r>
      <w:r>
        <w:t>(Clerk to alert Councillors to any specific concerns).</w:t>
      </w:r>
    </w:p>
    <w:p w14:paraId="0046BEBA" w14:textId="3A915824" w:rsidR="00DA51BF" w:rsidRDefault="00000000">
      <w:pPr>
        <w:tabs>
          <w:tab w:val="left" w:pos="720"/>
          <w:tab w:val="left" w:pos="810"/>
          <w:tab w:val="left" w:pos="1080"/>
          <w:tab w:val="left" w:pos="1170"/>
          <w:tab w:val="left" w:pos="1440"/>
        </w:tabs>
        <w:ind w:left="425"/>
        <w:rPr>
          <w:rFonts w:asciiTheme="minorHAnsi" w:hAnsiTheme="minorHAnsi" w:cstheme="minorHAnsi"/>
          <w:bCs/>
          <w:sz w:val="28"/>
          <w:szCs w:val="28"/>
          <w:u w:val="single"/>
        </w:rPr>
      </w:pPr>
      <w:r>
        <w:rPr>
          <w:b/>
        </w:rPr>
        <w:t>1</w:t>
      </w:r>
      <w:r w:rsidR="00E315E1">
        <w:rPr>
          <w:b/>
        </w:rPr>
        <w:t>2</w:t>
      </w:r>
      <w:r>
        <w:rPr>
          <w:b/>
        </w:rPr>
        <w:t xml:space="preserve">) Date of next meeting </w:t>
      </w:r>
      <w:r>
        <w:rPr>
          <w:bCs/>
        </w:rPr>
        <w:t xml:space="preserve">– Monday </w:t>
      </w:r>
      <w:r w:rsidR="000A7E38">
        <w:rPr>
          <w:bCs/>
        </w:rPr>
        <w:t>7</w:t>
      </w:r>
      <w:r w:rsidR="000A7E38" w:rsidRPr="000A7E38">
        <w:rPr>
          <w:bCs/>
          <w:vertAlign w:val="superscript"/>
        </w:rPr>
        <w:t>th</w:t>
      </w:r>
      <w:r w:rsidR="000A7E38">
        <w:rPr>
          <w:bCs/>
        </w:rPr>
        <w:t xml:space="preserve"> April</w:t>
      </w:r>
      <w:r w:rsidR="00EF2D30">
        <w:rPr>
          <w:bCs/>
        </w:rPr>
        <w:t xml:space="preserve"> </w:t>
      </w:r>
      <w:r>
        <w:rPr>
          <w:bCs/>
        </w:rPr>
        <w:t>202</w:t>
      </w:r>
      <w:r w:rsidR="00EF2D30">
        <w:rPr>
          <w:bCs/>
        </w:rPr>
        <w:t>5</w:t>
      </w:r>
      <w:r>
        <w:rPr>
          <w:bCs/>
        </w:rPr>
        <w:t>.</w:t>
      </w:r>
    </w:p>
    <w:p w14:paraId="350F8FD5" w14:textId="77777777" w:rsidR="00DA51BF" w:rsidRDefault="00000000">
      <w:pPr>
        <w:rPr>
          <w:rFonts w:asciiTheme="minorHAnsi" w:hAnsiTheme="minorHAnsi" w:cstheme="minorHAnsi"/>
          <w:b/>
          <w:sz w:val="28"/>
          <w:szCs w:val="28"/>
          <w:u w:val="single"/>
        </w:rPr>
      </w:pPr>
      <w:r>
        <w:rPr>
          <w:rFonts w:asciiTheme="minorHAnsi" w:hAnsiTheme="minorHAnsi" w:cstheme="minorHAnsi"/>
          <w:b/>
          <w:sz w:val="28"/>
          <w:szCs w:val="28"/>
          <w:u w:val="single"/>
        </w:rPr>
        <w:t xml:space="preserve"> </w:t>
      </w:r>
    </w:p>
    <w:p w14:paraId="488F76B9" w14:textId="77777777" w:rsidR="007A59CF" w:rsidRDefault="007A59CF">
      <w:pPr>
        <w:rPr>
          <w:rFonts w:asciiTheme="minorHAnsi" w:hAnsiTheme="minorHAnsi" w:cstheme="minorHAnsi"/>
          <w:b/>
          <w:sz w:val="28"/>
          <w:szCs w:val="28"/>
          <w:u w:val="single"/>
        </w:rPr>
      </w:pPr>
    </w:p>
    <w:p w14:paraId="310DA2F1" w14:textId="77777777" w:rsidR="00DA51BF" w:rsidRDefault="00000000">
      <w:pPr>
        <w:rPr>
          <w:rFonts w:asciiTheme="minorHAnsi" w:hAnsiTheme="minorHAnsi" w:cstheme="minorHAnsi"/>
          <w:b/>
          <w:sz w:val="28"/>
          <w:szCs w:val="28"/>
          <w:u w:val="single"/>
        </w:rPr>
      </w:pPr>
      <w:r>
        <w:rPr>
          <w:rFonts w:asciiTheme="minorHAnsi" w:hAnsiTheme="minorHAnsi" w:cstheme="minorHAnsi"/>
          <w:b/>
          <w:sz w:val="28"/>
          <w:szCs w:val="28"/>
          <w:u w:val="single"/>
        </w:rPr>
        <w:t>AGENDA ITEM 9</w:t>
      </w:r>
    </w:p>
    <w:p w14:paraId="7330C121" w14:textId="387C7F43" w:rsidR="00DA51BF" w:rsidRDefault="00000000">
      <w:pPr>
        <w:rPr>
          <w:u w:val="single"/>
        </w:rPr>
      </w:pPr>
      <w:bookmarkStart w:id="3" w:name="_Hlk47363271"/>
      <w:bookmarkStart w:id="4" w:name="_Hlk10749429"/>
      <w:bookmarkStart w:id="5" w:name="_Hlk50287492"/>
      <w:bookmarkStart w:id="6" w:name="_Hlk63107579"/>
      <w:r>
        <w:rPr>
          <w:u w:val="single"/>
        </w:rPr>
        <w:t>NEW PLANNING APPLICATIONS:</w:t>
      </w:r>
      <w:r w:rsidR="00A31BB9" w:rsidRPr="00A31BB9">
        <w:t xml:space="preserve"> </w:t>
      </w:r>
      <w:r w:rsidR="00F00A02">
        <w:t xml:space="preserve"> </w:t>
      </w:r>
    </w:p>
    <w:p w14:paraId="306DF711" w14:textId="77777777" w:rsidR="00DA51BF" w:rsidRDefault="00DA51BF">
      <w:pPr>
        <w:rPr>
          <w:u w:val="single"/>
        </w:rPr>
      </w:pPr>
    </w:p>
    <w:tbl>
      <w:tblPr>
        <w:tblpPr w:leftFromText="180" w:rightFromText="180" w:vertAnchor="text" w:tblpY="1"/>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305"/>
        <w:gridCol w:w="3200"/>
        <w:gridCol w:w="5273"/>
      </w:tblGrid>
      <w:tr w:rsidR="002F0938" w14:paraId="20438141" w14:textId="77777777" w:rsidTr="00FB4F48">
        <w:trPr>
          <w:trHeight w:val="1451"/>
        </w:trPr>
        <w:tc>
          <w:tcPr>
            <w:tcW w:w="1990" w:type="dxa"/>
            <w:tcBorders>
              <w:top w:val="single" w:sz="4" w:space="0" w:color="auto"/>
              <w:left w:val="single" w:sz="4" w:space="0" w:color="auto"/>
              <w:bottom w:val="single" w:sz="4" w:space="0" w:color="auto"/>
              <w:right w:val="single" w:sz="4" w:space="0" w:color="auto"/>
            </w:tcBorders>
          </w:tcPr>
          <w:p w14:paraId="70FF2DB5" w14:textId="4245151A" w:rsidR="00975B2A" w:rsidRDefault="00975B2A" w:rsidP="00D008AC">
            <w:pPr>
              <w:ind w:right="-945"/>
              <w:rPr>
                <w:lang w:val="en-US" w:eastAsia="en-GB"/>
              </w:rPr>
            </w:pPr>
            <w:r>
              <w:rPr>
                <w:lang w:val="en-US" w:eastAsia="en-GB"/>
              </w:rPr>
              <w:t>25/00330/LBC</w:t>
            </w:r>
          </w:p>
          <w:p w14:paraId="1AB61A6A" w14:textId="77777777" w:rsidR="00975B2A" w:rsidRDefault="00975B2A" w:rsidP="00D008AC">
            <w:pPr>
              <w:ind w:right="-945"/>
              <w:rPr>
                <w:lang w:val="en-US" w:eastAsia="en-GB"/>
              </w:rPr>
            </w:pPr>
          </w:p>
          <w:p w14:paraId="772C0E84" w14:textId="77777777" w:rsidR="00975B2A" w:rsidRDefault="00975B2A" w:rsidP="00D008AC">
            <w:pPr>
              <w:ind w:right="-945"/>
              <w:rPr>
                <w:lang w:val="en-US" w:eastAsia="en-GB"/>
              </w:rPr>
            </w:pPr>
          </w:p>
          <w:p w14:paraId="5B792ECB" w14:textId="77777777" w:rsidR="00975B2A" w:rsidRDefault="00975B2A" w:rsidP="00D008AC">
            <w:pPr>
              <w:ind w:right="-945"/>
              <w:rPr>
                <w:lang w:val="en-US" w:eastAsia="en-GB"/>
              </w:rPr>
            </w:pPr>
          </w:p>
          <w:p w14:paraId="04FA4FB7" w14:textId="77777777" w:rsidR="00975B2A" w:rsidRDefault="00975B2A" w:rsidP="00D008AC">
            <w:pPr>
              <w:ind w:right="-945"/>
              <w:rPr>
                <w:lang w:val="en-US" w:eastAsia="en-GB"/>
              </w:rPr>
            </w:pPr>
          </w:p>
          <w:p w14:paraId="129E99AA" w14:textId="77777777" w:rsidR="00975B2A" w:rsidRDefault="00975B2A" w:rsidP="00D008AC">
            <w:pPr>
              <w:ind w:right="-945"/>
              <w:rPr>
                <w:lang w:val="en-US" w:eastAsia="en-GB"/>
              </w:rPr>
            </w:pPr>
          </w:p>
          <w:p w14:paraId="7DE6D76F" w14:textId="77777777" w:rsidR="00975B2A" w:rsidRDefault="00975B2A" w:rsidP="00D008AC">
            <w:pPr>
              <w:ind w:right="-945"/>
              <w:rPr>
                <w:lang w:val="en-US" w:eastAsia="en-GB"/>
              </w:rPr>
            </w:pPr>
          </w:p>
          <w:p w14:paraId="088F10F4" w14:textId="77777777" w:rsidR="00975B2A" w:rsidRDefault="00975B2A" w:rsidP="00D008AC">
            <w:pPr>
              <w:ind w:right="-945"/>
              <w:rPr>
                <w:lang w:val="en-US" w:eastAsia="en-GB"/>
              </w:rPr>
            </w:pPr>
          </w:p>
          <w:p w14:paraId="11A3068D" w14:textId="77777777" w:rsidR="00975B2A" w:rsidRDefault="00975B2A" w:rsidP="00D008AC">
            <w:pPr>
              <w:ind w:right="-945"/>
              <w:rPr>
                <w:lang w:val="en-US" w:eastAsia="en-GB"/>
              </w:rPr>
            </w:pPr>
          </w:p>
          <w:p w14:paraId="38C726E7" w14:textId="738A09B3" w:rsidR="00975B2A" w:rsidRDefault="00975B2A" w:rsidP="00D008AC">
            <w:pPr>
              <w:ind w:right="-945"/>
              <w:rPr>
                <w:lang w:val="en-US" w:eastAsia="en-GB"/>
              </w:rPr>
            </w:pPr>
            <w:r>
              <w:rPr>
                <w:lang w:val="en-US" w:eastAsia="en-GB"/>
              </w:rPr>
              <w:t>25/00329/HHD</w:t>
            </w:r>
          </w:p>
          <w:p w14:paraId="3F906AEB" w14:textId="77777777" w:rsidR="00975B2A" w:rsidRDefault="00975B2A" w:rsidP="00D008AC">
            <w:pPr>
              <w:ind w:right="-945"/>
              <w:rPr>
                <w:lang w:val="en-US" w:eastAsia="en-GB"/>
              </w:rPr>
            </w:pPr>
          </w:p>
          <w:p w14:paraId="3840CC9D" w14:textId="77777777" w:rsidR="00975B2A" w:rsidRDefault="00975B2A" w:rsidP="00D008AC">
            <w:pPr>
              <w:ind w:right="-945"/>
              <w:rPr>
                <w:lang w:val="en-US" w:eastAsia="en-GB"/>
              </w:rPr>
            </w:pPr>
          </w:p>
          <w:p w14:paraId="1055AF41" w14:textId="77777777" w:rsidR="00975B2A" w:rsidRDefault="00975B2A" w:rsidP="00D008AC">
            <w:pPr>
              <w:ind w:right="-945"/>
              <w:rPr>
                <w:lang w:val="en-US" w:eastAsia="en-GB"/>
              </w:rPr>
            </w:pPr>
          </w:p>
          <w:p w14:paraId="6BF2A97C" w14:textId="77777777" w:rsidR="00975B2A" w:rsidRDefault="00975B2A" w:rsidP="00D008AC">
            <w:pPr>
              <w:ind w:right="-945"/>
              <w:rPr>
                <w:lang w:val="en-US" w:eastAsia="en-GB"/>
              </w:rPr>
            </w:pPr>
          </w:p>
          <w:p w14:paraId="220AFCD4" w14:textId="77777777" w:rsidR="00975B2A" w:rsidRDefault="00975B2A" w:rsidP="00D008AC">
            <w:pPr>
              <w:ind w:right="-945"/>
              <w:rPr>
                <w:lang w:val="en-US" w:eastAsia="en-GB"/>
              </w:rPr>
            </w:pPr>
          </w:p>
          <w:p w14:paraId="29E463E0" w14:textId="77777777" w:rsidR="00975B2A" w:rsidRDefault="00975B2A" w:rsidP="00D008AC">
            <w:pPr>
              <w:ind w:right="-945"/>
              <w:rPr>
                <w:lang w:val="en-US" w:eastAsia="en-GB"/>
              </w:rPr>
            </w:pPr>
          </w:p>
          <w:p w14:paraId="60CEF45E" w14:textId="363EFFB4" w:rsidR="00AF4ECD" w:rsidRDefault="00AF4ECD" w:rsidP="00D008AC">
            <w:pPr>
              <w:ind w:right="-945"/>
              <w:rPr>
                <w:lang w:val="en-US" w:eastAsia="en-GB"/>
              </w:rPr>
            </w:pPr>
            <w:r>
              <w:rPr>
                <w:lang w:val="en-US" w:eastAsia="en-GB"/>
              </w:rPr>
              <w:t>24/03278/FUL</w:t>
            </w:r>
          </w:p>
          <w:p w14:paraId="5D475C4A" w14:textId="77777777" w:rsidR="00AF4ECD" w:rsidRDefault="00AF4ECD" w:rsidP="00D008AC">
            <w:pPr>
              <w:ind w:right="-945"/>
              <w:rPr>
                <w:lang w:val="en-US" w:eastAsia="en-GB"/>
              </w:rPr>
            </w:pPr>
          </w:p>
          <w:p w14:paraId="442D5572" w14:textId="77777777" w:rsidR="00AF4ECD" w:rsidRDefault="00AF4ECD" w:rsidP="00D008AC">
            <w:pPr>
              <w:ind w:right="-945"/>
              <w:rPr>
                <w:lang w:val="en-US" w:eastAsia="en-GB"/>
              </w:rPr>
            </w:pPr>
          </w:p>
          <w:p w14:paraId="4E5F1B17" w14:textId="77777777" w:rsidR="00AF4ECD" w:rsidRDefault="00AF4ECD" w:rsidP="00D008AC">
            <w:pPr>
              <w:ind w:right="-945"/>
              <w:rPr>
                <w:lang w:val="en-US" w:eastAsia="en-GB"/>
              </w:rPr>
            </w:pPr>
          </w:p>
          <w:p w14:paraId="405EB946" w14:textId="77777777" w:rsidR="00AF4ECD" w:rsidRDefault="00AF4ECD" w:rsidP="00D008AC">
            <w:pPr>
              <w:ind w:right="-945"/>
              <w:rPr>
                <w:lang w:val="en-US" w:eastAsia="en-GB"/>
              </w:rPr>
            </w:pPr>
          </w:p>
          <w:p w14:paraId="6B8F4C4B" w14:textId="77777777" w:rsidR="00AF4ECD" w:rsidRDefault="00AF4ECD" w:rsidP="00D008AC">
            <w:pPr>
              <w:ind w:right="-945"/>
              <w:rPr>
                <w:lang w:val="en-US" w:eastAsia="en-GB"/>
              </w:rPr>
            </w:pPr>
          </w:p>
          <w:p w14:paraId="7CCA176B" w14:textId="77777777" w:rsidR="00AF4ECD" w:rsidRDefault="00AF4ECD" w:rsidP="00D008AC">
            <w:pPr>
              <w:ind w:right="-945"/>
              <w:rPr>
                <w:lang w:val="en-US" w:eastAsia="en-GB"/>
              </w:rPr>
            </w:pPr>
          </w:p>
          <w:p w14:paraId="189395EE" w14:textId="77777777" w:rsidR="00AF4ECD" w:rsidRDefault="00AF4ECD" w:rsidP="00D008AC">
            <w:pPr>
              <w:ind w:right="-945"/>
              <w:rPr>
                <w:lang w:val="en-US" w:eastAsia="en-GB"/>
              </w:rPr>
            </w:pPr>
          </w:p>
          <w:p w14:paraId="52D5D0AC" w14:textId="6FF15695" w:rsidR="00FF674B" w:rsidRDefault="00D676D8" w:rsidP="00D008AC">
            <w:pPr>
              <w:ind w:right="-945"/>
              <w:rPr>
                <w:lang w:val="en-US" w:eastAsia="en-GB"/>
              </w:rPr>
            </w:pPr>
            <w:r>
              <w:rPr>
                <w:lang w:val="en-US" w:eastAsia="en-GB"/>
              </w:rPr>
              <w:t>25/00270/HHD</w:t>
            </w:r>
          </w:p>
        </w:tc>
        <w:tc>
          <w:tcPr>
            <w:tcW w:w="305" w:type="dxa"/>
            <w:tcBorders>
              <w:top w:val="single" w:sz="4" w:space="0" w:color="auto"/>
              <w:left w:val="single" w:sz="4" w:space="0" w:color="auto"/>
              <w:bottom w:val="single" w:sz="4" w:space="0" w:color="auto"/>
              <w:right w:val="single" w:sz="4" w:space="0" w:color="auto"/>
            </w:tcBorders>
          </w:tcPr>
          <w:p w14:paraId="6FB345C0" w14:textId="77777777" w:rsidR="002F0938" w:rsidRDefault="002F0938" w:rsidP="00FB4F48">
            <w:pPr>
              <w:ind w:right="-945"/>
              <w:rPr>
                <w:u w:val="single"/>
                <w:lang w:eastAsia="en-GB"/>
              </w:rPr>
            </w:pPr>
          </w:p>
        </w:tc>
        <w:tc>
          <w:tcPr>
            <w:tcW w:w="3200" w:type="dxa"/>
            <w:tcBorders>
              <w:top w:val="single" w:sz="4" w:space="0" w:color="auto"/>
              <w:left w:val="single" w:sz="4" w:space="0" w:color="auto"/>
              <w:bottom w:val="single" w:sz="4" w:space="0" w:color="auto"/>
              <w:right w:val="single" w:sz="4" w:space="0" w:color="auto"/>
            </w:tcBorders>
          </w:tcPr>
          <w:p w14:paraId="133C7BB3" w14:textId="77777777" w:rsidR="00975B2A" w:rsidRDefault="00975B2A" w:rsidP="00975B2A">
            <w:pPr>
              <w:rPr>
                <w:bCs/>
                <w:lang w:val="en-US" w:eastAsia="en-GB"/>
              </w:rPr>
            </w:pPr>
            <w:proofErr w:type="spellStart"/>
            <w:r>
              <w:rPr>
                <w:bCs/>
                <w:lang w:val="en-US" w:eastAsia="en-GB"/>
              </w:rPr>
              <w:t>Mr</w:t>
            </w:r>
            <w:proofErr w:type="spellEnd"/>
            <w:r>
              <w:rPr>
                <w:bCs/>
                <w:lang w:val="en-US" w:eastAsia="en-GB"/>
              </w:rPr>
              <w:t xml:space="preserve"> Peter Granville</w:t>
            </w:r>
          </w:p>
          <w:p w14:paraId="12624B76" w14:textId="77777777" w:rsidR="00975B2A" w:rsidRDefault="00975B2A" w:rsidP="00975B2A">
            <w:pPr>
              <w:rPr>
                <w:bCs/>
                <w:lang w:val="en-US" w:eastAsia="en-GB"/>
              </w:rPr>
            </w:pPr>
            <w:r>
              <w:rPr>
                <w:bCs/>
                <w:lang w:val="en-US" w:eastAsia="en-GB"/>
              </w:rPr>
              <w:t>Yew Tree Cottage</w:t>
            </w:r>
          </w:p>
          <w:p w14:paraId="5FF5A1A4" w14:textId="77777777" w:rsidR="00975B2A" w:rsidRDefault="00975B2A" w:rsidP="00975B2A">
            <w:pPr>
              <w:rPr>
                <w:bCs/>
                <w:lang w:val="en-US" w:eastAsia="en-GB"/>
              </w:rPr>
            </w:pPr>
            <w:r>
              <w:rPr>
                <w:bCs/>
                <w:lang w:val="en-US" w:eastAsia="en-GB"/>
              </w:rPr>
              <w:t>60 Station Road</w:t>
            </w:r>
          </w:p>
          <w:p w14:paraId="6D46FE1F" w14:textId="77777777" w:rsidR="00975B2A" w:rsidRDefault="00975B2A" w:rsidP="00975B2A">
            <w:pPr>
              <w:rPr>
                <w:bCs/>
                <w:lang w:val="en-US" w:eastAsia="en-GB"/>
              </w:rPr>
            </w:pPr>
            <w:r>
              <w:rPr>
                <w:bCs/>
                <w:lang w:val="en-US" w:eastAsia="en-GB"/>
              </w:rPr>
              <w:t>Brize Norton</w:t>
            </w:r>
          </w:p>
          <w:p w14:paraId="578FDA87" w14:textId="77777777" w:rsidR="00975B2A" w:rsidRDefault="00975B2A" w:rsidP="00975B2A">
            <w:pPr>
              <w:rPr>
                <w:bCs/>
                <w:lang w:val="en-US" w:eastAsia="en-GB"/>
              </w:rPr>
            </w:pPr>
          </w:p>
          <w:p w14:paraId="2087BF38" w14:textId="5DD06688" w:rsidR="00975B2A" w:rsidRDefault="00975B2A" w:rsidP="002F0938">
            <w:pPr>
              <w:rPr>
                <w:bCs/>
                <w:lang w:val="en-US" w:eastAsia="en-GB"/>
              </w:rPr>
            </w:pPr>
          </w:p>
          <w:p w14:paraId="0EE8F09A" w14:textId="77777777" w:rsidR="00975B2A" w:rsidRDefault="00975B2A" w:rsidP="002F0938">
            <w:pPr>
              <w:rPr>
                <w:bCs/>
                <w:lang w:val="en-US" w:eastAsia="en-GB"/>
              </w:rPr>
            </w:pPr>
          </w:p>
          <w:p w14:paraId="085E1202" w14:textId="77777777" w:rsidR="00975B2A" w:rsidRDefault="00975B2A" w:rsidP="002F0938">
            <w:pPr>
              <w:rPr>
                <w:bCs/>
                <w:lang w:val="en-US" w:eastAsia="en-GB"/>
              </w:rPr>
            </w:pPr>
          </w:p>
          <w:p w14:paraId="5101F268" w14:textId="77777777" w:rsidR="00975B2A" w:rsidRDefault="00975B2A" w:rsidP="002F0938">
            <w:pPr>
              <w:rPr>
                <w:bCs/>
                <w:lang w:val="en-US" w:eastAsia="en-GB"/>
              </w:rPr>
            </w:pPr>
          </w:p>
          <w:p w14:paraId="03E5BF11" w14:textId="1BE59140" w:rsidR="00975B2A" w:rsidRDefault="00975B2A" w:rsidP="002F0938">
            <w:pPr>
              <w:rPr>
                <w:bCs/>
                <w:lang w:val="en-US" w:eastAsia="en-GB"/>
              </w:rPr>
            </w:pPr>
            <w:proofErr w:type="spellStart"/>
            <w:r>
              <w:rPr>
                <w:bCs/>
                <w:lang w:val="en-US" w:eastAsia="en-GB"/>
              </w:rPr>
              <w:t>Mr</w:t>
            </w:r>
            <w:proofErr w:type="spellEnd"/>
            <w:r>
              <w:rPr>
                <w:bCs/>
                <w:lang w:val="en-US" w:eastAsia="en-GB"/>
              </w:rPr>
              <w:t xml:space="preserve"> Peter Granville</w:t>
            </w:r>
          </w:p>
          <w:p w14:paraId="33B13D91" w14:textId="2BBCDA4F" w:rsidR="00975B2A" w:rsidRDefault="00975B2A" w:rsidP="002F0938">
            <w:pPr>
              <w:rPr>
                <w:bCs/>
                <w:lang w:val="en-US" w:eastAsia="en-GB"/>
              </w:rPr>
            </w:pPr>
            <w:r>
              <w:rPr>
                <w:bCs/>
                <w:lang w:val="en-US" w:eastAsia="en-GB"/>
              </w:rPr>
              <w:t>Yew Tree Cottage</w:t>
            </w:r>
          </w:p>
          <w:p w14:paraId="039E65E9" w14:textId="047BEF05" w:rsidR="00975B2A" w:rsidRDefault="00975B2A" w:rsidP="002F0938">
            <w:pPr>
              <w:rPr>
                <w:bCs/>
                <w:lang w:val="en-US" w:eastAsia="en-GB"/>
              </w:rPr>
            </w:pPr>
            <w:r>
              <w:rPr>
                <w:bCs/>
                <w:lang w:val="en-US" w:eastAsia="en-GB"/>
              </w:rPr>
              <w:t>60 Station Road</w:t>
            </w:r>
          </w:p>
          <w:p w14:paraId="419B1644" w14:textId="5446974F" w:rsidR="00975B2A" w:rsidRDefault="00975B2A" w:rsidP="002F0938">
            <w:pPr>
              <w:rPr>
                <w:bCs/>
                <w:lang w:val="en-US" w:eastAsia="en-GB"/>
              </w:rPr>
            </w:pPr>
            <w:r>
              <w:rPr>
                <w:bCs/>
                <w:lang w:val="en-US" w:eastAsia="en-GB"/>
              </w:rPr>
              <w:t>Brize Norton</w:t>
            </w:r>
          </w:p>
          <w:p w14:paraId="12CFD464" w14:textId="77777777" w:rsidR="00975B2A" w:rsidRDefault="00975B2A" w:rsidP="002F0938">
            <w:pPr>
              <w:rPr>
                <w:bCs/>
                <w:lang w:val="en-US" w:eastAsia="en-GB"/>
              </w:rPr>
            </w:pPr>
          </w:p>
          <w:p w14:paraId="6F7B87CD" w14:textId="77777777" w:rsidR="00975B2A" w:rsidRDefault="00975B2A" w:rsidP="002F0938">
            <w:pPr>
              <w:rPr>
                <w:bCs/>
                <w:lang w:val="en-US" w:eastAsia="en-GB"/>
              </w:rPr>
            </w:pPr>
          </w:p>
          <w:p w14:paraId="7B3FA859" w14:textId="77777777" w:rsidR="00975B2A" w:rsidRDefault="00975B2A" w:rsidP="002F0938">
            <w:pPr>
              <w:rPr>
                <w:bCs/>
                <w:lang w:val="en-US" w:eastAsia="en-GB"/>
              </w:rPr>
            </w:pPr>
          </w:p>
          <w:p w14:paraId="1114AF62" w14:textId="70E423D5" w:rsidR="00AF4ECD" w:rsidRDefault="00AF4ECD" w:rsidP="002F0938">
            <w:pPr>
              <w:rPr>
                <w:bCs/>
                <w:lang w:val="en-US" w:eastAsia="en-GB"/>
              </w:rPr>
            </w:pPr>
            <w:r>
              <w:rPr>
                <w:bCs/>
                <w:lang w:val="en-US" w:eastAsia="en-GB"/>
              </w:rPr>
              <w:t>Witney Solar Limited</w:t>
            </w:r>
          </w:p>
          <w:p w14:paraId="1327BEA2" w14:textId="26255A0D" w:rsidR="00AF4ECD" w:rsidRDefault="00AF4ECD" w:rsidP="002F0938">
            <w:pPr>
              <w:rPr>
                <w:bCs/>
                <w:lang w:val="en-US" w:eastAsia="en-GB"/>
              </w:rPr>
            </w:pPr>
            <w:r>
              <w:rPr>
                <w:bCs/>
                <w:lang w:val="en-US" w:eastAsia="en-GB"/>
              </w:rPr>
              <w:t>Land (E) 431186 (N) 208772</w:t>
            </w:r>
          </w:p>
          <w:p w14:paraId="48F2ECA6" w14:textId="01FAC64D" w:rsidR="00AF4ECD" w:rsidRDefault="00AF4ECD" w:rsidP="002F0938">
            <w:pPr>
              <w:rPr>
                <w:bCs/>
                <w:lang w:val="en-US" w:eastAsia="en-GB"/>
              </w:rPr>
            </w:pPr>
            <w:r>
              <w:rPr>
                <w:bCs/>
                <w:lang w:val="en-US" w:eastAsia="en-GB"/>
              </w:rPr>
              <w:t>Witney Road</w:t>
            </w:r>
          </w:p>
          <w:p w14:paraId="7502AF7F" w14:textId="768EBA1F" w:rsidR="00AF4ECD" w:rsidRDefault="00AF4ECD" w:rsidP="002F0938">
            <w:pPr>
              <w:rPr>
                <w:bCs/>
                <w:lang w:val="en-US" w:eastAsia="en-GB"/>
              </w:rPr>
            </w:pPr>
            <w:r>
              <w:rPr>
                <w:bCs/>
                <w:lang w:val="en-US" w:eastAsia="en-GB"/>
              </w:rPr>
              <w:t>Brize Norton</w:t>
            </w:r>
          </w:p>
          <w:p w14:paraId="42C0BEF9" w14:textId="77777777" w:rsidR="00AF4ECD" w:rsidRDefault="00AF4ECD" w:rsidP="002F0938">
            <w:pPr>
              <w:rPr>
                <w:bCs/>
                <w:lang w:val="en-US" w:eastAsia="en-GB"/>
              </w:rPr>
            </w:pPr>
          </w:p>
          <w:p w14:paraId="46C5F9BF" w14:textId="77777777" w:rsidR="00AF4ECD" w:rsidRDefault="00AF4ECD" w:rsidP="002F0938">
            <w:pPr>
              <w:rPr>
                <w:bCs/>
                <w:lang w:val="en-US" w:eastAsia="en-GB"/>
              </w:rPr>
            </w:pPr>
          </w:p>
          <w:p w14:paraId="23DA87CD" w14:textId="77777777" w:rsidR="00AF4ECD" w:rsidRDefault="00AF4ECD" w:rsidP="002F0938">
            <w:pPr>
              <w:rPr>
                <w:bCs/>
                <w:lang w:val="en-US" w:eastAsia="en-GB"/>
              </w:rPr>
            </w:pPr>
          </w:p>
          <w:p w14:paraId="265C3D4C" w14:textId="77777777" w:rsidR="00AF4ECD" w:rsidRDefault="00AF4ECD" w:rsidP="002F0938">
            <w:pPr>
              <w:rPr>
                <w:bCs/>
                <w:lang w:val="en-US" w:eastAsia="en-GB"/>
              </w:rPr>
            </w:pPr>
          </w:p>
          <w:p w14:paraId="046F8C65" w14:textId="11989A18" w:rsidR="00FF674B" w:rsidRDefault="00D676D8" w:rsidP="002F0938">
            <w:pPr>
              <w:rPr>
                <w:bCs/>
                <w:lang w:val="en-US" w:eastAsia="en-GB"/>
              </w:rPr>
            </w:pPr>
            <w:proofErr w:type="spellStart"/>
            <w:r>
              <w:rPr>
                <w:bCs/>
                <w:lang w:val="en-US" w:eastAsia="en-GB"/>
              </w:rPr>
              <w:t>Mr</w:t>
            </w:r>
            <w:proofErr w:type="spellEnd"/>
            <w:r>
              <w:rPr>
                <w:bCs/>
                <w:lang w:val="en-US" w:eastAsia="en-GB"/>
              </w:rPr>
              <w:t xml:space="preserve"> &amp; </w:t>
            </w:r>
            <w:proofErr w:type="spellStart"/>
            <w:r>
              <w:rPr>
                <w:bCs/>
                <w:lang w:val="en-US" w:eastAsia="en-GB"/>
              </w:rPr>
              <w:t>Mrs</w:t>
            </w:r>
            <w:proofErr w:type="spellEnd"/>
            <w:r>
              <w:rPr>
                <w:bCs/>
                <w:lang w:val="en-US" w:eastAsia="en-GB"/>
              </w:rPr>
              <w:t xml:space="preserve"> Steve Johnson</w:t>
            </w:r>
          </w:p>
          <w:p w14:paraId="12E05BB6" w14:textId="77777777" w:rsidR="00D676D8" w:rsidRDefault="00D676D8" w:rsidP="002F0938">
            <w:pPr>
              <w:rPr>
                <w:bCs/>
                <w:lang w:val="en-US" w:eastAsia="en-GB"/>
              </w:rPr>
            </w:pPr>
            <w:proofErr w:type="spellStart"/>
            <w:r>
              <w:rPr>
                <w:bCs/>
                <w:lang w:val="en-US" w:eastAsia="en-GB"/>
              </w:rPr>
              <w:t>Karimar</w:t>
            </w:r>
            <w:proofErr w:type="spellEnd"/>
          </w:p>
          <w:p w14:paraId="74122901" w14:textId="77777777" w:rsidR="00D676D8" w:rsidRDefault="00D676D8" w:rsidP="002F0938">
            <w:pPr>
              <w:rPr>
                <w:bCs/>
                <w:lang w:val="en-US" w:eastAsia="en-GB"/>
              </w:rPr>
            </w:pPr>
            <w:r>
              <w:rPr>
                <w:bCs/>
                <w:lang w:val="en-US" w:eastAsia="en-GB"/>
              </w:rPr>
              <w:t>Burford Road</w:t>
            </w:r>
          </w:p>
          <w:p w14:paraId="6BE3DC86" w14:textId="3CA3BDD4" w:rsidR="00D676D8" w:rsidRDefault="00D676D8" w:rsidP="002F0938">
            <w:pPr>
              <w:rPr>
                <w:bCs/>
                <w:lang w:val="en-US" w:eastAsia="en-GB"/>
              </w:rPr>
            </w:pPr>
            <w:r>
              <w:rPr>
                <w:bCs/>
                <w:lang w:val="en-US" w:eastAsia="en-GB"/>
              </w:rPr>
              <w:t>Brize Norton</w:t>
            </w:r>
          </w:p>
        </w:tc>
        <w:tc>
          <w:tcPr>
            <w:tcW w:w="5273" w:type="dxa"/>
            <w:tcBorders>
              <w:top w:val="single" w:sz="4" w:space="0" w:color="auto"/>
              <w:left w:val="single" w:sz="4" w:space="0" w:color="auto"/>
              <w:bottom w:val="single" w:sz="4" w:space="0" w:color="auto"/>
              <w:right w:val="single" w:sz="4" w:space="0" w:color="auto"/>
            </w:tcBorders>
          </w:tcPr>
          <w:p w14:paraId="7D4DACE3" w14:textId="207D01C7" w:rsidR="00975B2A" w:rsidRDefault="00975B2A" w:rsidP="000A7E38">
            <w:pPr>
              <w:rPr>
                <w:rFonts w:eastAsia="SimSun"/>
                <w:lang w:eastAsia="en-GB"/>
              </w:rPr>
            </w:pPr>
            <w:r>
              <w:rPr>
                <w:rFonts w:eastAsia="SimSun"/>
                <w:lang w:eastAsia="en-GB"/>
              </w:rPr>
              <w:t>Internal and external alterations to erect two single-storey extensions along with enlarging an existing window opening to create a new external doorway.  Internal alterations to include reconfiguration of the second staircase</w:t>
            </w:r>
          </w:p>
          <w:p w14:paraId="70E82C78" w14:textId="3C3D8A08" w:rsidR="00975B2A" w:rsidRPr="00975B2A" w:rsidRDefault="00975B2A" w:rsidP="000A7E38">
            <w:pPr>
              <w:rPr>
                <w:rFonts w:eastAsia="SimSun"/>
                <w:b/>
                <w:bCs/>
                <w:lang w:eastAsia="en-GB"/>
              </w:rPr>
            </w:pPr>
            <w:r w:rsidRPr="00975B2A">
              <w:rPr>
                <w:rFonts w:eastAsia="SimSun"/>
                <w:b/>
                <w:bCs/>
                <w:lang w:eastAsia="en-GB"/>
              </w:rPr>
              <w:t>Registered: 17</w:t>
            </w:r>
            <w:r w:rsidRPr="00975B2A">
              <w:rPr>
                <w:rFonts w:eastAsia="SimSun"/>
                <w:b/>
                <w:bCs/>
                <w:vertAlign w:val="superscript"/>
                <w:lang w:eastAsia="en-GB"/>
              </w:rPr>
              <w:t>th</w:t>
            </w:r>
            <w:r w:rsidRPr="00975B2A">
              <w:rPr>
                <w:rFonts w:eastAsia="SimSun"/>
                <w:b/>
                <w:bCs/>
                <w:lang w:eastAsia="en-GB"/>
              </w:rPr>
              <w:t xml:space="preserve"> February 2025</w:t>
            </w:r>
          </w:p>
          <w:p w14:paraId="34C0D843" w14:textId="5794A65D" w:rsidR="00975B2A" w:rsidRPr="00975B2A" w:rsidRDefault="00975B2A" w:rsidP="000A7E38">
            <w:pPr>
              <w:rPr>
                <w:rFonts w:eastAsia="SimSun"/>
                <w:b/>
                <w:bCs/>
                <w:lang w:eastAsia="en-GB"/>
              </w:rPr>
            </w:pPr>
            <w:r w:rsidRPr="00975B2A">
              <w:rPr>
                <w:rFonts w:eastAsia="SimSun"/>
                <w:b/>
                <w:bCs/>
                <w:lang w:eastAsia="en-GB"/>
              </w:rPr>
              <w:t>Respond: 13</w:t>
            </w:r>
            <w:r w:rsidRPr="00975B2A">
              <w:rPr>
                <w:rFonts w:eastAsia="SimSun"/>
                <w:b/>
                <w:bCs/>
                <w:vertAlign w:val="superscript"/>
                <w:lang w:eastAsia="en-GB"/>
              </w:rPr>
              <w:t>th</w:t>
            </w:r>
            <w:r w:rsidRPr="00975B2A">
              <w:rPr>
                <w:rFonts w:eastAsia="SimSun"/>
                <w:b/>
                <w:bCs/>
                <w:lang w:eastAsia="en-GB"/>
              </w:rPr>
              <w:t xml:space="preserve"> March 2025</w:t>
            </w:r>
          </w:p>
          <w:p w14:paraId="003E9ABD" w14:textId="77777777" w:rsidR="00975B2A" w:rsidRDefault="00975B2A" w:rsidP="000A7E38">
            <w:pPr>
              <w:rPr>
                <w:rFonts w:eastAsia="SimSun"/>
                <w:lang w:eastAsia="en-GB"/>
              </w:rPr>
            </w:pPr>
          </w:p>
          <w:p w14:paraId="58A15EAC" w14:textId="77777777" w:rsidR="00975B2A" w:rsidRDefault="00975B2A" w:rsidP="000A7E38">
            <w:pPr>
              <w:rPr>
                <w:rFonts w:eastAsia="SimSun"/>
                <w:lang w:eastAsia="en-GB"/>
              </w:rPr>
            </w:pPr>
          </w:p>
          <w:p w14:paraId="68433526" w14:textId="27EE68FE" w:rsidR="00975B2A" w:rsidRDefault="00975B2A" w:rsidP="000A7E38">
            <w:pPr>
              <w:rPr>
                <w:rFonts w:eastAsia="SimSun"/>
                <w:lang w:eastAsia="en-GB"/>
              </w:rPr>
            </w:pPr>
            <w:r>
              <w:rPr>
                <w:rFonts w:eastAsia="SimSun"/>
                <w:lang w:eastAsia="en-GB"/>
              </w:rPr>
              <w:t>Erection of two single-storey extensions along with enlargement of an existing window opening to create a new external doorway</w:t>
            </w:r>
          </w:p>
          <w:p w14:paraId="3C65BA47" w14:textId="36C270B8" w:rsidR="00975B2A" w:rsidRPr="00975B2A" w:rsidRDefault="00975B2A" w:rsidP="000A7E38">
            <w:pPr>
              <w:rPr>
                <w:rFonts w:eastAsia="SimSun"/>
                <w:b/>
                <w:bCs/>
                <w:lang w:eastAsia="en-GB"/>
              </w:rPr>
            </w:pPr>
            <w:r w:rsidRPr="00975B2A">
              <w:rPr>
                <w:rFonts w:eastAsia="SimSun"/>
                <w:b/>
                <w:bCs/>
                <w:lang w:eastAsia="en-GB"/>
              </w:rPr>
              <w:t>Registered: 17</w:t>
            </w:r>
            <w:r w:rsidRPr="00975B2A">
              <w:rPr>
                <w:rFonts w:eastAsia="SimSun"/>
                <w:b/>
                <w:bCs/>
                <w:vertAlign w:val="superscript"/>
                <w:lang w:eastAsia="en-GB"/>
              </w:rPr>
              <w:t>th</w:t>
            </w:r>
            <w:r w:rsidRPr="00975B2A">
              <w:rPr>
                <w:rFonts w:eastAsia="SimSun"/>
                <w:b/>
                <w:bCs/>
                <w:lang w:eastAsia="en-GB"/>
              </w:rPr>
              <w:t xml:space="preserve"> February 2025</w:t>
            </w:r>
          </w:p>
          <w:p w14:paraId="10E83D66" w14:textId="2BB8B9A4" w:rsidR="00975B2A" w:rsidRDefault="00975B2A" w:rsidP="000A7E38">
            <w:pPr>
              <w:rPr>
                <w:rFonts w:eastAsia="SimSun"/>
                <w:b/>
                <w:bCs/>
                <w:lang w:eastAsia="en-GB"/>
              </w:rPr>
            </w:pPr>
            <w:r w:rsidRPr="00975B2A">
              <w:rPr>
                <w:rFonts w:eastAsia="SimSun"/>
                <w:b/>
                <w:bCs/>
                <w:lang w:eastAsia="en-GB"/>
              </w:rPr>
              <w:t>Respond: 13</w:t>
            </w:r>
            <w:r w:rsidRPr="00975B2A">
              <w:rPr>
                <w:rFonts w:eastAsia="SimSun"/>
                <w:b/>
                <w:bCs/>
                <w:vertAlign w:val="superscript"/>
                <w:lang w:eastAsia="en-GB"/>
              </w:rPr>
              <w:t>th</w:t>
            </w:r>
            <w:r w:rsidRPr="00975B2A">
              <w:rPr>
                <w:rFonts w:eastAsia="SimSun"/>
                <w:b/>
                <w:bCs/>
                <w:lang w:eastAsia="en-GB"/>
              </w:rPr>
              <w:t xml:space="preserve"> March 2025</w:t>
            </w:r>
          </w:p>
          <w:p w14:paraId="448301AD" w14:textId="77777777" w:rsidR="00975B2A" w:rsidRPr="00975B2A" w:rsidRDefault="00975B2A" w:rsidP="000A7E38">
            <w:pPr>
              <w:rPr>
                <w:rFonts w:eastAsia="SimSun"/>
                <w:b/>
                <w:bCs/>
                <w:lang w:eastAsia="en-GB"/>
              </w:rPr>
            </w:pPr>
          </w:p>
          <w:p w14:paraId="399D0E44" w14:textId="77777777" w:rsidR="00975B2A" w:rsidRDefault="00975B2A" w:rsidP="000A7E38">
            <w:pPr>
              <w:rPr>
                <w:rFonts w:eastAsia="SimSun"/>
                <w:lang w:eastAsia="en-GB"/>
              </w:rPr>
            </w:pPr>
          </w:p>
          <w:p w14:paraId="34B485B4" w14:textId="755ADB54" w:rsidR="00AF4ECD" w:rsidRDefault="00AF4ECD" w:rsidP="000A7E38">
            <w:pPr>
              <w:rPr>
                <w:rFonts w:eastAsia="SimSun"/>
                <w:lang w:eastAsia="en-GB"/>
              </w:rPr>
            </w:pPr>
            <w:r>
              <w:rPr>
                <w:rFonts w:eastAsia="SimSun"/>
                <w:lang w:eastAsia="en-GB"/>
              </w:rPr>
              <w:t>Construction and operation of a ground-mounded solar farm with battery energy storage system (BESS) and associated infrastructure, access, ancillary works and landscaping</w:t>
            </w:r>
          </w:p>
          <w:p w14:paraId="18D64014" w14:textId="2B299CD9" w:rsidR="00AF4ECD" w:rsidRPr="00AF4ECD" w:rsidRDefault="00AF4ECD" w:rsidP="000A7E38">
            <w:pPr>
              <w:rPr>
                <w:rFonts w:eastAsia="SimSun"/>
                <w:b/>
                <w:bCs/>
                <w:lang w:eastAsia="en-GB"/>
              </w:rPr>
            </w:pPr>
            <w:r w:rsidRPr="00AF4ECD">
              <w:rPr>
                <w:rFonts w:eastAsia="SimSun"/>
                <w:b/>
                <w:bCs/>
                <w:lang w:eastAsia="en-GB"/>
              </w:rPr>
              <w:t>Registered: 30</w:t>
            </w:r>
            <w:r w:rsidRPr="00AF4ECD">
              <w:rPr>
                <w:rFonts w:eastAsia="SimSun"/>
                <w:b/>
                <w:bCs/>
                <w:vertAlign w:val="superscript"/>
                <w:lang w:eastAsia="en-GB"/>
              </w:rPr>
              <w:t>th</w:t>
            </w:r>
            <w:r w:rsidRPr="00AF4ECD">
              <w:rPr>
                <w:rFonts w:eastAsia="SimSun"/>
                <w:b/>
                <w:bCs/>
                <w:lang w:eastAsia="en-GB"/>
              </w:rPr>
              <w:t xml:space="preserve"> January 2025</w:t>
            </w:r>
          </w:p>
          <w:p w14:paraId="32DE0327" w14:textId="1958137F" w:rsidR="00AF4ECD" w:rsidRPr="00AF4ECD" w:rsidRDefault="00AF4ECD" w:rsidP="000A7E38">
            <w:pPr>
              <w:rPr>
                <w:rFonts w:eastAsia="SimSun"/>
                <w:b/>
                <w:bCs/>
                <w:lang w:eastAsia="en-GB"/>
              </w:rPr>
            </w:pPr>
            <w:r w:rsidRPr="00AF4ECD">
              <w:rPr>
                <w:rFonts w:eastAsia="SimSun"/>
                <w:b/>
                <w:bCs/>
                <w:lang w:eastAsia="en-GB"/>
              </w:rPr>
              <w:t>Respond: 3</w:t>
            </w:r>
            <w:r w:rsidRPr="00AF4ECD">
              <w:rPr>
                <w:rFonts w:eastAsia="SimSun"/>
                <w:b/>
                <w:bCs/>
                <w:vertAlign w:val="superscript"/>
                <w:lang w:eastAsia="en-GB"/>
              </w:rPr>
              <w:t>rd</w:t>
            </w:r>
            <w:r w:rsidRPr="00AF4ECD">
              <w:rPr>
                <w:rFonts w:eastAsia="SimSun"/>
                <w:b/>
                <w:bCs/>
                <w:lang w:eastAsia="en-GB"/>
              </w:rPr>
              <w:t xml:space="preserve"> March 2025</w:t>
            </w:r>
          </w:p>
          <w:p w14:paraId="4C8FAD28" w14:textId="77777777" w:rsidR="00AF4ECD" w:rsidRPr="00AF4ECD" w:rsidRDefault="00AF4ECD" w:rsidP="000A7E38">
            <w:pPr>
              <w:rPr>
                <w:rFonts w:eastAsia="SimSun"/>
                <w:b/>
                <w:bCs/>
                <w:lang w:eastAsia="en-GB"/>
              </w:rPr>
            </w:pPr>
          </w:p>
          <w:p w14:paraId="0300B35B" w14:textId="77777777" w:rsidR="00AF4ECD" w:rsidRDefault="00AF4ECD" w:rsidP="000A7E38">
            <w:pPr>
              <w:rPr>
                <w:rFonts w:eastAsia="SimSun"/>
                <w:lang w:eastAsia="en-GB"/>
              </w:rPr>
            </w:pPr>
          </w:p>
          <w:p w14:paraId="6D6493E3" w14:textId="3EF2C873" w:rsidR="00FF674B" w:rsidRDefault="00D676D8" w:rsidP="000A7E38">
            <w:pPr>
              <w:rPr>
                <w:rFonts w:eastAsia="SimSun"/>
                <w:lang w:eastAsia="en-GB"/>
              </w:rPr>
            </w:pPr>
            <w:r>
              <w:rPr>
                <w:rFonts w:eastAsia="SimSun"/>
                <w:lang w:eastAsia="en-GB"/>
              </w:rPr>
              <w:t>Erection of single storey front extension</w:t>
            </w:r>
          </w:p>
          <w:p w14:paraId="0D3DE6D0" w14:textId="77777777" w:rsidR="00D676D8" w:rsidRPr="00D676D8" w:rsidRDefault="00D676D8" w:rsidP="000A7E38">
            <w:pPr>
              <w:rPr>
                <w:rFonts w:eastAsia="SimSun"/>
                <w:b/>
                <w:bCs/>
                <w:lang w:eastAsia="en-GB"/>
              </w:rPr>
            </w:pPr>
            <w:r w:rsidRPr="00D676D8">
              <w:rPr>
                <w:rFonts w:eastAsia="SimSun"/>
                <w:b/>
                <w:bCs/>
                <w:lang w:eastAsia="en-GB"/>
              </w:rPr>
              <w:t>Registered: 3</w:t>
            </w:r>
            <w:r w:rsidRPr="00D676D8">
              <w:rPr>
                <w:rFonts w:eastAsia="SimSun"/>
                <w:b/>
                <w:bCs/>
                <w:vertAlign w:val="superscript"/>
                <w:lang w:eastAsia="en-GB"/>
              </w:rPr>
              <w:t>rd</w:t>
            </w:r>
            <w:r w:rsidRPr="00D676D8">
              <w:rPr>
                <w:rFonts w:eastAsia="SimSun"/>
                <w:b/>
                <w:bCs/>
                <w:lang w:eastAsia="en-GB"/>
              </w:rPr>
              <w:t xml:space="preserve"> February 2025</w:t>
            </w:r>
          </w:p>
          <w:p w14:paraId="185CED3D" w14:textId="77777777" w:rsidR="00D676D8" w:rsidRDefault="00D676D8" w:rsidP="000A7E38">
            <w:pPr>
              <w:rPr>
                <w:rFonts w:eastAsia="SimSun"/>
                <w:b/>
                <w:bCs/>
                <w:lang w:eastAsia="en-GB"/>
              </w:rPr>
            </w:pPr>
            <w:r w:rsidRPr="00D676D8">
              <w:rPr>
                <w:rFonts w:eastAsia="SimSun"/>
                <w:b/>
                <w:bCs/>
                <w:lang w:eastAsia="en-GB"/>
              </w:rPr>
              <w:t>Respond: 27</w:t>
            </w:r>
            <w:r w:rsidRPr="00D676D8">
              <w:rPr>
                <w:rFonts w:eastAsia="SimSun"/>
                <w:b/>
                <w:bCs/>
                <w:vertAlign w:val="superscript"/>
                <w:lang w:eastAsia="en-GB"/>
              </w:rPr>
              <w:t>th</w:t>
            </w:r>
            <w:r w:rsidRPr="00D676D8">
              <w:rPr>
                <w:rFonts w:eastAsia="SimSun"/>
                <w:b/>
                <w:bCs/>
                <w:lang w:eastAsia="en-GB"/>
              </w:rPr>
              <w:t xml:space="preserve"> February 2025</w:t>
            </w:r>
          </w:p>
          <w:p w14:paraId="2FCE814F" w14:textId="34A61792" w:rsidR="00AF4ECD" w:rsidRPr="00101E54" w:rsidRDefault="00AF4ECD" w:rsidP="000A7E38">
            <w:pPr>
              <w:rPr>
                <w:rFonts w:eastAsia="SimSun"/>
                <w:lang w:eastAsia="en-GB"/>
              </w:rPr>
            </w:pPr>
          </w:p>
        </w:tc>
      </w:tr>
    </w:tbl>
    <w:p w14:paraId="01D39208" w14:textId="77777777" w:rsidR="00FF674B" w:rsidRDefault="00FF674B">
      <w:pPr>
        <w:rPr>
          <w:u w:val="single"/>
        </w:rPr>
      </w:pPr>
    </w:p>
    <w:p w14:paraId="1DC585C3" w14:textId="77777777" w:rsidR="00DA51BF" w:rsidRDefault="00000000">
      <w:pPr>
        <w:rPr>
          <w:u w:val="single"/>
        </w:rPr>
      </w:pPr>
      <w:r>
        <w:rPr>
          <w:u w:val="single"/>
        </w:rPr>
        <w:t>PENDING PLANNING DECISIONS:</w:t>
      </w:r>
    </w:p>
    <w:p w14:paraId="3CD3E434" w14:textId="77777777" w:rsidR="00501127" w:rsidRDefault="00501127">
      <w:pPr>
        <w:rPr>
          <w:u w:val="single"/>
        </w:rPr>
      </w:pPr>
    </w:p>
    <w:p w14:paraId="3DA950B9" w14:textId="77777777" w:rsidR="00DA51BF" w:rsidRDefault="00DA51BF">
      <w:pPr>
        <w:rPr>
          <w:u w:val="single"/>
        </w:rPr>
      </w:pPr>
    </w:p>
    <w:tbl>
      <w:tblPr>
        <w:tblpPr w:leftFromText="180" w:rightFromText="180" w:vertAnchor="text" w:tblpY="1"/>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303"/>
        <w:gridCol w:w="3165"/>
        <w:gridCol w:w="5203"/>
      </w:tblGrid>
      <w:tr w:rsidR="00DA51BF" w14:paraId="2E325C65" w14:textId="77777777">
        <w:trPr>
          <w:trHeight w:val="1451"/>
        </w:trPr>
        <w:tc>
          <w:tcPr>
            <w:tcW w:w="1990" w:type="dxa"/>
            <w:tcBorders>
              <w:top w:val="single" w:sz="4" w:space="0" w:color="auto"/>
              <w:left w:val="single" w:sz="4" w:space="0" w:color="auto"/>
              <w:bottom w:val="single" w:sz="4" w:space="0" w:color="auto"/>
              <w:right w:val="single" w:sz="4" w:space="0" w:color="auto"/>
            </w:tcBorders>
          </w:tcPr>
          <w:p w14:paraId="5E07B9BA" w14:textId="77777777" w:rsidR="000A7E38" w:rsidRDefault="000A7E38" w:rsidP="000A7E38">
            <w:pPr>
              <w:ind w:right="-945"/>
              <w:rPr>
                <w:lang w:val="en-US" w:eastAsia="en-GB"/>
              </w:rPr>
            </w:pPr>
            <w:r>
              <w:rPr>
                <w:lang w:val="en-US" w:eastAsia="en-GB"/>
              </w:rPr>
              <w:t>24/03147/FUL</w:t>
            </w:r>
          </w:p>
          <w:p w14:paraId="696D0004" w14:textId="77777777" w:rsidR="000A7E38" w:rsidRDefault="000A7E38" w:rsidP="000A7E38">
            <w:pPr>
              <w:ind w:right="-945"/>
              <w:rPr>
                <w:lang w:val="en-US" w:eastAsia="en-GB"/>
              </w:rPr>
            </w:pPr>
          </w:p>
          <w:p w14:paraId="15A6856D" w14:textId="77777777" w:rsidR="000A7E38" w:rsidRDefault="000A7E38" w:rsidP="000A7E38">
            <w:pPr>
              <w:ind w:right="-945"/>
              <w:rPr>
                <w:lang w:val="en-US" w:eastAsia="en-GB"/>
              </w:rPr>
            </w:pPr>
          </w:p>
          <w:p w14:paraId="3059769F" w14:textId="77777777" w:rsidR="000A7E38" w:rsidRDefault="000A7E38" w:rsidP="000A7E38">
            <w:pPr>
              <w:ind w:right="-945"/>
              <w:rPr>
                <w:lang w:val="en-US" w:eastAsia="en-GB"/>
              </w:rPr>
            </w:pPr>
          </w:p>
          <w:p w14:paraId="73288B4C" w14:textId="77777777" w:rsidR="000A7E38" w:rsidRDefault="000A7E38" w:rsidP="000A7E38">
            <w:pPr>
              <w:ind w:right="-945"/>
              <w:rPr>
                <w:lang w:val="en-US" w:eastAsia="en-GB"/>
              </w:rPr>
            </w:pPr>
          </w:p>
          <w:p w14:paraId="7574E522" w14:textId="77777777" w:rsidR="000A7E38" w:rsidRDefault="000A7E38" w:rsidP="000A7E38">
            <w:pPr>
              <w:ind w:right="-945"/>
              <w:rPr>
                <w:lang w:val="en-US" w:eastAsia="en-GB"/>
              </w:rPr>
            </w:pPr>
          </w:p>
          <w:p w14:paraId="6A5E3977" w14:textId="77777777" w:rsidR="000A7E38" w:rsidRDefault="000A7E38" w:rsidP="000A7E38">
            <w:pPr>
              <w:ind w:right="-945"/>
              <w:rPr>
                <w:lang w:val="en-US" w:eastAsia="en-GB"/>
              </w:rPr>
            </w:pPr>
          </w:p>
          <w:p w14:paraId="36A117BF" w14:textId="77777777" w:rsidR="00AF4ECD" w:rsidRDefault="00AF4ECD" w:rsidP="000A7E38">
            <w:pPr>
              <w:ind w:right="-945"/>
              <w:rPr>
                <w:lang w:val="en-US" w:eastAsia="en-GB"/>
              </w:rPr>
            </w:pPr>
          </w:p>
          <w:p w14:paraId="5FA2DC0E" w14:textId="1D418435" w:rsidR="00E315E1" w:rsidRDefault="00E315E1" w:rsidP="00BC7619">
            <w:pPr>
              <w:ind w:right="-945"/>
              <w:rPr>
                <w:lang w:val="en-US" w:eastAsia="en-GB"/>
              </w:rPr>
            </w:pPr>
            <w:r>
              <w:rPr>
                <w:lang w:val="en-US" w:eastAsia="en-GB"/>
              </w:rPr>
              <w:t xml:space="preserve">24/01809/FUL </w:t>
            </w:r>
          </w:p>
          <w:p w14:paraId="1E5F2113" w14:textId="77777777" w:rsidR="00E315E1" w:rsidRDefault="00E315E1" w:rsidP="00BC7619">
            <w:pPr>
              <w:ind w:right="-945"/>
              <w:rPr>
                <w:lang w:val="en-US" w:eastAsia="en-GB"/>
              </w:rPr>
            </w:pPr>
          </w:p>
          <w:p w14:paraId="73D8E5EA" w14:textId="77777777" w:rsidR="00E315E1" w:rsidRDefault="00E315E1" w:rsidP="00BC7619">
            <w:pPr>
              <w:ind w:right="-945"/>
              <w:rPr>
                <w:lang w:val="en-US" w:eastAsia="en-GB"/>
              </w:rPr>
            </w:pPr>
          </w:p>
          <w:p w14:paraId="0BF5AB67" w14:textId="77777777" w:rsidR="00E315E1" w:rsidRDefault="00E315E1" w:rsidP="00BC7619">
            <w:pPr>
              <w:ind w:right="-945"/>
              <w:rPr>
                <w:lang w:val="en-US" w:eastAsia="en-GB"/>
              </w:rPr>
            </w:pPr>
          </w:p>
          <w:p w14:paraId="7CB7BBC7" w14:textId="77777777" w:rsidR="00E315E1" w:rsidRDefault="00E315E1" w:rsidP="00BC7619">
            <w:pPr>
              <w:ind w:right="-945"/>
              <w:rPr>
                <w:lang w:val="en-US" w:eastAsia="en-GB"/>
              </w:rPr>
            </w:pPr>
          </w:p>
          <w:p w14:paraId="6B44D5A4" w14:textId="77777777" w:rsidR="00E315E1" w:rsidRDefault="00E315E1" w:rsidP="00BC7619">
            <w:pPr>
              <w:ind w:right="-945"/>
              <w:rPr>
                <w:lang w:val="en-US" w:eastAsia="en-GB"/>
              </w:rPr>
            </w:pPr>
          </w:p>
          <w:p w14:paraId="10D00CF6" w14:textId="77777777" w:rsidR="00121DF2" w:rsidRDefault="00121DF2" w:rsidP="00BC7619">
            <w:pPr>
              <w:ind w:right="-945"/>
              <w:rPr>
                <w:lang w:val="en-US" w:eastAsia="en-GB"/>
              </w:rPr>
            </w:pPr>
          </w:p>
          <w:p w14:paraId="5D530F12" w14:textId="68D75A26" w:rsidR="000A09AC" w:rsidRDefault="000A09AC" w:rsidP="000A09AC">
            <w:pPr>
              <w:ind w:right="-945"/>
              <w:rPr>
                <w:lang w:val="en-US" w:eastAsia="en-GB"/>
              </w:rPr>
            </w:pPr>
            <w:r>
              <w:rPr>
                <w:lang w:val="en-US" w:eastAsia="en-GB"/>
              </w:rPr>
              <w:t>R3.0075/24</w:t>
            </w:r>
          </w:p>
          <w:p w14:paraId="38F297CE" w14:textId="77777777" w:rsidR="000A09AC" w:rsidRDefault="000A09AC">
            <w:pPr>
              <w:ind w:right="-945"/>
              <w:rPr>
                <w:lang w:val="en-US" w:eastAsia="en-GB"/>
              </w:rPr>
            </w:pPr>
          </w:p>
          <w:p w14:paraId="71013D5F" w14:textId="77777777" w:rsidR="000A09AC" w:rsidRDefault="000A09AC">
            <w:pPr>
              <w:ind w:right="-945"/>
              <w:rPr>
                <w:lang w:val="en-US" w:eastAsia="en-GB"/>
              </w:rPr>
            </w:pPr>
          </w:p>
          <w:p w14:paraId="3FFC6F1A" w14:textId="77777777" w:rsidR="000A09AC" w:rsidRDefault="000A09AC">
            <w:pPr>
              <w:ind w:right="-945"/>
              <w:rPr>
                <w:lang w:val="en-US" w:eastAsia="en-GB"/>
              </w:rPr>
            </w:pPr>
          </w:p>
          <w:p w14:paraId="58B8CBAC" w14:textId="77777777" w:rsidR="000A09AC" w:rsidRDefault="000A09AC">
            <w:pPr>
              <w:ind w:right="-945"/>
              <w:rPr>
                <w:lang w:val="en-US" w:eastAsia="en-GB"/>
              </w:rPr>
            </w:pPr>
          </w:p>
          <w:p w14:paraId="430DDFD6" w14:textId="77777777" w:rsidR="000A09AC" w:rsidRDefault="000A09AC">
            <w:pPr>
              <w:ind w:right="-945"/>
              <w:rPr>
                <w:lang w:val="en-US" w:eastAsia="en-GB"/>
              </w:rPr>
            </w:pPr>
          </w:p>
          <w:p w14:paraId="6B648A36" w14:textId="77777777" w:rsidR="000A09AC" w:rsidRDefault="000A09AC">
            <w:pPr>
              <w:ind w:right="-945"/>
              <w:rPr>
                <w:lang w:val="en-US" w:eastAsia="en-GB"/>
              </w:rPr>
            </w:pPr>
          </w:p>
          <w:p w14:paraId="2621E40B" w14:textId="77777777" w:rsidR="000B5EF2" w:rsidRDefault="000B5EF2" w:rsidP="000A09AC">
            <w:pPr>
              <w:ind w:right="-945"/>
              <w:rPr>
                <w:lang w:val="en-US" w:eastAsia="en-GB"/>
              </w:rPr>
            </w:pPr>
          </w:p>
          <w:p w14:paraId="238A9C9B" w14:textId="5C90B41B" w:rsidR="00DA51BF" w:rsidRDefault="00000000">
            <w:pPr>
              <w:ind w:right="-945"/>
              <w:rPr>
                <w:lang w:val="en-US" w:eastAsia="en-GB"/>
              </w:rPr>
            </w:pPr>
            <w:r>
              <w:rPr>
                <w:lang w:val="en-US" w:eastAsia="en-GB"/>
              </w:rPr>
              <w:t>24/00023/APPEAL</w:t>
            </w:r>
          </w:p>
          <w:p w14:paraId="17A6A028" w14:textId="77777777" w:rsidR="00DA51BF" w:rsidRDefault="00000000">
            <w:pPr>
              <w:ind w:right="-945"/>
              <w:rPr>
                <w:lang w:val="en-US" w:eastAsia="en-GB"/>
              </w:rPr>
            </w:pPr>
            <w:r>
              <w:rPr>
                <w:lang w:val="en-US" w:eastAsia="en-GB"/>
              </w:rPr>
              <w:t>APP/D3125/W/</w:t>
            </w:r>
          </w:p>
          <w:p w14:paraId="6E5ADAB2" w14:textId="77777777" w:rsidR="00DA51BF" w:rsidRDefault="00000000">
            <w:pPr>
              <w:ind w:right="-945"/>
              <w:rPr>
                <w:lang w:val="en-US" w:eastAsia="en-GB"/>
              </w:rPr>
            </w:pPr>
            <w:r>
              <w:rPr>
                <w:lang w:val="en-US" w:eastAsia="en-GB"/>
              </w:rPr>
              <w:t>24/3344330</w:t>
            </w:r>
          </w:p>
          <w:p w14:paraId="2E84D966" w14:textId="77777777" w:rsidR="00DA51BF" w:rsidRDefault="00DA51BF">
            <w:pPr>
              <w:ind w:right="-945"/>
              <w:rPr>
                <w:lang w:val="en-US" w:eastAsia="en-GB"/>
              </w:rPr>
            </w:pPr>
          </w:p>
          <w:p w14:paraId="3994E5E9" w14:textId="77777777" w:rsidR="00DA51BF" w:rsidRDefault="00DA51BF">
            <w:pPr>
              <w:ind w:right="-945"/>
              <w:rPr>
                <w:lang w:val="en-US" w:eastAsia="en-GB"/>
              </w:rPr>
            </w:pPr>
          </w:p>
          <w:p w14:paraId="2044FCE7" w14:textId="77777777" w:rsidR="00DA51BF" w:rsidRDefault="00DA51BF">
            <w:pPr>
              <w:ind w:right="-945"/>
              <w:rPr>
                <w:lang w:val="en-US" w:eastAsia="en-GB"/>
              </w:rPr>
            </w:pPr>
          </w:p>
          <w:p w14:paraId="11A6FAEB" w14:textId="77777777" w:rsidR="00DA51BF" w:rsidRDefault="00DA51BF">
            <w:pPr>
              <w:ind w:right="-945"/>
              <w:rPr>
                <w:lang w:val="en-US" w:eastAsia="en-GB"/>
              </w:rPr>
            </w:pPr>
          </w:p>
          <w:p w14:paraId="70452A40" w14:textId="77777777" w:rsidR="00522FF0" w:rsidRDefault="00522FF0">
            <w:pPr>
              <w:ind w:right="-945"/>
              <w:rPr>
                <w:lang w:val="en-US" w:eastAsia="en-GB"/>
              </w:rPr>
            </w:pPr>
          </w:p>
          <w:p w14:paraId="5743FD60" w14:textId="77777777" w:rsidR="00522FF0" w:rsidRDefault="00522FF0">
            <w:pPr>
              <w:ind w:right="-945"/>
              <w:rPr>
                <w:lang w:val="en-US" w:eastAsia="en-GB"/>
              </w:rPr>
            </w:pPr>
          </w:p>
          <w:p w14:paraId="7A39F4AE" w14:textId="27E682B2" w:rsidR="00DA51BF" w:rsidRDefault="00000000">
            <w:pPr>
              <w:ind w:right="-945"/>
              <w:rPr>
                <w:lang w:val="en-US" w:eastAsia="en-GB"/>
              </w:rPr>
            </w:pPr>
            <w:r>
              <w:rPr>
                <w:lang w:val="en-US" w:eastAsia="en-GB"/>
              </w:rPr>
              <w:t>23/01738/POB28</w:t>
            </w:r>
          </w:p>
          <w:p w14:paraId="1C6CA8F4" w14:textId="77777777" w:rsidR="00DA51BF" w:rsidRDefault="00DA51BF">
            <w:pPr>
              <w:ind w:right="-945"/>
              <w:rPr>
                <w:lang w:val="en-US" w:eastAsia="en-GB"/>
              </w:rPr>
            </w:pPr>
          </w:p>
          <w:p w14:paraId="0F9A684B" w14:textId="77777777" w:rsidR="00DA51BF" w:rsidRDefault="00DA51BF">
            <w:pPr>
              <w:ind w:right="-945"/>
              <w:rPr>
                <w:lang w:val="en-US" w:eastAsia="en-GB"/>
              </w:rPr>
            </w:pPr>
          </w:p>
          <w:p w14:paraId="319FBBF2" w14:textId="77777777" w:rsidR="00DA51BF" w:rsidRDefault="00DA51BF">
            <w:pPr>
              <w:ind w:right="-945"/>
              <w:rPr>
                <w:lang w:val="en-US" w:eastAsia="en-GB"/>
              </w:rPr>
            </w:pPr>
          </w:p>
          <w:p w14:paraId="57F9FD51" w14:textId="77777777" w:rsidR="00DA51BF" w:rsidRDefault="00DA51BF">
            <w:pPr>
              <w:ind w:right="-945"/>
              <w:rPr>
                <w:lang w:val="en-US" w:eastAsia="en-GB"/>
              </w:rPr>
            </w:pPr>
          </w:p>
          <w:p w14:paraId="2C77F46E" w14:textId="77777777" w:rsidR="00DA51BF" w:rsidRDefault="00DA51BF">
            <w:pPr>
              <w:ind w:right="-945"/>
              <w:rPr>
                <w:lang w:val="en-US" w:eastAsia="en-GB"/>
              </w:rPr>
            </w:pPr>
          </w:p>
          <w:p w14:paraId="4FB0B999" w14:textId="77777777" w:rsidR="00DA51BF" w:rsidRDefault="00DA51BF">
            <w:pPr>
              <w:ind w:right="-945"/>
              <w:rPr>
                <w:lang w:val="en-US" w:eastAsia="en-GB"/>
              </w:rPr>
            </w:pPr>
          </w:p>
          <w:p w14:paraId="59A2F4CC" w14:textId="77777777" w:rsidR="00DA51BF" w:rsidRDefault="00DA51BF">
            <w:pPr>
              <w:ind w:right="-945"/>
              <w:rPr>
                <w:lang w:val="en-US" w:eastAsia="en-GB"/>
              </w:rPr>
            </w:pPr>
          </w:p>
          <w:p w14:paraId="2952F368" w14:textId="77777777" w:rsidR="00D008AC" w:rsidRDefault="00D008AC">
            <w:pPr>
              <w:ind w:right="-945"/>
              <w:rPr>
                <w:lang w:val="en-US" w:eastAsia="en-GB"/>
              </w:rPr>
            </w:pPr>
          </w:p>
          <w:p w14:paraId="6E509460" w14:textId="77777777" w:rsidR="00D008AC" w:rsidRDefault="00D008AC" w:rsidP="00D008AC">
            <w:pPr>
              <w:ind w:right="-945"/>
              <w:rPr>
                <w:lang w:val="en-US" w:eastAsia="en-GB"/>
              </w:rPr>
            </w:pPr>
            <w:r>
              <w:rPr>
                <w:lang w:val="en-US" w:eastAsia="en-GB"/>
              </w:rPr>
              <w:t>24/02837/FUL</w:t>
            </w:r>
          </w:p>
          <w:p w14:paraId="49CD1140" w14:textId="77777777" w:rsidR="00D008AC" w:rsidRDefault="00D008AC">
            <w:pPr>
              <w:ind w:right="-945"/>
              <w:rPr>
                <w:lang w:val="en-US" w:eastAsia="en-GB"/>
              </w:rPr>
            </w:pPr>
          </w:p>
        </w:tc>
        <w:tc>
          <w:tcPr>
            <w:tcW w:w="305" w:type="dxa"/>
            <w:tcBorders>
              <w:top w:val="single" w:sz="4" w:space="0" w:color="auto"/>
              <w:left w:val="single" w:sz="4" w:space="0" w:color="auto"/>
              <w:bottom w:val="single" w:sz="4" w:space="0" w:color="auto"/>
              <w:right w:val="single" w:sz="4" w:space="0" w:color="auto"/>
            </w:tcBorders>
          </w:tcPr>
          <w:p w14:paraId="5B1BA8F4" w14:textId="77777777" w:rsidR="00DA51BF" w:rsidRDefault="00DA51BF">
            <w:pPr>
              <w:ind w:right="-945"/>
              <w:rPr>
                <w:u w:val="single"/>
                <w:lang w:eastAsia="en-GB"/>
              </w:rPr>
            </w:pPr>
          </w:p>
        </w:tc>
        <w:tc>
          <w:tcPr>
            <w:tcW w:w="3200" w:type="dxa"/>
            <w:tcBorders>
              <w:top w:val="single" w:sz="4" w:space="0" w:color="auto"/>
              <w:left w:val="single" w:sz="4" w:space="0" w:color="auto"/>
              <w:bottom w:val="single" w:sz="4" w:space="0" w:color="auto"/>
              <w:right w:val="single" w:sz="4" w:space="0" w:color="auto"/>
            </w:tcBorders>
          </w:tcPr>
          <w:p w14:paraId="21614E2C" w14:textId="77777777" w:rsidR="000A7E38" w:rsidRDefault="000A7E38" w:rsidP="000A7E38">
            <w:pPr>
              <w:rPr>
                <w:bCs/>
                <w:lang w:val="en-US" w:eastAsia="en-GB"/>
              </w:rPr>
            </w:pPr>
            <w:proofErr w:type="spellStart"/>
            <w:r>
              <w:rPr>
                <w:bCs/>
                <w:lang w:val="en-US" w:eastAsia="en-GB"/>
              </w:rPr>
              <w:t>Foxbury</w:t>
            </w:r>
            <w:proofErr w:type="spellEnd"/>
            <w:r>
              <w:rPr>
                <w:bCs/>
                <w:lang w:val="en-US" w:eastAsia="en-GB"/>
              </w:rPr>
              <w:t xml:space="preserve"> Farm</w:t>
            </w:r>
          </w:p>
          <w:p w14:paraId="2D00A5F5" w14:textId="77777777" w:rsidR="000A7E38" w:rsidRDefault="000A7E38" w:rsidP="000A7E38">
            <w:pPr>
              <w:rPr>
                <w:bCs/>
                <w:lang w:val="en-US" w:eastAsia="en-GB"/>
              </w:rPr>
            </w:pPr>
            <w:r>
              <w:rPr>
                <w:bCs/>
                <w:lang w:val="en-US" w:eastAsia="en-GB"/>
              </w:rPr>
              <w:t>Burford Road</w:t>
            </w:r>
          </w:p>
          <w:p w14:paraId="0CEB75C8" w14:textId="3B82DFE1" w:rsidR="000A7E38" w:rsidRDefault="000A7E38" w:rsidP="000A7E38">
            <w:pPr>
              <w:rPr>
                <w:bCs/>
                <w:lang w:val="en-US" w:eastAsia="en-GB"/>
              </w:rPr>
            </w:pPr>
            <w:r>
              <w:rPr>
                <w:bCs/>
                <w:lang w:val="en-US" w:eastAsia="en-GB"/>
              </w:rPr>
              <w:t>Brize No</w:t>
            </w:r>
            <w:r w:rsidR="000B6F22">
              <w:rPr>
                <w:bCs/>
                <w:lang w:val="en-US" w:eastAsia="en-GB"/>
              </w:rPr>
              <w:t>r</w:t>
            </w:r>
            <w:r>
              <w:rPr>
                <w:bCs/>
                <w:lang w:val="en-US" w:eastAsia="en-GB"/>
              </w:rPr>
              <w:t>ton</w:t>
            </w:r>
          </w:p>
          <w:p w14:paraId="401241F6" w14:textId="77777777" w:rsidR="000A7E38" w:rsidRDefault="000A7E38" w:rsidP="000A7E38">
            <w:pPr>
              <w:rPr>
                <w:bCs/>
                <w:lang w:val="en-US" w:eastAsia="en-GB"/>
              </w:rPr>
            </w:pPr>
          </w:p>
          <w:p w14:paraId="17795F13" w14:textId="77777777" w:rsidR="000A7E38" w:rsidRDefault="000A7E38" w:rsidP="000A7E38">
            <w:pPr>
              <w:rPr>
                <w:bCs/>
                <w:lang w:val="en-US" w:eastAsia="en-GB"/>
              </w:rPr>
            </w:pPr>
          </w:p>
          <w:p w14:paraId="2641142D" w14:textId="77777777" w:rsidR="000A7E38" w:rsidRDefault="000A7E38" w:rsidP="000A7E38">
            <w:pPr>
              <w:rPr>
                <w:bCs/>
                <w:lang w:val="en-US" w:eastAsia="en-GB"/>
              </w:rPr>
            </w:pPr>
          </w:p>
          <w:p w14:paraId="754858DD" w14:textId="77777777" w:rsidR="000A7E38" w:rsidRDefault="000A7E38" w:rsidP="000A7E38">
            <w:pPr>
              <w:rPr>
                <w:bCs/>
                <w:lang w:val="en-US" w:eastAsia="en-GB"/>
              </w:rPr>
            </w:pPr>
          </w:p>
          <w:p w14:paraId="7C5B4A8A" w14:textId="77777777" w:rsidR="00AF4ECD" w:rsidRDefault="00AF4ECD" w:rsidP="000A7E38">
            <w:pPr>
              <w:rPr>
                <w:bCs/>
                <w:lang w:val="en-US" w:eastAsia="en-GB"/>
              </w:rPr>
            </w:pPr>
          </w:p>
          <w:p w14:paraId="45A99FE5" w14:textId="66D06D95" w:rsidR="00E315E1" w:rsidRDefault="00E315E1" w:rsidP="00E315E1">
            <w:pPr>
              <w:rPr>
                <w:bCs/>
                <w:lang w:val="en-US" w:eastAsia="en-GB"/>
              </w:rPr>
            </w:pPr>
            <w:r>
              <w:rPr>
                <w:bCs/>
                <w:lang w:val="en-US" w:eastAsia="en-GB"/>
              </w:rPr>
              <w:t>Crocodiles of the World</w:t>
            </w:r>
          </w:p>
          <w:p w14:paraId="1767DB73" w14:textId="77777777" w:rsidR="00E315E1" w:rsidRDefault="00E315E1" w:rsidP="00E315E1">
            <w:pPr>
              <w:rPr>
                <w:bCs/>
                <w:lang w:val="en-US" w:eastAsia="en-GB"/>
              </w:rPr>
            </w:pPr>
            <w:r>
              <w:rPr>
                <w:bCs/>
                <w:lang w:val="en-US" w:eastAsia="en-GB"/>
              </w:rPr>
              <w:t>Burford Road</w:t>
            </w:r>
          </w:p>
          <w:p w14:paraId="065A9AA8" w14:textId="77777777" w:rsidR="00E315E1" w:rsidRDefault="00E315E1" w:rsidP="00E315E1">
            <w:pPr>
              <w:rPr>
                <w:bCs/>
                <w:lang w:val="en-US" w:eastAsia="en-GB"/>
              </w:rPr>
            </w:pPr>
            <w:r>
              <w:rPr>
                <w:bCs/>
                <w:lang w:val="en-US" w:eastAsia="en-GB"/>
              </w:rPr>
              <w:t>Brize Norton</w:t>
            </w:r>
          </w:p>
          <w:p w14:paraId="78E7136D" w14:textId="77777777" w:rsidR="00E315E1" w:rsidRDefault="00E315E1" w:rsidP="00BC7619">
            <w:pPr>
              <w:rPr>
                <w:bCs/>
                <w:lang w:val="en-US" w:eastAsia="en-GB"/>
              </w:rPr>
            </w:pPr>
          </w:p>
          <w:p w14:paraId="041CC842" w14:textId="77777777" w:rsidR="00E315E1" w:rsidRDefault="00E315E1" w:rsidP="00BC7619">
            <w:pPr>
              <w:rPr>
                <w:bCs/>
                <w:lang w:val="en-US" w:eastAsia="en-GB"/>
              </w:rPr>
            </w:pPr>
          </w:p>
          <w:p w14:paraId="7C82D364" w14:textId="77777777" w:rsidR="00E315E1" w:rsidRDefault="00E315E1" w:rsidP="00BC7619">
            <w:pPr>
              <w:rPr>
                <w:bCs/>
                <w:lang w:val="en-US" w:eastAsia="en-GB"/>
              </w:rPr>
            </w:pPr>
          </w:p>
          <w:p w14:paraId="4131363F" w14:textId="77777777" w:rsidR="00121DF2" w:rsidRDefault="00121DF2" w:rsidP="00BC7619">
            <w:pPr>
              <w:rPr>
                <w:bCs/>
                <w:lang w:val="en-US" w:eastAsia="en-GB"/>
              </w:rPr>
            </w:pPr>
          </w:p>
          <w:p w14:paraId="0AA1FC80" w14:textId="2EA119FF" w:rsidR="000A09AC" w:rsidRDefault="000A09AC" w:rsidP="000A09AC">
            <w:pPr>
              <w:rPr>
                <w:bCs/>
                <w:lang w:val="en-US" w:eastAsia="en-GB"/>
              </w:rPr>
            </w:pPr>
            <w:r>
              <w:rPr>
                <w:bCs/>
                <w:lang w:val="en-US" w:eastAsia="en-GB"/>
              </w:rPr>
              <w:t>Oxfordshire County Council</w:t>
            </w:r>
          </w:p>
          <w:p w14:paraId="036062F7" w14:textId="77777777" w:rsidR="000A09AC" w:rsidRDefault="000A09AC" w:rsidP="000A09AC">
            <w:pPr>
              <w:rPr>
                <w:bCs/>
                <w:lang w:val="en-US" w:eastAsia="en-GB"/>
              </w:rPr>
            </w:pPr>
            <w:r>
              <w:rPr>
                <w:bCs/>
                <w:lang w:val="en-US" w:eastAsia="en-GB"/>
              </w:rPr>
              <w:t>Vacant site located to the south of Brize Meadow Lodge Care Home and to the east of and accessed from Monahan Way, Carterton</w:t>
            </w:r>
          </w:p>
          <w:p w14:paraId="23C15481" w14:textId="77777777" w:rsidR="000A09AC" w:rsidRDefault="000A09AC" w:rsidP="000A09AC">
            <w:pPr>
              <w:rPr>
                <w:bCs/>
                <w:lang w:val="en-US" w:eastAsia="en-GB"/>
              </w:rPr>
            </w:pPr>
          </w:p>
          <w:p w14:paraId="27E3DC5F" w14:textId="77777777" w:rsidR="000B5EF2" w:rsidRDefault="000B5EF2" w:rsidP="000A09AC">
            <w:pPr>
              <w:rPr>
                <w:bCs/>
                <w:lang w:val="en-US" w:eastAsia="en-GB"/>
              </w:rPr>
            </w:pPr>
          </w:p>
          <w:p w14:paraId="4F2D7746" w14:textId="64E8C220" w:rsidR="00DA51BF" w:rsidRDefault="00000000">
            <w:pPr>
              <w:rPr>
                <w:bCs/>
                <w:lang w:val="en-US" w:eastAsia="en-GB"/>
              </w:rPr>
            </w:pPr>
            <w:proofErr w:type="spellStart"/>
            <w:r>
              <w:rPr>
                <w:bCs/>
                <w:lang w:val="en-US" w:eastAsia="en-GB"/>
              </w:rPr>
              <w:t>Messrs</w:t>
            </w:r>
            <w:proofErr w:type="spellEnd"/>
            <w:r>
              <w:rPr>
                <w:bCs/>
                <w:lang w:val="en-US" w:eastAsia="en-GB"/>
              </w:rPr>
              <w:t xml:space="preserve"> McShane, Thomas, Yule and Harris</w:t>
            </w:r>
          </w:p>
          <w:p w14:paraId="1E45A215" w14:textId="77777777" w:rsidR="00DA51BF" w:rsidRDefault="00000000">
            <w:pPr>
              <w:rPr>
                <w:bCs/>
                <w:lang w:val="en-US" w:eastAsia="en-GB"/>
              </w:rPr>
            </w:pPr>
            <w:r>
              <w:rPr>
                <w:bCs/>
                <w:lang w:val="en-US" w:eastAsia="en-GB"/>
              </w:rPr>
              <w:t>Land Parcel to North East of Carterton Football Club</w:t>
            </w:r>
          </w:p>
          <w:p w14:paraId="7067B773" w14:textId="77777777" w:rsidR="00DA51BF" w:rsidRDefault="00000000">
            <w:pPr>
              <w:rPr>
                <w:bCs/>
                <w:lang w:val="en-US" w:eastAsia="en-GB"/>
              </w:rPr>
            </w:pPr>
            <w:r>
              <w:rPr>
                <w:bCs/>
                <w:lang w:val="en-US" w:eastAsia="en-GB"/>
              </w:rPr>
              <w:t>Swinbrook Road</w:t>
            </w:r>
          </w:p>
          <w:p w14:paraId="55F59CFB" w14:textId="77777777" w:rsidR="00DA51BF" w:rsidRDefault="00DA51BF">
            <w:pPr>
              <w:rPr>
                <w:bCs/>
                <w:lang w:val="en-US" w:eastAsia="en-GB"/>
              </w:rPr>
            </w:pPr>
          </w:p>
          <w:p w14:paraId="4A9419BB" w14:textId="77777777" w:rsidR="00DA51BF" w:rsidRDefault="00DA51BF">
            <w:pPr>
              <w:rPr>
                <w:bCs/>
                <w:lang w:val="en-US" w:eastAsia="en-GB"/>
              </w:rPr>
            </w:pPr>
          </w:p>
          <w:p w14:paraId="2EABFEE4" w14:textId="77777777" w:rsidR="00DA51BF" w:rsidRDefault="00DA51BF">
            <w:pPr>
              <w:rPr>
                <w:bCs/>
                <w:lang w:val="en-US" w:eastAsia="en-GB"/>
              </w:rPr>
            </w:pPr>
          </w:p>
          <w:p w14:paraId="175E3025" w14:textId="77777777" w:rsidR="00DA51BF" w:rsidRDefault="00DA51BF">
            <w:pPr>
              <w:rPr>
                <w:bCs/>
                <w:lang w:val="en-US" w:eastAsia="en-GB"/>
              </w:rPr>
            </w:pPr>
          </w:p>
          <w:p w14:paraId="2CA18DD1" w14:textId="56056A28" w:rsidR="00DA51BF" w:rsidRDefault="00000000">
            <w:pPr>
              <w:rPr>
                <w:bCs/>
                <w:lang w:val="en-US" w:eastAsia="en-GB"/>
              </w:rPr>
            </w:pPr>
            <w:r>
              <w:rPr>
                <w:bCs/>
                <w:lang w:val="en-US" w:eastAsia="en-GB"/>
              </w:rPr>
              <w:t>Land East of Monahan Way</w:t>
            </w:r>
          </w:p>
          <w:p w14:paraId="4CCA491E" w14:textId="77777777" w:rsidR="00DA51BF" w:rsidRDefault="00000000">
            <w:pPr>
              <w:rPr>
                <w:bCs/>
                <w:lang w:val="en-US" w:eastAsia="en-GB"/>
              </w:rPr>
            </w:pPr>
            <w:r>
              <w:rPr>
                <w:bCs/>
                <w:lang w:val="en-US" w:eastAsia="en-GB"/>
              </w:rPr>
              <w:t>Carterton</w:t>
            </w:r>
          </w:p>
          <w:p w14:paraId="0763D49A" w14:textId="77777777" w:rsidR="00DA51BF" w:rsidRDefault="00DA51BF">
            <w:pPr>
              <w:rPr>
                <w:bCs/>
                <w:lang w:val="en-US" w:eastAsia="en-GB"/>
              </w:rPr>
            </w:pPr>
          </w:p>
          <w:p w14:paraId="1BDFBD1D" w14:textId="77777777" w:rsidR="00DA51BF" w:rsidRDefault="00DA51BF">
            <w:pPr>
              <w:rPr>
                <w:bCs/>
                <w:lang w:val="en-US" w:eastAsia="en-GB"/>
              </w:rPr>
            </w:pPr>
          </w:p>
          <w:p w14:paraId="7166B89B" w14:textId="77777777" w:rsidR="00DA51BF" w:rsidRDefault="00DA51BF">
            <w:pPr>
              <w:rPr>
                <w:bCs/>
                <w:lang w:val="en-US" w:eastAsia="en-GB"/>
              </w:rPr>
            </w:pPr>
          </w:p>
          <w:p w14:paraId="0CC4FF8F" w14:textId="77777777" w:rsidR="00DA51BF" w:rsidRDefault="00DA51BF">
            <w:pPr>
              <w:rPr>
                <w:bCs/>
                <w:lang w:val="en-US" w:eastAsia="en-GB"/>
              </w:rPr>
            </w:pPr>
          </w:p>
          <w:p w14:paraId="24694CF8" w14:textId="77777777" w:rsidR="00DA51BF" w:rsidRDefault="00DA51BF">
            <w:pPr>
              <w:rPr>
                <w:bCs/>
                <w:lang w:val="en-US" w:eastAsia="en-GB"/>
              </w:rPr>
            </w:pPr>
          </w:p>
          <w:p w14:paraId="6E32210A" w14:textId="77777777" w:rsidR="00D008AC" w:rsidRDefault="00D008AC">
            <w:pPr>
              <w:rPr>
                <w:bCs/>
                <w:lang w:val="en-US" w:eastAsia="en-GB"/>
              </w:rPr>
            </w:pPr>
          </w:p>
          <w:p w14:paraId="3C463806" w14:textId="77777777" w:rsidR="00D008AC" w:rsidRDefault="00D008AC">
            <w:pPr>
              <w:rPr>
                <w:bCs/>
                <w:lang w:val="en-US" w:eastAsia="en-GB"/>
              </w:rPr>
            </w:pPr>
          </w:p>
          <w:p w14:paraId="6CE021FB" w14:textId="77777777" w:rsidR="00D008AC" w:rsidRDefault="00D008AC" w:rsidP="00D008AC">
            <w:pPr>
              <w:rPr>
                <w:bCs/>
                <w:lang w:val="en-US" w:eastAsia="en-GB"/>
              </w:rPr>
            </w:pPr>
            <w:proofErr w:type="spellStart"/>
            <w:r>
              <w:rPr>
                <w:bCs/>
                <w:lang w:val="en-US" w:eastAsia="en-GB"/>
              </w:rPr>
              <w:t>Mr</w:t>
            </w:r>
            <w:proofErr w:type="spellEnd"/>
            <w:r>
              <w:rPr>
                <w:bCs/>
                <w:lang w:val="en-US" w:eastAsia="en-GB"/>
              </w:rPr>
              <w:t xml:space="preserve"> Aniket </w:t>
            </w:r>
            <w:proofErr w:type="spellStart"/>
            <w:r>
              <w:rPr>
                <w:bCs/>
                <w:lang w:val="en-US" w:eastAsia="en-GB"/>
              </w:rPr>
              <w:t>Chhipa</w:t>
            </w:r>
            <w:proofErr w:type="spellEnd"/>
          </w:p>
          <w:p w14:paraId="6D849849" w14:textId="77777777" w:rsidR="00D008AC" w:rsidRDefault="00D008AC" w:rsidP="00D008AC">
            <w:pPr>
              <w:rPr>
                <w:bCs/>
                <w:lang w:val="en-US" w:eastAsia="en-GB"/>
              </w:rPr>
            </w:pPr>
            <w:r>
              <w:rPr>
                <w:bCs/>
                <w:lang w:val="en-US" w:eastAsia="en-GB"/>
              </w:rPr>
              <w:t>Plot 4</w:t>
            </w:r>
          </w:p>
          <w:p w14:paraId="12D31D56" w14:textId="77777777" w:rsidR="00D008AC" w:rsidRDefault="00D008AC" w:rsidP="00D008AC">
            <w:pPr>
              <w:rPr>
                <w:bCs/>
                <w:lang w:val="en-US" w:eastAsia="en-GB"/>
              </w:rPr>
            </w:pPr>
            <w:r>
              <w:rPr>
                <w:bCs/>
                <w:lang w:val="en-US" w:eastAsia="en-GB"/>
              </w:rPr>
              <w:t>Viscount Industrial Estate</w:t>
            </w:r>
          </w:p>
          <w:p w14:paraId="4819269C" w14:textId="77777777" w:rsidR="00D008AC" w:rsidRDefault="00D008AC" w:rsidP="00D008AC">
            <w:pPr>
              <w:rPr>
                <w:bCs/>
                <w:lang w:val="en-US" w:eastAsia="en-GB"/>
              </w:rPr>
            </w:pPr>
            <w:r>
              <w:rPr>
                <w:bCs/>
                <w:lang w:val="en-US" w:eastAsia="en-GB"/>
              </w:rPr>
              <w:t>Station Road</w:t>
            </w:r>
          </w:p>
          <w:p w14:paraId="0C9780CB" w14:textId="07EB1B9F" w:rsidR="00D008AC" w:rsidRDefault="00D008AC" w:rsidP="00D008AC">
            <w:pPr>
              <w:rPr>
                <w:bCs/>
                <w:lang w:val="en-US" w:eastAsia="en-GB"/>
              </w:rPr>
            </w:pPr>
            <w:r>
              <w:rPr>
                <w:bCs/>
                <w:lang w:val="en-US" w:eastAsia="en-GB"/>
              </w:rPr>
              <w:t>Brize Norton</w:t>
            </w:r>
          </w:p>
        </w:tc>
        <w:tc>
          <w:tcPr>
            <w:tcW w:w="5273" w:type="dxa"/>
            <w:tcBorders>
              <w:top w:val="single" w:sz="4" w:space="0" w:color="auto"/>
              <w:left w:val="single" w:sz="4" w:space="0" w:color="auto"/>
              <w:bottom w:val="single" w:sz="4" w:space="0" w:color="auto"/>
              <w:right w:val="single" w:sz="4" w:space="0" w:color="auto"/>
            </w:tcBorders>
          </w:tcPr>
          <w:p w14:paraId="5AD19E80" w14:textId="77777777" w:rsidR="000A7E38" w:rsidRDefault="000A7E38" w:rsidP="000A7E38">
            <w:pPr>
              <w:rPr>
                <w:rFonts w:eastAsia="SimSun"/>
                <w:lang w:eastAsia="en-GB"/>
              </w:rPr>
            </w:pPr>
            <w:r>
              <w:rPr>
                <w:rFonts w:eastAsia="SimSun"/>
                <w:lang w:eastAsia="en-GB"/>
              </w:rPr>
              <w:t>Erection of a replacement water storage pump house and GRP housing unit for new electrical transformer</w:t>
            </w:r>
          </w:p>
          <w:p w14:paraId="36BA6D97" w14:textId="77777777" w:rsidR="000A7E38" w:rsidRPr="00D008AC" w:rsidRDefault="000A7E38" w:rsidP="000A7E38">
            <w:pPr>
              <w:rPr>
                <w:rFonts w:eastAsia="SimSun"/>
                <w:b/>
                <w:bCs/>
                <w:lang w:eastAsia="en-GB"/>
              </w:rPr>
            </w:pPr>
            <w:r w:rsidRPr="00D008AC">
              <w:rPr>
                <w:rFonts w:eastAsia="SimSun"/>
                <w:b/>
                <w:bCs/>
                <w:lang w:eastAsia="en-GB"/>
              </w:rPr>
              <w:t>Registered: 6</w:t>
            </w:r>
            <w:r w:rsidRPr="00D008AC">
              <w:rPr>
                <w:rFonts w:eastAsia="SimSun"/>
                <w:b/>
                <w:bCs/>
                <w:vertAlign w:val="superscript"/>
                <w:lang w:eastAsia="en-GB"/>
              </w:rPr>
              <w:t>th</w:t>
            </w:r>
            <w:r w:rsidRPr="00D008AC">
              <w:rPr>
                <w:rFonts w:eastAsia="SimSun"/>
                <w:b/>
                <w:bCs/>
                <w:lang w:eastAsia="en-GB"/>
              </w:rPr>
              <w:t xml:space="preserve"> January 2025</w:t>
            </w:r>
          </w:p>
          <w:p w14:paraId="290B1293" w14:textId="77777777" w:rsidR="000A7E38" w:rsidRDefault="000A7E38" w:rsidP="000A7E38">
            <w:pPr>
              <w:rPr>
                <w:rFonts w:eastAsia="SimSun"/>
                <w:b/>
                <w:bCs/>
                <w:lang w:eastAsia="en-GB"/>
              </w:rPr>
            </w:pPr>
            <w:r w:rsidRPr="00D008AC">
              <w:rPr>
                <w:rFonts w:eastAsia="SimSun"/>
                <w:b/>
                <w:bCs/>
                <w:lang w:eastAsia="en-GB"/>
              </w:rPr>
              <w:t>Respond: 29</w:t>
            </w:r>
            <w:r w:rsidRPr="00D008AC">
              <w:rPr>
                <w:rFonts w:eastAsia="SimSun"/>
                <w:b/>
                <w:bCs/>
                <w:vertAlign w:val="superscript"/>
                <w:lang w:eastAsia="en-GB"/>
              </w:rPr>
              <w:t>th</w:t>
            </w:r>
            <w:r w:rsidRPr="00D008AC">
              <w:rPr>
                <w:rFonts w:eastAsia="SimSun"/>
                <w:b/>
                <w:bCs/>
                <w:lang w:eastAsia="en-GB"/>
              </w:rPr>
              <w:t xml:space="preserve"> January 2025</w:t>
            </w:r>
          </w:p>
          <w:p w14:paraId="1E2D4D46" w14:textId="6AE7F91D" w:rsidR="00AF4ECD" w:rsidRDefault="00AF4ECD" w:rsidP="000A7E38">
            <w:pPr>
              <w:rPr>
                <w:rFonts w:eastAsia="SimSun"/>
                <w:b/>
                <w:bCs/>
                <w:lang w:eastAsia="en-GB"/>
              </w:rPr>
            </w:pPr>
            <w:r>
              <w:rPr>
                <w:rFonts w:eastAsia="SimSun"/>
                <w:b/>
                <w:bCs/>
                <w:lang w:eastAsia="en-GB"/>
              </w:rPr>
              <w:t>Awaiting Decision</w:t>
            </w:r>
          </w:p>
          <w:p w14:paraId="28D44747" w14:textId="77777777" w:rsidR="000A7E38" w:rsidRDefault="000A7E38" w:rsidP="000A7E38">
            <w:pPr>
              <w:rPr>
                <w:rFonts w:eastAsia="SimSun"/>
                <w:b/>
                <w:bCs/>
                <w:lang w:eastAsia="en-GB"/>
              </w:rPr>
            </w:pPr>
          </w:p>
          <w:p w14:paraId="72BF3945" w14:textId="77777777" w:rsidR="000A7E38" w:rsidRDefault="000A7E38" w:rsidP="000A7E38">
            <w:pPr>
              <w:rPr>
                <w:rFonts w:eastAsia="SimSun"/>
                <w:lang w:eastAsia="en-GB"/>
              </w:rPr>
            </w:pPr>
          </w:p>
          <w:p w14:paraId="09C0619E" w14:textId="26016D9F" w:rsidR="00E315E1" w:rsidRDefault="00E315E1" w:rsidP="00E315E1">
            <w:pPr>
              <w:rPr>
                <w:rFonts w:eastAsia="SimSun"/>
                <w:lang w:eastAsia="en-GB"/>
              </w:rPr>
            </w:pPr>
            <w:r>
              <w:rPr>
                <w:rFonts w:eastAsia="SimSun"/>
                <w:lang w:eastAsia="en-GB"/>
              </w:rPr>
              <w:t>Construction of new crocodile house and creation of 47 additional parking spaces</w:t>
            </w:r>
          </w:p>
          <w:p w14:paraId="346DA0B9" w14:textId="77777777" w:rsidR="00E315E1" w:rsidRPr="00D53659" w:rsidRDefault="00E315E1" w:rsidP="00E315E1">
            <w:pPr>
              <w:rPr>
                <w:rFonts w:eastAsia="SimSun"/>
                <w:b/>
                <w:bCs/>
                <w:lang w:eastAsia="en-GB"/>
              </w:rPr>
            </w:pPr>
            <w:r w:rsidRPr="00D53659">
              <w:rPr>
                <w:rFonts w:eastAsia="SimSun"/>
                <w:b/>
                <w:bCs/>
                <w:lang w:eastAsia="en-GB"/>
              </w:rPr>
              <w:t>Registered: 29</w:t>
            </w:r>
            <w:r w:rsidRPr="00D53659">
              <w:rPr>
                <w:rFonts w:eastAsia="SimSun"/>
                <w:b/>
                <w:bCs/>
                <w:vertAlign w:val="superscript"/>
                <w:lang w:eastAsia="en-GB"/>
              </w:rPr>
              <w:t>th</w:t>
            </w:r>
            <w:r w:rsidRPr="00D53659">
              <w:rPr>
                <w:rFonts w:eastAsia="SimSun"/>
                <w:b/>
                <w:bCs/>
                <w:lang w:eastAsia="en-GB"/>
              </w:rPr>
              <w:t xml:space="preserve"> August 2024</w:t>
            </w:r>
          </w:p>
          <w:p w14:paraId="6CBBA721" w14:textId="77777777" w:rsidR="00E315E1" w:rsidRDefault="00E315E1" w:rsidP="00E315E1">
            <w:pPr>
              <w:rPr>
                <w:rFonts w:eastAsia="SimSun"/>
                <w:b/>
                <w:bCs/>
                <w:lang w:eastAsia="en-GB"/>
              </w:rPr>
            </w:pPr>
            <w:r w:rsidRPr="00D53659">
              <w:rPr>
                <w:rFonts w:eastAsia="SimSun"/>
                <w:b/>
                <w:bCs/>
                <w:lang w:eastAsia="en-GB"/>
              </w:rPr>
              <w:t>Respond: 20</w:t>
            </w:r>
            <w:r w:rsidRPr="00D53659">
              <w:rPr>
                <w:rFonts w:eastAsia="SimSun"/>
                <w:b/>
                <w:bCs/>
                <w:vertAlign w:val="superscript"/>
                <w:lang w:eastAsia="en-GB"/>
              </w:rPr>
              <w:t>th</w:t>
            </w:r>
            <w:r w:rsidRPr="00D53659">
              <w:rPr>
                <w:rFonts w:eastAsia="SimSun"/>
                <w:b/>
                <w:bCs/>
                <w:lang w:eastAsia="en-GB"/>
              </w:rPr>
              <w:t xml:space="preserve"> September 2024</w:t>
            </w:r>
          </w:p>
          <w:p w14:paraId="4C1EB228" w14:textId="08CDC75F" w:rsidR="00121DF2" w:rsidRPr="00D53659" w:rsidRDefault="00121DF2" w:rsidP="00E315E1">
            <w:pPr>
              <w:rPr>
                <w:rFonts w:eastAsia="SimSun"/>
                <w:b/>
                <w:bCs/>
                <w:lang w:eastAsia="en-GB"/>
              </w:rPr>
            </w:pPr>
            <w:r>
              <w:rPr>
                <w:rFonts w:eastAsia="SimSun"/>
                <w:b/>
                <w:bCs/>
                <w:lang w:eastAsia="en-GB"/>
              </w:rPr>
              <w:t>Under Consideration</w:t>
            </w:r>
          </w:p>
          <w:p w14:paraId="1C9C38C2" w14:textId="77777777" w:rsidR="00E315E1" w:rsidRDefault="00E315E1" w:rsidP="00BC7619">
            <w:pPr>
              <w:rPr>
                <w:rFonts w:eastAsia="SimSun"/>
              </w:rPr>
            </w:pPr>
          </w:p>
          <w:p w14:paraId="427ED596" w14:textId="77777777" w:rsidR="00E315E1" w:rsidRDefault="00E315E1" w:rsidP="00BC7619">
            <w:pPr>
              <w:rPr>
                <w:rFonts w:eastAsia="SimSun"/>
              </w:rPr>
            </w:pPr>
          </w:p>
          <w:p w14:paraId="3A14E1A5" w14:textId="6ACDFBCC" w:rsidR="000A09AC" w:rsidRDefault="000A09AC" w:rsidP="000A09AC">
            <w:pPr>
              <w:rPr>
                <w:rFonts w:eastAsia="SimSun"/>
              </w:rPr>
            </w:pPr>
            <w:r>
              <w:rPr>
                <w:rFonts w:eastAsia="SimSun"/>
              </w:rPr>
              <w:t>Development of the site to provide a two-storey community safety centre and smoke house training facility, with associated access, parking, training yard and landscaping.</w:t>
            </w:r>
          </w:p>
          <w:p w14:paraId="4E2138F4" w14:textId="77777777" w:rsidR="000A09AC" w:rsidRPr="00CD3D3A" w:rsidRDefault="000A09AC" w:rsidP="000A09AC">
            <w:pPr>
              <w:rPr>
                <w:rFonts w:eastAsia="SimSun"/>
                <w:b/>
                <w:bCs/>
              </w:rPr>
            </w:pPr>
            <w:r w:rsidRPr="00CD3D3A">
              <w:rPr>
                <w:rFonts w:eastAsia="SimSun"/>
                <w:b/>
                <w:bCs/>
              </w:rPr>
              <w:t>Registered: 24</w:t>
            </w:r>
            <w:r w:rsidRPr="00CD3D3A">
              <w:rPr>
                <w:rFonts w:eastAsia="SimSun"/>
                <w:b/>
                <w:bCs/>
                <w:vertAlign w:val="superscript"/>
              </w:rPr>
              <w:t>th</w:t>
            </w:r>
            <w:r w:rsidRPr="00CD3D3A">
              <w:rPr>
                <w:rFonts w:eastAsia="SimSun"/>
                <w:b/>
                <w:bCs/>
              </w:rPr>
              <w:t xml:space="preserve"> July 2024</w:t>
            </w:r>
          </w:p>
          <w:p w14:paraId="6B92C374" w14:textId="77777777" w:rsidR="000A09AC" w:rsidRPr="00CD3D3A" w:rsidRDefault="000A09AC" w:rsidP="000A09AC">
            <w:pPr>
              <w:rPr>
                <w:rFonts w:eastAsia="SimSun"/>
                <w:b/>
                <w:bCs/>
              </w:rPr>
            </w:pPr>
            <w:r w:rsidRPr="00CD3D3A">
              <w:rPr>
                <w:rFonts w:eastAsia="SimSun"/>
                <w:b/>
                <w:bCs/>
              </w:rPr>
              <w:t>Respond: 14</w:t>
            </w:r>
            <w:r w:rsidRPr="00CD3D3A">
              <w:rPr>
                <w:rFonts w:eastAsia="SimSun"/>
                <w:b/>
                <w:bCs/>
                <w:vertAlign w:val="superscript"/>
              </w:rPr>
              <w:t>th</w:t>
            </w:r>
            <w:r w:rsidRPr="00CD3D3A">
              <w:rPr>
                <w:rFonts w:eastAsia="SimSun"/>
                <w:b/>
                <w:bCs/>
              </w:rPr>
              <w:t xml:space="preserve"> August 2024</w:t>
            </w:r>
          </w:p>
          <w:p w14:paraId="60B94F6E" w14:textId="77777777" w:rsidR="000A09AC" w:rsidRDefault="000A09AC">
            <w:pPr>
              <w:rPr>
                <w:bCs/>
                <w:lang w:val="en-US" w:eastAsia="en-GB"/>
              </w:rPr>
            </w:pPr>
          </w:p>
          <w:p w14:paraId="02D5E00B" w14:textId="77777777" w:rsidR="000A09AC" w:rsidRDefault="000A09AC">
            <w:pPr>
              <w:rPr>
                <w:bCs/>
                <w:lang w:val="en-US" w:eastAsia="en-GB"/>
              </w:rPr>
            </w:pPr>
          </w:p>
          <w:p w14:paraId="2B34A871" w14:textId="4029134A" w:rsidR="00DA51BF" w:rsidRDefault="00000000">
            <w:pPr>
              <w:rPr>
                <w:bCs/>
                <w:lang w:val="en-US" w:eastAsia="en-GB"/>
              </w:rPr>
            </w:pPr>
            <w:r>
              <w:rPr>
                <w:bCs/>
                <w:lang w:val="en-US" w:eastAsia="en-GB"/>
              </w:rPr>
              <w:t>Development of 5 age restricted dwellings with re-sited access conveyance of part of site as nature recovery network land (outline application with all matters reserved)</w:t>
            </w:r>
          </w:p>
          <w:p w14:paraId="1E2EAF79" w14:textId="77777777" w:rsidR="00DA51BF" w:rsidRDefault="00000000">
            <w:pPr>
              <w:rPr>
                <w:b/>
                <w:lang w:val="en-US" w:eastAsia="en-GB"/>
              </w:rPr>
            </w:pPr>
            <w:r>
              <w:rPr>
                <w:b/>
                <w:lang w:val="en-US" w:eastAsia="en-GB"/>
              </w:rPr>
              <w:t>Appeal start date: 2</w:t>
            </w:r>
            <w:r>
              <w:rPr>
                <w:b/>
                <w:vertAlign w:val="superscript"/>
                <w:lang w:val="en-US" w:eastAsia="en-GB"/>
              </w:rPr>
              <w:t>nd</w:t>
            </w:r>
            <w:r>
              <w:rPr>
                <w:b/>
                <w:lang w:val="en-US" w:eastAsia="en-GB"/>
              </w:rPr>
              <w:t xml:space="preserve"> July 2024</w:t>
            </w:r>
          </w:p>
          <w:p w14:paraId="000E862F" w14:textId="77777777" w:rsidR="00DA51BF" w:rsidRDefault="00000000">
            <w:pPr>
              <w:rPr>
                <w:b/>
                <w:lang w:val="en-US" w:eastAsia="en-GB"/>
              </w:rPr>
            </w:pPr>
            <w:r>
              <w:rPr>
                <w:b/>
                <w:lang w:val="en-US" w:eastAsia="en-GB"/>
              </w:rPr>
              <w:t>Respond: 6</w:t>
            </w:r>
            <w:r>
              <w:rPr>
                <w:b/>
                <w:vertAlign w:val="superscript"/>
                <w:lang w:val="en-US" w:eastAsia="en-GB"/>
              </w:rPr>
              <w:t>th</w:t>
            </w:r>
            <w:r>
              <w:rPr>
                <w:b/>
                <w:lang w:val="en-US" w:eastAsia="en-GB"/>
              </w:rPr>
              <w:t xml:space="preserve"> August 2024</w:t>
            </w:r>
          </w:p>
          <w:p w14:paraId="483E68A7" w14:textId="77777777" w:rsidR="00DA51BF" w:rsidRDefault="00000000">
            <w:pPr>
              <w:rPr>
                <w:b/>
                <w:lang w:val="en-US" w:eastAsia="en-GB"/>
              </w:rPr>
            </w:pPr>
            <w:r>
              <w:rPr>
                <w:b/>
                <w:lang w:val="en-US" w:eastAsia="en-GB"/>
              </w:rPr>
              <w:t>Appeal in progress</w:t>
            </w:r>
          </w:p>
          <w:p w14:paraId="1D41B5A0" w14:textId="77777777" w:rsidR="00DA51BF" w:rsidRDefault="00DA51BF">
            <w:pPr>
              <w:rPr>
                <w:b/>
                <w:lang w:val="en-US" w:eastAsia="en-GB"/>
              </w:rPr>
            </w:pPr>
          </w:p>
          <w:p w14:paraId="5D65A365" w14:textId="77777777" w:rsidR="008E664C" w:rsidRDefault="008E664C">
            <w:pPr>
              <w:rPr>
                <w:bCs/>
                <w:lang w:val="en-US" w:eastAsia="en-GB"/>
              </w:rPr>
            </w:pPr>
          </w:p>
          <w:p w14:paraId="29C8D1FE" w14:textId="15223C07" w:rsidR="00DA51BF" w:rsidRDefault="00000000">
            <w:pPr>
              <w:rPr>
                <w:bCs/>
                <w:lang w:val="en-US" w:eastAsia="en-GB"/>
              </w:rPr>
            </w:pPr>
            <w:r>
              <w:rPr>
                <w:bCs/>
                <w:lang w:val="en-US" w:eastAsia="en-GB"/>
              </w:rPr>
              <w:t>Proposal to vary obligations contained schedules 6,7 and 10 of the extant S106 Agreement for our East Carterton (Brize Meadow) development (in association with application 14/0091/P/OP.</w:t>
            </w:r>
          </w:p>
          <w:p w14:paraId="182CB5D9" w14:textId="77777777" w:rsidR="00DA51BF" w:rsidRDefault="00000000">
            <w:pPr>
              <w:rPr>
                <w:b/>
                <w:lang w:val="en-US" w:eastAsia="en-GB"/>
              </w:rPr>
            </w:pPr>
            <w:r>
              <w:rPr>
                <w:b/>
                <w:lang w:val="en-US" w:eastAsia="en-GB"/>
              </w:rPr>
              <w:t>Registered: 23</w:t>
            </w:r>
            <w:r>
              <w:rPr>
                <w:b/>
                <w:vertAlign w:val="superscript"/>
                <w:lang w:val="en-US" w:eastAsia="en-GB"/>
              </w:rPr>
              <w:t>rd</w:t>
            </w:r>
            <w:r>
              <w:rPr>
                <w:b/>
                <w:lang w:val="en-US" w:eastAsia="en-GB"/>
              </w:rPr>
              <w:t xml:space="preserve"> June 2023</w:t>
            </w:r>
          </w:p>
          <w:p w14:paraId="0648FEA2" w14:textId="77777777" w:rsidR="00DA51BF" w:rsidRDefault="00000000">
            <w:pPr>
              <w:rPr>
                <w:b/>
                <w:lang w:val="en-US" w:eastAsia="en-GB"/>
              </w:rPr>
            </w:pPr>
            <w:r>
              <w:rPr>
                <w:b/>
                <w:lang w:val="en-US" w:eastAsia="en-GB"/>
              </w:rPr>
              <w:t>Respond: 20</w:t>
            </w:r>
            <w:r>
              <w:rPr>
                <w:b/>
                <w:vertAlign w:val="superscript"/>
                <w:lang w:val="en-US" w:eastAsia="en-GB"/>
              </w:rPr>
              <w:t>th</w:t>
            </w:r>
            <w:r>
              <w:rPr>
                <w:b/>
                <w:lang w:val="en-US" w:eastAsia="en-GB"/>
              </w:rPr>
              <w:t xml:space="preserve"> July 2023</w:t>
            </w:r>
          </w:p>
          <w:p w14:paraId="08F58C8C" w14:textId="77777777" w:rsidR="00DA51BF" w:rsidRDefault="00000000">
            <w:pPr>
              <w:rPr>
                <w:b/>
                <w:lang w:val="en-US" w:eastAsia="en-GB"/>
              </w:rPr>
            </w:pPr>
            <w:r>
              <w:rPr>
                <w:b/>
                <w:lang w:val="en-US" w:eastAsia="en-GB"/>
              </w:rPr>
              <w:t>Under Consideration</w:t>
            </w:r>
          </w:p>
          <w:p w14:paraId="3BC0F1DF" w14:textId="77777777" w:rsidR="00D008AC" w:rsidRDefault="00D008AC">
            <w:pPr>
              <w:rPr>
                <w:b/>
                <w:lang w:val="en-US" w:eastAsia="en-GB"/>
              </w:rPr>
            </w:pPr>
          </w:p>
          <w:p w14:paraId="03565731" w14:textId="77777777" w:rsidR="00D008AC" w:rsidRDefault="00D008AC">
            <w:pPr>
              <w:rPr>
                <w:b/>
                <w:lang w:val="en-US" w:eastAsia="en-GB"/>
              </w:rPr>
            </w:pPr>
          </w:p>
          <w:p w14:paraId="225BA860" w14:textId="77777777" w:rsidR="00D008AC" w:rsidRDefault="00D008AC" w:rsidP="00D008AC">
            <w:pPr>
              <w:rPr>
                <w:rFonts w:eastAsia="SimSun"/>
              </w:rPr>
            </w:pPr>
            <w:r>
              <w:rPr>
                <w:rFonts w:eastAsia="SimSun"/>
              </w:rPr>
              <w:t>Erection of four industrial units and associated works</w:t>
            </w:r>
          </w:p>
          <w:p w14:paraId="31573FD8" w14:textId="77777777" w:rsidR="00D008AC" w:rsidRPr="005C3653" w:rsidRDefault="00D008AC" w:rsidP="00D008AC">
            <w:pPr>
              <w:rPr>
                <w:rFonts w:eastAsia="SimSun"/>
                <w:b/>
                <w:bCs/>
              </w:rPr>
            </w:pPr>
            <w:r w:rsidRPr="005C3653">
              <w:rPr>
                <w:rFonts w:eastAsia="SimSun"/>
                <w:b/>
                <w:bCs/>
              </w:rPr>
              <w:t>Registered:</w:t>
            </w:r>
            <w:r>
              <w:rPr>
                <w:rFonts w:eastAsia="SimSun"/>
                <w:b/>
                <w:bCs/>
              </w:rPr>
              <w:t xml:space="preserve"> 5</w:t>
            </w:r>
            <w:r w:rsidRPr="002F0938">
              <w:rPr>
                <w:rFonts w:eastAsia="SimSun"/>
                <w:b/>
                <w:bCs/>
                <w:vertAlign w:val="superscript"/>
              </w:rPr>
              <w:t>th</w:t>
            </w:r>
            <w:r>
              <w:rPr>
                <w:rFonts w:eastAsia="SimSun"/>
                <w:b/>
                <w:bCs/>
              </w:rPr>
              <w:t xml:space="preserve"> December</w:t>
            </w:r>
            <w:r w:rsidRPr="005C3653">
              <w:rPr>
                <w:rFonts w:eastAsia="SimSun"/>
                <w:b/>
                <w:bCs/>
              </w:rPr>
              <w:t xml:space="preserve"> 2024</w:t>
            </w:r>
          </w:p>
          <w:p w14:paraId="7B391A8E" w14:textId="77777777" w:rsidR="00D008AC" w:rsidRDefault="00D008AC" w:rsidP="00D008AC">
            <w:pPr>
              <w:rPr>
                <w:rFonts w:eastAsia="SimSun"/>
                <w:b/>
                <w:bCs/>
              </w:rPr>
            </w:pPr>
            <w:r w:rsidRPr="005C3653">
              <w:rPr>
                <w:rFonts w:eastAsia="SimSun"/>
                <w:b/>
                <w:bCs/>
              </w:rPr>
              <w:t xml:space="preserve">Respond: </w:t>
            </w:r>
            <w:r>
              <w:rPr>
                <w:rFonts w:eastAsia="SimSun"/>
                <w:b/>
                <w:bCs/>
              </w:rPr>
              <w:t>14</w:t>
            </w:r>
            <w:r w:rsidRPr="00A575DA">
              <w:rPr>
                <w:rFonts w:eastAsia="SimSun"/>
                <w:b/>
                <w:bCs/>
                <w:vertAlign w:val="superscript"/>
              </w:rPr>
              <w:t>th</w:t>
            </w:r>
            <w:r>
              <w:rPr>
                <w:rFonts w:eastAsia="SimSun"/>
                <w:b/>
                <w:bCs/>
              </w:rPr>
              <w:t xml:space="preserve"> January </w:t>
            </w:r>
            <w:r w:rsidRPr="005C3653">
              <w:rPr>
                <w:rFonts w:eastAsia="SimSun"/>
                <w:b/>
                <w:bCs/>
              </w:rPr>
              <w:t>202</w:t>
            </w:r>
            <w:r>
              <w:rPr>
                <w:rFonts w:eastAsia="SimSun"/>
                <w:b/>
                <w:bCs/>
              </w:rPr>
              <w:t>5</w:t>
            </w:r>
          </w:p>
          <w:p w14:paraId="58BCB8AA" w14:textId="22316CC3" w:rsidR="00D008AC" w:rsidRPr="005C3653" w:rsidRDefault="00FE111F" w:rsidP="00D008AC">
            <w:pPr>
              <w:rPr>
                <w:rFonts w:eastAsia="SimSun"/>
                <w:b/>
                <w:bCs/>
              </w:rPr>
            </w:pPr>
            <w:r>
              <w:rPr>
                <w:rFonts w:eastAsia="SimSun"/>
                <w:b/>
                <w:bCs/>
              </w:rPr>
              <w:t>Under Consideration</w:t>
            </w:r>
          </w:p>
          <w:p w14:paraId="12A7108B" w14:textId="61E98EAD" w:rsidR="00D008AC" w:rsidRPr="000B5EF2" w:rsidRDefault="00D008AC">
            <w:pPr>
              <w:rPr>
                <w:b/>
                <w:lang w:val="en-US" w:eastAsia="en-GB"/>
              </w:rPr>
            </w:pPr>
          </w:p>
        </w:tc>
      </w:tr>
    </w:tbl>
    <w:p w14:paraId="5D0F557F" w14:textId="77777777" w:rsidR="00DA51BF" w:rsidRDefault="00000000">
      <w:pPr>
        <w:rPr>
          <w:u w:val="single"/>
        </w:rPr>
      </w:pPr>
      <w:r>
        <w:rPr>
          <w:u w:val="single"/>
        </w:rPr>
        <w:t xml:space="preserve">                                                                                                                                                                                                                                                                                                                                                                                                                                                                                                                                                                                                                                                                                                                                                                                                                                                                                                                                                                                                                                                                                                                                                                                                                                                                                                                                                                                                                                                                                                                                                                                                                                                                                                                                                                                                                                                                                                                                                                                                                                                                                                                                                                                                                                                                                                                                                                                                                                                                                                                                                                                                                                                                                                                                                                                                                                                                                                                                                                                                                                                                                                                                                                                                                                                                                                                                                                                                                                                                                                                                                                                                                                                                                                                                                                                                                                                                                                                                                                                                                                                                                                                                                                                                                                                                                                                                                                                                                                                                                                                                                                                                                                                                                                                                                                                                                                                                                                                                                                                                                                                                                        </w:t>
      </w:r>
    </w:p>
    <w:p w14:paraId="12CED510" w14:textId="77777777" w:rsidR="001E0BB8" w:rsidRDefault="001E0BB8">
      <w:pPr>
        <w:rPr>
          <w:u w:val="single"/>
        </w:rPr>
      </w:pPr>
    </w:p>
    <w:p w14:paraId="304FDBEE" w14:textId="312FB1B0" w:rsidR="00DA51BF" w:rsidRDefault="00000000">
      <w:pPr>
        <w:rPr>
          <w:u w:val="single"/>
        </w:rPr>
      </w:pPr>
      <w:r>
        <w:rPr>
          <w:u w:val="single"/>
        </w:rPr>
        <w:t>DECIDED PLANNING DECISIONS:</w:t>
      </w:r>
    </w:p>
    <w:p w14:paraId="5E9E2F55" w14:textId="0D593239" w:rsidR="00DA51BF" w:rsidRDefault="00DA51BF">
      <w:pPr>
        <w:rPr>
          <w:u w:val="single"/>
        </w:rPr>
      </w:pPr>
    </w:p>
    <w:tbl>
      <w:tblPr>
        <w:tblpPr w:leftFromText="180" w:rightFromText="180" w:vertAnchor="text" w:tblpY="1"/>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305"/>
        <w:gridCol w:w="3200"/>
        <w:gridCol w:w="5273"/>
      </w:tblGrid>
      <w:tr w:rsidR="000A7E38" w14:paraId="44D4EAD4" w14:textId="77777777" w:rsidTr="008F71D7">
        <w:trPr>
          <w:trHeight w:val="1451"/>
        </w:trPr>
        <w:tc>
          <w:tcPr>
            <w:tcW w:w="1990" w:type="dxa"/>
            <w:tcBorders>
              <w:top w:val="single" w:sz="4" w:space="0" w:color="auto"/>
              <w:left w:val="single" w:sz="4" w:space="0" w:color="auto"/>
              <w:bottom w:val="single" w:sz="4" w:space="0" w:color="auto"/>
              <w:right w:val="single" w:sz="4" w:space="0" w:color="auto"/>
            </w:tcBorders>
          </w:tcPr>
          <w:p w14:paraId="71A846B6" w14:textId="77777777" w:rsidR="00D932A4" w:rsidRDefault="00D932A4" w:rsidP="00D932A4">
            <w:pPr>
              <w:ind w:right="-945"/>
              <w:rPr>
                <w:lang w:val="en-US" w:eastAsia="en-GB"/>
              </w:rPr>
            </w:pPr>
            <w:r>
              <w:rPr>
                <w:lang w:val="en-US" w:eastAsia="en-GB"/>
              </w:rPr>
              <w:t>24/02869/HHD</w:t>
            </w:r>
          </w:p>
          <w:p w14:paraId="5FAD9F30" w14:textId="77777777" w:rsidR="00D932A4" w:rsidRDefault="00D932A4" w:rsidP="00D932A4">
            <w:pPr>
              <w:ind w:right="-945"/>
              <w:rPr>
                <w:lang w:val="en-US" w:eastAsia="en-GB"/>
              </w:rPr>
            </w:pPr>
          </w:p>
          <w:p w14:paraId="0253B144" w14:textId="77777777" w:rsidR="000A7E38" w:rsidRDefault="000A7E38" w:rsidP="008F71D7">
            <w:pPr>
              <w:ind w:right="-945"/>
              <w:rPr>
                <w:lang w:val="en-US" w:eastAsia="en-GB"/>
              </w:rPr>
            </w:pPr>
          </w:p>
        </w:tc>
        <w:tc>
          <w:tcPr>
            <w:tcW w:w="305" w:type="dxa"/>
            <w:tcBorders>
              <w:top w:val="single" w:sz="4" w:space="0" w:color="auto"/>
              <w:left w:val="single" w:sz="4" w:space="0" w:color="auto"/>
              <w:bottom w:val="single" w:sz="4" w:space="0" w:color="auto"/>
              <w:right w:val="single" w:sz="4" w:space="0" w:color="auto"/>
            </w:tcBorders>
          </w:tcPr>
          <w:p w14:paraId="5FC43779" w14:textId="77777777" w:rsidR="000A7E38" w:rsidRDefault="000A7E38" w:rsidP="008F71D7">
            <w:pPr>
              <w:ind w:right="-945"/>
              <w:rPr>
                <w:u w:val="single"/>
                <w:lang w:eastAsia="en-GB"/>
              </w:rPr>
            </w:pPr>
          </w:p>
        </w:tc>
        <w:tc>
          <w:tcPr>
            <w:tcW w:w="3200" w:type="dxa"/>
            <w:tcBorders>
              <w:top w:val="single" w:sz="4" w:space="0" w:color="auto"/>
              <w:left w:val="single" w:sz="4" w:space="0" w:color="auto"/>
              <w:bottom w:val="single" w:sz="4" w:space="0" w:color="auto"/>
              <w:right w:val="single" w:sz="4" w:space="0" w:color="auto"/>
            </w:tcBorders>
          </w:tcPr>
          <w:p w14:paraId="3A1095CA" w14:textId="77777777" w:rsidR="00D932A4" w:rsidRDefault="00D932A4" w:rsidP="00D932A4">
            <w:pPr>
              <w:rPr>
                <w:bCs/>
                <w:lang w:val="en-US" w:eastAsia="en-GB"/>
              </w:rPr>
            </w:pPr>
            <w:proofErr w:type="spellStart"/>
            <w:r>
              <w:rPr>
                <w:bCs/>
                <w:lang w:val="en-US" w:eastAsia="en-GB"/>
              </w:rPr>
              <w:t>Mr</w:t>
            </w:r>
            <w:proofErr w:type="spellEnd"/>
            <w:r>
              <w:rPr>
                <w:bCs/>
                <w:lang w:val="en-US" w:eastAsia="en-GB"/>
              </w:rPr>
              <w:t xml:space="preserve"> Mircea </w:t>
            </w:r>
            <w:proofErr w:type="spellStart"/>
            <w:r>
              <w:rPr>
                <w:bCs/>
                <w:lang w:val="en-US" w:eastAsia="en-GB"/>
              </w:rPr>
              <w:t>Onciul</w:t>
            </w:r>
            <w:proofErr w:type="spellEnd"/>
          </w:p>
          <w:p w14:paraId="294F40AC" w14:textId="77777777" w:rsidR="00D932A4" w:rsidRDefault="00D932A4" w:rsidP="00D932A4">
            <w:pPr>
              <w:rPr>
                <w:bCs/>
                <w:lang w:val="en-US" w:eastAsia="en-GB"/>
              </w:rPr>
            </w:pPr>
            <w:r>
              <w:rPr>
                <w:bCs/>
                <w:lang w:val="en-US" w:eastAsia="en-GB"/>
              </w:rPr>
              <w:t>19 Britius Road</w:t>
            </w:r>
          </w:p>
          <w:p w14:paraId="6070DB9A" w14:textId="77777777" w:rsidR="00D932A4" w:rsidRDefault="00D932A4" w:rsidP="00D932A4">
            <w:pPr>
              <w:rPr>
                <w:bCs/>
                <w:lang w:val="en-US" w:eastAsia="en-GB"/>
              </w:rPr>
            </w:pPr>
            <w:r>
              <w:rPr>
                <w:bCs/>
                <w:lang w:val="en-US" w:eastAsia="en-GB"/>
              </w:rPr>
              <w:t>Brize Norton</w:t>
            </w:r>
          </w:p>
          <w:p w14:paraId="0590F887" w14:textId="77777777" w:rsidR="000A7E38" w:rsidRDefault="000A7E38" w:rsidP="008F71D7">
            <w:pPr>
              <w:rPr>
                <w:bCs/>
                <w:lang w:val="en-US" w:eastAsia="en-GB"/>
              </w:rPr>
            </w:pPr>
          </w:p>
        </w:tc>
        <w:tc>
          <w:tcPr>
            <w:tcW w:w="5273" w:type="dxa"/>
            <w:tcBorders>
              <w:top w:val="single" w:sz="4" w:space="0" w:color="auto"/>
              <w:left w:val="single" w:sz="4" w:space="0" w:color="auto"/>
              <w:bottom w:val="single" w:sz="4" w:space="0" w:color="auto"/>
              <w:right w:val="single" w:sz="4" w:space="0" w:color="auto"/>
            </w:tcBorders>
          </w:tcPr>
          <w:p w14:paraId="3220169F" w14:textId="77777777" w:rsidR="00D932A4" w:rsidRDefault="00D932A4" w:rsidP="00D932A4">
            <w:pPr>
              <w:rPr>
                <w:rFonts w:eastAsia="SimSun"/>
                <w:lang w:eastAsia="en-GB"/>
              </w:rPr>
            </w:pPr>
            <w:r>
              <w:rPr>
                <w:rFonts w:eastAsia="SimSun"/>
                <w:lang w:eastAsia="en-GB"/>
              </w:rPr>
              <w:t>Erection of a canopy</w:t>
            </w:r>
          </w:p>
          <w:p w14:paraId="1410A310" w14:textId="77777777" w:rsidR="00D932A4" w:rsidRPr="00FF674B" w:rsidRDefault="00D932A4" w:rsidP="00D932A4">
            <w:pPr>
              <w:rPr>
                <w:rFonts w:eastAsia="SimSun"/>
                <w:b/>
                <w:bCs/>
                <w:lang w:eastAsia="en-GB"/>
              </w:rPr>
            </w:pPr>
            <w:r w:rsidRPr="00FF674B">
              <w:rPr>
                <w:rFonts w:eastAsia="SimSun"/>
                <w:b/>
                <w:bCs/>
                <w:lang w:eastAsia="en-GB"/>
              </w:rPr>
              <w:t>Registered: 8</w:t>
            </w:r>
            <w:r w:rsidRPr="00FF674B">
              <w:rPr>
                <w:rFonts w:eastAsia="SimSun"/>
                <w:b/>
                <w:bCs/>
                <w:vertAlign w:val="superscript"/>
                <w:lang w:eastAsia="en-GB"/>
              </w:rPr>
              <w:t>th</w:t>
            </w:r>
            <w:r w:rsidRPr="00FF674B">
              <w:rPr>
                <w:rFonts w:eastAsia="SimSun"/>
                <w:b/>
                <w:bCs/>
                <w:lang w:eastAsia="en-GB"/>
              </w:rPr>
              <w:t xml:space="preserve"> January 2025</w:t>
            </w:r>
          </w:p>
          <w:p w14:paraId="5D4C535C" w14:textId="77777777" w:rsidR="00D932A4" w:rsidRDefault="00D932A4" w:rsidP="00D932A4">
            <w:pPr>
              <w:rPr>
                <w:rFonts w:eastAsia="SimSun"/>
                <w:b/>
                <w:bCs/>
                <w:lang w:eastAsia="en-GB"/>
              </w:rPr>
            </w:pPr>
            <w:r w:rsidRPr="00FF674B">
              <w:rPr>
                <w:rFonts w:eastAsia="SimSun"/>
                <w:b/>
                <w:bCs/>
                <w:lang w:eastAsia="en-GB"/>
              </w:rPr>
              <w:t>Respond: 31</w:t>
            </w:r>
            <w:r w:rsidRPr="00FF674B">
              <w:rPr>
                <w:rFonts w:eastAsia="SimSun"/>
                <w:b/>
                <w:bCs/>
                <w:vertAlign w:val="superscript"/>
                <w:lang w:eastAsia="en-GB"/>
              </w:rPr>
              <w:t xml:space="preserve">st </w:t>
            </w:r>
            <w:r w:rsidRPr="00FF674B">
              <w:rPr>
                <w:rFonts w:eastAsia="SimSun"/>
                <w:b/>
                <w:bCs/>
                <w:lang w:eastAsia="en-GB"/>
              </w:rPr>
              <w:t>January 2025</w:t>
            </w:r>
          </w:p>
          <w:p w14:paraId="5426D340" w14:textId="1A988AD1" w:rsidR="00D932A4" w:rsidRDefault="00D932A4" w:rsidP="00D932A4">
            <w:pPr>
              <w:rPr>
                <w:rFonts w:eastAsia="SimSun"/>
                <w:b/>
                <w:bCs/>
                <w:lang w:eastAsia="en-GB"/>
              </w:rPr>
            </w:pPr>
            <w:r>
              <w:rPr>
                <w:rFonts w:eastAsia="SimSun"/>
                <w:b/>
                <w:bCs/>
                <w:lang w:eastAsia="en-GB"/>
              </w:rPr>
              <w:t>Approved: 21</w:t>
            </w:r>
            <w:r w:rsidRPr="00D932A4">
              <w:rPr>
                <w:rFonts w:eastAsia="SimSun"/>
                <w:b/>
                <w:bCs/>
                <w:vertAlign w:val="superscript"/>
                <w:lang w:eastAsia="en-GB"/>
              </w:rPr>
              <w:t>st</w:t>
            </w:r>
            <w:r>
              <w:rPr>
                <w:rFonts w:eastAsia="SimSun"/>
                <w:b/>
                <w:bCs/>
                <w:lang w:eastAsia="en-GB"/>
              </w:rPr>
              <w:t xml:space="preserve"> February 2025</w:t>
            </w:r>
          </w:p>
          <w:p w14:paraId="70832E7D" w14:textId="77777777" w:rsidR="00D932A4" w:rsidRDefault="00D932A4" w:rsidP="00D932A4">
            <w:pPr>
              <w:rPr>
                <w:rFonts w:eastAsia="SimSun"/>
                <w:lang w:eastAsia="en-GB"/>
              </w:rPr>
            </w:pPr>
          </w:p>
          <w:p w14:paraId="259AF5D0" w14:textId="77777777" w:rsidR="000A7E38" w:rsidRPr="00101E54" w:rsidRDefault="000A7E38" w:rsidP="008F71D7">
            <w:pPr>
              <w:rPr>
                <w:rFonts w:eastAsia="SimSun"/>
                <w:lang w:eastAsia="en-GB"/>
              </w:rPr>
            </w:pPr>
          </w:p>
        </w:tc>
      </w:tr>
    </w:tbl>
    <w:p w14:paraId="4AC9ABB8" w14:textId="77777777" w:rsidR="000A7E38" w:rsidRDefault="000A7E38">
      <w:pPr>
        <w:rPr>
          <w:u w:val="single"/>
        </w:rPr>
      </w:pPr>
    </w:p>
    <w:p w14:paraId="358680E7" w14:textId="77777777" w:rsidR="0050256C" w:rsidRDefault="0050256C">
      <w:pPr>
        <w:rPr>
          <w:b/>
          <w:sz w:val="28"/>
          <w:szCs w:val="28"/>
          <w:u w:val="single"/>
        </w:rPr>
      </w:pPr>
      <w:bookmarkStart w:id="7" w:name="_Hlk516506463"/>
      <w:bookmarkEnd w:id="3"/>
      <w:bookmarkEnd w:id="4"/>
      <w:bookmarkEnd w:id="5"/>
      <w:bookmarkEnd w:id="6"/>
    </w:p>
    <w:p w14:paraId="68215586" w14:textId="7E16389B" w:rsidR="00DA51BF" w:rsidRDefault="00000000">
      <w:pPr>
        <w:rPr>
          <w:b/>
          <w:sz w:val="28"/>
          <w:szCs w:val="28"/>
          <w:u w:val="single"/>
        </w:rPr>
      </w:pPr>
      <w:r>
        <w:rPr>
          <w:b/>
          <w:sz w:val="28"/>
          <w:szCs w:val="28"/>
          <w:u w:val="single"/>
        </w:rPr>
        <w:t>AGENDA ITEM 10.1</w:t>
      </w:r>
    </w:p>
    <w:p w14:paraId="61DAEE63" w14:textId="77777777" w:rsidR="00DA51BF" w:rsidRDefault="00000000">
      <w:pPr>
        <w:rPr>
          <w:u w:val="single"/>
        </w:rPr>
      </w:pPr>
      <w:r>
        <w:rPr>
          <w:u w:val="single"/>
        </w:rPr>
        <w:t>ORDERS FOR PAYMENT:</w:t>
      </w:r>
    </w:p>
    <w:p w14:paraId="26F83DB5" w14:textId="77777777" w:rsidR="00DA51BF" w:rsidRDefault="00DA51BF">
      <w:pPr>
        <w:rPr>
          <w:u w:val="single"/>
        </w:rPr>
      </w:pPr>
    </w:p>
    <w:p w14:paraId="77F65F5F" w14:textId="68BEB523" w:rsidR="00767099" w:rsidRDefault="0050256C">
      <w:pPr>
        <w:rPr>
          <w:u w:val="single"/>
        </w:rPr>
      </w:pPr>
      <w:r w:rsidRPr="0050256C">
        <w:rPr>
          <w:u w:val="single"/>
        </w:rPr>
        <w:drawing>
          <wp:inline distT="0" distB="0" distL="0" distR="0" wp14:anchorId="7737DBF3" wp14:editId="4FAA5ACB">
            <wp:extent cx="6858000" cy="1577975"/>
            <wp:effectExtent l="0" t="0" r="0" b="3175"/>
            <wp:docPr id="17589364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936475" name="Picture 1" descr="A screenshot of a computer&#10;&#10;AI-generated content may be incorrect."/>
                    <pic:cNvPicPr/>
                  </pic:nvPicPr>
                  <pic:blipFill>
                    <a:blip r:embed="rId9"/>
                    <a:stretch>
                      <a:fillRect/>
                    </a:stretch>
                  </pic:blipFill>
                  <pic:spPr>
                    <a:xfrm>
                      <a:off x="0" y="0"/>
                      <a:ext cx="6858000" cy="1577975"/>
                    </a:xfrm>
                    <a:prstGeom prst="rect">
                      <a:avLst/>
                    </a:prstGeom>
                  </pic:spPr>
                </pic:pic>
              </a:graphicData>
            </a:graphic>
          </wp:inline>
        </w:drawing>
      </w:r>
    </w:p>
    <w:p w14:paraId="6370D94E" w14:textId="7D8F1C2B" w:rsidR="00DA51BF" w:rsidRDefault="00DA51BF">
      <w:pPr>
        <w:rPr>
          <w:u w:val="single"/>
        </w:rPr>
      </w:pPr>
    </w:p>
    <w:p w14:paraId="1FC9132B" w14:textId="77777777" w:rsidR="00895925" w:rsidRDefault="00895925">
      <w:pPr>
        <w:rPr>
          <w:u w:val="single"/>
        </w:rPr>
      </w:pPr>
    </w:p>
    <w:p w14:paraId="7B4D6C95" w14:textId="7FF12711" w:rsidR="00DA51BF" w:rsidRDefault="00000000">
      <w:pPr>
        <w:rPr>
          <w:b/>
          <w:bCs/>
        </w:rPr>
      </w:pPr>
      <w:r>
        <w:rPr>
          <w:u w:val="single"/>
        </w:rPr>
        <w:t>PAYMENTS RECEIVED:</w:t>
      </w:r>
    </w:p>
    <w:p w14:paraId="33B8F791" w14:textId="77777777" w:rsidR="00F161DA" w:rsidRDefault="00F161DA">
      <w:pPr>
        <w:rPr>
          <w:b/>
          <w:sz w:val="28"/>
          <w:szCs w:val="28"/>
          <w:u w:val="single"/>
        </w:rPr>
      </w:pPr>
    </w:p>
    <w:p w14:paraId="0AEB8306" w14:textId="70C0A4FF" w:rsidR="00F161DA" w:rsidRDefault="0062267E">
      <w:pPr>
        <w:rPr>
          <w:b/>
          <w:sz w:val="28"/>
          <w:szCs w:val="28"/>
          <w:u w:val="single"/>
        </w:rPr>
      </w:pPr>
      <w:r w:rsidRPr="0062267E">
        <w:rPr>
          <w:b/>
          <w:sz w:val="28"/>
          <w:szCs w:val="28"/>
          <w:u w:val="single"/>
        </w:rPr>
        <w:drawing>
          <wp:inline distT="0" distB="0" distL="0" distR="0" wp14:anchorId="2986ABE5" wp14:editId="74D10D43">
            <wp:extent cx="6858000" cy="947420"/>
            <wp:effectExtent l="0" t="0" r="0" b="5080"/>
            <wp:docPr id="2030002872" name="Picture 1" descr="A close-up of a list of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02872" name="Picture 1" descr="A close-up of a list of information&#10;&#10;AI-generated content may be incorrect."/>
                    <pic:cNvPicPr/>
                  </pic:nvPicPr>
                  <pic:blipFill>
                    <a:blip r:embed="rId10"/>
                    <a:stretch>
                      <a:fillRect/>
                    </a:stretch>
                  </pic:blipFill>
                  <pic:spPr>
                    <a:xfrm>
                      <a:off x="0" y="0"/>
                      <a:ext cx="6858000" cy="947420"/>
                    </a:xfrm>
                    <a:prstGeom prst="rect">
                      <a:avLst/>
                    </a:prstGeom>
                  </pic:spPr>
                </pic:pic>
              </a:graphicData>
            </a:graphic>
          </wp:inline>
        </w:drawing>
      </w:r>
    </w:p>
    <w:p w14:paraId="051F5AC2" w14:textId="77777777" w:rsidR="00424B68" w:rsidRDefault="00424B68">
      <w:pPr>
        <w:rPr>
          <w:b/>
          <w:sz w:val="28"/>
          <w:szCs w:val="28"/>
          <w:u w:val="single"/>
        </w:rPr>
      </w:pPr>
    </w:p>
    <w:p w14:paraId="10BEFCCA" w14:textId="77777777" w:rsidR="00840099" w:rsidRDefault="00840099">
      <w:pPr>
        <w:rPr>
          <w:b/>
          <w:sz w:val="28"/>
          <w:szCs w:val="28"/>
          <w:u w:val="single"/>
        </w:rPr>
      </w:pPr>
    </w:p>
    <w:p w14:paraId="073D3F35" w14:textId="77777777" w:rsidR="00840099" w:rsidRDefault="00840099">
      <w:pPr>
        <w:rPr>
          <w:b/>
          <w:sz w:val="28"/>
          <w:szCs w:val="28"/>
          <w:u w:val="single"/>
        </w:rPr>
      </w:pPr>
    </w:p>
    <w:p w14:paraId="28EED6C7" w14:textId="77777777" w:rsidR="00370782" w:rsidRDefault="00370782">
      <w:pPr>
        <w:rPr>
          <w:b/>
          <w:sz w:val="28"/>
          <w:szCs w:val="28"/>
          <w:u w:val="single"/>
        </w:rPr>
      </w:pPr>
    </w:p>
    <w:p w14:paraId="6C4E9DAF" w14:textId="77777777" w:rsidR="00370782" w:rsidRDefault="00370782">
      <w:pPr>
        <w:rPr>
          <w:b/>
          <w:sz w:val="28"/>
          <w:szCs w:val="28"/>
          <w:u w:val="single"/>
        </w:rPr>
      </w:pPr>
    </w:p>
    <w:p w14:paraId="04E800F1" w14:textId="77777777" w:rsidR="00767099" w:rsidRDefault="00767099">
      <w:pPr>
        <w:rPr>
          <w:b/>
          <w:sz w:val="28"/>
          <w:szCs w:val="28"/>
          <w:u w:val="single"/>
        </w:rPr>
      </w:pPr>
    </w:p>
    <w:p w14:paraId="5AFDE1FA" w14:textId="77777777" w:rsidR="00767099" w:rsidRDefault="00767099">
      <w:pPr>
        <w:rPr>
          <w:b/>
          <w:sz w:val="28"/>
          <w:szCs w:val="28"/>
          <w:u w:val="single"/>
        </w:rPr>
      </w:pPr>
    </w:p>
    <w:p w14:paraId="3324A50D" w14:textId="77777777" w:rsidR="00767099" w:rsidRDefault="00767099">
      <w:pPr>
        <w:rPr>
          <w:b/>
          <w:sz w:val="28"/>
          <w:szCs w:val="28"/>
          <w:u w:val="single"/>
        </w:rPr>
      </w:pPr>
    </w:p>
    <w:p w14:paraId="4A665DC5" w14:textId="77777777" w:rsidR="0050256C" w:rsidRDefault="0050256C">
      <w:pPr>
        <w:rPr>
          <w:b/>
          <w:sz w:val="28"/>
          <w:szCs w:val="28"/>
          <w:u w:val="single"/>
        </w:rPr>
      </w:pPr>
    </w:p>
    <w:p w14:paraId="263DD174" w14:textId="77777777" w:rsidR="0050256C" w:rsidRDefault="0050256C">
      <w:pPr>
        <w:rPr>
          <w:b/>
          <w:sz w:val="28"/>
          <w:szCs w:val="28"/>
          <w:u w:val="single"/>
        </w:rPr>
      </w:pPr>
    </w:p>
    <w:p w14:paraId="0567F4AD" w14:textId="77777777" w:rsidR="0050256C" w:rsidRDefault="0050256C">
      <w:pPr>
        <w:rPr>
          <w:b/>
          <w:sz w:val="28"/>
          <w:szCs w:val="28"/>
          <w:u w:val="single"/>
        </w:rPr>
      </w:pPr>
    </w:p>
    <w:p w14:paraId="3F925F95" w14:textId="77777777" w:rsidR="0050256C" w:rsidRDefault="0050256C">
      <w:pPr>
        <w:rPr>
          <w:b/>
          <w:sz w:val="28"/>
          <w:szCs w:val="28"/>
          <w:u w:val="single"/>
        </w:rPr>
      </w:pPr>
    </w:p>
    <w:p w14:paraId="07E85A7D" w14:textId="77777777" w:rsidR="0050256C" w:rsidRDefault="0050256C">
      <w:pPr>
        <w:rPr>
          <w:b/>
          <w:sz w:val="28"/>
          <w:szCs w:val="28"/>
          <w:u w:val="single"/>
        </w:rPr>
      </w:pPr>
    </w:p>
    <w:p w14:paraId="043088C3" w14:textId="77777777" w:rsidR="0050256C" w:rsidRDefault="0050256C">
      <w:pPr>
        <w:rPr>
          <w:b/>
          <w:sz w:val="28"/>
          <w:szCs w:val="28"/>
          <w:u w:val="single"/>
        </w:rPr>
      </w:pPr>
    </w:p>
    <w:p w14:paraId="4B84DA94" w14:textId="77777777" w:rsidR="0050256C" w:rsidRDefault="0050256C">
      <w:pPr>
        <w:rPr>
          <w:b/>
          <w:sz w:val="28"/>
          <w:szCs w:val="28"/>
          <w:u w:val="single"/>
        </w:rPr>
      </w:pPr>
    </w:p>
    <w:p w14:paraId="2E121909" w14:textId="77777777" w:rsidR="0050256C" w:rsidRDefault="0050256C">
      <w:pPr>
        <w:rPr>
          <w:b/>
          <w:sz w:val="28"/>
          <w:szCs w:val="28"/>
          <w:u w:val="single"/>
        </w:rPr>
      </w:pPr>
    </w:p>
    <w:p w14:paraId="3A482DEA" w14:textId="77777777" w:rsidR="0050256C" w:rsidRDefault="0050256C">
      <w:pPr>
        <w:rPr>
          <w:b/>
          <w:sz w:val="28"/>
          <w:szCs w:val="28"/>
          <w:u w:val="single"/>
        </w:rPr>
      </w:pPr>
    </w:p>
    <w:p w14:paraId="30A71E61" w14:textId="075746EA" w:rsidR="00DA51BF" w:rsidRDefault="00000000">
      <w:pPr>
        <w:rPr>
          <w:b/>
          <w:sz w:val="28"/>
          <w:szCs w:val="28"/>
          <w:u w:val="single"/>
        </w:rPr>
      </w:pPr>
      <w:r>
        <w:rPr>
          <w:b/>
          <w:sz w:val="28"/>
          <w:szCs w:val="28"/>
          <w:u w:val="single"/>
        </w:rPr>
        <w:t>AGENDA ITEM 10.2</w:t>
      </w:r>
    </w:p>
    <w:p w14:paraId="16453620" w14:textId="77777777" w:rsidR="00DA51BF" w:rsidRDefault="00000000">
      <w:r>
        <w:t xml:space="preserve">Reconciliation to Bank Account: </w:t>
      </w:r>
      <w:bookmarkEnd w:id="0"/>
      <w:bookmarkEnd w:id="1"/>
      <w:bookmarkEnd w:id="2"/>
      <w:bookmarkEnd w:id="7"/>
    </w:p>
    <w:p w14:paraId="783A16A7" w14:textId="77777777" w:rsidR="00DA51BF" w:rsidRDefault="00DA51BF"/>
    <w:p w14:paraId="67840B3D" w14:textId="251F2E7E" w:rsidR="00DA51BF" w:rsidRDefault="00D83B81">
      <w:r w:rsidRPr="00D83B81">
        <w:drawing>
          <wp:inline distT="0" distB="0" distL="0" distR="0" wp14:anchorId="3847536B" wp14:editId="0117F836">
            <wp:extent cx="6801799" cy="6030167"/>
            <wp:effectExtent l="0" t="0" r="0" b="8890"/>
            <wp:docPr id="269590107" name="Picture 1" descr="A screenshot of a financial state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590107" name="Picture 1" descr="A screenshot of a financial statement&#10;&#10;AI-generated content may be incorrect."/>
                    <pic:cNvPicPr/>
                  </pic:nvPicPr>
                  <pic:blipFill>
                    <a:blip r:embed="rId11"/>
                    <a:stretch>
                      <a:fillRect/>
                    </a:stretch>
                  </pic:blipFill>
                  <pic:spPr>
                    <a:xfrm>
                      <a:off x="0" y="0"/>
                      <a:ext cx="6801799" cy="6030167"/>
                    </a:xfrm>
                    <a:prstGeom prst="rect">
                      <a:avLst/>
                    </a:prstGeom>
                  </pic:spPr>
                </pic:pic>
              </a:graphicData>
            </a:graphic>
          </wp:inline>
        </w:drawing>
      </w:r>
    </w:p>
    <w:sectPr w:rsidR="00DA51BF" w:rsidSect="00E5646C">
      <w:pgSz w:w="12240" w:h="15840" w:code="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AABD48"/>
    <w:multiLevelType w:val="singleLevel"/>
    <w:tmpl w:val="59AABD48"/>
    <w:lvl w:ilvl="0">
      <w:start w:val="1"/>
      <w:numFmt w:val="decimal"/>
      <w:suff w:val="space"/>
      <w:lvlText w:val="%1)"/>
      <w:lvlJc w:val="left"/>
      <w:rPr>
        <w:rFonts w:hint="default"/>
        <w:b/>
        <w:bCs/>
      </w:rPr>
    </w:lvl>
  </w:abstractNum>
  <w:num w:numId="1" w16cid:durableId="1529951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6AA"/>
    <w:rsid w:val="0000020C"/>
    <w:rsid w:val="00000A38"/>
    <w:rsid w:val="00002BB4"/>
    <w:rsid w:val="000032AB"/>
    <w:rsid w:val="00003E1F"/>
    <w:rsid w:val="00004177"/>
    <w:rsid w:val="00004E51"/>
    <w:rsid w:val="00005B42"/>
    <w:rsid w:val="00005CEB"/>
    <w:rsid w:val="0000687E"/>
    <w:rsid w:val="0001084B"/>
    <w:rsid w:val="00011067"/>
    <w:rsid w:val="00011E1E"/>
    <w:rsid w:val="0001351F"/>
    <w:rsid w:val="00014593"/>
    <w:rsid w:val="00014634"/>
    <w:rsid w:val="00014AB3"/>
    <w:rsid w:val="0001571B"/>
    <w:rsid w:val="00015B1C"/>
    <w:rsid w:val="00015EF4"/>
    <w:rsid w:val="00016A6B"/>
    <w:rsid w:val="00017736"/>
    <w:rsid w:val="00017EDB"/>
    <w:rsid w:val="0002067E"/>
    <w:rsid w:val="000207CD"/>
    <w:rsid w:val="000215B0"/>
    <w:rsid w:val="000226FE"/>
    <w:rsid w:val="00023C7C"/>
    <w:rsid w:val="000305AB"/>
    <w:rsid w:val="00030BE4"/>
    <w:rsid w:val="00031073"/>
    <w:rsid w:val="00032C0F"/>
    <w:rsid w:val="000345AE"/>
    <w:rsid w:val="000369D6"/>
    <w:rsid w:val="0003799B"/>
    <w:rsid w:val="00037AFD"/>
    <w:rsid w:val="000402F3"/>
    <w:rsid w:val="00040405"/>
    <w:rsid w:val="0004082E"/>
    <w:rsid w:val="00040D6A"/>
    <w:rsid w:val="000411B8"/>
    <w:rsid w:val="00041939"/>
    <w:rsid w:val="00042DFC"/>
    <w:rsid w:val="00044A9B"/>
    <w:rsid w:val="00044CC0"/>
    <w:rsid w:val="000465B9"/>
    <w:rsid w:val="000465DC"/>
    <w:rsid w:val="00046C8A"/>
    <w:rsid w:val="000471C4"/>
    <w:rsid w:val="000503F0"/>
    <w:rsid w:val="0005155F"/>
    <w:rsid w:val="00052D6E"/>
    <w:rsid w:val="00053891"/>
    <w:rsid w:val="00054C6B"/>
    <w:rsid w:val="000555E0"/>
    <w:rsid w:val="00055B42"/>
    <w:rsid w:val="00056FA2"/>
    <w:rsid w:val="00057237"/>
    <w:rsid w:val="00062080"/>
    <w:rsid w:val="00062205"/>
    <w:rsid w:val="0006256C"/>
    <w:rsid w:val="00062BEE"/>
    <w:rsid w:val="00062C23"/>
    <w:rsid w:val="00063AB0"/>
    <w:rsid w:val="00063ACC"/>
    <w:rsid w:val="00063CF8"/>
    <w:rsid w:val="000645E6"/>
    <w:rsid w:val="00066587"/>
    <w:rsid w:val="000668AD"/>
    <w:rsid w:val="000710BE"/>
    <w:rsid w:val="00071AE8"/>
    <w:rsid w:val="00071E07"/>
    <w:rsid w:val="00072997"/>
    <w:rsid w:val="00076851"/>
    <w:rsid w:val="00077AF0"/>
    <w:rsid w:val="000813A3"/>
    <w:rsid w:val="00083A8D"/>
    <w:rsid w:val="000869ED"/>
    <w:rsid w:val="00090C20"/>
    <w:rsid w:val="00090F58"/>
    <w:rsid w:val="000911C7"/>
    <w:rsid w:val="00091A64"/>
    <w:rsid w:val="00092924"/>
    <w:rsid w:val="00092BDE"/>
    <w:rsid w:val="00094BB2"/>
    <w:rsid w:val="00095644"/>
    <w:rsid w:val="00095795"/>
    <w:rsid w:val="00095CDD"/>
    <w:rsid w:val="00096C75"/>
    <w:rsid w:val="0009768E"/>
    <w:rsid w:val="000977A3"/>
    <w:rsid w:val="000A06FA"/>
    <w:rsid w:val="000A09AC"/>
    <w:rsid w:val="000A0B32"/>
    <w:rsid w:val="000A204D"/>
    <w:rsid w:val="000A26E1"/>
    <w:rsid w:val="000A2A3D"/>
    <w:rsid w:val="000A2E27"/>
    <w:rsid w:val="000A314B"/>
    <w:rsid w:val="000A590A"/>
    <w:rsid w:val="000A6811"/>
    <w:rsid w:val="000A6BAD"/>
    <w:rsid w:val="000A7278"/>
    <w:rsid w:val="000A770A"/>
    <w:rsid w:val="000A79B2"/>
    <w:rsid w:val="000A7E38"/>
    <w:rsid w:val="000B221C"/>
    <w:rsid w:val="000B233B"/>
    <w:rsid w:val="000B4C73"/>
    <w:rsid w:val="000B52F3"/>
    <w:rsid w:val="000B565C"/>
    <w:rsid w:val="000B5EF2"/>
    <w:rsid w:val="000B6C6E"/>
    <w:rsid w:val="000B6F22"/>
    <w:rsid w:val="000C0A75"/>
    <w:rsid w:val="000C0F79"/>
    <w:rsid w:val="000C1C0D"/>
    <w:rsid w:val="000C26EE"/>
    <w:rsid w:val="000C4328"/>
    <w:rsid w:val="000C6561"/>
    <w:rsid w:val="000C760B"/>
    <w:rsid w:val="000D1FD6"/>
    <w:rsid w:val="000D2B37"/>
    <w:rsid w:val="000D59A9"/>
    <w:rsid w:val="000D645E"/>
    <w:rsid w:val="000D6AE3"/>
    <w:rsid w:val="000D6D43"/>
    <w:rsid w:val="000D7509"/>
    <w:rsid w:val="000D7B2E"/>
    <w:rsid w:val="000E11A8"/>
    <w:rsid w:val="000E2D4B"/>
    <w:rsid w:val="000E422C"/>
    <w:rsid w:val="000E789A"/>
    <w:rsid w:val="000F002C"/>
    <w:rsid w:val="000F2118"/>
    <w:rsid w:val="000F319F"/>
    <w:rsid w:val="000F3FF1"/>
    <w:rsid w:val="000F5336"/>
    <w:rsid w:val="000F5A79"/>
    <w:rsid w:val="000F5C90"/>
    <w:rsid w:val="000F5CCE"/>
    <w:rsid w:val="000F5EB8"/>
    <w:rsid w:val="000F6A56"/>
    <w:rsid w:val="000F74A9"/>
    <w:rsid w:val="00100449"/>
    <w:rsid w:val="001009AD"/>
    <w:rsid w:val="00100F6A"/>
    <w:rsid w:val="00101E54"/>
    <w:rsid w:val="00102204"/>
    <w:rsid w:val="00102535"/>
    <w:rsid w:val="001025D9"/>
    <w:rsid w:val="0010263E"/>
    <w:rsid w:val="00103015"/>
    <w:rsid w:val="00103693"/>
    <w:rsid w:val="00104C9D"/>
    <w:rsid w:val="00105515"/>
    <w:rsid w:val="001076FD"/>
    <w:rsid w:val="00111147"/>
    <w:rsid w:val="00111BF2"/>
    <w:rsid w:val="00112473"/>
    <w:rsid w:val="00112EFA"/>
    <w:rsid w:val="00113008"/>
    <w:rsid w:val="0011335A"/>
    <w:rsid w:val="0011489B"/>
    <w:rsid w:val="00114976"/>
    <w:rsid w:val="00116F63"/>
    <w:rsid w:val="00117A17"/>
    <w:rsid w:val="001201A1"/>
    <w:rsid w:val="00120696"/>
    <w:rsid w:val="00120E65"/>
    <w:rsid w:val="001218C7"/>
    <w:rsid w:val="00121DF2"/>
    <w:rsid w:val="0012304F"/>
    <w:rsid w:val="001230AD"/>
    <w:rsid w:val="001239E3"/>
    <w:rsid w:val="00123BDD"/>
    <w:rsid w:val="00124660"/>
    <w:rsid w:val="0012518C"/>
    <w:rsid w:val="00125A63"/>
    <w:rsid w:val="00127E5A"/>
    <w:rsid w:val="001302AD"/>
    <w:rsid w:val="001311D4"/>
    <w:rsid w:val="00131BFE"/>
    <w:rsid w:val="0013215C"/>
    <w:rsid w:val="00132DB7"/>
    <w:rsid w:val="00134455"/>
    <w:rsid w:val="00135489"/>
    <w:rsid w:val="00135AD7"/>
    <w:rsid w:val="00136469"/>
    <w:rsid w:val="00136540"/>
    <w:rsid w:val="0013702A"/>
    <w:rsid w:val="00141ABE"/>
    <w:rsid w:val="00141E47"/>
    <w:rsid w:val="00142266"/>
    <w:rsid w:val="001424F5"/>
    <w:rsid w:val="001441E0"/>
    <w:rsid w:val="00144828"/>
    <w:rsid w:val="00144DAA"/>
    <w:rsid w:val="00145C93"/>
    <w:rsid w:val="001462A3"/>
    <w:rsid w:val="0014646B"/>
    <w:rsid w:val="00147C73"/>
    <w:rsid w:val="00150492"/>
    <w:rsid w:val="001515BE"/>
    <w:rsid w:val="001528C1"/>
    <w:rsid w:val="00153828"/>
    <w:rsid w:val="00153E8D"/>
    <w:rsid w:val="001550AD"/>
    <w:rsid w:val="00155185"/>
    <w:rsid w:val="00155EB1"/>
    <w:rsid w:val="00155F6A"/>
    <w:rsid w:val="0015648A"/>
    <w:rsid w:val="00156F23"/>
    <w:rsid w:val="00157056"/>
    <w:rsid w:val="0015725D"/>
    <w:rsid w:val="00160231"/>
    <w:rsid w:val="00161EA4"/>
    <w:rsid w:val="001627BF"/>
    <w:rsid w:val="00162ADB"/>
    <w:rsid w:val="00164F42"/>
    <w:rsid w:val="00165520"/>
    <w:rsid w:val="00165A6A"/>
    <w:rsid w:val="00166434"/>
    <w:rsid w:val="001665E0"/>
    <w:rsid w:val="00166D4D"/>
    <w:rsid w:val="00167554"/>
    <w:rsid w:val="00167DE6"/>
    <w:rsid w:val="001728F1"/>
    <w:rsid w:val="0017397D"/>
    <w:rsid w:val="00174BA7"/>
    <w:rsid w:val="00174FE3"/>
    <w:rsid w:val="00177AD5"/>
    <w:rsid w:val="00177EB7"/>
    <w:rsid w:val="00180AE0"/>
    <w:rsid w:val="001810EE"/>
    <w:rsid w:val="00181931"/>
    <w:rsid w:val="00181ACB"/>
    <w:rsid w:val="00183237"/>
    <w:rsid w:val="00183970"/>
    <w:rsid w:val="001844B8"/>
    <w:rsid w:val="0018481B"/>
    <w:rsid w:val="00184939"/>
    <w:rsid w:val="00184ED5"/>
    <w:rsid w:val="00186308"/>
    <w:rsid w:val="001863CB"/>
    <w:rsid w:val="00186F65"/>
    <w:rsid w:val="00187562"/>
    <w:rsid w:val="00187EF2"/>
    <w:rsid w:val="00190D8A"/>
    <w:rsid w:val="001922C8"/>
    <w:rsid w:val="0019306B"/>
    <w:rsid w:val="0019587A"/>
    <w:rsid w:val="00195F4F"/>
    <w:rsid w:val="00196DA3"/>
    <w:rsid w:val="00196EFE"/>
    <w:rsid w:val="001977C6"/>
    <w:rsid w:val="001A0B2A"/>
    <w:rsid w:val="001A1F80"/>
    <w:rsid w:val="001A34F0"/>
    <w:rsid w:val="001A3937"/>
    <w:rsid w:val="001A3DB1"/>
    <w:rsid w:val="001A4BA3"/>
    <w:rsid w:val="001A5666"/>
    <w:rsid w:val="001A5D3C"/>
    <w:rsid w:val="001A6D07"/>
    <w:rsid w:val="001A7549"/>
    <w:rsid w:val="001A7E2B"/>
    <w:rsid w:val="001B1284"/>
    <w:rsid w:val="001B1837"/>
    <w:rsid w:val="001B1EDE"/>
    <w:rsid w:val="001B41EA"/>
    <w:rsid w:val="001B4C1B"/>
    <w:rsid w:val="001B5D12"/>
    <w:rsid w:val="001B5F5A"/>
    <w:rsid w:val="001B60A0"/>
    <w:rsid w:val="001B7327"/>
    <w:rsid w:val="001C0E67"/>
    <w:rsid w:val="001C2332"/>
    <w:rsid w:val="001C2B3D"/>
    <w:rsid w:val="001C2ECC"/>
    <w:rsid w:val="001C2F7A"/>
    <w:rsid w:val="001C2F8E"/>
    <w:rsid w:val="001C35C0"/>
    <w:rsid w:val="001C44E9"/>
    <w:rsid w:val="001C452F"/>
    <w:rsid w:val="001C4A2E"/>
    <w:rsid w:val="001C4E52"/>
    <w:rsid w:val="001C5431"/>
    <w:rsid w:val="001C6569"/>
    <w:rsid w:val="001D1ACF"/>
    <w:rsid w:val="001D2750"/>
    <w:rsid w:val="001D474C"/>
    <w:rsid w:val="001D492E"/>
    <w:rsid w:val="001D5831"/>
    <w:rsid w:val="001D7382"/>
    <w:rsid w:val="001E04AF"/>
    <w:rsid w:val="001E0946"/>
    <w:rsid w:val="001E0BB8"/>
    <w:rsid w:val="001E1611"/>
    <w:rsid w:val="001E1CA1"/>
    <w:rsid w:val="001E27F5"/>
    <w:rsid w:val="001E3382"/>
    <w:rsid w:val="001E33DF"/>
    <w:rsid w:val="001E394A"/>
    <w:rsid w:val="001E3C04"/>
    <w:rsid w:val="001E4048"/>
    <w:rsid w:val="001E4AAE"/>
    <w:rsid w:val="001E4DD7"/>
    <w:rsid w:val="001E65B4"/>
    <w:rsid w:val="001E7B7C"/>
    <w:rsid w:val="001F0A03"/>
    <w:rsid w:val="001F2D98"/>
    <w:rsid w:val="001F30BB"/>
    <w:rsid w:val="001F3D48"/>
    <w:rsid w:val="001F4D10"/>
    <w:rsid w:val="001F4DF6"/>
    <w:rsid w:val="001F5156"/>
    <w:rsid w:val="001F5282"/>
    <w:rsid w:val="001F573B"/>
    <w:rsid w:val="001F5F89"/>
    <w:rsid w:val="001F62D3"/>
    <w:rsid w:val="00200DFF"/>
    <w:rsid w:val="0020140B"/>
    <w:rsid w:val="00202225"/>
    <w:rsid w:val="002029C9"/>
    <w:rsid w:val="00203249"/>
    <w:rsid w:val="0020382A"/>
    <w:rsid w:val="00203830"/>
    <w:rsid w:val="00205B90"/>
    <w:rsid w:val="00206279"/>
    <w:rsid w:val="00207451"/>
    <w:rsid w:val="0021071A"/>
    <w:rsid w:val="00210B1F"/>
    <w:rsid w:val="00210BAA"/>
    <w:rsid w:val="00211A45"/>
    <w:rsid w:val="00211D1E"/>
    <w:rsid w:val="002134B0"/>
    <w:rsid w:val="00214CC0"/>
    <w:rsid w:val="00216035"/>
    <w:rsid w:val="0021624B"/>
    <w:rsid w:val="00216320"/>
    <w:rsid w:val="00216354"/>
    <w:rsid w:val="00217CCE"/>
    <w:rsid w:val="00220785"/>
    <w:rsid w:val="002226A9"/>
    <w:rsid w:val="00223856"/>
    <w:rsid w:val="002247E2"/>
    <w:rsid w:val="00225805"/>
    <w:rsid w:val="002258A6"/>
    <w:rsid w:val="002266C4"/>
    <w:rsid w:val="00230CC6"/>
    <w:rsid w:val="00231146"/>
    <w:rsid w:val="002312DB"/>
    <w:rsid w:val="002314C9"/>
    <w:rsid w:val="002322A2"/>
    <w:rsid w:val="00232586"/>
    <w:rsid w:val="00232E3B"/>
    <w:rsid w:val="00233C32"/>
    <w:rsid w:val="002340CC"/>
    <w:rsid w:val="00234AF9"/>
    <w:rsid w:val="00234EEC"/>
    <w:rsid w:val="0023529C"/>
    <w:rsid w:val="00235BBF"/>
    <w:rsid w:val="00237F29"/>
    <w:rsid w:val="00240C13"/>
    <w:rsid w:val="002417C2"/>
    <w:rsid w:val="00241D0A"/>
    <w:rsid w:val="0024430C"/>
    <w:rsid w:val="0024441C"/>
    <w:rsid w:val="00244CF4"/>
    <w:rsid w:val="00245242"/>
    <w:rsid w:val="002455D4"/>
    <w:rsid w:val="00245674"/>
    <w:rsid w:val="00245B09"/>
    <w:rsid w:val="00246A3A"/>
    <w:rsid w:val="002478F1"/>
    <w:rsid w:val="002505D6"/>
    <w:rsid w:val="00251CCF"/>
    <w:rsid w:val="00252693"/>
    <w:rsid w:val="00253546"/>
    <w:rsid w:val="0025405E"/>
    <w:rsid w:val="0025477B"/>
    <w:rsid w:val="00254BBA"/>
    <w:rsid w:val="002552B3"/>
    <w:rsid w:val="00256E42"/>
    <w:rsid w:val="00257DE0"/>
    <w:rsid w:val="00261A2A"/>
    <w:rsid w:val="00262BC8"/>
    <w:rsid w:val="00264137"/>
    <w:rsid w:val="00267D48"/>
    <w:rsid w:val="002705A8"/>
    <w:rsid w:val="0027130E"/>
    <w:rsid w:val="002715EE"/>
    <w:rsid w:val="00271AC4"/>
    <w:rsid w:val="00273F6F"/>
    <w:rsid w:val="00274143"/>
    <w:rsid w:val="0027690C"/>
    <w:rsid w:val="002769E2"/>
    <w:rsid w:val="00276E01"/>
    <w:rsid w:val="00277986"/>
    <w:rsid w:val="00281BC7"/>
    <w:rsid w:val="00281E58"/>
    <w:rsid w:val="00284159"/>
    <w:rsid w:val="00284F33"/>
    <w:rsid w:val="00285182"/>
    <w:rsid w:val="0028577D"/>
    <w:rsid w:val="00285A9C"/>
    <w:rsid w:val="00287180"/>
    <w:rsid w:val="0028763F"/>
    <w:rsid w:val="00290012"/>
    <w:rsid w:val="002908BF"/>
    <w:rsid w:val="0029151F"/>
    <w:rsid w:val="002916A0"/>
    <w:rsid w:val="002916C3"/>
    <w:rsid w:val="00291A0F"/>
    <w:rsid w:val="00294063"/>
    <w:rsid w:val="00294AE3"/>
    <w:rsid w:val="00297710"/>
    <w:rsid w:val="002A064C"/>
    <w:rsid w:val="002A1093"/>
    <w:rsid w:val="002A1F0B"/>
    <w:rsid w:val="002A3EE4"/>
    <w:rsid w:val="002A58A9"/>
    <w:rsid w:val="002A58FA"/>
    <w:rsid w:val="002A7716"/>
    <w:rsid w:val="002A7FDF"/>
    <w:rsid w:val="002B0CE7"/>
    <w:rsid w:val="002B0DFA"/>
    <w:rsid w:val="002B3B74"/>
    <w:rsid w:val="002B4466"/>
    <w:rsid w:val="002B741B"/>
    <w:rsid w:val="002B76F8"/>
    <w:rsid w:val="002B77E2"/>
    <w:rsid w:val="002B795E"/>
    <w:rsid w:val="002C0B87"/>
    <w:rsid w:val="002C25DB"/>
    <w:rsid w:val="002C3554"/>
    <w:rsid w:val="002C6501"/>
    <w:rsid w:val="002C697A"/>
    <w:rsid w:val="002D0272"/>
    <w:rsid w:val="002D04A6"/>
    <w:rsid w:val="002D21B8"/>
    <w:rsid w:val="002D4243"/>
    <w:rsid w:val="002D470D"/>
    <w:rsid w:val="002D5702"/>
    <w:rsid w:val="002D573C"/>
    <w:rsid w:val="002D5C92"/>
    <w:rsid w:val="002D72B3"/>
    <w:rsid w:val="002D7467"/>
    <w:rsid w:val="002D7682"/>
    <w:rsid w:val="002D7998"/>
    <w:rsid w:val="002D79E8"/>
    <w:rsid w:val="002D7B1F"/>
    <w:rsid w:val="002E2CCF"/>
    <w:rsid w:val="002E30BA"/>
    <w:rsid w:val="002E365E"/>
    <w:rsid w:val="002E72FD"/>
    <w:rsid w:val="002F0938"/>
    <w:rsid w:val="002F17C3"/>
    <w:rsid w:val="002F2A61"/>
    <w:rsid w:val="002F5150"/>
    <w:rsid w:val="002F5195"/>
    <w:rsid w:val="002F51DC"/>
    <w:rsid w:val="002F54FF"/>
    <w:rsid w:val="002F5EED"/>
    <w:rsid w:val="003004EE"/>
    <w:rsid w:val="00300D01"/>
    <w:rsid w:val="00300E04"/>
    <w:rsid w:val="00301D8B"/>
    <w:rsid w:val="00302EB3"/>
    <w:rsid w:val="0030322A"/>
    <w:rsid w:val="00303251"/>
    <w:rsid w:val="003038D1"/>
    <w:rsid w:val="00303F6C"/>
    <w:rsid w:val="00305855"/>
    <w:rsid w:val="00306D9F"/>
    <w:rsid w:val="00307544"/>
    <w:rsid w:val="0030798D"/>
    <w:rsid w:val="00310BE8"/>
    <w:rsid w:val="0031158C"/>
    <w:rsid w:val="00312ECB"/>
    <w:rsid w:val="003136B6"/>
    <w:rsid w:val="003155ED"/>
    <w:rsid w:val="003157CF"/>
    <w:rsid w:val="003163CD"/>
    <w:rsid w:val="00316B64"/>
    <w:rsid w:val="00316DE2"/>
    <w:rsid w:val="00317857"/>
    <w:rsid w:val="003223BD"/>
    <w:rsid w:val="003229AF"/>
    <w:rsid w:val="00323098"/>
    <w:rsid w:val="00324A23"/>
    <w:rsid w:val="003251D9"/>
    <w:rsid w:val="00325EB0"/>
    <w:rsid w:val="0032657B"/>
    <w:rsid w:val="00330EF9"/>
    <w:rsid w:val="00333266"/>
    <w:rsid w:val="00333887"/>
    <w:rsid w:val="00334056"/>
    <w:rsid w:val="0033430C"/>
    <w:rsid w:val="0033479A"/>
    <w:rsid w:val="003358FC"/>
    <w:rsid w:val="00336C0C"/>
    <w:rsid w:val="0033777F"/>
    <w:rsid w:val="00340595"/>
    <w:rsid w:val="00340608"/>
    <w:rsid w:val="00340AD8"/>
    <w:rsid w:val="003425DA"/>
    <w:rsid w:val="003432B9"/>
    <w:rsid w:val="003447C7"/>
    <w:rsid w:val="00344B19"/>
    <w:rsid w:val="003451E5"/>
    <w:rsid w:val="00346611"/>
    <w:rsid w:val="00346690"/>
    <w:rsid w:val="00350C9C"/>
    <w:rsid w:val="0035107C"/>
    <w:rsid w:val="00352670"/>
    <w:rsid w:val="003534EF"/>
    <w:rsid w:val="003535B9"/>
    <w:rsid w:val="00353BB9"/>
    <w:rsid w:val="0035604F"/>
    <w:rsid w:val="003572F4"/>
    <w:rsid w:val="0035735E"/>
    <w:rsid w:val="00357933"/>
    <w:rsid w:val="00357E2D"/>
    <w:rsid w:val="0036090F"/>
    <w:rsid w:val="00361582"/>
    <w:rsid w:val="00361AA0"/>
    <w:rsid w:val="00361F09"/>
    <w:rsid w:val="00362A47"/>
    <w:rsid w:val="0036456A"/>
    <w:rsid w:val="00364E41"/>
    <w:rsid w:val="00365305"/>
    <w:rsid w:val="00365EE9"/>
    <w:rsid w:val="0037071B"/>
    <w:rsid w:val="00370782"/>
    <w:rsid w:val="00371413"/>
    <w:rsid w:val="00372D94"/>
    <w:rsid w:val="00372DAC"/>
    <w:rsid w:val="00372FAF"/>
    <w:rsid w:val="003730AC"/>
    <w:rsid w:val="00375430"/>
    <w:rsid w:val="00375B58"/>
    <w:rsid w:val="00377225"/>
    <w:rsid w:val="003772DD"/>
    <w:rsid w:val="00380A28"/>
    <w:rsid w:val="00380B49"/>
    <w:rsid w:val="00380B62"/>
    <w:rsid w:val="00381601"/>
    <w:rsid w:val="003823AD"/>
    <w:rsid w:val="00382B35"/>
    <w:rsid w:val="003830A8"/>
    <w:rsid w:val="003830AF"/>
    <w:rsid w:val="00383419"/>
    <w:rsid w:val="0038353A"/>
    <w:rsid w:val="00383766"/>
    <w:rsid w:val="00383CF3"/>
    <w:rsid w:val="00384069"/>
    <w:rsid w:val="00385258"/>
    <w:rsid w:val="0038582E"/>
    <w:rsid w:val="003862F8"/>
    <w:rsid w:val="00387744"/>
    <w:rsid w:val="00387F8C"/>
    <w:rsid w:val="00390251"/>
    <w:rsid w:val="0039056F"/>
    <w:rsid w:val="003938C5"/>
    <w:rsid w:val="00396E8C"/>
    <w:rsid w:val="00397479"/>
    <w:rsid w:val="003A0A97"/>
    <w:rsid w:val="003A1349"/>
    <w:rsid w:val="003A1BA3"/>
    <w:rsid w:val="003A2266"/>
    <w:rsid w:val="003A2CD3"/>
    <w:rsid w:val="003A4E11"/>
    <w:rsid w:val="003A5A0C"/>
    <w:rsid w:val="003A6449"/>
    <w:rsid w:val="003A644D"/>
    <w:rsid w:val="003A6832"/>
    <w:rsid w:val="003A6C2C"/>
    <w:rsid w:val="003B1400"/>
    <w:rsid w:val="003B1DEF"/>
    <w:rsid w:val="003B26DF"/>
    <w:rsid w:val="003B2A5F"/>
    <w:rsid w:val="003B34BD"/>
    <w:rsid w:val="003B3C41"/>
    <w:rsid w:val="003B50DA"/>
    <w:rsid w:val="003B5312"/>
    <w:rsid w:val="003B54FF"/>
    <w:rsid w:val="003B60B4"/>
    <w:rsid w:val="003B768B"/>
    <w:rsid w:val="003B7EF9"/>
    <w:rsid w:val="003C1439"/>
    <w:rsid w:val="003C1656"/>
    <w:rsid w:val="003C198F"/>
    <w:rsid w:val="003C21FB"/>
    <w:rsid w:val="003C3C19"/>
    <w:rsid w:val="003C4CF5"/>
    <w:rsid w:val="003C5826"/>
    <w:rsid w:val="003C59E9"/>
    <w:rsid w:val="003C5B85"/>
    <w:rsid w:val="003C6485"/>
    <w:rsid w:val="003C6C08"/>
    <w:rsid w:val="003C78C6"/>
    <w:rsid w:val="003D0E35"/>
    <w:rsid w:val="003D1069"/>
    <w:rsid w:val="003D249E"/>
    <w:rsid w:val="003D2DFB"/>
    <w:rsid w:val="003D2FF5"/>
    <w:rsid w:val="003D66B5"/>
    <w:rsid w:val="003D79DE"/>
    <w:rsid w:val="003D7CF2"/>
    <w:rsid w:val="003E060D"/>
    <w:rsid w:val="003E26BD"/>
    <w:rsid w:val="003E2BCF"/>
    <w:rsid w:val="003E2D5C"/>
    <w:rsid w:val="003E31E6"/>
    <w:rsid w:val="003E3384"/>
    <w:rsid w:val="003E481D"/>
    <w:rsid w:val="003E4EC1"/>
    <w:rsid w:val="003E5BFC"/>
    <w:rsid w:val="003E5CC7"/>
    <w:rsid w:val="003E6B4D"/>
    <w:rsid w:val="003E79A0"/>
    <w:rsid w:val="003F10EB"/>
    <w:rsid w:val="003F187A"/>
    <w:rsid w:val="003F39B2"/>
    <w:rsid w:val="003F57AF"/>
    <w:rsid w:val="003F64EF"/>
    <w:rsid w:val="003F6761"/>
    <w:rsid w:val="003F6DAB"/>
    <w:rsid w:val="00400830"/>
    <w:rsid w:val="00402AA0"/>
    <w:rsid w:val="00402C09"/>
    <w:rsid w:val="00405D60"/>
    <w:rsid w:val="00405D93"/>
    <w:rsid w:val="00406453"/>
    <w:rsid w:val="0040784B"/>
    <w:rsid w:val="004104D9"/>
    <w:rsid w:val="00410EB7"/>
    <w:rsid w:val="004115C7"/>
    <w:rsid w:val="004117EF"/>
    <w:rsid w:val="00411982"/>
    <w:rsid w:val="004122CB"/>
    <w:rsid w:val="00413CC7"/>
    <w:rsid w:val="0041448B"/>
    <w:rsid w:val="00415781"/>
    <w:rsid w:val="00416076"/>
    <w:rsid w:val="004170A0"/>
    <w:rsid w:val="004172D4"/>
    <w:rsid w:val="004173EB"/>
    <w:rsid w:val="004210A9"/>
    <w:rsid w:val="004216EF"/>
    <w:rsid w:val="00422D01"/>
    <w:rsid w:val="004232A4"/>
    <w:rsid w:val="00423AD4"/>
    <w:rsid w:val="00424469"/>
    <w:rsid w:val="00424B68"/>
    <w:rsid w:val="00425433"/>
    <w:rsid w:val="00425A2D"/>
    <w:rsid w:val="00426397"/>
    <w:rsid w:val="0042642D"/>
    <w:rsid w:val="00426F7F"/>
    <w:rsid w:val="00427B3A"/>
    <w:rsid w:val="00430798"/>
    <w:rsid w:val="0043104E"/>
    <w:rsid w:val="004310CB"/>
    <w:rsid w:val="00431432"/>
    <w:rsid w:val="00432367"/>
    <w:rsid w:val="004323F6"/>
    <w:rsid w:val="004324F3"/>
    <w:rsid w:val="004350B4"/>
    <w:rsid w:val="00435349"/>
    <w:rsid w:val="00435996"/>
    <w:rsid w:val="00435D70"/>
    <w:rsid w:val="00436ACF"/>
    <w:rsid w:val="00437352"/>
    <w:rsid w:val="00437431"/>
    <w:rsid w:val="004405ED"/>
    <w:rsid w:val="00440B41"/>
    <w:rsid w:val="00442217"/>
    <w:rsid w:val="00442971"/>
    <w:rsid w:val="004437C0"/>
    <w:rsid w:val="00443FC4"/>
    <w:rsid w:val="00444FEC"/>
    <w:rsid w:val="004451FF"/>
    <w:rsid w:val="00445A9C"/>
    <w:rsid w:val="00446482"/>
    <w:rsid w:val="00447B57"/>
    <w:rsid w:val="004501C9"/>
    <w:rsid w:val="00450526"/>
    <w:rsid w:val="00450B05"/>
    <w:rsid w:val="004519FE"/>
    <w:rsid w:val="00451DEC"/>
    <w:rsid w:val="0045206D"/>
    <w:rsid w:val="004523FF"/>
    <w:rsid w:val="0045478E"/>
    <w:rsid w:val="004562C5"/>
    <w:rsid w:val="004565C4"/>
    <w:rsid w:val="00456E6F"/>
    <w:rsid w:val="004602E3"/>
    <w:rsid w:val="00460DD0"/>
    <w:rsid w:val="00462BFE"/>
    <w:rsid w:val="00462E22"/>
    <w:rsid w:val="00464074"/>
    <w:rsid w:val="004640D6"/>
    <w:rsid w:val="00464D86"/>
    <w:rsid w:val="00465F1A"/>
    <w:rsid w:val="00467385"/>
    <w:rsid w:val="00470715"/>
    <w:rsid w:val="00470DF7"/>
    <w:rsid w:val="004711A7"/>
    <w:rsid w:val="00471690"/>
    <w:rsid w:val="004721C5"/>
    <w:rsid w:val="00473A61"/>
    <w:rsid w:val="00473D97"/>
    <w:rsid w:val="0047414B"/>
    <w:rsid w:val="0047426B"/>
    <w:rsid w:val="00474674"/>
    <w:rsid w:val="00474AE3"/>
    <w:rsid w:val="00475DB5"/>
    <w:rsid w:val="00476649"/>
    <w:rsid w:val="00476E01"/>
    <w:rsid w:val="004770A5"/>
    <w:rsid w:val="00477D3C"/>
    <w:rsid w:val="00477ED8"/>
    <w:rsid w:val="00480AA6"/>
    <w:rsid w:val="00482696"/>
    <w:rsid w:val="004836E9"/>
    <w:rsid w:val="004842D3"/>
    <w:rsid w:val="004848C5"/>
    <w:rsid w:val="00485526"/>
    <w:rsid w:val="004866CF"/>
    <w:rsid w:val="00487E3A"/>
    <w:rsid w:val="004903BA"/>
    <w:rsid w:val="004904F7"/>
    <w:rsid w:val="004916F7"/>
    <w:rsid w:val="00493725"/>
    <w:rsid w:val="00494D3A"/>
    <w:rsid w:val="00496465"/>
    <w:rsid w:val="00496541"/>
    <w:rsid w:val="004977D4"/>
    <w:rsid w:val="004A10F0"/>
    <w:rsid w:val="004A15BD"/>
    <w:rsid w:val="004A17FE"/>
    <w:rsid w:val="004A345C"/>
    <w:rsid w:val="004A3703"/>
    <w:rsid w:val="004A3F96"/>
    <w:rsid w:val="004A42B8"/>
    <w:rsid w:val="004A4F63"/>
    <w:rsid w:val="004A7EB0"/>
    <w:rsid w:val="004B0778"/>
    <w:rsid w:val="004B1238"/>
    <w:rsid w:val="004B24C6"/>
    <w:rsid w:val="004B2BC4"/>
    <w:rsid w:val="004B2EAD"/>
    <w:rsid w:val="004B2F97"/>
    <w:rsid w:val="004B442F"/>
    <w:rsid w:val="004B4A66"/>
    <w:rsid w:val="004B539F"/>
    <w:rsid w:val="004B59A3"/>
    <w:rsid w:val="004B59DC"/>
    <w:rsid w:val="004B5A46"/>
    <w:rsid w:val="004B6999"/>
    <w:rsid w:val="004B7DE0"/>
    <w:rsid w:val="004C01FF"/>
    <w:rsid w:val="004C04DF"/>
    <w:rsid w:val="004C194A"/>
    <w:rsid w:val="004C2F99"/>
    <w:rsid w:val="004C392D"/>
    <w:rsid w:val="004C3CC0"/>
    <w:rsid w:val="004C5266"/>
    <w:rsid w:val="004C55D6"/>
    <w:rsid w:val="004C5D2B"/>
    <w:rsid w:val="004C67FF"/>
    <w:rsid w:val="004C6B51"/>
    <w:rsid w:val="004C709C"/>
    <w:rsid w:val="004C7B54"/>
    <w:rsid w:val="004C7D00"/>
    <w:rsid w:val="004D1DF1"/>
    <w:rsid w:val="004D231D"/>
    <w:rsid w:val="004D25A0"/>
    <w:rsid w:val="004D2837"/>
    <w:rsid w:val="004D2C38"/>
    <w:rsid w:val="004D4242"/>
    <w:rsid w:val="004D4317"/>
    <w:rsid w:val="004D454E"/>
    <w:rsid w:val="004D5D3B"/>
    <w:rsid w:val="004D71BA"/>
    <w:rsid w:val="004E0D47"/>
    <w:rsid w:val="004E1F97"/>
    <w:rsid w:val="004E24E6"/>
    <w:rsid w:val="004E48F4"/>
    <w:rsid w:val="004E54C4"/>
    <w:rsid w:val="004E619A"/>
    <w:rsid w:val="004E6C7E"/>
    <w:rsid w:val="004E7925"/>
    <w:rsid w:val="004F0717"/>
    <w:rsid w:val="004F0D64"/>
    <w:rsid w:val="004F0FC2"/>
    <w:rsid w:val="004F1A5F"/>
    <w:rsid w:val="004F20BD"/>
    <w:rsid w:val="004F2230"/>
    <w:rsid w:val="004F2478"/>
    <w:rsid w:val="004F404F"/>
    <w:rsid w:val="004F50DB"/>
    <w:rsid w:val="004F5D5B"/>
    <w:rsid w:val="004F698E"/>
    <w:rsid w:val="004F7D5D"/>
    <w:rsid w:val="005003F9"/>
    <w:rsid w:val="005006AC"/>
    <w:rsid w:val="00501127"/>
    <w:rsid w:val="00501499"/>
    <w:rsid w:val="00501FDE"/>
    <w:rsid w:val="0050252A"/>
    <w:rsid w:val="0050256C"/>
    <w:rsid w:val="00505195"/>
    <w:rsid w:val="00505752"/>
    <w:rsid w:val="00505B75"/>
    <w:rsid w:val="005073F1"/>
    <w:rsid w:val="00507BCA"/>
    <w:rsid w:val="00507F93"/>
    <w:rsid w:val="0051061E"/>
    <w:rsid w:val="00511BF5"/>
    <w:rsid w:val="00511C79"/>
    <w:rsid w:val="00512436"/>
    <w:rsid w:val="00512EDF"/>
    <w:rsid w:val="00514929"/>
    <w:rsid w:val="00515428"/>
    <w:rsid w:val="00515492"/>
    <w:rsid w:val="00515666"/>
    <w:rsid w:val="00515D98"/>
    <w:rsid w:val="0051670D"/>
    <w:rsid w:val="0051686A"/>
    <w:rsid w:val="00516DA7"/>
    <w:rsid w:val="00517577"/>
    <w:rsid w:val="005201C0"/>
    <w:rsid w:val="005213DC"/>
    <w:rsid w:val="00522CB4"/>
    <w:rsid w:val="00522FF0"/>
    <w:rsid w:val="00523F03"/>
    <w:rsid w:val="00523F3A"/>
    <w:rsid w:val="0052466B"/>
    <w:rsid w:val="00524FC6"/>
    <w:rsid w:val="005261D5"/>
    <w:rsid w:val="00526A0B"/>
    <w:rsid w:val="00526D37"/>
    <w:rsid w:val="00527484"/>
    <w:rsid w:val="00527961"/>
    <w:rsid w:val="005279F9"/>
    <w:rsid w:val="00527A49"/>
    <w:rsid w:val="00531526"/>
    <w:rsid w:val="00531648"/>
    <w:rsid w:val="0053319D"/>
    <w:rsid w:val="00533912"/>
    <w:rsid w:val="005339FA"/>
    <w:rsid w:val="00533CF0"/>
    <w:rsid w:val="00533D83"/>
    <w:rsid w:val="00534F42"/>
    <w:rsid w:val="005351B3"/>
    <w:rsid w:val="00535685"/>
    <w:rsid w:val="0053643C"/>
    <w:rsid w:val="005364F7"/>
    <w:rsid w:val="00536A65"/>
    <w:rsid w:val="00536F2C"/>
    <w:rsid w:val="00537A05"/>
    <w:rsid w:val="00537A2E"/>
    <w:rsid w:val="00540BAD"/>
    <w:rsid w:val="005410EA"/>
    <w:rsid w:val="00542909"/>
    <w:rsid w:val="00542A0D"/>
    <w:rsid w:val="0054442E"/>
    <w:rsid w:val="0054707A"/>
    <w:rsid w:val="00550673"/>
    <w:rsid w:val="005513F1"/>
    <w:rsid w:val="005514D6"/>
    <w:rsid w:val="005526F5"/>
    <w:rsid w:val="00554044"/>
    <w:rsid w:val="00554437"/>
    <w:rsid w:val="0055527F"/>
    <w:rsid w:val="00556319"/>
    <w:rsid w:val="00557D72"/>
    <w:rsid w:val="00562164"/>
    <w:rsid w:val="005625F7"/>
    <w:rsid w:val="005638DA"/>
    <w:rsid w:val="00563920"/>
    <w:rsid w:val="005639EE"/>
    <w:rsid w:val="00564AF8"/>
    <w:rsid w:val="0056544C"/>
    <w:rsid w:val="00567456"/>
    <w:rsid w:val="005674F1"/>
    <w:rsid w:val="005706EF"/>
    <w:rsid w:val="005707A4"/>
    <w:rsid w:val="005716B3"/>
    <w:rsid w:val="005716C4"/>
    <w:rsid w:val="00571702"/>
    <w:rsid w:val="0057285B"/>
    <w:rsid w:val="0057290D"/>
    <w:rsid w:val="005729F7"/>
    <w:rsid w:val="00573565"/>
    <w:rsid w:val="00575994"/>
    <w:rsid w:val="005760E6"/>
    <w:rsid w:val="00576784"/>
    <w:rsid w:val="0057680F"/>
    <w:rsid w:val="00576DB9"/>
    <w:rsid w:val="005778B1"/>
    <w:rsid w:val="0058120D"/>
    <w:rsid w:val="005815DA"/>
    <w:rsid w:val="005841CF"/>
    <w:rsid w:val="00584237"/>
    <w:rsid w:val="0058449A"/>
    <w:rsid w:val="0059062F"/>
    <w:rsid w:val="0059112A"/>
    <w:rsid w:val="00591B9F"/>
    <w:rsid w:val="0059229E"/>
    <w:rsid w:val="005922A9"/>
    <w:rsid w:val="00594517"/>
    <w:rsid w:val="00596658"/>
    <w:rsid w:val="005A1438"/>
    <w:rsid w:val="005A2918"/>
    <w:rsid w:val="005A38F1"/>
    <w:rsid w:val="005A3A21"/>
    <w:rsid w:val="005A3D5A"/>
    <w:rsid w:val="005A42B7"/>
    <w:rsid w:val="005A446A"/>
    <w:rsid w:val="005A47B1"/>
    <w:rsid w:val="005A484A"/>
    <w:rsid w:val="005A70D2"/>
    <w:rsid w:val="005B00DB"/>
    <w:rsid w:val="005B0288"/>
    <w:rsid w:val="005B1139"/>
    <w:rsid w:val="005B3A9D"/>
    <w:rsid w:val="005B3E00"/>
    <w:rsid w:val="005B4027"/>
    <w:rsid w:val="005B4CBD"/>
    <w:rsid w:val="005B6312"/>
    <w:rsid w:val="005B640D"/>
    <w:rsid w:val="005B642F"/>
    <w:rsid w:val="005B704E"/>
    <w:rsid w:val="005B741C"/>
    <w:rsid w:val="005B75B1"/>
    <w:rsid w:val="005B7B29"/>
    <w:rsid w:val="005B7EAF"/>
    <w:rsid w:val="005B7F08"/>
    <w:rsid w:val="005C0187"/>
    <w:rsid w:val="005C0889"/>
    <w:rsid w:val="005C1DBC"/>
    <w:rsid w:val="005C2FCF"/>
    <w:rsid w:val="005C3653"/>
    <w:rsid w:val="005C50A9"/>
    <w:rsid w:val="005C66E3"/>
    <w:rsid w:val="005C7116"/>
    <w:rsid w:val="005C744F"/>
    <w:rsid w:val="005C75CE"/>
    <w:rsid w:val="005C7698"/>
    <w:rsid w:val="005D0240"/>
    <w:rsid w:val="005D13E8"/>
    <w:rsid w:val="005D1E2C"/>
    <w:rsid w:val="005D2B66"/>
    <w:rsid w:val="005D2F33"/>
    <w:rsid w:val="005D30AF"/>
    <w:rsid w:val="005D47B6"/>
    <w:rsid w:val="005D4E4D"/>
    <w:rsid w:val="005D4FCA"/>
    <w:rsid w:val="005D6F31"/>
    <w:rsid w:val="005E0AEC"/>
    <w:rsid w:val="005E0FED"/>
    <w:rsid w:val="005E102B"/>
    <w:rsid w:val="005E28F5"/>
    <w:rsid w:val="005E308C"/>
    <w:rsid w:val="005E310B"/>
    <w:rsid w:val="005E3180"/>
    <w:rsid w:val="005E38A4"/>
    <w:rsid w:val="005E562A"/>
    <w:rsid w:val="005E6B88"/>
    <w:rsid w:val="005E708B"/>
    <w:rsid w:val="005F0EC4"/>
    <w:rsid w:val="005F0FD6"/>
    <w:rsid w:val="005F1FFC"/>
    <w:rsid w:val="005F415D"/>
    <w:rsid w:val="005F58FE"/>
    <w:rsid w:val="005F5ACE"/>
    <w:rsid w:val="005F5F21"/>
    <w:rsid w:val="005F5F23"/>
    <w:rsid w:val="005F60A4"/>
    <w:rsid w:val="005F60B5"/>
    <w:rsid w:val="005F6454"/>
    <w:rsid w:val="005F6713"/>
    <w:rsid w:val="005F6E34"/>
    <w:rsid w:val="00603827"/>
    <w:rsid w:val="00603BFC"/>
    <w:rsid w:val="00604A96"/>
    <w:rsid w:val="00604CEB"/>
    <w:rsid w:val="00605A4A"/>
    <w:rsid w:val="006078B3"/>
    <w:rsid w:val="00607A28"/>
    <w:rsid w:val="00610C64"/>
    <w:rsid w:val="00610E44"/>
    <w:rsid w:val="00611A3E"/>
    <w:rsid w:val="006126E7"/>
    <w:rsid w:val="006129E6"/>
    <w:rsid w:val="00613283"/>
    <w:rsid w:val="00613CE5"/>
    <w:rsid w:val="006172AB"/>
    <w:rsid w:val="0061796D"/>
    <w:rsid w:val="00617D2E"/>
    <w:rsid w:val="00621771"/>
    <w:rsid w:val="0062267E"/>
    <w:rsid w:val="0062295B"/>
    <w:rsid w:val="00622C42"/>
    <w:rsid w:val="00624427"/>
    <w:rsid w:val="00624DD0"/>
    <w:rsid w:val="00625689"/>
    <w:rsid w:val="00627618"/>
    <w:rsid w:val="00627B3C"/>
    <w:rsid w:val="006316BB"/>
    <w:rsid w:val="00633293"/>
    <w:rsid w:val="00633D98"/>
    <w:rsid w:val="00635AF1"/>
    <w:rsid w:val="00635FC4"/>
    <w:rsid w:val="00636A88"/>
    <w:rsid w:val="00637A27"/>
    <w:rsid w:val="00637A64"/>
    <w:rsid w:val="00641355"/>
    <w:rsid w:val="00641DBA"/>
    <w:rsid w:val="00641DE5"/>
    <w:rsid w:val="00644341"/>
    <w:rsid w:val="00645171"/>
    <w:rsid w:val="0064607C"/>
    <w:rsid w:val="00646514"/>
    <w:rsid w:val="00647933"/>
    <w:rsid w:val="00650D63"/>
    <w:rsid w:val="00650F5D"/>
    <w:rsid w:val="00653CFF"/>
    <w:rsid w:val="00654D21"/>
    <w:rsid w:val="0065592A"/>
    <w:rsid w:val="006560CE"/>
    <w:rsid w:val="00656556"/>
    <w:rsid w:val="00660AC7"/>
    <w:rsid w:val="00660DA3"/>
    <w:rsid w:val="00661035"/>
    <w:rsid w:val="0066113E"/>
    <w:rsid w:val="006618CB"/>
    <w:rsid w:val="00661CFD"/>
    <w:rsid w:val="00662C75"/>
    <w:rsid w:val="00663C55"/>
    <w:rsid w:val="00663DCC"/>
    <w:rsid w:val="00663F27"/>
    <w:rsid w:val="00665457"/>
    <w:rsid w:val="00666CC1"/>
    <w:rsid w:val="00666F8F"/>
    <w:rsid w:val="00670D0F"/>
    <w:rsid w:val="00671A5B"/>
    <w:rsid w:val="006733F4"/>
    <w:rsid w:val="00674012"/>
    <w:rsid w:val="0067542D"/>
    <w:rsid w:val="00680A3E"/>
    <w:rsid w:val="00681B0D"/>
    <w:rsid w:val="006824DE"/>
    <w:rsid w:val="00682AF8"/>
    <w:rsid w:val="00682DBE"/>
    <w:rsid w:val="00682EE5"/>
    <w:rsid w:val="00683616"/>
    <w:rsid w:val="00683C5E"/>
    <w:rsid w:val="006849B6"/>
    <w:rsid w:val="006852ED"/>
    <w:rsid w:val="00686323"/>
    <w:rsid w:val="00687193"/>
    <w:rsid w:val="00690213"/>
    <w:rsid w:val="006903D5"/>
    <w:rsid w:val="0069093E"/>
    <w:rsid w:val="00691A70"/>
    <w:rsid w:val="006929B2"/>
    <w:rsid w:val="006930D1"/>
    <w:rsid w:val="00693AEA"/>
    <w:rsid w:val="006944D4"/>
    <w:rsid w:val="00694DBD"/>
    <w:rsid w:val="00696C04"/>
    <w:rsid w:val="006973E8"/>
    <w:rsid w:val="006974BB"/>
    <w:rsid w:val="00697BA1"/>
    <w:rsid w:val="006A01F2"/>
    <w:rsid w:val="006A052A"/>
    <w:rsid w:val="006A05D2"/>
    <w:rsid w:val="006A0F25"/>
    <w:rsid w:val="006A2A87"/>
    <w:rsid w:val="006A2C18"/>
    <w:rsid w:val="006A4A67"/>
    <w:rsid w:val="006A6F5C"/>
    <w:rsid w:val="006A7C5F"/>
    <w:rsid w:val="006B005C"/>
    <w:rsid w:val="006B0423"/>
    <w:rsid w:val="006B1B66"/>
    <w:rsid w:val="006B25A2"/>
    <w:rsid w:val="006B3052"/>
    <w:rsid w:val="006B546D"/>
    <w:rsid w:val="006B6739"/>
    <w:rsid w:val="006B7E0F"/>
    <w:rsid w:val="006C02B9"/>
    <w:rsid w:val="006C1285"/>
    <w:rsid w:val="006C1916"/>
    <w:rsid w:val="006C1AF0"/>
    <w:rsid w:val="006C290F"/>
    <w:rsid w:val="006C2AB5"/>
    <w:rsid w:val="006C386F"/>
    <w:rsid w:val="006C43BF"/>
    <w:rsid w:val="006C4D64"/>
    <w:rsid w:val="006C54D0"/>
    <w:rsid w:val="006C5DE8"/>
    <w:rsid w:val="006C63E3"/>
    <w:rsid w:val="006C7DD2"/>
    <w:rsid w:val="006D0CC7"/>
    <w:rsid w:val="006D1433"/>
    <w:rsid w:val="006D1E87"/>
    <w:rsid w:val="006D24E6"/>
    <w:rsid w:val="006D3CAE"/>
    <w:rsid w:val="006D5781"/>
    <w:rsid w:val="006D6B70"/>
    <w:rsid w:val="006E001C"/>
    <w:rsid w:val="006E1EB7"/>
    <w:rsid w:val="006E25E7"/>
    <w:rsid w:val="006E3CCF"/>
    <w:rsid w:val="006E5961"/>
    <w:rsid w:val="006E5B3C"/>
    <w:rsid w:val="006E6539"/>
    <w:rsid w:val="006F1BE1"/>
    <w:rsid w:val="006F2555"/>
    <w:rsid w:val="006F4386"/>
    <w:rsid w:val="006F5F61"/>
    <w:rsid w:val="006F6229"/>
    <w:rsid w:val="00701652"/>
    <w:rsid w:val="00701D48"/>
    <w:rsid w:val="00702D54"/>
    <w:rsid w:val="00702EB3"/>
    <w:rsid w:val="00703536"/>
    <w:rsid w:val="007042EA"/>
    <w:rsid w:val="0070468E"/>
    <w:rsid w:val="00705026"/>
    <w:rsid w:val="007071AD"/>
    <w:rsid w:val="0070776B"/>
    <w:rsid w:val="00707774"/>
    <w:rsid w:val="00707D3C"/>
    <w:rsid w:val="007109F4"/>
    <w:rsid w:val="00710D7A"/>
    <w:rsid w:val="00710DA0"/>
    <w:rsid w:val="00711227"/>
    <w:rsid w:val="007124EF"/>
    <w:rsid w:val="00714459"/>
    <w:rsid w:val="00714554"/>
    <w:rsid w:val="00715BED"/>
    <w:rsid w:val="00720917"/>
    <w:rsid w:val="00721284"/>
    <w:rsid w:val="007215F3"/>
    <w:rsid w:val="0072187B"/>
    <w:rsid w:val="00722A29"/>
    <w:rsid w:val="00723C4A"/>
    <w:rsid w:val="007242E5"/>
    <w:rsid w:val="00724627"/>
    <w:rsid w:val="00724AF9"/>
    <w:rsid w:val="00724BD5"/>
    <w:rsid w:val="00724CEF"/>
    <w:rsid w:val="00727119"/>
    <w:rsid w:val="007300A7"/>
    <w:rsid w:val="007304F3"/>
    <w:rsid w:val="00730C64"/>
    <w:rsid w:val="007310B5"/>
    <w:rsid w:val="007327AA"/>
    <w:rsid w:val="00732BC1"/>
    <w:rsid w:val="0073590A"/>
    <w:rsid w:val="00736CD3"/>
    <w:rsid w:val="007375E9"/>
    <w:rsid w:val="0074053D"/>
    <w:rsid w:val="007405F7"/>
    <w:rsid w:val="0074345F"/>
    <w:rsid w:val="00744151"/>
    <w:rsid w:val="00744E16"/>
    <w:rsid w:val="007455C0"/>
    <w:rsid w:val="00745657"/>
    <w:rsid w:val="00745A2C"/>
    <w:rsid w:val="00745A38"/>
    <w:rsid w:val="00745FDE"/>
    <w:rsid w:val="00747103"/>
    <w:rsid w:val="00747A03"/>
    <w:rsid w:val="00753FAB"/>
    <w:rsid w:val="007548AF"/>
    <w:rsid w:val="0075543B"/>
    <w:rsid w:val="00755AE0"/>
    <w:rsid w:val="00755EE2"/>
    <w:rsid w:val="00756C61"/>
    <w:rsid w:val="00756FBF"/>
    <w:rsid w:val="007614E5"/>
    <w:rsid w:val="00763619"/>
    <w:rsid w:val="00765E57"/>
    <w:rsid w:val="00767099"/>
    <w:rsid w:val="00770BD5"/>
    <w:rsid w:val="00770EF0"/>
    <w:rsid w:val="00771079"/>
    <w:rsid w:val="0077122D"/>
    <w:rsid w:val="007719D1"/>
    <w:rsid w:val="00772948"/>
    <w:rsid w:val="0077362D"/>
    <w:rsid w:val="00774DEF"/>
    <w:rsid w:val="00774EE3"/>
    <w:rsid w:val="007773A7"/>
    <w:rsid w:val="00780563"/>
    <w:rsid w:val="00780A41"/>
    <w:rsid w:val="00781102"/>
    <w:rsid w:val="00782AEE"/>
    <w:rsid w:val="007856CD"/>
    <w:rsid w:val="007863E4"/>
    <w:rsid w:val="00786C65"/>
    <w:rsid w:val="0078742C"/>
    <w:rsid w:val="007875F1"/>
    <w:rsid w:val="00790202"/>
    <w:rsid w:val="00790437"/>
    <w:rsid w:val="00790B12"/>
    <w:rsid w:val="00792FB1"/>
    <w:rsid w:val="00793C5A"/>
    <w:rsid w:val="00794317"/>
    <w:rsid w:val="00795041"/>
    <w:rsid w:val="0079579B"/>
    <w:rsid w:val="00795CE2"/>
    <w:rsid w:val="00796F2F"/>
    <w:rsid w:val="007977F9"/>
    <w:rsid w:val="007A0541"/>
    <w:rsid w:val="007A0C81"/>
    <w:rsid w:val="007A0F6A"/>
    <w:rsid w:val="007A19C8"/>
    <w:rsid w:val="007A2B26"/>
    <w:rsid w:val="007A33E7"/>
    <w:rsid w:val="007A4059"/>
    <w:rsid w:val="007A59CF"/>
    <w:rsid w:val="007A6BDD"/>
    <w:rsid w:val="007A7296"/>
    <w:rsid w:val="007B0ADC"/>
    <w:rsid w:val="007B370B"/>
    <w:rsid w:val="007B3D77"/>
    <w:rsid w:val="007B4D1F"/>
    <w:rsid w:val="007B5428"/>
    <w:rsid w:val="007B72CD"/>
    <w:rsid w:val="007B7DDF"/>
    <w:rsid w:val="007C0903"/>
    <w:rsid w:val="007C3C6F"/>
    <w:rsid w:val="007C430B"/>
    <w:rsid w:val="007C54C4"/>
    <w:rsid w:val="007C5809"/>
    <w:rsid w:val="007C798F"/>
    <w:rsid w:val="007C7A79"/>
    <w:rsid w:val="007C7EA7"/>
    <w:rsid w:val="007D0327"/>
    <w:rsid w:val="007D2AD9"/>
    <w:rsid w:val="007D2BAE"/>
    <w:rsid w:val="007D3271"/>
    <w:rsid w:val="007D3CD0"/>
    <w:rsid w:val="007D4E00"/>
    <w:rsid w:val="007D4E38"/>
    <w:rsid w:val="007D4E9C"/>
    <w:rsid w:val="007D5A18"/>
    <w:rsid w:val="007D5BA4"/>
    <w:rsid w:val="007D5C5C"/>
    <w:rsid w:val="007D691C"/>
    <w:rsid w:val="007D6DA0"/>
    <w:rsid w:val="007D7CA4"/>
    <w:rsid w:val="007E05CF"/>
    <w:rsid w:val="007E1025"/>
    <w:rsid w:val="007E1CAE"/>
    <w:rsid w:val="007E1DB0"/>
    <w:rsid w:val="007E2625"/>
    <w:rsid w:val="007E439A"/>
    <w:rsid w:val="007E44CB"/>
    <w:rsid w:val="007E46B4"/>
    <w:rsid w:val="007E4F26"/>
    <w:rsid w:val="007E4F3E"/>
    <w:rsid w:val="007E55A3"/>
    <w:rsid w:val="007E5B22"/>
    <w:rsid w:val="007E71FC"/>
    <w:rsid w:val="007E757E"/>
    <w:rsid w:val="007E76BE"/>
    <w:rsid w:val="007E7796"/>
    <w:rsid w:val="007F06F5"/>
    <w:rsid w:val="007F2753"/>
    <w:rsid w:val="007F2D1C"/>
    <w:rsid w:val="007F34D1"/>
    <w:rsid w:val="007F5A1C"/>
    <w:rsid w:val="007F6B06"/>
    <w:rsid w:val="008000C4"/>
    <w:rsid w:val="008008ED"/>
    <w:rsid w:val="0080091E"/>
    <w:rsid w:val="00802556"/>
    <w:rsid w:val="00802568"/>
    <w:rsid w:val="008035CD"/>
    <w:rsid w:val="0080382C"/>
    <w:rsid w:val="0080451D"/>
    <w:rsid w:val="00804E8D"/>
    <w:rsid w:val="00807256"/>
    <w:rsid w:val="008101B5"/>
    <w:rsid w:val="00811284"/>
    <w:rsid w:val="00811497"/>
    <w:rsid w:val="00812006"/>
    <w:rsid w:val="00813767"/>
    <w:rsid w:val="0081501B"/>
    <w:rsid w:val="00815643"/>
    <w:rsid w:val="00815A5C"/>
    <w:rsid w:val="00816DC6"/>
    <w:rsid w:val="00817808"/>
    <w:rsid w:val="008206ED"/>
    <w:rsid w:val="00820DC5"/>
    <w:rsid w:val="00821472"/>
    <w:rsid w:val="00822118"/>
    <w:rsid w:val="00822E58"/>
    <w:rsid w:val="0082353C"/>
    <w:rsid w:val="00824EC0"/>
    <w:rsid w:val="00826DB0"/>
    <w:rsid w:val="00827565"/>
    <w:rsid w:val="00827945"/>
    <w:rsid w:val="008279DB"/>
    <w:rsid w:val="00827EAE"/>
    <w:rsid w:val="0083023F"/>
    <w:rsid w:val="008310C7"/>
    <w:rsid w:val="008315EC"/>
    <w:rsid w:val="00832E39"/>
    <w:rsid w:val="00832F93"/>
    <w:rsid w:val="00833FBB"/>
    <w:rsid w:val="00834BA0"/>
    <w:rsid w:val="00835A81"/>
    <w:rsid w:val="00835B9A"/>
    <w:rsid w:val="00835D6F"/>
    <w:rsid w:val="00835E50"/>
    <w:rsid w:val="00840099"/>
    <w:rsid w:val="00840910"/>
    <w:rsid w:val="00843C53"/>
    <w:rsid w:val="00843FD1"/>
    <w:rsid w:val="008451AE"/>
    <w:rsid w:val="0084542D"/>
    <w:rsid w:val="00845B89"/>
    <w:rsid w:val="00846BDF"/>
    <w:rsid w:val="008502E0"/>
    <w:rsid w:val="0085061C"/>
    <w:rsid w:val="00850BB2"/>
    <w:rsid w:val="00852B61"/>
    <w:rsid w:val="00852CD6"/>
    <w:rsid w:val="00852D8B"/>
    <w:rsid w:val="00854C4A"/>
    <w:rsid w:val="008552A6"/>
    <w:rsid w:val="008569E8"/>
    <w:rsid w:val="00856C1F"/>
    <w:rsid w:val="00862E6A"/>
    <w:rsid w:val="008631DC"/>
    <w:rsid w:val="00863A65"/>
    <w:rsid w:val="00863BE4"/>
    <w:rsid w:val="00863CBA"/>
    <w:rsid w:val="00864028"/>
    <w:rsid w:val="0086488A"/>
    <w:rsid w:val="00864CA3"/>
    <w:rsid w:val="00864DF6"/>
    <w:rsid w:val="008661F5"/>
    <w:rsid w:val="008662E8"/>
    <w:rsid w:val="00867C72"/>
    <w:rsid w:val="00870F67"/>
    <w:rsid w:val="008720DB"/>
    <w:rsid w:val="008723CB"/>
    <w:rsid w:val="00872C63"/>
    <w:rsid w:val="0087494E"/>
    <w:rsid w:val="00874E2C"/>
    <w:rsid w:val="0087574C"/>
    <w:rsid w:val="00875F3C"/>
    <w:rsid w:val="00877173"/>
    <w:rsid w:val="00877C16"/>
    <w:rsid w:val="00880201"/>
    <w:rsid w:val="0088136D"/>
    <w:rsid w:val="008827DC"/>
    <w:rsid w:val="00884054"/>
    <w:rsid w:val="008841BA"/>
    <w:rsid w:val="008841CA"/>
    <w:rsid w:val="008842DA"/>
    <w:rsid w:val="00884455"/>
    <w:rsid w:val="00884891"/>
    <w:rsid w:val="0088580D"/>
    <w:rsid w:val="00885FF6"/>
    <w:rsid w:val="0089184D"/>
    <w:rsid w:val="00893DF6"/>
    <w:rsid w:val="008957ED"/>
    <w:rsid w:val="00895925"/>
    <w:rsid w:val="008A1825"/>
    <w:rsid w:val="008A2204"/>
    <w:rsid w:val="008A2269"/>
    <w:rsid w:val="008A240D"/>
    <w:rsid w:val="008A44A5"/>
    <w:rsid w:val="008A58A5"/>
    <w:rsid w:val="008A5B60"/>
    <w:rsid w:val="008A634A"/>
    <w:rsid w:val="008A73FE"/>
    <w:rsid w:val="008B1DD2"/>
    <w:rsid w:val="008B2E0A"/>
    <w:rsid w:val="008B301C"/>
    <w:rsid w:val="008B32F7"/>
    <w:rsid w:val="008B3E3C"/>
    <w:rsid w:val="008B435B"/>
    <w:rsid w:val="008B5AAB"/>
    <w:rsid w:val="008B76BE"/>
    <w:rsid w:val="008C0B7D"/>
    <w:rsid w:val="008C0BF3"/>
    <w:rsid w:val="008C2505"/>
    <w:rsid w:val="008C2FA8"/>
    <w:rsid w:val="008C3159"/>
    <w:rsid w:val="008C31C8"/>
    <w:rsid w:val="008C4CBF"/>
    <w:rsid w:val="008C4DB4"/>
    <w:rsid w:val="008C51D7"/>
    <w:rsid w:val="008C5CAF"/>
    <w:rsid w:val="008C67AA"/>
    <w:rsid w:val="008C6E88"/>
    <w:rsid w:val="008C6EBB"/>
    <w:rsid w:val="008C7667"/>
    <w:rsid w:val="008C7EB9"/>
    <w:rsid w:val="008D01CB"/>
    <w:rsid w:val="008D0208"/>
    <w:rsid w:val="008D0781"/>
    <w:rsid w:val="008D16B1"/>
    <w:rsid w:val="008D29A1"/>
    <w:rsid w:val="008D50B1"/>
    <w:rsid w:val="008D626A"/>
    <w:rsid w:val="008D630E"/>
    <w:rsid w:val="008D66AB"/>
    <w:rsid w:val="008D69B9"/>
    <w:rsid w:val="008E00C5"/>
    <w:rsid w:val="008E0D28"/>
    <w:rsid w:val="008E1619"/>
    <w:rsid w:val="008E20BD"/>
    <w:rsid w:val="008E26EF"/>
    <w:rsid w:val="008E28AD"/>
    <w:rsid w:val="008E2B21"/>
    <w:rsid w:val="008E2EAE"/>
    <w:rsid w:val="008E2FF1"/>
    <w:rsid w:val="008E3282"/>
    <w:rsid w:val="008E52AF"/>
    <w:rsid w:val="008E664C"/>
    <w:rsid w:val="008E70AD"/>
    <w:rsid w:val="008F0087"/>
    <w:rsid w:val="008F083E"/>
    <w:rsid w:val="008F119F"/>
    <w:rsid w:val="008F168E"/>
    <w:rsid w:val="008F16E1"/>
    <w:rsid w:val="008F1CF6"/>
    <w:rsid w:val="008F22D4"/>
    <w:rsid w:val="008F2576"/>
    <w:rsid w:val="008F25FD"/>
    <w:rsid w:val="008F514F"/>
    <w:rsid w:val="008F5439"/>
    <w:rsid w:val="008F5990"/>
    <w:rsid w:val="008F680D"/>
    <w:rsid w:val="008F69E6"/>
    <w:rsid w:val="008F7557"/>
    <w:rsid w:val="008F779D"/>
    <w:rsid w:val="00900415"/>
    <w:rsid w:val="009005A2"/>
    <w:rsid w:val="00900E78"/>
    <w:rsid w:val="00901F55"/>
    <w:rsid w:val="00902059"/>
    <w:rsid w:val="00902BB9"/>
    <w:rsid w:val="009039F1"/>
    <w:rsid w:val="00904136"/>
    <w:rsid w:val="00904824"/>
    <w:rsid w:val="00904E61"/>
    <w:rsid w:val="00904EE7"/>
    <w:rsid w:val="00905165"/>
    <w:rsid w:val="0090644D"/>
    <w:rsid w:val="00907AD7"/>
    <w:rsid w:val="0091129B"/>
    <w:rsid w:val="00911634"/>
    <w:rsid w:val="00912502"/>
    <w:rsid w:val="0091316E"/>
    <w:rsid w:val="0091375E"/>
    <w:rsid w:val="00913BBD"/>
    <w:rsid w:val="009144AB"/>
    <w:rsid w:val="009147C6"/>
    <w:rsid w:val="00914874"/>
    <w:rsid w:val="00916302"/>
    <w:rsid w:val="00916EDB"/>
    <w:rsid w:val="00917157"/>
    <w:rsid w:val="00917D49"/>
    <w:rsid w:val="009226E7"/>
    <w:rsid w:val="00922BD7"/>
    <w:rsid w:val="0092372B"/>
    <w:rsid w:val="00924965"/>
    <w:rsid w:val="00924E15"/>
    <w:rsid w:val="00924F90"/>
    <w:rsid w:val="00925787"/>
    <w:rsid w:val="00925D21"/>
    <w:rsid w:val="00925EF9"/>
    <w:rsid w:val="00926CD3"/>
    <w:rsid w:val="00926F35"/>
    <w:rsid w:val="009279D6"/>
    <w:rsid w:val="00927C89"/>
    <w:rsid w:val="00930A48"/>
    <w:rsid w:val="00932642"/>
    <w:rsid w:val="0093268F"/>
    <w:rsid w:val="00933B42"/>
    <w:rsid w:val="009349B1"/>
    <w:rsid w:val="00935B7C"/>
    <w:rsid w:val="00940244"/>
    <w:rsid w:val="009407A3"/>
    <w:rsid w:val="009407F6"/>
    <w:rsid w:val="009408C4"/>
    <w:rsid w:val="0094158C"/>
    <w:rsid w:val="00942404"/>
    <w:rsid w:val="009425CE"/>
    <w:rsid w:val="009427F4"/>
    <w:rsid w:val="00942F05"/>
    <w:rsid w:val="009432A0"/>
    <w:rsid w:val="00944333"/>
    <w:rsid w:val="00944C1C"/>
    <w:rsid w:val="0094630D"/>
    <w:rsid w:val="00947883"/>
    <w:rsid w:val="0095111A"/>
    <w:rsid w:val="00953161"/>
    <w:rsid w:val="00953FDF"/>
    <w:rsid w:val="009543D3"/>
    <w:rsid w:val="00955C94"/>
    <w:rsid w:val="00957233"/>
    <w:rsid w:val="00960D7D"/>
    <w:rsid w:val="0096277A"/>
    <w:rsid w:val="00964953"/>
    <w:rsid w:val="00964AE5"/>
    <w:rsid w:val="00965438"/>
    <w:rsid w:val="00965D9C"/>
    <w:rsid w:val="00966167"/>
    <w:rsid w:val="0096688D"/>
    <w:rsid w:val="00966DE7"/>
    <w:rsid w:val="00967733"/>
    <w:rsid w:val="009679FE"/>
    <w:rsid w:val="00970E1E"/>
    <w:rsid w:val="0097100F"/>
    <w:rsid w:val="00975A15"/>
    <w:rsid w:val="00975A2C"/>
    <w:rsid w:val="00975B2A"/>
    <w:rsid w:val="00975E22"/>
    <w:rsid w:val="0097774F"/>
    <w:rsid w:val="00981601"/>
    <w:rsid w:val="00981A8D"/>
    <w:rsid w:val="0098291C"/>
    <w:rsid w:val="00983066"/>
    <w:rsid w:val="00983181"/>
    <w:rsid w:val="009844CB"/>
    <w:rsid w:val="00984668"/>
    <w:rsid w:val="009848DC"/>
    <w:rsid w:val="009848F3"/>
    <w:rsid w:val="0099015D"/>
    <w:rsid w:val="00991EF3"/>
    <w:rsid w:val="00992A12"/>
    <w:rsid w:val="00992B61"/>
    <w:rsid w:val="00994BE3"/>
    <w:rsid w:val="00994EDB"/>
    <w:rsid w:val="009954B9"/>
    <w:rsid w:val="00995E4C"/>
    <w:rsid w:val="00996EC6"/>
    <w:rsid w:val="00997986"/>
    <w:rsid w:val="009A13F8"/>
    <w:rsid w:val="009A17E4"/>
    <w:rsid w:val="009A1B09"/>
    <w:rsid w:val="009A203A"/>
    <w:rsid w:val="009A36A8"/>
    <w:rsid w:val="009A3713"/>
    <w:rsid w:val="009A4771"/>
    <w:rsid w:val="009A4DF0"/>
    <w:rsid w:val="009B033B"/>
    <w:rsid w:val="009B0DDD"/>
    <w:rsid w:val="009B18E5"/>
    <w:rsid w:val="009B31A7"/>
    <w:rsid w:val="009B3A8A"/>
    <w:rsid w:val="009B3E8F"/>
    <w:rsid w:val="009B3F7A"/>
    <w:rsid w:val="009B447A"/>
    <w:rsid w:val="009B51A6"/>
    <w:rsid w:val="009B70B3"/>
    <w:rsid w:val="009B7D36"/>
    <w:rsid w:val="009C0A97"/>
    <w:rsid w:val="009C1381"/>
    <w:rsid w:val="009C2594"/>
    <w:rsid w:val="009C2AAD"/>
    <w:rsid w:val="009C2EEA"/>
    <w:rsid w:val="009C3B8D"/>
    <w:rsid w:val="009C3E86"/>
    <w:rsid w:val="009C454C"/>
    <w:rsid w:val="009C4903"/>
    <w:rsid w:val="009C5662"/>
    <w:rsid w:val="009C6026"/>
    <w:rsid w:val="009C627F"/>
    <w:rsid w:val="009C6BBA"/>
    <w:rsid w:val="009C731A"/>
    <w:rsid w:val="009C77F2"/>
    <w:rsid w:val="009D01B2"/>
    <w:rsid w:val="009D0279"/>
    <w:rsid w:val="009D149A"/>
    <w:rsid w:val="009D164F"/>
    <w:rsid w:val="009D205C"/>
    <w:rsid w:val="009D27B6"/>
    <w:rsid w:val="009D2C57"/>
    <w:rsid w:val="009D2F18"/>
    <w:rsid w:val="009D35F1"/>
    <w:rsid w:val="009D477B"/>
    <w:rsid w:val="009D47F2"/>
    <w:rsid w:val="009D55EB"/>
    <w:rsid w:val="009D598A"/>
    <w:rsid w:val="009D5E0B"/>
    <w:rsid w:val="009D624E"/>
    <w:rsid w:val="009E0A83"/>
    <w:rsid w:val="009E1810"/>
    <w:rsid w:val="009E3F26"/>
    <w:rsid w:val="009E6A11"/>
    <w:rsid w:val="009E6EDF"/>
    <w:rsid w:val="009E7902"/>
    <w:rsid w:val="009F2F9E"/>
    <w:rsid w:val="009F3BE8"/>
    <w:rsid w:val="009F41FD"/>
    <w:rsid w:val="009F4793"/>
    <w:rsid w:val="009F4E36"/>
    <w:rsid w:val="009F6423"/>
    <w:rsid w:val="009F6857"/>
    <w:rsid w:val="009F7444"/>
    <w:rsid w:val="00A014EA"/>
    <w:rsid w:val="00A015CA"/>
    <w:rsid w:val="00A0194F"/>
    <w:rsid w:val="00A01B33"/>
    <w:rsid w:val="00A03CE5"/>
    <w:rsid w:val="00A03ED2"/>
    <w:rsid w:val="00A05EF5"/>
    <w:rsid w:val="00A06B89"/>
    <w:rsid w:val="00A07F27"/>
    <w:rsid w:val="00A07FC2"/>
    <w:rsid w:val="00A120D3"/>
    <w:rsid w:val="00A12744"/>
    <w:rsid w:val="00A12C83"/>
    <w:rsid w:val="00A13088"/>
    <w:rsid w:val="00A1369F"/>
    <w:rsid w:val="00A14CEE"/>
    <w:rsid w:val="00A15C0F"/>
    <w:rsid w:val="00A16D4E"/>
    <w:rsid w:val="00A17BF5"/>
    <w:rsid w:val="00A211C7"/>
    <w:rsid w:val="00A22A87"/>
    <w:rsid w:val="00A22CD9"/>
    <w:rsid w:val="00A22E6F"/>
    <w:rsid w:val="00A233DB"/>
    <w:rsid w:val="00A235AB"/>
    <w:rsid w:val="00A235BA"/>
    <w:rsid w:val="00A240E2"/>
    <w:rsid w:val="00A26411"/>
    <w:rsid w:val="00A26603"/>
    <w:rsid w:val="00A26BCC"/>
    <w:rsid w:val="00A27541"/>
    <w:rsid w:val="00A27EEF"/>
    <w:rsid w:val="00A3045F"/>
    <w:rsid w:val="00A316E2"/>
    <w:rsid w:val="00A31BB9"/>
    <w:rsid w:val="00A31D9B"/>
    <w:rsid w:val="00A3339E"/>
    <w:rsid w:val="00A35D0C"/>
    <w:rsid w:val="00A35D84"/>
    <w:rsid w:val="00A36BAE"/>
    <w:rsid w:val="00A370D7"/>
    <w:rsid w:val="00A378DF"/>
    <w:rsid w:val="00A40EB9"/>
    <w:rsid w:val="00A4135F"/>
    <w:rsid w:val="00A41AC5"/>
    <w:rsid w:val="00A41E43"/>
    <w:rsid w:val="00A42317"/>
    <w:rsid w:val="00A42F6B"/>
    <w:rsid w:val="00A44256"/>
    <w:rsid w:val="00A44645"/>
    <w:rsid w:val="00A44C6A"/>
    <w:rsid w:val="00A44FCF"/>
    <w:rsid w:val="00A45A3C"/>
    <w:rsid w:val="00A468FF"/>
    <w:rsid w:val="00A4782E"/>
    <w:rsid w:val="00A513BE"/>
    <w:rsid w:val="00A51CAA"/>
    <w:rsid w:val="00A5274A"/>
    <w:rsid w:val="00A536A3"/>
    <w:rsid w:val="00A54C4B"/>
    <w:rsid w:val="00A54FAF"/>
    <w:rsid w:val="00A55191"/>
    <w:rsid w:val="00A56513"/>
    <w:rsid w:val="00A56930"/>
    <w:rsid w:val="00A575DA"/>
    <w:rsid w:val="00A60FE0"/>
    <w:rsid w:val="00A621D1"/>
    <w:rsid w:val="00A62DD5"/>
    <w:rsid w:val="00A65427"/>
    <w:rsid w:val="00A6573D"/>
    <w:rsid w:val="00A70109"/>
    <w:rsid w:val="00A70D35"/>
    <w:rsid w:val="00A71554"/>
    <w:rsid w:val="00A72334"/>
    <w:rsid w:val="00A72BDA"/>
    <w:rsid w:val="00A732D3"/>
    <w:rsid w:val="00A73EE1"/>
    <w:rsid w:val="00A745A0"/>
    <w:rsid w:val="00A74E82"/>
    <w:rsid w:val="00A75DC2"/>
    <w:rsid w:val="00A75E66"/>
    <w:rsid w:val="00A767CC"/>
    <w:rsid w:val="00A76931"/>
    <w:rsid w:val="00A76C1E"/>
    <w:rsid w:val="00A8062A"/>
    <w:rsid w:val="00A80E30"/>
    <w:rsid w:val="00A80E56"/>
    <w:rsid w:val="00A810B3"/>
    <w:rsid w:val="00A83A45"/>
    <w:rsid w:val="00A85AEC"/>
    <w:rsid w:val="00A95933"/>
    <w:rsid w:val="00A9623E"/>
    <w:rsid w:val="00A969AB"/>
    <w:rsid w:val="00A97915"/>
    <w:rsid w:val="00A97FC6"/>
    <w:rsid w:val="00AA2A85"/>
    <w:rsid w:val="00AA2DBB"/>
    <w:rsid w:val="00AA3808"/>
    <w:rsid w:val="00AA430E"/>
    <w:rsid w:val="00AA4E29"/>
    <w:rsid w:val="00AA5A4C"/>
    <w:rsid w:val="00AA6EB5"/>
    <w:rsid w:val="00AA7250"/>
    <w:rsid w:val="00AB06B8"/>
    <w:rsid w:val="00AB124F"/>
    <w:rsid w:val="00AB2C60"/>
    <w:rsid w:val="00AB4675"/>
    <w:rsid w:val="00AB484E"/>
    <w:rsid w:val="00AB4902"/>
    <w:rsid w:val="00AB570F"/>
    <w:rsid w:val="00AB58B6"/>
    <w:rsid w:val="00AB5BB8"/>
    <w:rsid w:val="00AB6531"/>
    <w:rsid w:val="00AB6C82"/>
    <w:rsid w:val="00AC015F"/>
    <w:rsid w:val="00AC0389"/>
    <w:rsid w:val="00AC0FF7"/>
    <w:rsid w:val="00AC13D6"/>
    <w:rsid w:val="00AC27B8"/>
    <w:rsid w:val="00AC4E69"/>
    <w:rsid w:val="00AC60B7"/>
    <w:rsid w:val="00AC6B73"/>
    <w:rsid w:val="00AC7102"/>
    <w:rsid w:val="00AC7415"/>
    <w:rsid w:val="00AC7F68"/>
    <w:rsid w:val="00AD1490"/>
    <w:rsid w:val="00AD28B6"/>
    <w:rsid w:val="00AD2CA2"/>
    <w:rsid w:val="00AD314A"/>
    <w:rsid w:val="00AD4120"/>
    <w:rsid w:val="00AD5D0B"/>
    <w:rsid w:val="00AE0312"/>
    <w:rsid w:val="00AE06F6"/>
    <w:rsid w:val="00AE0E4C"/>
    <w:rsid w:val="00AE1E87"/>
    <w:rsid w:val="00AE2DEC"/>
    <w:rsid w:val="00AE31C2"/>
    <w:rsid w:val="00AE4922"/>
    <w:rsid w:val="00AE61F4"/>
    <w:rsid w:val="00AE634E"/>
    <w:rsid w:val="00AE6441"/>
    <w:rsid w:val="00AE67D2"/>
    <w:rsid w:val="00AF047B"/>
    <w:rsid w:val="00AF0733"/>
    <w:rsid w:val="00AF0ABF"/>
    <w:rsid w:val="00AF0DF0"/>
    <w:rsid w:val="00AF1A03"/>
    <w:rsid w:val="00AF2493"/>
    <w:rsid w:val="00AF3D59"/>
    <w:rsid w:val="00AF46E9"/>
    <w:rsid w:val="00AF4ECD"/>
    <w:rsid w:val="00AF603E"/>
    <w:rsid w:val="00AF66A0"/>
    <w:rsid w:val="00AF6F00"/>
    <w:rsid w:val="00B02C13"/>
    <w:rsid w:val="00B03426"/>
    <w:rsid w:val="00B03AF2"/>
    <w:rsid w:val="00B03BD3"/>
    <w:rsid w:val="00B05FCE"/>
    <w:rsid w:val="00B1013D"/>
    <w:rsid w:val="00B1068C"/>
    <w:rsid w:val="00B108B3"/>
    <w:rsid w:val="00B10FFE"/>
    <w:rsid w:val="00B13D19"/>
    <w:rsid w:val="00B13DAA"/>
    <w:rsid w:val="00B15D5A"/>
    <w:rsid w:val="00B16FC2"/>
    <w:rsid w:val="00B173C7"/>
    <w:rsid w:val="00B176EF"/>
    <w:rsid w:val="00B17E37"/>
    <w:rsid w:val="00B214C8"/>
    <w:rsid w:val="00B21566"/>
    <w:rsid w:val="00B23EC6"/>
    <w:rsid w:val="00B24698"/>
    <w:rsid w:val="00B249F9"/>
    <w:rsid w:val="00B24B79"/>
    <w:rsid w:val="00B26135"/>
    <w:rsid w:val="00B27CB8"/>
    <w:rsid w:val="00B30C7E"/>
    <w:rsid w:val="00B30D8A"/>
    <w:rsid w:val="00B30EB5"/>
    <w:rsid w:val="00B32456"/>
    <w:rsid w:val="00B325B4"/>
    <w:rsid w:val="00B32B94"/>
    <w:rsid w:val="00B331F0"/>
    <w:rsid w:val="00B33E18"/>
    <w:rsid w:val="00B349BC"/>
    <w:rsid w:val="00B349CF"/>
    <w:rsid w:val="00B35197"/>
    <w:rsid w:val="00B352A6"/>
    <w:rsid w:val="00B3536F"/>
    <w:rsid w:val="00B358AE"/>
    <w:rsid w:val="00B35971"/>
    <w:rsid w:val="00B3610A"/>
    <w:rsid w:val="00B36A6F"/>
    <w:rsid w:val="00B40345"/>
    <w:rsid w:val="00B4078F"/>
    <w:rsid w:val="00B40FEC"/>
    <w:rsid w:val="00B41C7C"/>
    <w:rsid w:val="00B41FE7"/>
    <w:rsid w:val="00B42607"/>
    <w:rsid w:val="00B45660"/>
    <w:rsid w:val="00B46763"/>
    <w:rsid w:val="00B47B02"/>
    <w:rsid w:val="00B47BA9"/>
    <w:rsid w:val="00B506C9"/>
    <w:rsid w:val="00B514CA"/>
    <w:rsid w:val="00B526BF"/>
    <w:rsid w:val="00B528F6"/>
    <w:rsid w:val="00B52F50"/>
    <w:rsid w:val="00B536F3"/>
    <w:rsid w:val="00B5422D"/>
    <w:rsid w:val="00B5489D"/>
    <w:rsid w:val="00B5504A"/>
    <w:rsid w:val="00B55795"/>
    <w:rsid w:val="00B55CC7"/>
    <w:rsid w:val="00B56239"/>
    <w:rsid w:val="00B5631C"/>
    <w:rsid w:val="00B56988"/>
    <w:rsid w:val="00B607BB"/>
    <w:rsid w:val="00B617B9"/>
    <w:rsid w:val="00B61E58"/>
    <w:rsid w:val="00B629AA"/>
    <w:rsid w:val="00B62AAA"/>
    <w:rsid w:val="00B63BA1"/>
    <w:rsid w:val="00B64B42"/>
    <w:rsid w:val="00B64EB0"/>
    <w:rsid w:val="00B70EFC"/>
    <w:rsid w:val="00B711D1"/>
    <w:rsid w:val="00B7210D"/>
    <w:rsid w:val="00B721AC"/>
    <w:rsid w:val="00B72470"/>
    <w:rsid w:val="00B73239"/>
    <w:rsid w:val="00B73690"/>
    <w:rsid w:val="00B757CC"/>
    <w:rsid w:val="00B80C5F"/>
    <w:rsid w:val="00B822AB"/>
    <w:rsid w:val="00B82903"/>
    <w:rsid w:val="00B846D3"/>
    <w:rsid w:val="00B84B91"/>
    <w:rsid w:val="00B85438"/>
    <w:rsid w:val="00B8593A"/>
    <w:rsid w:val="00B85C27"/>
    <w:rsid w:val="00B873B4"/>
    <w:rsid w:val="00B878BB"/>
    <w:rsid w:val="00B87C01"/>
    <w:rsid w:val="00B87F5E"/>
    <w:rsid w:val="00B90F27"/>
    <w:rsid w:val="00B9191A"/>
    <w:rsid w:val="00B92895"/>
    <w:rsid w:val="00B931A3"/>
    <w:rsid w:val="00B932B2"/>
    <w:rsid w:val="00B93A37"/>
    <w:rsid w:val="00B93B96"/>
    <w:rsid w:val="00B94399"/>
    <w:rsid w:val="00B95158"/>
    <w:rsid w:val="00BA102F"/>
    <w:rsid w:val="00BA1150"/>
    <w:rsid w:val="00BA1AE9"/>
    <w:rsid w:val="00BA281D"/>
    <w:rsid w:val="00BA3856"/>
    <w:rsid w:val="00BA3CA0"/>
    <w:rsid w:val="00BA4560"/>
    <w:rsid w:val="00BA5518"/>
    <w:rsid w:val="00BA5AF5"/>
    <w:rsid w:val="00BA7F74"/>
    <w:rsid w:val="00BB0CB9"/>
    <w:rsid w:val="00BB3767"/>
    <w:rsid w:val="00BB421A"/>
    <w:rsid w:val="00BB42A6"/>
    <w:rsid w:val="00BB42AE"/>
    <w:rsid w:val="00BB4BB1"/>
    <w:rsid w:val="00BB4CC1"/>
    <w:rsid w:val="00BB4F27"/>
    <w:rsid w:val="00BB5C3D"/>
    <w:rsid w:val="00BC3E3B"/>
    <w:rsid w:val="00BC4A80"/>
    <w:rsid w:val="00BC537E"/>
    <w:rsid w:val="00BC65E8"/>
    <w:rsid w:val="00BC6DE4"/>
    <w:rsid w:val="00BC7619"/>
    <w:rsid w:val="00BC7865"/>
    <w:rsid w:val="00BD19FE"/>
    <w:rsid w:val="00BD241C"/>
    <w:rsid w:val="00BD2446"/>
    <w:rsid w:val="00BD4DCE"/>
    <w:rsid w:val="00BD6CB4"/>
    <w:rsid w:val="00BD742B"/>
    <w:rsid w:val="00BE024C"/>
    <w:rsid w:val="00BE0C43"/>
    <w:rsid w:val="00BE162C"/>
    <w:rsid w:val="00BE1765"/>
    <w:rsid w:val="00BE1F47"/>
    <w:rsid w:val="00BE3204"/>
    <w:rsid w:val="00BE3D35"/>
    <w:rsid w:val="00BE48FC"/>
    <w:rsid w:val="00BE5008"/>
    <w:rsid w:val="00BE5237"/>
    <w:rsid w:val="00BE6506"/>
    <w:rsid w:val="00BE6D32"/>
    <w:rsid w:val="00BE785C"/>
    <w:rsid w:val="00BE7E5B"/>
    <w:rsid w:val="00BF124D"/>
    <w:rsid w:val="00BF1B88"/>
    <w:rsid w:val="00BF26C7"/>
    <w:rsid w:val="00BF3D28"/>
    <w:rsid w:val="00BF58D8"/>
    <w:rsid w:val="00BF5F25"/>
    <w:rsid w:val="00BF63C4"/>
    <w:rsid w:val="00C004C8"/>
    <w:rsid w:val="00C00751"/>
    <w:rsid w:val="00C01E55"/>
    <w:rsid w:val="00C02834"/>
    <w:rsid w:val="00C03218"/>
    <w:rsid w:val="00C03799"/>
    <w:rsid w:val="00C03986"/>
    <w:rsid w:val="00C04520"/>
    <w:rsid w:val="00C04BBE"/>
    <w:rsid w:val="00C0659F"/>
    <w:rsid w:val="00C07699"/>
    <w:rsid w:val="00C110DC"/>
    <w:rsid w:val="00C113C2"/>
    <w:rsid w:val="00C122B0"/>
    <w:rsid w:val="00C122E7"/>
    <w:rsid w:val="00C12387"/>
    <w:rsid w:val="00C13C3D"/>
    <w:rsid w:val="00C13E4F"/>
    <w:rsid w:val="00C1409C"/>
    <w:rsid w:val="00C152DD"/>
    <w:rsid w:val="00C153BE"/>
    <w:rsid w:val="00C15CF1"/>
    <w:rsid w:val="00C1623C"/>
    <w:rsid w:val="00C169BE"/>
    <w:rsid w:val="00C1756E"/>
    <w:rsid w:val="00C214DD"/>
    <w:rsid w:val="00C21798"/>
    <w:rsid w:val="00C2236F"/>
    <w:rsid w:val="00C2290C"/>
    <w:rsid w:val="00C230E9"/>
    <w:rsid w:val="00C23A57"/>
    <w:rsid w:val="00C247B7"/>
    <w:rsid w:val="00C27A48"/>
    <w:rsid w:val="00C27CC4"/>
    <w:rsid w:val="00C27F73"/>
    <w:rsid w:val="00C30840"/>
    <w:rsid w:val="00C311B1"/>
    <w:rsid w:val="00C32562"/>
    <w:rsid w:val="00C33361"/>
    <w:rsid w:val="00C3468E"/>
    <w:rsid w:val="00C3504B"/>
    <w:rsid w:val="00C354FD"/>
    <w:rsid w:val="00C35DFB"/>
    <w:rsid w:val="00C35F13"/>
    <w:rsid w:val="00C3687B"/>
    <w:rsid w:val="00C40383"/>
    <w:rsid w:val="00C414D1"/>
    <w:rsid w:val="00C424DB"/>
    <w:rsid w:val="00C42CBE"/>
    <w:rsid w:val="00C43543"/>
    <w:rsid w:val="00C436AF"/>
    <w:rsid w:val="00C43C22"/>
    <w:rsid w:val="00C44866"/>
    <w:rsid w:val="00C457FA"/>
    <w:rsid w:val="00C45B4D"/>
    <w:rsid w:val="00C471CA"/>
    <w:rsid w:val="00C4733B"/>
    <w:rsid w:val="00C50C9E"/>
    <w:rsid w:val="00C50E5F"/>
    <w:rsid w:val="00C515E0"/>
    <w:rsid w:val="00C524C5"/>
    <w:rsid w:val="00C5287F"/>
    <w:rsid w:val="00C54036"/>
    <w:rsid w:val="00C5438A"/>
    <w:rsid w:val="00C54728"/>
    <w:rsid w:val="00C552C8"/>
    <w:rsid w:val="00C572B9"/>
    <w:rsid w:val="00C57493"/>
    <w:rsid w:val="00C57EA2"/>
    <w:rsid w:val="00C6145B"/>
    <w:rsid w:val="00C61964"/>
    <w:rsid w:val="00C63571"/>
    <w:rsid w:val="00C63AA8"/>
    <w:rsid w:val="00C654F8"/>
    <w:rsid w:val="00C656EA"/>
    <w:rsid w:val="00C6592A"/>
    <w:rsid w:val="00C65CB1"/>
    <w:rsid w:val="00C67507"/>
    <w:rsid w:val="00C70B59"/>
    <w:rsid w:val="00C72E4F"/>
    <w:rsid w:val="00C7421B"/>
    <w:rsid w:val="00C74240"/>
    <w:rsid w:val="00C759DF"/>
    <w:rsid w:val="00C76185"/>
    <w:rsid w:val="00C77488"/>
    <w:rsid w:val="00C77941"/>
    <w:rsid w:val="00C80768"/>
    <w:rsid w:val="00C810CD"/>
    <w:rsid w:val="00C81225"/>
    <w:rsid w:val="00C8169F"/>
    <w:rsid w:val="00C8276B"/>
    <w:rsid w:val="00C83465"/>
    <w:rsid w:val="00C834D3"/>
    <w:rsid w:val="00C83579"/>
    <w:rsid w:val="00C8397C"/>
    <w:rsid w:val="00C86D02"/>
    <w:rsid w:val="00C9092D"/>
    <w:rsid w:val="00C90A91"/>
    <w:rsid w:val="00C91311"/>
    <w:rsid w:val="00C91FE2"/>
    <w:rsid w:val="00C92007"/>
    <w:rsid w:val="00C93290"/>
    <w:rsid w:val="00C9393E"/>
    <w:rsid w:val="00C947E6"/>
    <w:rsid w:val="00C95663"/>
    <w:rsid w:val="00C960D7"/>
    <w:rsid w:val="00C967F9"/>
    <w:rsid w:val="00C96A48"/>
    <w:rsid w:val="00C9765A"/>
    <w:rsid w:val="00CA04AF"/>
    <w:rsid w:val="00CA065E"/>
    <w:rsid w:val="00CA081E"/>
    <w:rsid w:val="00CA1876"/>
    <w:rsid w:val="00CA2A31"/>
    <w:rsid w:val="00CA6859"/>
    <w:rsid w:val="00CA7E5C"/>
    <w:rsid w:val="00CB048E"/>
    <w:rsid w:val="00CB09F1"/>
    <w:rsid w:val="00CB1627"/>
    <w:rsid w:val="00CB3745"/>
    <w:rsid w:val="00CB3A4F"/>
    <w:rsid w:val="00CB3D7C"/>
    <w:rsid w:val="00CB4265"/>
    <w:rsid w:val="00CB5429"/>
    <w:rsid w:val="00CB579D"/>
    <w:rsid w:val="00CB5933"/>
    <w:rsid w:val="00CB6346"/>
    <w:rsid w:val="00CB63F7"/>
    <w:rsid w:val="00CB77E1"/>
    <w:rsid w:val="00CC27B2"/>
    <w:rsid w:val="00CC2A3D"/>
    <w:rsid w:val="00CC301E"/>
    <w:rsid w:val="00CC36D3"/>
    <w:rsid w:val="00CC392C"/>
    <w:rsid w:val="00CC54F1"/>
    <w:rsid w:val="00CC5CF0"/>
    <w:rsid w:val="00CC61EE"/>
    <w:rsid w:val="00CC7F44"/>
    <w:rsid w:val="00CD0CCA"/>
    <w:rsid w:val="00CD2671"/>
    <w:rsid w:val="00CD27AE"/>
    <w:rsid w:val="00CD2A28"/>
    <w:rsid w:val="00CD3B30"/>
    <w:rsid w:val="00CD3D3A"/>
    <w:rsid w:val="00CD4838"/>
    <w:rsid w:val="00CD6E4E"/>
    <w:rsid w:val="00CE016F"/>
    <w:rsid w:val="00CE060C"/>
    <w:rsid w:val="00CE109F"/>
    <w:rsid w:val="00CE319C"/>
    <w:rsid w:val="00CE4A67"/>
    <w:rsid w:val="00CE5D81"/>
    <w:rsid w:val="00CE7E53"/>
    <w:rsid w:val="00CF01FB"/>
    <w:rsid w:val="00CF33CF"/>
    <w:rsid w:val="00CF4A17"/>
    <w:rsid w:val="00CF51BC"/>
    <w:rsid w:val="00CF6CFB"/>
    <w:rsid w:val="00CF71C4"/>
    <w:rsid w:val="00CF7914"/>
    <w:rsid w:val="00CF7EC5"/>
    <w:rsid w:val="00D008AC"/>
    <w:rsid w:val="00D017AA"/>
    <w:rsid w:val="00D01C34"/>
    <w:rsid w:val="00D02614"/>
    <w:rsid w:val="00D026B6"/>
    <w:rsid w:val="00D0297C"/>
    <w:rsid w:val="00D0388E"/>
    <w:rsid w:val="00D0391B"/>
    <w:rsid w:val="00D03BEB"/>
    <w:rsid w:val="00D04F9D"/>
    <w:rsid w:val="00D04FB5"/>
    <w:rsid w:val="00D0605B"/>
    <w:rsid w:val="00D066EF"/>
    <w:rsid w:val="00D069F8"/>
    <w:rsid w:val="00D06DDD"/>
    <w:rsid w:val="00D07EB4"/>
    <w:rsid w:val="00D10CB7"/>
    <w:rsid w:val="00D11CCF"/>
    <w:rsid w:val="00D11ED8"/>
    <w:rsid w:val="00D12737"/>
    <w:rsid w:val="00D1417F"/>
    <w:rsid w:val="00D15197"/>
    <w:rsid w:val="00D1578C"/>
    <w:rsid w:val="00D1662A"/>
    <w:rsid w:val="00D20BAA"/>
    <w:rsid w:val="00D229BC"/>
    <w:rsid w:val="00D238E5"/>
    <w:rsid w:val="00D253EF"/>
    <w:rsid w:val="00D25DED"/>
    <w:rsid w:val="00D26E6B"/>
    <w:rsid w:val="00D26F80"/>
    <w:rsid w:val="00D279EA"/>
    <w:rsid w:val="00D27D97"/>
    <w:rsid w:val="00D30296"/>
    <w:rsid w:val="00D30646"/>
    <w:rsid w:val="00D30733"/>
    <w:rsid w:val="00D3109B"/>
    <w:rsid w:val="00D314CC"/>
    <w:rsid w:val="00D318C4"/>
    <w:rsid w:val="00D31E33"/>
    <w:rsid w:val="00D31F48"/>
    <w:rsid w:val="00D3234C"/>
    <w:rsid w:val="00D32474"/>
    <w:rsid w:val="00D33C9B"/>
    <w:rsid w:val="00D3416F"/>
    <w:rsid w:val="00D341E2"/>
    <w:rsid w:val="00D35695"/>
    <w:rsid w:val="00D35C27"/>
    <w:rsid w:val="00D36231"/>
    <w:rsid w:val="00D36CFA"/>
    <w:rsid w:val="00D37A08"/>
    <w:rsid w:val="00D40E37"/>
    <w:rsid w:val="00D40EAA"/>
    <w:rsid w:val="00D41C61"/>
    <w:rsid w:val="00D4234C"/>
    <w:rsid w:val="00D42507"/>
    <w:rsid w:val="00D42514"/>
    <w:rsid w:val="00D43B82"/>
    <w:rsid w:val="00D447E1"/>
    <w:rsid w:val="00D44B33"/>
    <w:rsid w:val="00D45B8C"/>
    <w:rsid w:val="00D45D91"/>
    <w:rsid w:val="00D45F40"/>
    <w:rsid w:val="00D47E0F"/>
    <w:rsid w:val="00D50079"/>
    <w:rsid w:val="00D51371"/>
    <w:rsid w:val="00D52747"/>
    <w:rsid w:val="00D52C7D"/>
    <w:rsid w:val="00D5329E"/>
    <w:rsid w:val="00D535CE"/>
    <w:rsid w:val="00D53659"/>
    <w:rsid w:val="00D55CF1"/>
    <w:rsid w:val="00D578B3"/>
    <w:rsid w:val="00D60373"/>
    <w:rsid w:val="00D619F8"/>
    <w:rsid w:val="00D6303F"/>
    <w:rsid w:val="00D64DA6"/>
    <w:rsid w:val="00D64EB3"/>
    <w:rsid w:val="00D66ACF"/>
    <w:rsid w:val="00D66BB4"/>
    <w:rsid w:val="00D671D6"/>
    <w:rsid w:val="00D676D8"/>
    <w:rsid w:val="00D67892"/>
    <w:rsid w:val="00D701B7"/>
    <w:rsid w:val="00D707D6"/>
    <w:rsid w:val="00D71E31"/>
    <w:rsid w:val="00D723C6"/>
    <w:rsid w:val="00D72D2D"/>
    <w:rsid w:val="00D7430A"/>
    <w:rsid w:val="00D7481F"/>
    <w:rsid w:val="00D7557D"/>
    <w:rsid w:val="00D760B9"/>
    <w:rsid w:val="00D7678D"/>
    <w:rsid w:val="00D80371"/>
    <w:rsid w:val="00D829C1"/>
    <w:rsid w:val="00D833CB"/>
    <w:rsid w:val="00D83A88"/>
    <w:rsid w:val="00D83B81"/>
    <w:rsid w:val="00D85B07"/>
    <w:rsid w:val="00D85F37"/>
    <w:rsid w:val="00D90209"/>
    <w:rsid w:val="00D90554"/>
    <w:rsid w:val="00D92737"/>
    <w:rsid w:val="00D92F3A"/>
    <w:rsid w:val="00D932A4"/>
    <w:rsid w:val="00D94E70"/>
    <w:rsid w:val="00D94EB8"/>
    <w:rsid w:val="00D9587B"/>
    <w:rsid w:val="00D95B62"/>
    <w:rsid w:val="00D96C71"/>
    <w:rsid w:val="00DA08D0"/>
    <w:rsid w:val="00DA1510"/>
    <w:rsid w:val="00DA267C"/>
    <w:rsid w:val="00DA27A9"/>
    <w:rsid w:val="00DA38EB"/>
    <w:rsid w:val="00DA4216"/>
    <w:rsid w:val="00DA4BEA"/>
    <w:rsid w:val="00DA51B0"/>
    <w:rsid w:val="00DA51BF"/>
    <w:rsid w:val="00DA5AF5"/>
    <w:rsid w:val="00DA6F2E"/>
    <w:rsid w:val="00DA6F3D"/>
    <w:rsid w:val="00DA7848"/>
    <w:rsid w:val="00DB01B2"/>
    <w:rsid w:val="00DB1A5F"/>
    <w:rsid w:val="00DB1BC3"/>
    <w:rsid w:val="00DB20B8"/>
    <w:rsid w:val="00DB30EB"/>
    <w:rsid w:val="00DB31F4"/>
    <w:rsid w:val="00DB4028"/>
    <w:rsid w:val="00DB499D"/>
    <w:rsid w:val="00DB564A"/>
    <w:rsid w:val="00DC002E"/>
    <w:rsid w:val="00DC00CA"/>
    <w:rsid w:val="00DC0678"/>
    <w:rsid w:val="00DC23F4"/>
    <w:rsid w:val="00DC2DE2"/>
    <w:rsid w:val="00DC3B3F"/>
    <w:rsid w:val="00DC404E"/>
    <w:rsid w:val="00DC47DE"/>
    <w:rsid w:val="00DC5A78"/>
    <w:rsid w:val="00DC6DA7"/>
    <w:rsid w:val="00DD0AB3"/>
    <w:rsid w:val="00DD0CAC"/>
    <w:rsid w:val="00DD1848"/>
    <w:rsid w:val="00DD1C62"/>
    <w:rsid w:val="00DD2821"/>
    <w:rsid w:val="00DD527F"/>
    <w:rsid w:val="00DD7F1F"/>
    <w:rsid w:val="00DE0596"/>
    <w:rsid w:val="00DE39AD"/>
    <w:rsid w:val="00DE465E"/>
    <w:rsid w:val="00DE4C55"/>
    <w:rsid w:val="00DE51AC"/>
    <w:rsid w:val="00DE5BE2"/>
    <w:rsid w:val="00DE6BBC"/>
    <w:rsid w:val="00DF3ADC"/>
    <w:rsid w:val="00DF3BB5"/>
    <w:rsid w:val="00DF3E30"/>
    <w:rsid w:val="00DF4866"/>
    <w:rsid w:val="00DF4C31"/>
    <w:rsid w:val="00DF5202"/>
    <w:rsid w:val="00DF5516"/>
    <w:rsid w:val="00DF5E78"/>
    <w:rsid w:val="00DF6A1D"/>
    <w:rsid w:val="00DF73D8"/>
    <w:rsid w:val="00DF7431"/>
    <w:rsid w:val="00E00561"/>
    <w:rsid w:val="00E00A31"/>
    <w:rsid w:val="00E01C63"/>
    <w:rsid w:val="00E01EA1"/>
    <w:rsid w:val="00E022C6"/>
    <w:rsid w:val="00E0235A"/>
    <w:rsid w:val="00E02A92"/>
    <w:rsid w:val="00E030E4"/>
    <w:rsid w:val="00E04064"/>
    <w:rsid w:val="00E04373"/>
    <w:rsid w:val="00E04511"/>
    <w:rsid w:val="00E04EA6"/>
    <w:rsid w:val="00E06828"/>
    <w:rsid w:val="00E06964"/>
    <w:rsid w:val="00E070C4"/>
    <w:rsid w:val="00E079BE"/>
    <w:rsid w:val="00E1034A"/>
    <w:rsid w:val="00E12739"/>
    <w:rsid w:val="00E127B6"/>
    <w:rsid w:val="00E12D43"/>
    <w:rsid w:val="00E1396E"/>
    <w:rsid w:val="00E13A06"/>
    <w:rsid w:val="00E14135"/>
    <w:rsid w:val="00E165F5"/>
    <w:rsid w:val="00E166F5"/>
    <w:rsid w:val="00E16AB2"/>
    <w:rsid w:val="00E17321"/>
    <w:rsid w:val="00E2160C"/>
    <w:rsid w:val="00E21ED2"/>
    <w:rsid w:val="00E222B2"/>
    <w:rsid w:val="00E22453"/>
    <w:rsid w:val="00E227E4"/>
    <w:rsid w:val="00E229B8"/>
    <w:rsid w:val="00E2343D"/>
    <w:rsid w:val="00E23949"/>
    <w:rsid w:val="00E250A3"/>
    <w:rsid w:val="00E25676"/>
    <w:rsid w:val="00E259B1"/>
    <w:rsid w:val="00E25DDF"/>
    <w:rsid w:val="00E265F3"/>
    <w:rsid w:val="00E267A7"/>
    <w:rsid w:val="00E267AE"/>
    <w:rsid w:val="00E2740A"/>
    <w:rsid w:val="00E2757F"/>
    <w:rsid w:val="00E30C64"/>
    <w:rsid w:val="00E30C8F"/>
    <w:rsid w:val="00E30FDF"/>
    <w:rsid w:val="00E315E1"/>
    <w:rsid w:val="00E3262D"/>
    <w:rsid w:val="00E3555E"/>
    <w:rsid w:val="00E35FF4"/>
    <w:rsid w:val="00E37499"/>
    <w:rsid w:val="00E37A10"/>
    <w:rsid w:val="00E4196B"/>
    <w:rsid w:val="00E42DCA"/>
    <w:rsid w:val="00E46364"/>
    <w:rsid w:val="00E47227"/>
    <w:rsid w:val="00E47B08"/>
    <w:rsid w:val="00E53F8F"/>
    <w:rsid w:val="00E54F54"/>
    <w:rsid w:val="00E54FDA"/>
    <w:rsid w:val="00E5646C"/>
    <w:rsid w:val="00E56E55"/>
    <w:rsid w:val="00E575A6"/>
    <w:rsid w:val="00E5780F"/>
    <w:rsid w:val="00E603CF"/>
    <w:rsid w:val="00E60A0A"/>
    <w:rsid w:val="00E60FE6"/>
    <w:rsid w:val="00E61155"/>
    <w:rsid w:val="00E61415"/>
    <w:rsid w:val="00E627C2"/>
    <w:rsid w:val="00E63548"/>
    <w:rsid w:val="00E652CD"/>
    <w:rsid w:val="00E659A0"/>
    <w:rsid w:val="00E65D0C"/>
    <w:rsid w:val="00E668DF"/>
    <w:rsid w:val="00E66A64"/>
    <w:rsid w:val="00E6770D"/>
    <w:rsid w:val="00E679C1"/>
    <w:rsid w:val="00E67C9D"/>
    <w:rsid w:val="00E70421"/>
    <w:rsid w:val="00E734A6"/>
    <w:rsid w:val="00E73B19"/>
    <w:rsid w:val="00E75B16"/>
    <w:rsid w:val="00E75ED5"/>
    <w:rsid w:val="00E76F44"/>
    <w:rsid w:val="00E801DE"/>
    <w:rsid w:val="00E81C39"/>
    <w:rsid w:val="00E8297D"/>
    <w:rsid w:val="00E83980"/>
    <w:rsid w:val="00E83D2E"/>
    <w:rsid w:val="00E8476B"/>
    <w:rsid w:val="00E84787"/>
    <w:rsid w:val="00E852B8"/>
    <w:rsid w:val="00E86082"/>
    <w:rsid w:val="00E86B8E"/>
    <w:rsid w:val="00E8773D"/>
    <w:rsid w:val="00E90221"/>
    <w:rsid w:val="00E92AFD"/>
    <w:rsid w:val="00E92B8E"/>
    <w:rsid w:val="00E94D41"/>
    <w:rsid w:val="00E96F72"/>
    <w:rsid w:val="00E97806"/>
    <w:rsid w:val="00E97DE0"/>
    <w:rsid w:val="00EA105F"/>
    <w:rsid w:val="00EA18F3"/>
    <w:rsid w:val="00EA201A"/>
    <w:rsid w:val="00EA2089"/>
    <w:rsid w:val="00EA39AB"/>
    <w:rsid w:val="00EA3FEF"/>
    <w:rsid w:val="00EA503A"/>
    <w:rsid w:val="00EA5DF9"/>
    <w:rsid w:val="00EA632E"/>
    <w:rsid w:val="00EA7DF9"/>
    <w:rsid w:val="00EA7E2F"/>
    <w:rsid w:val="00EA7F41"/>
    <w:rsid w:val="00EB10DB"/>
    <w:rsid w:val="00EB161F"/>
    <w:rsid w:val="00EB21F3"/>
    <w:rsid w:val="00EB2A20"/>
    <w:rsid w:val="00EB3ECE"/>
    <w:rsid w:val="00EB3FFB"/>
    <w:rsid w:val="00EB458D"/>
    <w:rsid w:val="00EB5317"/>
    <w:rsid w:val="00EB619F"/>
    <w:rsid w:val="00EC0F4F"/>
    <w:rsid w:val="00EC191C"/>
    <w:rsid w:val="00EC21C1"/>
    <w:rsid w:val="00EC2D84"/>
    <w:rsid w:val="00EC48AF"/>
    <w:rsid w:val="00EC4ED9"/>
    <w:rsid w:val="00EC61F5"/>
    <w:rsid w:val="00EC7023"/>
    <w:rsid w:val="00EC72AD"/>
    <w:rsid w:val="00EC776E"/>
    <w:rsid w:val="00EC7787"/>
    <w:rsid w:val="00EC7B1E"/>
    <w:rsid w:val="00ED047A"/>
    <w:rsid w:val="00ED07BA"/>
    <w:rsid w:val="00ED17F8"/>
    <w:rsid w:val="00ED19D9"/>
    <w:rsid w:val="00ED1D3F"/>
    <w:rsid w:val="00ED2DE1"/>
    <w:rsid w:val="00ED34B0"/>
    <w:rsid w:val="00ED778A"/>
    <w:rsid w:val="00ED7E03"/>
    <w:rsid w:val="00EE009E"/>
    <w:rsid w:val="00EE2BEC"/>
    <w:rsid w:val="00EE30CA"/>
    <w:rsid w:val="00EE3B6B"/>
    <w:rsid w:val="00EE4607"/>
    <w:rsid w:val="00EE6940"/>
    <w:rsid w:val="00EE6DFA"/>
    <w:rsid w:val="00EE7535"/>
    <w:rsid w:val="00EF04D7"/>
    <w:rsid w:val="00EF1D8E"/>
    <w:rsid w:val="00EF2D30"/>
    <w:rsid w:val="00EF2E76"/>
    <w:rsid w:val="00EF35FE"/>
    <w:rsid w:val="00EF3613"/>
    <w:rsid w:val="00EF4B79"/>
    <w:rsid w:val="00EF513D"/>
    <w:rsid w:val="00EF71DD"/>
    <w:rsid w:val="00EF7EE4"/>
    <w:rsid w:val="00F00A02"/>
    <w:rsid w:val="00F01253"/>
    <w:rsid w:val="00F03C72"/>
    <w:rsid w:val="00F045B3"/>
    <w:rsid w:val="00F0596E"/>
    <w:rsid w:val="00F06326"/>
    <w:rsid w:val="00F065A8"/>
    <w:rsid w:val="00F06BCA"/>
    <w:rsid w:val="00F10F73"/>
    <w:rsid w:val="00F119B1"/>
    <w:rsid w:val="00F1200A"/>
    <w:rsid w:val="00F12BA0"/>
    <w:rsid w:val="00F13F15"/>
    <w:rsid w:val="00F14A3A"/>
    <w:rsid w:val="00F15101"/>
    <w:rsid w:val="00F1556D"/>
    <w:rsid w:val="00F159FB"/>
    <w:rsid w:val="00F161DA"/>
    <w:rsid w:val="00F17320"/>
    <w:rsid w:val="00F178AC"/>
    <w:rsid w:val="00F1797B"/>
    <w:rsid w:val="00F210C7"/>
    <w:rsid w:val="00F2174C"/>
    <w:rsid w:val="00F219AA"/>
    <w:rsid w:val="00F21EFC"/>
    <w:rsid w:val="00F22077"/>
    <w:rsid w:val="00F22AB5"/>
    <w:rsid w:val="00F22ABD"/>
    <w:rsid w:val="00F22FD4"/>
    <w:rsid w:val="00F23185"/>
    <w:rsid w:val="00F24032"/>
    <w:rsid w:val="00F243B2"/>
    <w:rsid w:val="00F2460F"/>
    <w:rsid w:val="00F24D38"/>
    <w:rsid w:val="00F25CDC"/>
    <w:rsid w:val="00F26960"/>
    <w:rsid w:val="00F27769"/>
    <w:rsid w:val="00F27B20"/>
    <w:rsid w:val="00F319E9"/>
    <w:rsid w:val="00F3224F"/>
    <w:rsid w:val="00F32F45"/>
    <w:rsid w:val="00F3316A"/>
    <w:rsid w:val="00F33E2E"/>
    <w:rsid w:val="00F36729"/>
    <w:rsid w:val="00F3764B"/>
    <w:rsid w:val="00F419B7"/>
    <w:rsid w:val="00F4309B"/>
    <w:rsid w:val="00F434C8"/>
    <w:rsid w:val="00F43CDF"/>
    <w:rsid w:val="00F44594"/>
    <w:rsid w:val="00F50EB9"/>
    <w:rsid w:val="00F51E3D"/>
    <w:rsid w:val="00F5241E"/>
    <w:rsid w:val="00F52746"/>
    <w:rsid w:val="00F5274F"/>
    <w:rsid w:val="00F532A7"/>
    <w:rsid w:val="00F534B7"/>
    <w:rsid w:val="00F55439"/>
    <w:rsid w:val="00F55FD0"/>
    <w:rsid w:val="00F57F9F"/>
    <w:rsid w:val="00F60AB6"/>
    <w:rsid w:val="00F625DC"/>
    <w:rsid w:val="00F662CF"/>
    <w:rsid w:val="00F66355"/>
    <w:rsid w:val="00F66EC6"/>
    <w:rsid w:val="00F67F41"/>
    <w:rsid w:val="00F70903"/>
    <w:rsid w:val="00F70D6C"/>
    <w:rsid w:val="00F71F94"/>
    <w:rsid w:val="00F7288F"/>
    <w:rsid w:val="00F73002"/>
    <w:rsid w:val="00F73AD7"/>
    <w:rsid w:val="00F73C3B"/>
    <w:rsid w:val="00F74F4F"/>
    <w:rsid w:val="00F74FCD"/>
    <w:rsid w:val="00F75472"/>
    <w:rsid w:val="00F75791"/>
    <w:rsid w:val="00F77265"/>
    <w:rsid w:val="00F77896"/>
    <w:rsid w:val="00F80DD2"/>
    <w:rsid w:val="00F813E2"/>
    <w:rsid w:val="00F81924"/>
    <w:rsid w:val="00F82757"/>
    <w:rsid w:val="00F82B59"/>
    <w:rsid w:val="00F842DA"/>
    <w:rsid w:val="00F84BD0"/>
    <w:rsid w:val="00F8571F"/>
    <w:rsid w:val="00F85B7A"/>
    <w:rsid w:val="00F86176"/>
    <w:rsid w:val="00F86713"/>
    <w:rsid w:val="00F86DED"/>
    <w:rsid w:val="00F87551"/>
    <w:rsid w:val="00F9020B"/>
    <w:rsid w:val="00F91357"/>
    <w:rsid w:val="00F937D9"/>
    <w:rsid w:val="00F956B0"/>
    <w:rsid w:val="00F959EE"/>
    <w:rsid w:val="00F9649F"/>
    <w:rsid w:val="00F96F57"/>
    <w:rsid w:val="00F97E28"/>
    <w:rsid w:val="00FA10F6"/>
    <w:rsid w:val="00FA1385"/>
    <w:rsid w:val="00FA2270"/>
    <w:rsid w:val="00FA25BB"/>
    <w:rsid w:val="00FA3636"/>
    <w:rsid w:val="00FA64A8"/>
    <w:rsid w:val="00FA77E4"/>
    <w:rsid w:val="00FA79C5"/>
    <w:rsid w:val="00FB127B"/>
    <w:rsid w:val="00FB21A9"/>
    <w:rsid w:val="00FB2D6B"/>
    <w:rsid w:val="00FB4330"/>
    <w:rsid w:val="00FB5103"/>
    <w:rsid w:val="00FB5686"/>
    <w:rsid w:val="00FB6C35"/>
    <w:rsid w:val="00FC1072"/>
    <w:rsid w:val="00FC1E82"/>
    <w:rsid w:val="00FC32BE"/>
    <w:rsid w:val="00FC366F"/>
    <w:rsid w:val="00FC397D"/>
    <w:rsid w:val="00FC48DB"/>
    <w:rsid w:val="00FC58D9"/>
    <w:rsid w:val="00FC659B"/>
    <w:rsid w:val="00FC7877"/>
    <w:rsid w:val="00FD0446"/>
    <w:rsid w:val="00FD1EFA"/>
    <w:rsid w:val="00FD2A68"/>
    <w:rsid w:val="00FD410E"/>
    <w:rsid w:val="00FD5592"/>
    <w:rsid w:val="00FD5801"/>
    <w:rsid w:val="00FD6522"/>
    <w:rsid w:val="00FD75F0"/>
    <w:rsid w:val="00FD78F6"/>
    <w:rsid w:val="00FE008C"/>
    <w:rsid w:val="00FE015E"/>
    <w:rsid w:val="00FE064F"/>
    <w:rsid w:val="00FE0FF2"/>
    <w:rsid w:val="00FE111F"/>
    <w:rsid w:val="00FE27CC"/>
    <w:rsid w:val="00FE3112"/>
    <w:rsid w:val="00FE43D8"/>
    <w:rsid w:val="00FE446F"/>
    <w:rsid w:val="00FE47D7"/>
    <w:rsid w:val="00FF06E3"/>
    <w:rsid w:val="00FF117C"/>
    <w:rsid w:val="00FF1B6F"/>
    <w:rsid w:val="00FF2942"/>
    <w:rsid w:val="00FF4CA9"/>
    <w:rsid w:val="00FF5481"/>
    <w:rsid w:val="00FF64A1"/>
    <w:rsid w:val="00FF670E"/>
    <w:rsid w:val="00FF674B"/>
    <w:rsid w:val="00FF67A1"/>
    <w:rsid w:val="00FF76AA"/>
    <w:rsid w:val="00FF76B1"/>
    <w:rsid w:val="00FF7B69"/>
    <w:rsid w:val="0151715B"/>
    <w:rsid w:val="01BD08CB"/>
    <w:rsid w:val="01C1346E"/>
    <w:rsid w:val="020E2CA1"/>
    <w:rsid w:val="02244C33"/>
    <w:rsid w:val="0253603F"/>
    <w:rsid w:val="02CE7F16"/>
    <w:rsid w:val="030820CC"/>
    <w:rsid w:val="03A650E6"/>
    <w:rsid w:val="04532936"/>
    <w:rsid w:val="04656BAD"/>
    <w:rsid w:val="06500D8B"/>
    <w:rsid w:val="069B7C5B"/>
    <w:rsid w:val="06B3361E"/>
    <w:rsid w:val="06F2116D"/>
    <w:rsid w:val="07DF36F3"/>
    <w:rsid w:val="07E90A7A"/>
    <w:rsid w:val="081F1FCE"/>
    <w:rsid w:val="090C7300"/>
    <w:rsid w:val="096A7FAB"/>
    <w:rsid w:val="097E7C74"/>
    <w:rsid w:val="0A494EC9"/>
    <w:rsid w:val="0ABF30C2"/>
    <w:rsid w:val="0ACC3FB2"/>
    <w:rsid w:val="0B054643"/>
    <w:rsid w:val="0B287A3A"/>
    <w:rsid w:val="0B4275F6"/>
    <w:rsid w:val="0B6570AC"/>
    <w:rsid w:val="0BB42B3C"/>
    <w:rsid w:val="0BE64074"/>
    <w:rsid w:val="0C201CEB"/>
    <w:rsid w:val="0C4B7E73"/>
    <w:rsid w:val="0C6A368A"/>
    <w:rsid w:val="0CAF3B0F"/>
    <w:rsid w:val="0D2B6493"/>
    <w:rsid w:val="0E0D138D"/>
    <w:rsid w:val="0EA726FE"/>
    <w:rsid w:val="0EF41F92"/>
    <w:rsid w:val="0F870CC9"/>
    <w:rsid w:val="11297634"/>
    <w:rsid w:val="116B36F1"/>
    <w:rsid w:val="11A21475"/>
    <w:rsid w:val="11FE0804"/>
    <w:rsid w:val="12123AA0"/>
    <w:rsid w:val="12344E1A"/>
    <w:rsid w:val="130266ED"/>
    <w:rsid w:val="1380270E"/>
    <w:rsid w:val="13C66702"/>
    <w:rsid w:val="13FE1A8D"/>
    <w:rsid w:val="14AE31FA"/>
    <w:rsid w:val="14F355C9"/>
    <w:rsid w:val="154A575D"/>
    <w:rsid w:val="15941C13"/>
    <w:rsid w:val="15AE2678"/>
    <w:rsid w:val="161923D2"/>
    <w:rsid w:val="169D4789"/>
    <w:rsid w:val="16C341DC"/>
    <w:rsid w:val="16F12BA0"/>
    <w:rsid w:val="1715785A"/>
    <w:rsid w:val="17396B00"/>
    <w:rsid w:val="177F7576"/>
    <w:rsid w:val="17C7240B"/>
    <w:rsid w:val="18047A9A"/>
    <w:rsid w:val="180C02F3"/>
    <w:rsid w:val="18975132"/>
    <w:rsid w:val="19951A8B"/>
    <w:rsid w:val="1A676BA4"/>
    <w:rsid w:val="1A816542"/>
    <w:rsid w:val="1A972ED1"/>
    <w:rsid w:val="1AA56C42"/>
    <w:rsid w:val="1AC46BA0"/>
    <w:rsid w:val="1AFE37DF"/>
    <w:rsid w:val="1B132DD3"/>
    <w:rsid w:val="1B4154C9"/>
    <w:rsid w:val="1B931EFB"/>
    <w:rsid w:val="1B972C67"/>
    <w:rsid w:val="1CB90AE6"/>
    <w:rsid w:val="1D1B411D"/>
    <w:rsid w:val="1E0A7720"/>
    <w:rsid w:val="1E2709A1"/>
    <w:rsid w:val="1FAD61D3"/>
    <w:rsid w:val="218E69E5"/>
    <w:rsid w:val="21D4544A"/>
    <w:rsid w:val="21F57320"/>
    <w:rsid w:val="228B4069"/>
    <w:rsid w:val="23D723DA"/>
    <w:rsid w:val="24205867"/>
    <w:rsid w:val="244333C9"/>
    <w:rsid w:val="24541134"/>
    <w:rsid w:val="25D949D0"/>
    <w:rsid w:val="2707567B"/>
    <w:rsid w:val="27980DDA"/>
    <w:rsid w:val="283D42FF"/>
    <w:rsid w:val="291270AF"/>
    <w:rsid w:val="29DA41D3"/>
    <w:rsid w:val="2A133C26"/>
    <w:rsid w:val="2A6E348F"/>
    <w:rsid w:val="2AE57D24"/>
    <w:rsid w:val="2BF45C4B"/>
    <w:rsid w:val="2C253AE4"/>
    <w:rsid w:val="2CB401F5"/>
    <w:rsid w:val="2D232297"/>
    <w:rsid w:val="2D3D1168"/>
    <w:rsid w:val="2D4D4EC8"/>
    <w:rsid w:val="2D69103B"/>
    <w:rsid w:val="2D7323F1"/>
    <w:rsid w:val="2DE379A5"/>
    <w:rsid w:val="2DF7415D"/>
    <w:rsid w:val="2E3C3053"/>
    <w:rsid w:val="2EF72FAF"/>
    <w:rsid w:val="2F29304C"/>
    <w:rsid w:val="2F83700A"/>
    <w:rsid w:val="2FB55874"/>
    <w:rsid w:val="2FBE0557"/>
    <w:rsid w:val="2FE6514C"/>
    <w:rsid w:val="31477631"/>
    <w:rsid w:val="31532933"/>
    <w:rsid w:val="31A71A05"/>
    <w:rsid w:val="31BC45EB"/>
    <w:rsid w:val="31BF12F7"/>
    <w:rsid w:val="32174CBC"/>
    <w:rsid w:val="3223010A"/>
    <w:rsid w:val="32F3535E"/>
    <w:rsid w:val="33435E24"/>
    <w:rsid w:val="34A25FF5"/>
    <w:rsid w:val="35FF45C7"/>
    <w:rsid w:val="367D1246"/>
    <w:rsid w:val="3684252B"/>
    <w:rsid w:val="3721018A"/>
    <w:rsid w:val="37FF025E"/>
    <w:rsid w:val="38962270"/>
    <w:rsid w:val="38AD3918"/>
    <w:rsid w:val="39B6736F"/>
    <w:rsid w:val="3A113A45"/>
    <w:rsid w:val="3AC57F10"/>
    <w:rsid w:val="3B845F4B"/>
    <w:rsid w:val="3B932145"/>
    <w:rsid w:val="3BB7024A"/>
    <w:rsid w:val="3C516016"/>
    <w:rsid w:val="3C5333BA"/>
    <w:rsid w:val="3CE27B73"/>
    <w:rsid w:val="3CF75BC2"/>
    <w:rsid w:val="3D077D8C"/>
    <w:rsid w:val="3D4B6E4D"/>
    <w:rsid w:val="3DAF387C"/>
    <w:rsid w:val="3EA518C9"/>
    <w:rsid w:val="3ECD2034"/>
    <w:rsid w:val="3EFE621F"/>
    <w:rsid w:val="3F185CE9"/>
    <w:rsid w:val="3F633362"/>
    <w:rsid w:val="40290953"/>
    <w:rsid w:val="426D72B7"/>
    <w:rsid w:val="42761FDB"/>
    <w:rsid w:val="428F6A5A"/>
    <w:rsid w:val="42DF2F6B"/>
    <w:rsid w:val="433B1A7F"/>
    <w:rsid w:val="441F3C8A"/>
    <w:rsid w:val="44965FE8"/>
    <w:rsid w:val="44E34EB4"/>
    <w:rsid w:val="45E15657"/>
    <w:rsid w:val="46A91AC1"/>
    <w:rsid w:val="47844596"/>
    <w:rsid w:val="47B873F9"/>
    <w:rsid w:val="47D92712"/>
    <w:rsid w:val="48E76A7C"/>
    <w:rsid w:val="48EA4D03"/>
    <w:rsid w:val="48ED4B43"/>
    <w:rsid w:val="49D90012"/>
    <w:rsid w:val="4A0C2D29"/>
    <w:rsid w:val="4ABA6D38"/>
    <w:rsid w:val="4AE85E78"/>
    <w:rsid w:val="4AF11146"/>
    <w:rsid w:val="4B0430A7"/>
    <w:rsid w:val="4B291308"/>
    <w:rsid w:val="4CD74E4D"/>
    <w:rsid w:val="4D5153DF"/>
    <w:rsid w:val="4DD962D0"/>
    <w:rsid w:val="4DE14292"/>
    <w:rsid w:val="4E916B4E"/>
    <w:rsid w:val="4ECF1BF2"/>
    <w:rsid w:val="4F513E9A"/>
    <w:rsid w:val="4FAE4445"/>
    <w:rsid w:val="503404A9"/>
    <w:rsid w:val="51095F85"/>
    <w:rsid w:val="511E6CDA"/>
    <w:rsid w:val="513D338D"/>
    <w:rsid w:val="51457EE2"/>
    <w:rsid w:val="518C7004"/>
    <w:rsid w:val="52186C83"/>
    <w:rsid w:val="527A2F03"/>
    <w:rsid w:val="530863C1"/>
    <w:rsid w:val="53442CCF"/>
    <w:rsid w:val="53FB1C66"/>
    <w:rsid w:val="543D36A4"/>
    <w:rsid w:val="54547400"/>
    <w:rsid w:val="54A0085D"/>
    <w:rsid w:val="55456B64"/>
    <w:rsid w:val="55AC5CD7"/>
    <w:rsid w:val="579A4371"/>
    <w:rsid w:val="579E6DFD"/>
    <w:rsid w:val="58363443"/>
    <w:rsid w:val="589578ED"/>
    <w:rsid w:val="58C27B8F"/>
    <w:rsid w:val="58CC78AF"/>
    <w:rsid w:val="5A4721AA"/>
    <w:rsid w:val="5B511F5D"/>
    <w:rsid w:val="5B51628C"/>
    <w:rsid w:val="5B557C01"/>
    <w:rsid w:val="5B590361"/>
    <w:rsid w:val="5B8A1FEA"/>
    <w:rsid w:val="5BCB32D2"/>
    <w:rsid w:val="5C5D2AA2"/>
    <w:rsid w:val="5CF46C37"/>
    <w:rsid w:val="5D676A47"/>
    <w:rsid w:val="5E131200"/>
    <w:rsid w:val="5E676B09"/>
    <w:rsid w:val="5EDB444F"/>
    <w:rsid w:val="5FE262F9"/>
    <w:rsid w:val="60E454FA"/>
    <w:rsid w:val="613528A4"/>
    <w:rsid w:val="6186303C"/>
    <w:rsid w:val="61D43AD4"/>
    <w:rsid w:val="62161BB0"/>
    <w:rsid w:val="63971FA7"/>
    <w:rsid w:val="63DA7591"/>
    <w:rsid w:val="63DE5296"/>
    <w:rsid w:val="649B5DB0"/>
    <w:rsid w:val="652404E2"/>
    <w:rsid w:val="657C58E3"/>
    <w:rsid w:val="65EC66DE"/>
    <w:rsid w:val="66491F5E"/>
    <w:rsid w:val="66D3514A"/>
    <w:rsid w:val="67B34D46"/>
    <w:rsid w:val="67F137AA"/>
    <w:rsid w:val="68772CEA"/>
    <w:rsid w:val="6918676A"/>
    <w:rsid w:val="692B30B7"/>
    <w:rsid w:val="69740F33"/>
    <w:rsid w:val="69DB1A17"/>
    <w:rsid w:val="6A541ECC"/>
    <w:rsid w:val="6B633D2D"/>
    <w:rsid w:val="6B6E37DA"/>
    <w:rsid w:val="6C032798"/>
    <w:rsid w:val="6C1B1917"/>
    <w:rsid w:val="6C9C6A8B"/>
    <w:rsid w:val="6CC5400B"/>
    <w:rsid w:val="6D3F4876"/>
    <w:rsid w:val="6E62677F"/>
    <w:rsid w:val="6E736C59"/>
    <w:rsid w:val="6F275418"/>
    <w:rsid w:val="6FA164CB"/>
    <w:rsid w:val="705B5D16"/>
    <w:rsid w:val="70680B00"/>
    <w:rsid w:val="70A13F3A"/>
    <w:rsid w:val="70C0030A"/>
    <w:rsid w:val="710E6A7C"/>
    <w:rsid w:val="716F09B6"/>
    <w:rsid w:val="718C3F2A"/>
    <w:rsid w:val="71F4144A"/>
    <w:rsid w:val="72717C06"/>
    <w:rsid w:val="729F0C48"/>
    <w:rsid w:val="72B9744A"/>
    <w:rsid w:val="733F32B0"/>
    <w:rsid w:val="73427333"/>
    <w:rsid w:val="739C2DD6"/>
    <w:rsid w:val="742D2AF2"/>
    <w:rsid w:val="74DC32CE"/>
    <w:rsid w:val="74F252C3"/>
    <w:rsid w:val="75C368B6"/>
    <w:rsid w:val="76045978"/>
    <w:rsid w:val="760B7FA9"/>
    <w:rsid w:val="776B47B3"/>
    <w:rsid w:val="77D7744B"/>
    <w:rsid w:val="78D3497F"/>
    <w:rsid w:val="79325681"/>
    <w:rsid w:val="798244CF"/>
    <w:rsid w:val="7A283947"/>
    <w:rsid w:val="7A9D6321"/>
    <w:rsid w:val="7ABA512A"/>
    <w:rsid w:val="7AEE3ABE"/>
    <w:rsid w:val="7BF51B02"/>
    <w:rsid w:val="7BF618C3"/>
    <w:rsid w:val="7BFD5273"/>
    <w:rsid w:val="7CA061BE"/>
    <w:rsid w:val="7D6278F8"/>
    <w:rsid w:val="7DC0761D"/>
    <w:rsid w:val="7E581BF8"/>
    <w:rsid w:val="7EE226B8"/>
    <w:rsid w:val="7FA60948"/>
    <w:rsid w:val="7FB566D7"/>
    <w:rsid w:val="7FC108AD"/>
    <w:rsid w:val="7FE7259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27F9CF2A"/>
  <w15:docId w15:val="{C66B0ACF-BFC3-43F4-B086-B4715F4FA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4"/>
      <w:szCs w:val="24"/>
      <w:lang w:eastAsia="en-US"/>
    </w:rPr>
  </w:style>
  <w:style w:type="paragraph" w:styleId="Heading1">
    <w:name w:val="heading 1"/>
    <w:basedOn w:val="Normal"/>
    <w:next w:val="Normal"/>
    <w:link w:val="Heading1Char"/>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Segoe UI" w:hAnsi="Segoe UI" w:cs="Segoe UI"/>
      <w:sz w:val="18"/>
      <w:szCs w:val="18"/>
    </w:rPr>
  </w:style>
  <w:style w:type="paragraph" w:styleId="Footer">
    <w:name w:val="footer"/>
    <w:basedOn w:val="Normal"/>
    <w:link w:val="FooterChar"/>
    <w:qFormat/>
    <w:pPr>
      <w:tabs>
        <w:tab w:val="center" w:pos="4513"/>
        <w:tab w:val="right" w:pos="9026"/>
      </w:tabs>
    </w:pPr>
  </w:style>
  <w:style w:type="paragraph" w:styleId="Header">
    <w:name w:val="header"/>
    <w:basedOn w:val="Normal"/>
    <w:link w:val="HeaderChar"/>
    <w:qFormat/>
    <w:pPr>
      <w:tabs>
        <w:tab w:val="center" w:pos="4513"/>
        <w:tab w:val="right" w:pos="9026"/>
      </w:tabs>
    </w:pPr>
  </w:style>
  <w:style w:type="character" w:styleId="Hyperlink">
    <w:name w:val="Hyperlink"/>
    <w:qFormat/>
    <w:rPr>
      <w:color w:val="0000FF"/>
      <w:u w:val="single"/>
    </w:rPr>
  </w:style>
  <w:style w:type="character" w:styleId="Strong">
    <w:name w:val="Strong"/>
    <w:basedOn w:val="DefaultParagraphFont"/>
    <w:qFormat/>
    <w:rPr>
      <w:b/>
      <w:bCs/>
    </w:rPr>
  </w:style>
  <w:style w:type="table" w:styleId="TableGrid">
    <w:name w:val="Table Grid"/>
    <w:basedOn w:val="TableNormal"/>
    <w:qFormat/>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qFormat/>
    <w:rPr>
      <w:rFonts w:ascii="Segoe UI" w:hAnsi="Segoe UI" w:cs="Segoe UI"/>
      <w:sz w:val="18"/>
      <w:szCs w:val="18"/>
      <w:lang w:val="en-US" w:eastAsia="en-US"/>
    </w:rPr>
  </w:style>
  <w:style w:type="paragraph" w:styleId="ListParagraph">
    <w:name w:val="List Paragraph"/>
    <w:basedOn w:val="Normal"/>
    <w:uiPriority w:val="34"/>
    <w:qFormat/>
    <w:pPr>
      <w:ind w:left="720"/>
      <w:contextualSpacing/>
    </w:pPr>
  </w:style>
  <w:style w:type="paragraph" w:customStyle="1" w:styleId="ox-841b459768-msonormal">
    <w:name w:val="ox-841b459768-msonormal"/>
    <w:basedOn w:val="Normal"/>
    <w:qFormat/>
    <w:pPr>
      <w:spacing w:before="100" w:beforeAutospacing="1" w:after="100" w:afterAutospacing="1"/>
    </w:pPr>
    <w:rPr>
      <w:rFonts w:ascii="Calibri" w:eastAsiaTheme="minorHAnsi" w:hAnsi="Calibri" w:cs="Calibri"/>
      <w:sz w:val="22"/>
      <w:szCs w:val="22"/>
    </w:rPr>
  </w:style>
  <w:style w:type="character" w:customStyle="1" w:styleId="Heading1Char">
    <w:name w:val="Heading 1 Char"/>
    <w:basedOn w:val="DefaultParagraphFont"/>
    <w:link w:val="Heading1"/>
    <w:qFormat/>
    <w:rPr>
      <w:b/>
      <w:bCs/>
      <w:sz w:val="24"/>
      <w:szCs w:val="24"/>
      <w:lang w:eastAsia="en-US"/>
    </w:rPr>
  </w:style>
  <w:style w:type="character" w:customStyle="1" w:styleId="HeaderChar">
    <w:name w:val="Header Char"/>
    <w:basedOn w:val="DefaultParagraphFont"/>
    <w:link w:val="Header"/>
    <w:qFormat/>
    <w:rPr>
      <w:sz w:val="24"/>
      <w:szCs w:val="24"/>
      <w:lang w:eastAsia="en-US"/>
    </w:rPr>
  </w:style>
  <w:style w:type="character" w:customStyle="1" w:styleId="FooterChar">
    <w:name w:val="Footer Char"/>
    <w:basedOn w:val="DefaultParagraphFont"/>
    <w:link w:val="Footer"/>
    <w:qFormat/>
    <w:rPr>
      <w:sz w:val="24"/>
      <w:szCs w:val="24"/>
      <w:lang w:eastAsia="en-US"/>
    </w:rPr>
  </w:style>
  <w:style w:type="character" w:customStyle="1" w:styleId="UnresolvedMention1">
    <w:name w:val="Unresolved Mention1"/>
    <w:basedOn w:val="DefaultParagraphFont"/>
    <w:uiPriority w:val="99"/>
    <w:semiHidden/>
    <w:unhideWhenUsed/>
    <w:qFormat/>
    <w:rPr>
      <w:color w:val="808080"/>
      <w:shd w:val="clear" w:color="auto" w:fill="E6E6E6"/>
    </w:rPr>
  </w:style>
  <w:style w:type="character" w:customStyle="1" w:styleId="IntenseEmphasis1">
    <w:name w:val="Intense Emphasis1"/>
    <w:basedOn w:val="DefaultParagraphFont"/>
    <w:uiPriority w:val="21"/>
    <w:qFormat/>
    <w:rPr>
      <w:i/>
      <w:iCs/>
      <w:color w:val="5B9BD5" w:themeColor="accent1"/>
    </w:rPr>
  </w:style>
  <w:style w:type="table" w:customStyle="1" w:styleId="PlainTable51">
    <w:name w:val="Plain Table 51"/>
    <w:basedOn w:val="TableNormal"/>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clerk@brizenortonparishcouncil.co.u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NPC\AppData\Local\Microsoft\Windows\INetCache\Content.Outlook\87K2STY7\TEMPLATE%20Summons%20Agenda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9EF7D-A759-034F-91E4-839DB1A64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Summons Agenda_</Template>
  <TotalTime>183</TotalTime>
  <Pages>5</Pages>
  <Words>1678</Words>
  <Characters>9568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BRIZE NORTON PARISH COUNCIL</vt:lpstr>
    </vt:vector>
  </TitlesOfParts>
  <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BRIZE NORTON PARISH COUNCIL</dc:title>
  <dc:creator>BNPC</dc:creator>
  <cp:lastModifiedBy>Jo Webb</cp:lastModifiedBy>
  <cp:revision>16</cp:revision>
  <cp:lastPrinted>2024-08-27T14:45:00Z</cp:lastPrinted>
  <dcterms:created xsi:type="dcterms:W3CDTF">2025-02-04T13:11:00Z</dcterms:created>
  <dcterms:modified xsi:type="dcterms:W3CDTF">2025-02-25T15:19:00Z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3ADFCC722DEB4D7092204100A86C647A_13</vt:lpwstr>
  </property>
</Properties>
</file>