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F13697">
        <w:t>3</w:t>
      </w:r>
      <w:r w:rsidR="00F13697" w:rsidRPr="00F13697">
        <w:rPr>
          <w:vertAlign w:val="superscript"/>
        </w:rPr>
        <w:t>rd</w:t>
      </w:r>
      <w:r w:rsidR="00F13697">
        <w:t xml:space="preserve"> June </w:t>
      </w:r>
      <w:r w:rsidR="00CE4B47">
        <w:t>201</w:t>
      </w:r>
      <w:r w:rsidR="002716FE">
        <w:t>5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F13697">
        <w:rPr>
          <w:b/>
        </w:rPr>
        <w:t>10</w:t>
      </w:r>
      <w:r w:rsidR="00C44850" w:rsidRPr="00C44850">
        <w:rPr>
          <w:b/>
          <w:vertAlign w:val="superscript"/>
        </w:rPr>
        <w:t>th</w:t>
      </w:r>
      <w:r w:rsidR="00C44850">
        <w:rPr>
          <w:b/>
        </w:rPr>
        <w:t xml:space="preserve"> </w:t>
      </w:r>
      <w:r w:rsidR="00F13697">
        <w:rPr>
          <w:b/>
        </w:rPr>
        <w:t>June</w:t>
      </w:r>
      <w:r w:rsidR="00C44850">
        <w:rPr>
          <w:b/>
        </w:rPr>
        <w:t xml:space="preserve"> 201</w:t>
      </w:r>
      <w:r w:rsidR="0012475B">
        <w:rPr>
          <w:b/>
        </w:rPr>
        <w:t>5</w:t>
      </w:r>
      <w:r>
        <w:t xml:space="preserve">, </w:t>
      </w:r>
      <w:r w:rsidR="00141A35">
        <w:t>commencing</w:t>
      </w:r>
      <w:r>
        <w:t xml:space="preserve"> at 7.30 pm, in </w:t>
      </w:r>
      <w:r w:rsidR="00BF1DCC">
        <w:t>Whitehill Chapel</w:t>
      </w:r>
      <w:r>
        <w:t>, Painter</w:t>
      </w:r>
      <w:r w:rsidR="00F22FF3">
        <w:t>’</w:t>
      </w:r>
      <w:r>
        <w:t>s Forstal.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 xml:space="preserve">Parish Councillor </w:t>
      </w:r>
      <w:proofErr w:type="gramStart"/>
      <w:r w:rsidR="0012475B">
        <w:t>vacancies</w:t>
      </w:r>
      <w:proofErr w:type="gramEnd"/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072CB1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  <w:t>Application for Borrowing Approval</w:t>
      </w:r>
      <w:r w:rsidR="00216902">
        <w:t xml:space="preserve"> to take out a loan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216902" w:rsidRDefault="0021690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9</w:t>
      </w:r>
      <w:r>
        <w:tab/>
        <w:t>Application for a Public Works Loan Board Loan</w:t>
      </w:r>
    </w:p>
    <w:p w:rsidR="0012475B" w:rsidRDefault="0012475B" w:rsidP="00C940D2">
      <w:pPr>
        <w:tabs>
          <w:tab w:val="left" w:pos="993"/>
          <w:tab w:val="left" w:pos="1701"/>
        </w:tabs>
        <w:ind w:right="540"/>
      </w:pPr>
    </w:p>
    <w:p w:rsidR="0012475B" w:rsidRDefault="0012475B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10</w:t>
      </w:r>
      <w:r>
        <w:tab/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423430">
        <w:t>11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423430">
        <w:t>12</w:t>
      </w:r>
      <w:r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423430">
        <w:t>3</w:t>
      </w:r>
      <w:r>
        <w:tab/>
        <w:t>Signing-off 2014-15 Accounts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F432E1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423430">
        <w:t>4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423430">
        <w:t>5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423430">
        <w:t>6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423430">
        <w:t>7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423430">
        <w:t>8</w:t>
      </w:r>
      <w:r w:rsidR="0012475B">
        <w:tab/>
      </w:r>
      <w:r w:rsidR="002716FE">
        <w:t>Any other business</w:t>
      </w:r>
      <w:bookmarkStart w:id="0" w:name="_GoBack"/>
      <w:bookmarkEnd w:id="0"/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>:  Wednesday 15</w:t>
      </w:r>
      <w:r w:rsidR="00F13697" w:rsidRPr="00F13697">
        <w:rPr>
          <w:vertAlign w:val="superscript"/>
        </w:rPr>
        <w:t>th</w:t>
      </w:r>
      <w:r w:rsidR="00F13697">
        <w:t xml:space="preserve"> July 2015 at 7.30pm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D1D" w:rsidRDefault="00230D1D">
      <w:r>
        <w:separator/>
      </w:r>
    </w:p>
  </w:endnote>
  <w:endnote w:type="continuationSeparator" w:id="0">
    <w:p w:rsidR="00230D1D" w:rsidRDefault="00230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D1D" w:rsidRDefault="00230D1D">
      <w:r>
        <w:separator/>
      </w:r>
    </w:p>
  </w:footnote>
  <w:footnote w:type="continuationSeparator" w:id="0">
    <w:p w:rsidR="00230D1D" w:rsidRDefault="00230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FA3"/>
    <w:rsid w:val="00001450"/>
    <w:rsid w:val="000043CD"/>
    <w:rsid w:val="00037672"/>
    <w:rsid w:val="000438BF"/>
    <w:rsid w:val="00054403"/>
    <w:rsid w:val="0007052A"/>
    <w:rsid w:val="000708C8"/>
    <w:rsid w:val="00072CB1"/>
    <w:rsid w:val="00073D83"/>
    <w:rsid w:val="000C0767"/>
    <w:rsid w:val="000C7733"/>
    <w:rsid w:val="000C7AF1"/>
    <w:rsid w:val="000D5E75"/>
    <w:rsid w:val="000D5F9E"/>
    <w:rsid w:val="000E31F3"/>
    <w:rsid w:val="000E7770"/>
    <w:rsid w:val="0012475B"/>
    <w:rsid w:val="00141A35"/>
    <w:rsid w:val="001652C6"/>
    <w:rsid w:val="00181536"/>
    <w:rsid w:val="001A084E"/>
    <w:rsid w:val="001A4A39"/>
    <w:rsid w:val="001C538C"/>
    <w:rsid w:val="001F6635"/>
    <w:rsid w:val="00216902"/>
    <w:rsid w:val="00230D1D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423430"/>
    <w:rsid w:val="004300E1"/>
    <w:rsid w:val="00455952"/>
    <w:rsid w:val="0046110B"/>
    <w:rsid w:val="00464245"/>
    <w:rsid w:val="004A2237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5FE7"/>
    <w:rsid w:val="007C1DAD"/>
    <w:rsid w:val="007D71FF"/>
    <w:rsid w:val="00836D6A"/>
    <w:rsid w:val="00841FA3"/>
    <w:rsid w:val="008478FC"/>
    <w:rsid w:val="008506F9"/>
    <w:rsid w:val="00886868"/>
    <w:rsid w:val="008A1036"/>
    <w:rsid w:val="008C765D"/>
    <w:rsid w:val="008E00D2"/>
    <w:rsid w:val="008E2DB0"/>
    <w:rsid w:val="00912B2A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A4457"/>
    <w:rsid w:val="00AA4579"/>
    <w:rsid w:val="00AD4A86"/>
    <w:rsid w:val="00AD568A"/>
    <w:rsid w:val="00AE1D7F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D22AC"/>
    <w:rsid w:val="00DF1AC9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22FF3"/>
    <w:rsid w:val="00F432E1"/>
    <w:rsid w:val="00F96B33"/>
    <w:rsid w:val="00FA3A7D"/>
    <w:rsid w:val="00FD3E8E"/>
    <w:rsid w:val="00F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71AEA247.dotm</Template>
  <TotalTime>1</TotalTime>
  <Pages>1</Pages>
  <Words>126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em79</cp:lastModifiedBy>
  <cp:revision>2</cp:revision>
  <cp:lastPrinted>2015-03-10T08:10:00Z</cp:lastPrinted>
  <dcterms:created xsi:type="dcterms:W3CDTF">2015-06-03T07:42:00Z</dcterms:created>
  <dcterms:modified xsi:type="dcterms:W3CDTF">2015-06-03T07:42:00Z</dcterms:modified>
</cp:coreProperties>
</file>