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B2AF0" w14:textId="43618603" w:rsidR="00640D22" w:rsidRDefault="002A4383" w:rsidP="005A572E">
      <w:pPr>
        <w:spacing w:before="0" w:after="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</w:t>
      </w:r>
      <w:r w:rsidR="009A21E9">
        <w:rPr>
          <w:rFonts w:ascii="Aptos" w:hAnsi="Aptos"/>
          <w:sz w:val="24"/>
          <w:szCs w:val="24"/>
        </w:rPr>
        <w:t>Website Event Registration Form</w:t>
      </w:r>
    </w:p>
    <w:p w14:paraId="4B4B9CEF" w14:textId="77777777" w:rsidR="009A21E9" w:rsidRDefault="009A21E9" w:rsidP="005A572E">
      <w:pPr>
        <w:spacing w:before="0" w:after="0"/>
        <w:rPr>
          <w:rFonts w:ascii="Aptos" w:hAnsi="Aptos"/>
          <w:sz w:val="24"/>
          <w:szCs w:val="24"/>
        </w:rPr>
      </w:pPr>
    </w:p>
    <w:p w14:paraId="07E1BD38" w14:textId="3D688954" w:rsidR="009A21E9" w:rsidRPr="00D06911" w:rsidRDefault="009A21E9" w:rsidP="005A572E">
      <w:pPr>
        <w:spacing w:before="0" w:after="0"/>
        <w:rPr>
          <w:rFonts w:ascii="Aptos" w:hAnsi="Aptos"/>
          <w:color w:val="264356" w:themeColor="text2" w:themeShade="BF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Please complete the form below and email to </w:t>
      </w:r>
      <w:hyperlink r:id="rId11" w:history="1">
        <w:r w:rsidR="00427650" w:rsidRPr="00D06911">
          <w:rPr>
            <w:rStyle w:val="Hyperlink"/>
            <w:rFonts w:ascii="Aptos" w:hAnsi="Aptos"/>
            <w:color w:val="264356" w:themeColor="text2" w:themeShade="BF"/>
            <w:sz w:val="24"/>
            <w:szCs w:val="24"/>
          </w:rPr>
          <w:t>clerk@uffingtonparish.gov.uk</w:t>
        </w:r>
      </w:hyperlink>
    </w:p>
    <w:p w14:paraId="7362BDE0" w14:textId="77777777" w:rsidR="00427650" w:rsidRDefault="00427650" w:rsidP="005A572E">
      <w:pPr>
        <w:spacing w:before="0" w:after="0"/>
        <w:rPr>
          <w:rFonts w:ascii="Aptos" w:hAnsi="Apto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62C9D" w14:paraId="3E612EDB" w14:textId="77777777" w:rsidTr="00427650">
        <w:tc>
          <w:tcPr>
            <w:tcW w:w="5228" w:type="dxa"/>
          </w:tcPr>
          <w:p w14:paraId="39828698" w14:textId="4F16EA3A" w:rsidR="00F62C9D" w:rsidRDefault="00F62C9D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Organisation</w:t>
            </w:r>
          </w:p>
        </w:tc>
        <w:tc>
          <w:tcPr>
            <w:tcW w:w="5228" w:type="dxa"/>
          </w:tcPr>
          <w:p w14:paraId="5F7248D6" w14:textId="77777777" w:rsidR="00F62C9D" w:rsidRDefault="00F62C9D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F62C9D" w14:paraId="51E10242" w14:textId="77777777" w:rsidTr="00427650">
        <w:tc>
          <w:tcPr>
            <w:tcW w:w="5228" w:type="dxa"/>
          </w:tcPr>
          <w:p w14:paraId="1A1BD944" w14:textId="78E3B4F2" w:rsidR="00F62C9D" w:rsidRDefault="00D06911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Contact name</w:t>
            </w:r>
          </w:p>
        </w:tc>
        <w:tc>
          <w:tcPr>
            <w:tcW w:w="5228" w:type="dxa"/>
          </w:tcPr>
          <w:p w14:paraId="396AD102" w14:textId="77777777" w:rsidR="00F62C9D" w:rsidRDefault="00F62C9D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D06911" w14:paraId="572BC3B2" w14:textId="77777777" w:rsidTr="00427650">
        <w:tc>
          <w:tcPr>
            <w:tcW w:w="5228" w:type="dxa"/>
          </w:tcPr>
          <w:p w14:paraId="74CF0536" w14:textId="1ECC97DF" w:rsidR="00D06911" w:rsidRDefault="00D06911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Contact number</w:t>
            </w:r>
          </w:p>
        </w:tc>
        <w:tc>
          <w:tcPr>
            <w:tcW w:w="5228" w:type="dxa"/>
          </w:tcPr>
          <w:p w14:paraId="4507CC0C" w14:textId="77777777" w:rsidR="00D06911" w:rsidRDefault="00D06911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F62C9D" w14:paraId="435FA3D3" w14:textId="77777777" w:rsidTr="00427650">
        <w:tc>
          <w:tcPr>
            <w:tcW w:w="5228" w:type="dxa"/>
          </w:tcPr>
          <w:p w14:paraId="42765F6E" w14:textId="38A56C57" w:rsidR="00F62C9D" w:rsidRDefault="00D06911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Contact email</w:t>
            </w:r>
          </w:p>
        </w:tc>
        <w:tc>
          <w:tcPr>
            <w:tcW w:w="5228" w:type="dxa"/>
          </w:tcPr>
          <w:p w14:paraId="5237D7D3" w14:textId="77777777" w:rsidR="00F62C9D" w:rsidRDefault="00F62C9D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427650" w14:paraId="47CA3A60" w14:textId="77777777" w:rsidTr="00427650">
        <w:tc>
          <w:tcPr>
            <w:tcW w:w="5228" w:type="dxa"/>
          </w:tcPr>
          <w:p w14:paraId="4A9DFC8E" w14:textId="532AA556" w:rsidR="00427650" w:rsidRDefault="00427650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Name of Event</w:t>
            </w:r>
          </w:p>
        </w:tc>
        <w:tc>
          <w:tcPr>
            <w:tcW w:w="5228" w:type="dxa"/>
          </w:tcPr>
          <w:p w14:paraId="29EEC361" w14:textId="77777777" w:rsidR="00427650" w:rsidRDefault="00427650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427650" w14:paraId="7A8A4E85" w14:textId="77777777" w:rsidTr="00427650">
        <w:tc>
          <w:tcPr>
            <w:tcW w:w="5228" w:type="dxa"/>
          </w:tcPr>
          <w:p w14:paraId="28910359" w14:textId="1F36D80E" w:rsidR="00427650" w:rsidRDefault="00427650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Date</w:t>
            </w:r>
          </w:p>
        </w:tc>
        <w:tc>
          <w:tcPr>
            <w:tcW w:w="5228" w:type="dxa"/>
          </w:tcPr>
          <w:p w14:paraId="5E3A382F" w14:textId="77777777" w:rsidR="00427650" w:rsidRDefault="00427650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427650" w14:paraId="6C4EA342" w14:textId="77777777" w:rsidTr="00427650">
        <w:tc>
          <w:tcPr>
            <w:tcW w:w="5228" w:type="dxa"/>
          </w:tcPr>
          <w:p w14:paraId="6D202066" w14:textId="4D6005BD" w:rsidR="00427650" w:rsidRDefault="00427650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Start time</w:t>
            </w:r>
          </w:p>
        </w:tc>
        <w:tc>
          <w:tcPr>
            <w:tcW w:w="5228" w:type="dxa"/>
          </w:tcPr>
          <w:p w14:paraId="0487E451" w14:textId="77777777" w:rsidR="00427650" w:rsidRDefault="00427650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427650" w14:paraId="1556D482" w14:textId="77777777" w:rsidTr="00427650">
        <w:tc>
          <w:tcPr>
            <w:tcW w:w="5228" w:type="dxa"/>
          </w:tcPr>
          <w:p w14:paraId="783CE586" w14:textId="443F0EF1" w:rsidR="00427650" w:rsidRDefault="00427650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Finish time</w:t>
            </w:r>
          </w:p>
        </w:tc>
        <w:tc>
          <w:tcPr>
            <w:tcW w:w="5228" w:type="dxa"/>
          </w:tcPr>
          <w:p w14:paraId="533E3A7E" w14:textId="77777777" w:rsidR="00427650" w:rsidRDefault="00427650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427650" w14:paraId="30215FED" w14:textId="77777777" w:rsidTr="00427650">
        <w:tc>
          <w:tcPr>
            <w:tcW w:w="5228" w:type="dxa"/>
          </w:tcPr>
          <w:p w14:paraId="4715B141" w14:textId="664F27C7" w:rsidR="00427650" w:rsidRDefault="004B2BE7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Entry Fee</w:t>
            </w:r>
          </w:p>
        </w:tc>
        <w:tc>
          <w:tcPr>
            <w:tcW w:w="5228" w:type="dxa"/>
          </w:tcPr>
          <w:p w14:paraId="263DE906" w14:textId="77777777" w:rsidR="00427650" w:rsidRDefault="00427650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4B2BE7" w14:paraId="442FDD44" w14:textId="77777777" w:rsidTr="00427650">
        <w:tc>
          <w:tcPr>
            <w:tcW w:w="5228" w:type="dxa"/>
          </w:tcPr>
          <w:p w14:paraId="140926A1" w14:textId="1384FA5A" w:rsidR="004B2BE7" w:rsidRDefault="004B2BE7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Location</w:t>
            </w:r>
          </w:p>
        </w:tc>
        <w:tc>
          <w:tcPr>
            <w:tcW w:w="5228" w:type="dxa"/>
          </w:tcPr>
          <w:p w14:paraId="3E1B9BAC" w14:textId="77777777" w:rsidR="004B2BE7" w:rsidRDefault="004B2BE7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4B2BE7" w14:paraId="37AAE0B4" w14:textId="77777777" w:rsidTr="00427650">
        <w:tc>
          <w:tcPr>
            <w:tcW w:w="5228" w:type="dxa"/>
          </w:tcPr>
          <w:p w14:paraId="775695E2" w14:textId="1846D3BB" w:rsidR="004B2BE7" w:rsidRDefault="004B2BE7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Description of Event</w:t>
            </w:r>
          </w:p>
        </w:tc>
        <w:tc>
          <w:tcPr>
            <w:tcW w:w="5228" w:type="dxa"/>
          </w:tcPr>
          <w:p w14:paraId="4FC0EF58" w14:textId="77777777" w:rsidR="004B2BE7" w:rsidRDefault="004B2BE7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F62C9D" w14:paraId="011CEFDF" w14:textId="77777777" w:rsidTr="00427650">
        <w:tc>
          <w:tcPr>
            <w:tcW w:w="5228" w:type="dxa"/>
          </w:tcPr>
          <w:p w14:paraId="3044F20E" w14:textId="3BB4D2F5" w:rsidR="00F62C9D" w:rsidRDefault="00D06911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Poster/Flyer attached (pdf</w:t>
            </w:r>
            <w:r w:rsidR="00465E06">
              <w:rPr>
                <w:rFonts w:ascii="Aptos" w:hAnsi="Aptos"/>
                <w:sz w:val="24"/>
                <w:szCs w:val="24"/>
              </w:rPr>
              <w:t>/jpeg</w:t>
            </w:r>
            <w:r>
              <w:rPr>
                <w:rFonts w:ascii="Aptos" w:hAnsi="Aptos"/>
                <w:sz w:val="24"/>
                <w:szCs w:val="24"/>
              </w:rPr>
              <w:t xml:space="preserve"> format)</w:t>
            </w:r>
          </w:p>
        </w:tc>
        <w:tc>
          <w:tcPr>
            <w:tcW w:w="5228" w:type="dxa"/>
          </w:tcPr>
          <w:p w14:paraId="6006D4C2" w14:textId="77777777" w:rsidR="00F62C9D" w:rsidRDefault="00F62C9D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409B2C3B" w14:textId="77777777" w:rsidR="00427650" w:rsidRPr="001C1542" w:rsidRDefault="00427650" w:rsidP="005A572E">
      <w:pPr>
        <w:spacing w:before="0" w:after="0"/>
        <w:rPr>
          <w:rFonts w:ascii="Aptos" w:hAnsi="Aptos"/>
          <w:sz w:val="24"/>
          <w:szCs w:val="24"/>
        </w:rPr>
      </w:pPr>
    </w:p>
    <w:sectPr w:rsidR="00427650" w:rsidRPr="001C1542" w:rsidSect="00D9607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985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598B1" w14:textId="77777777" w:rsidR="004D5D2D" w:rsidRDefault="004D5D2D">
      <w:pPr>
        <w:spacing w:after="0" w:line="240" w:lineRule="auto"/>
      </w:pPr>
      <w:r>
        <w:separator/>
      </w:r>
    </w:p>
  </w:endnote>
  <w:endnote w:type="continuationSeparator" w:id="0">
    <w:p w14:paraId="623C4F8A" w14:textId="77777777" w:rsidR="004D5D2D" w:rsidRDefault="004D5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59147" w14:textId="77777777" w:rsidR="00465E06" w:rsidRDefault="00465E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E42E6" w14:textId="4B9B5E92" w:rsidR="0001626D" w:rsidRDefault="00D96074">
    <w:pPr>
      <w:pStyle w:val="Footer"/>
      <w:rPr>
        <w:color w:val="auto"/>
        <w:lang w:val="en-GB" w:bidi="en-GB"/>
      </w:rPr>
    </w:pPr>
    <w:r>
      <w:rPr>
        <w:color w:val="auto"/>
        <w:lang w:val="en-GB" w:bidi="en-GB"/>
      </w:rPr>
      <w:t>Uffington Parish Council</w:t>
    </w:r>
    <w:r w:rsidR="00A7585F">
      <w:rPr>
        <w:color w:val="auto"/>
        <w:lang w:val="en-GB" w:bidi="en-GB"/>
      </w:rPr>
      <w:t xml:space="preserve"> – </w:t>
    </w:r>
    <w:r w:rsidR="007D4FC0">
      <w:rPr>
        <w:color w:val="auto"/>
        <w:lang w:val="en-GB" w:bidi="en-GB"/>
      </w:rPr>
      <w:t>Website Event Registration Form</w:t>
    </w:r>
  </w:p>
  <w:p w14:paraId="3EEE0A63" w14:textId="74F4A3CD" w:rsidR="004149F8" w:rsidRDefault="00A7585F" w:rsidP="00C96A0E">
    <w:pPr>
      <w:pStyle w:val="Footer"/>
      <w:rPr>
        <w:b/>
        <w:bCs/>
        <w:color w:val="auto"/>
      </w:rPr>
    </w:pPr>
    <w:r w:rsidRPr="00A7585F">
      <w:rPr>
        <w:color w:val="auto"/>
        <w:lang w:val="en-GB"/>
      </w:rPr>
      <w:t xml:space="preserve">Page </w:t>
    </w:r>
    <w:r w:rsidRPr="00A7585F">
      <w:rPr>
        <w:b/>
        <w:bCs/>
        <w:color w:val="auto"/>
      </w:rPr>
      <w:fldChar w:fldCharType="begin"/>
    </w:r>
    <w:r w:rsidRPr="00A7585F">
      <w:rPr>
        <w:b/>
        <w:bCs/>
        <w:color w:val="auto"/>
      </w:rPr>
      <w:instrText>PAGE  \* Arabic  \* MERGEFORMAT</w:instrText>
    </w:r>
    <w:r w:rsidRPr="00A7585F">
      <w:rPr>
        <w:b/>
        <w:bCs/>
        <w:color w:val="auto"/>
      </w:rPr>
      <w:fldChar w:fldCharType="separate"/>
    </w:r>
    <w:r w:rsidRPr="00A7585F">
      <w:rPr>
        <w:b/>
        <w:bCs/>
        <w:color w:val="auto"/>
        <w:lang w:val="en-GB"/>
      </w:rPr>
      <w:t>1</w:t>
    </w:r>
    <w:r w:rsidRPr="00A7585F">
      <w:rPr>
        <w:b/>
        <w:bCs/>
        <w:color w:val="auto"/>
      </w:rPr>
      <w:fldChar w:fldCharType="end"/>
    </w:r>
    <w:r w:rsidRPr="00A7585F">
      <w:rPr>
        <w:color w:val="auto"/>
        <w:lang w:val="en-GB"/>
      </w:rPr>
      <w:t xml:space="preserve"> of </w:t>
    </w:r>
    <w:r w:rsidRPr="00A7585F">
      <w:rPr>
        <w:b/>
        <w:bCs/>
        <w:color w:val="auto"/>
      </w:rPr>
      <w:fldChar w:fldCharType="begin"/>
    </w:r>
    <w:r w:rsidRPr="00A7585F">
      <w:rPr>
        <w:b/>
        <w:bCs/>
        <w:color w:val="auto"/>
      </w:rPr>
      <w:instrText>NUMPAGES  \* Arabic  \* MERGEFORMAT</w:instrText>
    </w:r>
    <w:r w:rsidRPr="00A7585F">
      <w:rPr>
        <w:b/>
        <w:bCs/>
        <w:color w:val="auto"/>
      </w:rPr>
      <w:fldChar w:fldCharType="separate"/>
    </w:r>
    <w:r w:rsidRPr="00A7585F">
      <w:rPr>
        <w:b/>
        <w:bCs/>
        <w:color w:val="auto"/>
        <w:lang w:val="en-GB"/>
      </w:rPr>
      <w:t>2</w:t>
    </w:r>
    <w:r w:rsidRPr="00A7585F">
      <w:rPr>
        <w:b/>
        <w:bCs/>
        <w:color w:val="auto"/>
      </w:rPr>
      <w:fldChar w:fldCharType="end"/>
    </w:r>
  </w:p>
  <w:p w14:paraId="0EEE072A" w14:textId="77777777" w:rsidR="00EA7691" w:rsidRDefault="00EA7691" w:rsidP="00C96A0E">
    <w:pPr>
      <w:pStyle w:val="Footer"/>
      <w:rPr>
        <w:b/>
        <w:bCs/>
        <w:color w:val="au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B20D" w14:textId="0AC6E470" w:rsidR="003F216D" w:rsidRPr="003F216D" w:rsidRDefault="003F216D">
    <w:pPr>
      <w:pStyle w:val="Footer"/>
      <w:rPr>
        <w:color w:val="65757D" w:themeColor="background2" w:themeShade="80"/>
        <w:lang w:val="en-GB"/>
      </w:rPr>
    </w:pPr>
    <w:r w:rsidRPr="003F216D">
      <w:rPr>
        <w:color w:val="65757D" w:themeColor="background2" w:themeShade="80"/>
        <w:lang w:val="en-GB"/>
      </w:rPr>
      <w:t xml:space="preserve">Uffington Parish Council Meeting </w:t>
    </w:r>
    <w:r w:rsidR="00F06E7F">
      <w:rPr>
        <w:color w:val="65757D" w:themeColor="background2" w:themeShade="80"/>
        <w:lang w:val="en-GB"/>
      </w:rPr>
      <w:t>Agenda</w:t>
    </w:r>
    <w:r w:rsidRPr="003F216D">
      <w:rPr>
        <w:color w:val="65757D" w:themeColor="background2" w:themeShade="80"/>
        <w:lang w:val="en-GB"/>
      </w:rPr>
      <w:t xml:space="preserve"> – </w:t>
    </w:r>
    <w:r w:rsidR="007B27A8">
      <w:rPr>
        <w:color w:val="65757D" w:themeColor="background2" w:themeShade="80"/>
        <w:lang w:val="en-GB"/>
      </w:rPr>
      <w:t>February</w:t>
    </w:r>
    <w:r w:rsidR="00A25062">
      <w:rPr>
        <w:color w:val="65757D" w:themeColor="background2" w:themeShade="80"/>
        <w:lang w:val="en-GB"/>
      </w:rPr>
      <w:t xml:space="preserve"> 2026</w:t>
    </w:r>
    <w:r w:rsidRPr="003F216D">
      <w:rPr>
        <w:color w:val="65757D" w:themeColor="background2" w:themeShade="80"/>
        <w:lang w:val="en-GB"/>
      </w:rPr>
      <w:t xml:space="preserve"> (</w:t>
    </w:r>
    <w:r w:rsidR="00A25062">
      <w:rPr>
        <w:color w:val="65757D" w:themeColor="background2" w:themeShade="80"/>
        <w:lang w:val="en-GB"/>
      </w:rPr>
      <w:t>0</w:t>
    </w:r>
    <w:r w:rsidR="007B27A8">
      <w:rPr>
        <w:color w:val="65757D" w:themeColor="background2" w:themeShade="80"/>
        <w:lang w:val="en-GB"/>
      </w:rPr>
      <w:t>2</w:t>
    </w:r>
    <w:r w:rsidR="00A25062">
      <w:rPr>
        <w:color w:val="65757D" w:themeColor="background2" w:themeShade="80"/>
        <w:lang w:val="en-GB"/>
      </w:rPr>
      <w:t>/26</w:t>
    </w:r>
    <w:r w:rsidRPr="003F216D">
      <w:rPr>
        <w:color w:val="65757D" w:themeColor="background2" w:themeShade="80"/>
        <w:lang w:val="en-GB"/>
      </w:rPr>
      <w:t>)</w:t>
    </w:r>
  </w:p>
  <w:p w14:paraId="3DEA4D29" w14:textId="405F5233" w:rsidR="003F216D" w:rsidRPr="003F216D" w:rsidRDefault="003F216D">
    <w:pPr>
      <w:pStyle w:val="Footer"/>
      <w:rPr>
        <w:color w:val="65757D" w:themeColor="background2" w:themeShade="80"/>
        <w:lang w:val="en-GB"/>
      </w:rPr>
    </w:pPr>
    <w:r w:rsidRPr="003F216D">
      <w:rPr>
        <w:color w:val="65757D" w:themeColor="background2" w:themeShade="80"/>
        <w:lang w:val="en-GB"/>
      </w:rPr>
      <w:t xml:space="preserve">Page </w:t>
    </w:r>
    <w:r w:rsidRPr="003F216D">
      <w:rPr>
        <w:b/>
        <w:bCs/>
        <w:color w:val="65757D" w:themeColor="background2" w:themeShade="80"/>
        <w:lang w:val="en-GB"/>
      </w:rPr>
      <w:fldChar w:fldCharType="begin"/>
    </w:r>
    <w:r w:rsidRPr="003F216D">
      <w:rPr>
        <w:b/>
        <w:bCs/>
        <w:color w:val="65757D" w:themeColor="background2" w:themeShade="80"/>
        <w:lang w:val="en-GB"/>
      </w:rPr>
      <w:instrText xml:space="preserve"> PAGE  \* Arabic  \* MERGEFORMAT </w:instrText>
    </w:r>
    <w:r w:rsidRPr="003F216D">
      <w:rPr>
        <w:b/>
        <w:bCs/>
        <w:color w:val="65757D" w:themeColor="background2" w:themeShade="80"/>
        <w:lang w:val="en-GB"/>
      </w:rPr>
      <w:fldChar w:fldCharType="separate"/>
    </w:r>
    <w:r w:rsidRPr="003F216D">
      <w:rPr>
        <w:b/>
        <w:bCs/>
        <w:noProof/>
        <w:color w:val="65757D" w:themeColor="background2" w:themeShade="80"/>
        <w:lang w:val="en-GB"/>
      </w:rPr>
      <w:t>1</w:t>
    </w:r>
    <w:r w:rsidRPr="003F216D">
      <w:rPr>
        <w:b/>
        <w:bCs/>
        <w:color w:val="65757D" w:themeColor="background2" w:themeShade="80"/>
        <w:lang w:val="en-GB"/>
      </w:rPr>
      <w:fldChar w:fldCharType="end"/>
    </w:r>
    <w:r w:rsidRPr="003F216D">
      <w:rPr>
        <w:color w:val="65757D" w:themeColor="background2" w:themeShade="80"/>
        <w:lang w:val="en-GB"/>
      </w:rPr>
      <w:t xml:space="preserve"> of </w:t>
    </w:r>
    <w:r w:rsidRPr="003F216D">
      <w:rPr>
        <w:b/>
        <w:bCs/>
        <w:color w:val="65757D" w:themeColor="background2" w:themeShade="80"/>
        <w:lang w:val="en-GB"/>
      </w:rPr>
      <w:fldChar w:fldCharType="begin"/>
    </w:r>
    <w:r w:rsidRPr="003F216D">
      <w:rPr>
        <w:b/>
        <w:bCs/>
        <w:color w:val="65757D" w:themeColor="background2" w:themeShade="80"/>
        <w:lang w:val="en-GB"/>
      </w:rPr>
      <w:instrText xml:space="preserve"> NUMPAGES  \* Arabic  \* MERGEFORMAT </w:instrText>
    </w:r>
    <w:r w:rsidRPr="003F216D">
      <w:rPr>
        <w:b/>
        <w:bCs/>
        <w:color w:val="65757D" w:themeColor="background2" w:themeShade="80"/>
        <w:lang w:val="en-GB"/>
      </w:rPr>
      <w:fldChar w:fldCharType="separate"/>
    </w:r>
    <w:r w:rsidRPr="003F216D">
      <w:rPr>
        <w:b/>
        <w:bCs/>
        <w:noProof/>
        <w:color w:val="65757D" w:themeColor="background2" w:themeShade="80"/>
        <w:lang w:val="en-GB"/>
      </w:rPr>
      <w:t>2</w:t>
    </w:r>
    <w:r w:rsidRPr="003F216D">
      <w:rPr>
        <w:b/>
        <w:bCs/>
        <w:color w:val="65757D" w:themeColor="background2" w:themeShade="80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27B81" w14:textId="77777777" w:rsidR="004D5D2D" w:rsidRDefault="004D5D2D">
      <w:pPr>
        <w:spacing w:after="0" w:line="240" w:lineRule="auto"/>
      </w:pPr>
      <w:r>
        <w:separator/>
      </w:r>
    </w:p>
  </w:footnote>
  <w:footnote w:type="continuationSeparator" w:id="0">
    <w:p w14:paraId="53600FFB" w14:textId="77777777" w:rsidR="004D5D2D" w:rsidRDefault="004D5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E29A7" w14:textId="77777777" w:rsidR="00465E06" w:rsidRDefault="00465E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04610" w14:textId="7296FB0F" w:rsidR="002000CF" w:rsidRPr="00FC3F38" w:rsidRDefault="002000CF">
    <w:pPr>
      <w:pStyle w:val="Header"/>
      <w:rPr>
        <w:rFonts w:ascii="Aptos Black" w:hAnsi="Aptos Black"/>
        <w:color w:val="65757D" w:themeColor="background2" w:themeShade="80"/>
        <w:sz w:val="32"/>
        <w:szCs w:val="32"/>
      </w:rPr>
    </w:pPr>
    <w:r w:rsidRPr="00FC3F38">
      <w:rPr>
        <w:rFonts w:ascii="Aptos Black" w:hAnsi="Aptos Black"/>
        <w:noProof/>
        <w:color w:val="808080" w:themeColor="background1" w:themeShade="80"/>
        <w:sz w:val="32"/>
        <w:szCs w:val="32"/>
      </w:rPr>
      <w:drawing>
        <wp:anchor distT="0" distB="0" distL="114300" distR="114300" simplePos="0" relativeHeight="251658752" behindDoc="0" locked="0" layoutInCell="1" allowOverlap="1" wp14:anchorId="18FFC9FA" wp14:editId="2252C1F6">
          <wp:simplePos x="0" y="0"/>
          <wp:positionH relativeFrom="column">
            <wp:posOffset>0</wp:posOffset>
          </wp:positionH>
          <wp:positionV relativeFrom="paragraph">
            <wp:posOffset>22860</wp:posOffset>
          </wp:positionV>
          <wp:extent cx="1296670" cy="541020"/>
          <wp:effectExtent l="0" t="0" r="0" b="0"/>
          <wp:wrapThrough wrapText="bothSides">
            <wp:wrapPolygon edited="0">
              <wp:start x="0" y="0"/>
              <wp:lineTo x="0" y="20535"/>
              <wp:lineTo x="21262" y="20535"/>
              <wp:lineTo x="21262" y="0"/>
              <wp:lineTo x="0" y="0"/>
            </wp:wrapPolygon>
          </wp:wrapThrough>
          <wp:docPr id="1749775598" name="Picture 1" descr="Pictogram of Uffington White Hor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75598" name="Picture 1" descr="Pictogram of Uffington White Hor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670" cy="54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3F38">
      <w:rPr>
        <w:rFonts w:ascii="Aptos Black" w:hAnsi="Aptos Black"/>
        <w:color w:val="65757D" w:themeColor="background2" w:themeShade="80"/>
        <w:sz w:val="32"/>
        <w:szCs w:val="32"/>
      </w:rPr>
      <w:t>Uffington</w:t>
    </w:r>
  </w:p>
  <w:p w14:paraId="6603C3EF" w14:textId="56EDD41D" w:rsidR="002000CF" w:rsidRPr="00FC3F38" w:rsidRDefault="002000CF">
    <w:pPr>
      <w:pStyle w:val="Header"/>
      <w:rPr>
        <w:rFonts w:ascii="Aptos Black" w:hAnsi="Aptos Black"/>
        <w:color w:val="65757D" w:themeColor="background2" w:themeShade="80"/>
        <w:sz w:val="32"/>
        <w:szCs w:val="32"/>
      </w:rPr>
    </w:pPr>
    <w:r w:rsidRPr="00FC3F38">
      <w:rPr>
        <w:rFonts w:ascii="Aptos Black" w:hAnsi="Aptos Black"/>
        <w:color w:val="65757D" w:themeColor="background2" w:themeShade="80"/>
        <w:sz w:val="32"/>
        <w:szCs w:val="32"/>
      </w:rPr>
      <w:t xml:space="preserve">Parish </w:t>
    </w:r>
    <w:r w:rsidR="00DC019A" w:rsidRPr="00FC3F38">
      <w:rPr>
        <w:rFonts w:ascii="Aptos Black" w:hAnsi="Aptos Black"/>
        <w:color w:val="65757D" w:themeColor="background2" w:themeShade="80"/>
        <w:sz w:val="32"/>
        <w:szCs w:val="32"/>
      </w:rPr>
      <w:t>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07CA2" w14:textId="3D34ED9C" w:rsidR="00AC2F2C" w:rsidRPr="00AC2F2C" w:rsidRDefault="00AC2F2C">
    <w:pPr>
      <w:pStyle w:val="Header"/>
      <w:rPr>
        <w:rFonts w:ascii="Aptos Black" w:hAnsi="Aptos Black"/>
        <w:color w:val="808080" w:themeColor="background1" w:themeShade="80"/>
        <w:sz w:val="36"/>
        <w:szCs w:val="36"/>
      </w:rPr>
    </w:pPr>
    <w:r w:rsidRPr="00AC2F2C">
      <w:rPr>
        <w:rFonts w:ascii="Aptos Black" w:hAnsi="Aptos Black"/>
        <w:noProof/>
        <w:color w:val="808080" w:themeColor="background1" w:themeShade="80"/>
        <w:sz w:val="36"/>
        <w:szCs w:val="36"/>
      </w:rPr>
      <w:drawing>
        <wp:anchor distT="0" distB="0" distL="114300" distR="114300" simplePos="0" relativeHeight="251663359" behindDoc="0" locked="0" layoutInCell="1" allowOverlap="1" wp14:anchorId="2E504082" wp14:editId="65EDBEBF">
          <wp:simplePos x="0" y="0"/>
          <wp:positionH relativeFrom="margin">
            <wp:align>left</wp:align>
          </wp:positionH>
          <wp:positionV relativeFrom="paragraph">
            <wp:posOffset>22860</wp:posOffset>
          </wp:positionV>
          <wp:extent cx="1536065" cy="640080"/>
          <wp:effectExtent l="0" t="0" r="6985" b="7620"/>
          <wp:wrapThrough wrapText="bothSides">
            <wp:wrapPolygon edited="0">
              <wp:start x="0" y="0"/>
              <wp:lineTo x="0" y="21214"/>
              <wp:lineTo x="21430" y="21214"/>
              <wp:lineTo x="21430" y="0"/>
              <wp:lineTo x="0" y="0"/>
            </wp:wrapPolygon>
          </wp:wrapThrough>
          <wp:docPr id="1324436594" name="Picture 1" descr="Pictograph of the Uffington White Hors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4436594" name="Picture 1" descr="Pictograph of the Uffington White Hors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1250" cy="6421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C2F2C">
      <w:rPr>
        <w:rFonts w:ascii="Aptos Black" w:hAnsi="Aptos Black"/>
        <w:color w:val="808080" w:themeColor="background1" w:themeShade="80"/>
        <w:sz w:val="36"/>
        <w:szCs w:val="36"/>
      </w:rPr>
      <w:t xml:space="preserve">Uffington </w:t>
    </w:r>
  </w:p>
  <w:p w14:paraId="2FF02FD4" w14:textId="19913759" w:rsidR="00AC2F2C" w:rsidRPr="00AC2F2C" w:rsidRDefault="00AC2F2C">
    <w:pPr>
      <w:pStyle w:val="Header"/>
      <w:rPr>
        <w:rFonts w:ascii="Aptos Black" w:hAnsi="Aptos Black"/>
        <w:color w:val="808080" w:themeColor="background1" w:themeShade="80"/>
        <w:sz w:val="36"/>
        <w:szCs w:val="36"/>
      </w:rPr>
    </w:pPr>
    <w:r w:rsidRPr="00AC2F2C">
      <w:rPr>
        <w:rFonts w:ascii="Aptos Black" w:hAnsi="Aptos Black"/>
        <w:color w:val="808080" w:themeColor="background1" w:themeShade="80"/>
        <w:sz w:val="36"/>
        <w:szCs w:val="36"/>
      </w:rPr>
      <w:t>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033A7F9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1CB50F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3391AB9"/>
    <w:multiLevelType w:val="multilevel"/>
    <w:tmpl w:val="1F9A9D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66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CCC64D0"/>
    <w:multiLevelType w:val="hybridMultilevel"/>
    <w:tmpl w:val="0D26E65C"/>
    <w:lvl w:ilvl="0" w:tplc="840AE33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C2941"/>
    <w:multiLevelType w:val="hybridMultilevel"/>
    <w:tmpl w:val="DCC059E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A27D1"/>
    <w:multiLevelType w:val="hybridMultilevel"/>
    <w:tmpl w:val="BBC8A0B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51700"/>
    <w:multiLevelType w:val="hybridMultilevel"/>
    <w:tmpl w:val="1B504AC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31D2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BC30A6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D9315E5"/>
    <w:multiLevelType w:val="hybridMultilevel"/>
    <w:tmpl w:val="5F48DD9E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B707A7"/>
    <w:multiLevelType w:val="hybridMultilevel"/>
    <w:tmpl w:val="344E24C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B0207B"/>
    <w:multiLevelType w:val="hybridMultilevel"/>
    <w:tmpl w:val="A568F9E6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1770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D726DCF"/>
    <w:multiLevelType w:val="hybridMultilevel"/>
    <w:tmpl w:val="CF50F05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607D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49F3CA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6BF48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F68034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426704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4BD0CF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5125B22"/>
    <w:multiLevelType w:val="hybridMultilevel"/>
    <w:tmpl w:val="D63EB22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D63B0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6EE03D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6F810C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9313E33"/>
    <w:multiLevelType w:val="hybridMultilevel"/>
    <w:tmpl w:val="E886F5D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F65D27"/>
    <w:multiLevelType w:val="hybridMultilevel"/>
    <w:tmpl w:val="CB76FC9C"/>
    <w:lvl w:ilvl="0" w:tplc="48C049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670002"/>
    <w:multiLevelType w:val="hybridMultilevel"/>
    <w:tmpl w:val="E14CC44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3A0EE4"/>
    <w:multiLevelType w:val="hybridMultilevel"/>
    <w:tmpl w:val="EFAA159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3468AD"/>
    <w:multiLevelType w:val="hybridMultilevel"/>
    <w:tmpl w:val="1E366BD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F66B84"/>
    <w:multiLevelType w:val="hybridMultilevel"/>
    <w:tmpl w:val="0B6EE28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E1046F"/>
    <w:multiLevelType w:val="hybridMultilevel"/>
    <w:tmpl w:val="8596691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6016163"/>
    <w:multiLevelType w:val="multilevel"/>
    <w:tmpl w:val="079E73B6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C701EF5"/>
    <w:multiLevelType w:val="hybridMultilevel"/>
    <w:tmpl w:val="ADCE45B0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2205492">
    <w:abstractNumId w:val="0"/>
  </w:num>
  <w:num w:numId="2" w16cid:durableId="628556171">
    <w:abstractNumId w:val="13"/>
  </w:num>
  <w:num w:numId="3" w16cid:durableId="1762986144">
    <w:abstractNumId w:val="29"/>
  </w:num>
  <w:num w:numId="4" w16cid:durableId="379676317">
    <w:abstractNumId w:val="12"/>
  </w:num>
  <w:num w:numId="5" w16cid:durableId="159853260">
    <w:abstractNumId w:val="11"/>
  </w:num>
  <w:num w:numId="6" w16cid:durableId="1851793944">
    <w:abstractNumId w:val="5"/>
  </w:num>
  <w:num w:numId="7" w16cid:durableId="2039963641">
    <w:abstractNumId w:val="6"/>
  </w:num>
  <w:num w:numId="8" w16cid:durableId="1448043076">
    <w:abstractNumId w:val="7"/>
  </w:num>
  <w:num w:numId="9" w16cid:durableId="615453059">
    <w:abstractNumId w:val="31"/>
  </w:num>
  <w:num w:numId="10" w16cid:durableId="289747523">
    <w:abstractNumId w:val="32"/>
  </w:num>
  <w:num w:numId="11" w16cid:durableId="1511409120">
    <w:abstractNumId w:val="30"/>
  </w:num>
  <w:num w:numId="12" w16cid:durableId="1330713102">
    <w:abstractNumId w:val="26"/>
  </w:num>
  <w:num w:numId="13" w16cid:durableId="1173572227">
    <w:abstractNumId w:val="15"/>
  </w:num>
  <w:num w:numId="14" w16cid:durableId="825316531">
    <w:abstractNumId w:val="4"/>
  </w:num>
  <w:num w:numId="15" w16cid:durableId="829250001">
    <w:abstractNumId w:val="27"/>
  </w:num>
  <w:num w:numId="16" w16cid:durableId="690298300">
    <w:abstractNumId w:val="35"/>
  </w:num>
  <w:num w:numId="17" w16cid:durableId="380788472">
    <w:abstractNumId w:val="10"/>
  </w:num>
  <w:num w:numId="18" w16cid:durableId="378944258">
    <w:abstractNumId w:val="33"/>
  </w:num>
  <w:num w:numId="19" w16cid:durableId="912861622">
    <w:abstractNumId w:val="22"/>
  </w:num>
  <w:num w:numId="20" w16cid:durableId="599606208">
    <w:abstractNumId w:val="25"/>
  </w:num>
  <w:num w:numId="21" w16cid:durableId="1250892321">
    <w:abstractNumId w:val="2"/>
  </w:num>
  <w:num w:numId="22" w16cid:durableId="1459953808">
    <w:abstractNumId w:val="23"/>
  </w:num>
  <w:num w:numId="23" w16cid:durableId="301273957">
    <w:abstractNumId w:val="18"/>
  </w:num>
  <w:num w:numId="24" w16cid:durableId="155922766">
    <w:abstractNumId w:val="16"/>
  </w:num>
  <w:num w:numId="25" w16cid:durableId="1233927904">
    <w:abstractNumId w:val="19"/>
  </w:num>
  <w:num w:numId="26" w16cid:durableId="1447236261">
    <w:abstractNumId w:val="1"/>
  </w:num>
  <w:num w:numId="27" w16cid:durableId="1229808327">
    <w:abstractNumId w:val="14"/>
  </w:num>
  <w:num w:numId="28" w16cid:durableId="1588807746">
    <w:abstractNumId w:val="21"/>
  </w:num>
  <w:num w:numId="29" w16cid:durableId="412287327">
    <w:abstractNumId w:val="17"/>
  </w:num>
  <w:num w:numId="30" w16cid:durableId="796601986">
    <w:abstractNumId w:val="24"/>
  </w:num>
  <w:num w:numId="31" w16cid:durableId="1353728990">
    <w:abstractNumId w:val="20"/>
  </w:num>
  <w:num w:numId="32" w16cid:durableId="1892500900">
    <w:abstractNumId w:val="34"/>
  </w:num>
  <w:num w:numId="33" w16cid:durableId="2116051810">
    <w:abstractNumId w:val="28"/>
  </w:num>
  <w:num w:numId="34" w16cid:durableId="1404110395">
    <w:abstractNumId w:val="9"/>
  </w:num>
  <w:num w:numId="35" w16cid:durableId="1923835147">
    <w:abstractNumId w:val="8"/>
  </w:num>
  <w:num w:numId="36" w16cid:durableId="17263718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2C"/>
    <w:rsid w:val="00006188"/>
    <w:rsid w:val="00011410"/>
    <w:rsid w:val="00012665"/>
    <w:rsid w:val="0001495E"/>
    <w:rsid w:val="0001626D"/>
    <w:rsid w:val="00023E70"/>
    <w:rsid w:val="00026139"/>
    <w:rsid w:val="00026C1A"/>
    <w:rsid w:val="00030FC6"/>
    <w:rsid w:val="000315D1"/>
    <w:rsid w:val="00034780"/>
    <w:rsid w:val="00037253"/>
    <w:rsid w:val="0003774E"/>
    <w:rsid w:val="0006121C"/>
    <w:rsid w:val="00062EE2"/>
    <w:rsid w:val="000645ED"/>
    <w:rsid w:val="000655CA"/>
    <w:rsid w:val="00065646"/>
    <w:rsid w:val="000668DC"/>
    <w:rsid w:val="00066A1C"/>
    <w:rsid w:val="00074CAD"/>
    <w:rsid w:val="00083424"/>
    <w:rsid w:val="000855F9"/>
    <w:rsid w:val="0009058F"/>
    <w:rsid w:val="000930B5"/>
    <w:rsid w:val="00093628"/>
    <w:rsid w:val="000A7044"/>
    <w:rsid w:val="000A7A38"/>
    <w:rsid w:val="000B4EDB"/>
    <w:rsid w:val="000B5AFC"/>
    <w:rsid w:val="000B7583"/>
    <w:rsid w:val="000C2FCA"/>
    <w:rsid w:val="000C4B75"/>
    <w:rsid w:val="000C509F"/>
    <w:rsid w:val="000C66B7"/>
    <w:rsid w:val="000D4077"/>
    <w:rsid w:val="000D54D0"/>
    <w:rsid w:val="000D5FA6"/>
    <w:rsid w:val="000D708F"/>
    <w:rsid w:val="000D74C1"/>
    <w:rsid w:val="000E3F5E"/>
    <w:rsid w:val="000E4BF2"/>
    <w:rsid w:val="000E6E82"/>
    <w:rsid w:val="000F1352"/>
    <w:rsid w:val="000F51BC"/>
    <w:rsid w:val="000F57BA"/>
    <w:rsid w:val="000F5FF7"/>
    <w:rsid w:val="001016C4"/>
    <w:rsid w:val="001019F8"/>
    <w:rsid w:val="00121997"/>
    <w:rsid w:val="0012406E"/>
    <w:rsid w:val="0012639B"/>
    <w:rsid w:val="00126684"/>
    <w:rsid w:val="00131368"/>
    <w:rsid w:val="00136E4D"/>
    <w:rsid w:val="0013798C"/>
    <w:rsid w:val="001410E9"/>
    <w:rsid w:val="001421F3"/>
    <w:rsid w:val="00143A07"/>
    <w:rsid w:val="0014589C"/>
    <w:rsid w:val="00151AE7"/>
    <w:rsid w:val="00153167"/>
    <w:rsid w:val="00157AA8"/>
    <w:rsid w:val="00161C61"/>
    <w:rsid w:val="0016305D"/>
    <w:rsid w:val="0016401F"/>
    <w:rsid w:val="00164BB3"/>
    <w:rsid w:val="001660CD"/>
    <w:rsid w:val="001741C6"/>
    <w:rsid w:val="0017546C"/>
    <w:rsid w:val="00175635"/>
    <w:rsid w:val="0017591D"/>
    <w:rsid w:val="001775C3"/>
    <w:rsid w:val="00185B8C"/>
    <w:rsid w:val="00186F86"/>
    <w:rsid w:val="00192E2C"/>
    <w:rsid w:val="001947BB"/>
    <w:rsid w:val="001A017C"/>
    <w:rsid w:val="001A467F"/>
    <w:rsid w:val="001A4C9E"/>
    <w:rsid w:val="001A5468"/>
    <w:rsid w:val="001A557E"/>
    <w:rsid w:val="001C1542"/>
    <w:rsid w:val="001C426A"/>
    <w:rsid w:val="001C5AB8"/>
    <w:rsid w:val="001D44D3"/>
    <w:rsid w:val="001D5117"/>
    <w:rsid w:val="001D570C"/>
    <w:rsid w:val="001E0085"/>
    <w:rsid w:val="001E5FDE"/>
    <w:rsid w:val="001E6A23"/>
    <w:rsid w:val="001F3DD1"/>
    <w:rsid w:val="001F7811"/>
    <w:rsid w:val="002000CF"/>
    <w:rsid w:val="00204531"/>
    <w:rsid w:val="00210740"/>
    <w:rsid w:val="00211F8E"/>
    <w:rsid w:val="0021236B"/>
    <w:rsid w:val="00215732"/>
    <w:rsid w:val="00216248"/>
    <w:rsid w:val="002163F7"/>
    <w:rsid w:val="00224F06"/>
    <w:rsid w:val="00225AD5"/>
    <w:rsid w:val="002316AB"/>
    <w:rsid w:val="00233ED5"/>
    <w:rsid w:val="00244A4D"/>
    <w:rsid w:val="00245877"/>
    <w:rsid w:val="00247F56"/>
    <w:rsid w:val="00250412"/>
    <w:rsid w:val="002563D6"/>
    <w:rsid w:val="002604D7"/>
    <w:rsid w:val="00261616"/>
    <w:rsid w:val="002622BD"/>
    <w:rsid w:val="002634FC"/>
    <w:rsid w:val="00266ECD"/>
    <w:rsid w:val="00270831"/>
    <w:rsid w:val="0027385B"/>
    <w:rsid w:val="00275A7F"/>
    <w:rsid w:val="002826B6"/>
    <w:rsid w:val="00282C8F"/>
    <w:rsid w:val="002842A3"/>
    <w:rsid w:val="00284C72"/>
    <w:rsid w:val="00287DF7"/>
    <w:rsid w:val="002A35C0"/>
    <w:rsid w:val="002A4383"/>
    <w:rsid w:val="002B2437"/>
    <w:rsid w:val="002B5DB7"/>
    <w:rsid w:val="002D21CD"/>
    <w:rsid w:val="002D5168"/>
    <w:rsid w:val="002D74D5"/>
    <w:rsid w:val="002E3B93"/>
    <w:rsid w:val="002E4653"/>
    <w:rsid w:val="002E502E"/>
    <w:rsid w:val="002E6287"/>
    <w:rsid w:val="002E6E2A"/>
    <w:rsid w:val="002F086B"/>
    <w:rsid w:val="0030311E"/>
    <w:rsid w:val="003134D2"/>
    <w:rsid w:val="00320665"/>
    <w:rsid w:val="00321C8A"/>
    <w:rsid w:val="00322B6A"/>
    <w:rsid w:val="00327B78"/>
    <w:rsid w:val="003359ED"/>
    <w:rsid w:val="0033729A"/>
    <w:rsid w:val="00340CB9"/>
    <w:rsid w:val="00343AA5"/>
    <w:rsid w:val="00344EC7"/>
    <w:rsid w:val="00347FE4"/>
    <w:rsid w:val="00370557"/>
    <w:rsid w:val="00375D7B"/>
    <w:rsid w:val="003764CC"/>
    <w:rsid w:val="00377392"/>
    <w:rsid w:val="003864A1"/>
    <w:rsid w:val="00394F70"/>
    <w:rsid w:val="00395E99"/>
    <w:rsid w:val="003A33E6"/>
    <w:rsid w:val="003A5AD3"/>
    <w:rsid w:val="003A61E6"/>
    <w:rsid w:val="003B5751"/>
    <w:rsid w:val="003B5CFF"/>
    <w:rsid w:val="003B6967"/>
    <w:rsid w:val="003C4EE6"/>
    <w:rsid w:val="003C520B"/>
    <w:rsid w:val="003C6AE2"/>
    <w:rsid w:val="003D3C72"/>
    <w:rsid w:val="003E5B75"/>
    <w:rsid w:val="003F0DC8"/>
    <w:rsid w:val="003F16EA"/>
    <w:rsid w:val="003F216D"/>
    <w:rsid w:val="003F7015"/>
    <w:rsid w:val="00400A51"/>
    <w:rsid w:val="00403DCC"/>
    <w:rsid w:val="00403F33"/>
    <w:rsid w:val="00405736"/>
    <w:rsid w:val="004062DB"/>
    <w:rsid w:val="00410B0C"/>
    <w:rsid w:val="00412A33"/>
    <w:rsid w:val="004149F8"/>
    <w:rsid w:val="0041527F"/>
    <w:rsid w:val="00416ACF"/>
    <w:rsid w:val="00427650"/>
    <w:rsid w:val="00431436"/>
    <w:rsid w:val="0044105E"/>
    <w:rsid w:val="00441C6A"/>
    <w:rsid w:val="0044211B"/>
    <w:rsid w:val="00442A7D"/>
    <w:rsid w:val="004439B7"/>
    <w:rsid w:val="0045130A"/>
    <w:rsid w:val="00456A58"/>
    <w:rsid w:val="00461DCD"/>
    <w:rsid w:val="00465E06"/>
    <w:rsid w:val="0047092B"/>
    <w:rsid w:val="00472158"/>
    <w:rsid w:val="0047296A"/>
    <w:rsid w:val="00474EA8"/>
    <w:rsid w:val="00482F98"/>
    <w:rsid w:val="0048442A"/>
    <w:rsid w:val="004861AB"/>
    <w:rsid w:val="0049324C"/>
    <w:rsid w:val="00495EF7"/>
    <w:rsid w:val="004A2286"/>
    <w:rsid w:val="004A33F9"/>
    <w:rsid w:val="004A75A8"/>
    <w:rsid w:val="004B13B1"/>
    <w:rsid w:val="004B28E6"/>
    <w:rsid w:val="004B2BE7"/>
    <w:rsid w:val="004B3B6E"/>
    <w:rsid w:val="004B5AA1"/>
    <w:rsid w:val="004B79C0"/>
    <w:rsid w:val="004C076A"/>
    <w:rsid w:val="004D5D2D"/>
    <w:rsid w:val="004E2ACF"/>
    <w:rsid w:val="004F164A"/>
    <w:rsid w:val="005044CB"/>
    <w:rsid w:val="00504E61"/>
    <w:rsid w:val="00510652"/>
    <w:rsid w:val="0051249A"/>
    <w:rsid w:val="0051760A"/>
    <w:rsid w:val="0052264B"/>
    <w:rsid w:val="005243EE"/>
    <w:rsid w:val="00524B92"/>
    <w:rsid w:val="00531C6D"/>
    <w:rsid w:val="0053225F"/>
    <w:rsid w:val="005345D1"/>
    <w:rsid w:val="005353AA"/>
    <w:rsid w:val="00537E8E"/>
    <w:rsid w:val="00541A17"/>
    <w:rsid w:val="00551D39"/>
    <w:rsid w:val="00552A9E"/>
    <w:rsid w:val="005560EB"/>
    <w:rsid w:val="005574FC"/>
    <w:rsid w:val="0056077A"/>
    <w:rsid w:val="00560F76"/>
    <w:rsid w:val="0056604B"/>
    <w:rsid w:val="005704ED"/>
    <w:rsid w:val="00571E35"/>
    <w:rsid w:val="005772FB"/>
    <w:rsid w:val="0058317D"/>
    <w:rsid w:val="00584DF0"/>
    <w:rsid w:val="00587854"/>
    <w:rsid w:val="00590C6C"/>
    <w:rsid w:val="00592E24"/>
    <w:rsid w:val="00594084"/>
    <w:rsid w:val="00597D94"/>
    <w:rsid w:val="005A2394"/>
    <w:rsid w:val="005A56C5"/>
    <w:rsid w:val="005A572E"/>
    <w:rsid w:val="005A5F0B"/>
    <w:rsid w:val="005B126C"/>
    <w:rsid w:val="005B1E86"/>
    <w:rsid w:val="005B5BD7"/>
    <w:rsid w:val="005B66C7"/>
    <w:rsid w:val="005C211A"/>
    <w:rsid w:val="005C5BCB"/>
    <w:rsid w:val="005D201B"/>
    <w:rsid w:val="005D746B"/>
    <w:rsid w:val="005D7B9E"/>
    <w:rsid w:val="005E00B2"/>
    <w:rsid w:val="005E3829"/>
    <w:rsid w:val="005E3A7D"/>
    <w:rsid w:val="005E4D0A"/>
    <w:rsid w:val="005F643E"/>
    <w:rsid w:val="005F67C9"/>
    <w:rsid w:val="00601BF6"/>
    <w:rsid w:val="00601F3C"/>
    <w:rsid w:val="00606619"/>
    <w:rsid w:val="00606F9A"/>
    <w:rsid w:val="006112F9"/>
    <w:rsid w:val="006132A7"/>
    <w:rsid w:val="006156E5"/>
    <w:rsid w:val="00615875"/>
    <w:rsid w:val="00615B47"/>
    <w:rsid w:val="0061696E"/>
    <w:rsid w:val="00621470"/>
    <w:rsid w:val="00632333"/>
    <w:rsid w:val="00634DDF"/>
    <w:rsid w:val="0063521D"/>
    <w:rsid w:val="00640D22"/>
    <w:rsid w:val="006422A5"/>
    <w:rsid w:val="006475CB"/>
    <w:rsid w:val="00653AA4"/>
    <w:rsid w:val="0065544D"/>
    <w:rsid w:val="00660F1F"/>
    <w:rsid w:val="0066165A"/>
    <w:rsid w:val="00663A6E"/>
    <w:rsid w:val="0067485D"/>
    <w:rsid w:val="00675CDE"/>
    <w:rsid w:val="006809E3"/>
    <w:rsid w:val="00680AF4"/>
    <w:rsid w:val="006A0284"/>
    <w:rsid w:val="006A4C2C"/>
    <w:rsid w:val="006A6D8C"/>
    <w:rsid w:val="006B46C7"/>
    <w:rsid w:val="006C29D3"/>
    <w:rsid w:val="006C3455"/>
    <w:rsid w:val="006C50CC"/>
    <w:rsid w:val="006C548E"/>
    <w:rsid w:val="006C6FFB"/>
    <w:rsid w:val="006C7EB8"/>
    <w:rsid w:val="006D16C0"/>
    <w:rsid w:val="006D4467"/>
    <w:rsid w:val="006D542D"/>
    <w:rsid w:val="006D682C"/>
    <w:rsid w:val="006E21C1"/>
    <w:rsid w:val="006E3044"/>
    <w:rsid w:val="006E3418"/>
    <w:rsid w:val="006E3F11"/>
    <w:rsid w:val="006E5718"/>
    <w:rsid w:val="006F0049"/>
    <w:rsid w:val="007038AD"/>
    <w:rsid w:val="00703B3B"/>
    <w:rsid w:val="007053B1"/>
    <w:rsid w:val="00706873"/>
    <w:rsid w:val="00706C97"/>
    <w:rsid w:val="00710BCE"/>
    <w:rsid w:val="007140A0"/>
    <w:rsid w:val="00720BE5"/>
    <w:rsid w:val="00722CF7"/>
    <w:rsid w:val="00722DE3"/>
    <w:rsid w:val="00724104"/>
    <w:rsid w:val="00726237"/>
    <w:rsid w:val="00726CBF"/>
    <w:rsid w:val="0073325C"/>
    <w:rsid w:val="00733C1D"/>
    <w:rsid w:val="0073530D"/>
    <w:rsid w:val="00735724"/>
    <w:rsid w:val="00736394"/>
    <w:rsid w:val="007366FD"/>
    <w:rsid w:val="0073759E"/>
    <w:rsid w:val="0074638F"/>
    <w:rsid w:val="007520BE"/>
    <w:rsid w:val="00752F15"/>
    <w:rsid w:val="00757A62"/>
    <w:rsid w:val="007601AA"/>
    <w:rsid w:val="00760EC5"/>
    <w:rsid w:val="00763411"/>
    <w:rsid w:val="0076354A"/>
    <w:rsid w:val="0077024D"/>
    <w:rsid w:val="00774E94"/>
    <w:rsid w:val="0077598F"/>
    <w:rsid w:val="0077693D"/>
    <w:rsid w:val="0078176F"/>
    <w:rsid w:val="007A06D8"/>
    <w:rsid w:val="007A215C"/>
    <w:rsid w:val="007A6494"/>
    <w:rsid w:val="007A651C"/>
    <w:rsid w:val="007B1A46"/>
    <w:rsid w:val="007B27A8"/>
    <w:rsid w:val="007B696E"/>
    <w:rsid w:val="007B7510"/>
    <w:rsid w:val="007B78F3"/>
    <w:rsid w:val="007C1507"/>
    <w:rsid w:val="007C252A"/>
    <w:rsid w:val="007C303E"/>
    <w:rsid w:val="007D0104"/>
    <w:rsid w:val="007D4FC0"/>
    <w:rsid w:val="007E4B15"/>
    <w:rsid w:val="00803F08"/>
    <w:rsid w:val="00810B66"/>
    <w:rsid w:val="00811F49"/>
    <w:rsid w:val="00812411"/>
    <w:rsid w:val="00815C9E"/>
    <w:rsid w:val="00816201"/>
    <w:rsid w:val="00817A96"/>
    <w:rsid w:val="00821107"/>
    <w:rsid w:val="0082131F"/>
    <w:rsid w:val="008309A5"/>
    <w:rsid w:val="00832F05"/>
    <w:rsid w:val="00835EB1"/>
    <w:rsid w:val="00837A3B"/>
    <w:rsid w:val="00840F62"/>
    <w:rsid w:val="00843452"/>
    <w:rsid w:val="008434DE"/>
    <w:rsid w:val="008451C2"/>
    <w:rsid w:val="00845828"/>
    <w:rsid w:val="00852B32"/>
    <w:rsid w:val="008572F6"/>
    <w:rsid w:val="00867A96"/>
    <w:rsid w:val="0087749E"/>
    <w:rsid w:val="00877684"/>
    <w:rsid w:val="008807A1"/>
    <w:rsid w:val="008848B3"/>
    <w:rsid w:val="00887CBC"/>
    <w:rsid w:val="0089037F"/>
    <w:rsid w:val="00893172"/>
    <w:rsid w:val="008962D9"/>
    <w:rsid w:val="008B02B8"/>
    <w:rsid w:val="008B1BC2"/>
    <w:rsid w:val="008B26E4"/>
    <w:rsid w:val="008B51E2"/>
    <w:rsid w:val="008D2764"/>
    <w:rsid w:val="008E7CBA"/>
    <w:rsid w:val="008F262A"/>
    <w:rsid w:val="008F4DD3"/>
    <w:rsid w:val="008F5F2D"/>
    <w:rsid w:val="008F79C2"/>
    <w:rsid w:val="009014A3"/>
    <w:rsid w:val="0090329D"/>
    <w:rsid w:val="009064EA"/>
    <w:rsid w:val="0091107B"/>
    <w:rsid w:val="009122F0"/>
    <w:rsid w:val="0091553B"/>
    <w:rsid w:val="00917550"/>
    <w:rsid w:val="00921CA7"/>
    <w:rsid w:val="00924205"/>
    <w:rsid w:val="0093526E"/>
    <w:rsid w:val="00943407"/>
    <w:rsid w:val="00944252"/>
    <w:rsid w:val="009449B6"/>
    <w:rsid w:val="00954278"/>
    <w:rsid w:val="00960580"/>
    <w:rsid w:val="00966872"/>
    <w:rsid w:val="00967675"/>
    <w:rsid w:val="00967857"/>
    <w:rsid w:val="00970478"/>
    <w:rsid w:val="0098058A"/>
    <w:rsid w:val="0098249D"/>
    <w:rsid w:val="00983F3A"/>
    <w:rsid w:val="0098530D"/>
    <w:rsid w:val="009953F7"/>
    <w:rsid w:val="0099567F"/>
    <w:rsid w:val="0099666A"/>
    <w:rsid w:val="009A21E9"/>
    <w:rsid w:val="009A38C4"/>
    <w:rsid w:val="009A576A"/>
    <w:rsid w:val="009A5AFE"/>
    <w:rsid w:val="009A7A28"/>
    <w:rsid w:val="009B0BF9"/>
    <w:rsid w:val="009B2842"/>
    <w:rsid w:val="009C1C8A"/>
    <w:rsid w:val="009E586B"/>
    <w:rsid w:val="009F0645"/>
    <w:rsid w:val="009F65A0"/>
    <w:rsid w:val="00A0134F"/>
    <w:rsid w:val="00A024A6"/>
    <w:rsid w:val="00A059BC"/>
    <w:rsid w:val="00A11536"/>
    <w:rsid w:val="00A15168"/>
    <w:rsid w:val="00A25062"/>
    <w:rsid w:val="00A26850"/>
    <w:rsid w:val="00A3047B"/>
    <w:rsid w:val="00A31291"/>
    <w:rsid w:val="00A42A82"/>
    <w:rsid w:val="00A44598"/>
    <w:rsid w:val="00A448C1"/>
    <w:rsid w:val="00A462DD"/>
    <w:rsid w:val="00A50D65"/>
    <w:rsid w:val="00A51884"/>
    <w:rsid w:val="00A61903"/>
    <w:rsid w:val="00A70D88"/>
    <w:rsid w:val="00A72415"/>
    <w:rsid w:val="00A74D33"/>
    <w:rsid w:val="00A74F6B"/>
    <w:rsid w:val="00A7585F"/>
    <w:rsid w:val="00A771E6"/>
    <w:rsid w:val="00A805B3"/>
    <w:rsid w:val="00A82F71"/>
    <w:rsid w:val="00A9270E"/>
    <w:rsid w:val="00A92DEA"/>
    <w:rsid w:val="00AA0886"/>
    <w:rsid w:val="00AA7AA0"/>
    <w:rsid w:val="00AB1D21"/>
    <w:rsid w:val="00AB35B1"/>
    <w:rsid w:val="00AB69A0"/>
    <w:rsid w:val="00AB7117"/>
    <w:rsid w:val="00AC2303"/>
    <w:rsid w:val="00AC26B5"/>
    <w:rsid w:val="00AC2F2C"/>
    <w:rsid w:val="00AC34F7"/>
    <w:rsid w:val="00AD03A3"/>
    <w:rsid w:val="00AD1BBB"/>
    <w:rsid w:val="00AD299F"/>
    <w:rsid w:val="00AD46E6"/>
    <w:rsid w:val="00AE0469"/>
    <w:rsid w:val="00AE0C47"/>
    <w:rsid w:val="00AE514F"/>
    <w:rsid w:val="00AE735A"/>
    <w:rsid w:val="00AE7FE8"/>
    <w:rsid w:val="00AF2203"/>
    <w:rsid w:val="00B031B4"/>
    <w:rsid w:val="00B051EB"/>
    <w:rsid w:val="00B06C68"/>
    <w:rsid w:val="00B13D17"/>
    <w:rsid w:val="00B2198A"/>
    <w:rsid w:val="00B23565"/>
    <w:rsid w:val="00B33124"/>
    <w:rsid w:val="00B331F5"/>
    <w:rsid w:val="00B34EDF"/>
    <w:rsid w:val="00B44AE8"/>
    <w:rsid w:val="00B464C8"/>
    <w:rsid w:val="00B54193"/>
    <w:rsid w:val="00B54689"/>
    <w:rsid w:val="00B54DF4"/>
    <w:rsid w:val="00B54F90"/>
    <w:rsid w:val="00B60CB0"/>
    <w:rsid w:val="00B62BBC"/>
    <w:rsid w:val="00B664EE"/>
    <w:rsid w:val="00B67552"/>
    <w:rsid w:val="00B71925"/>
    <w:rsid w:val="00B7278D"/>
    <w:rsid w:val="00B738EB"/>
    <w:rsid w:val="00B82C88"/>
    <w:rsid w:val="00B84C97"/>
    <w:rsid w:val="00B9387D"/>
    <w:rsid w:val="00B97560"/>
    <w:rsid w:val="00B97672"/>
    <w:rsid w:val="00BA5F7F"/>
    <w:rsid w:val="00BA751A"/>
    <w:rsid w:val="00BB1CC7"/>
    <w:rsid w:val="00BB2081"/>
    <w:rsid w:val="00BB5A07"/>
    <w:rsid w:val="00BB5E66"/>
    <w:rsid w:val="00BB718D"/>
    <w:rsid w:val="00BB7253"/>
    <w:rsid w:val="00BC2DB2"/>
    <w:rsid w:val="00BD0F6C"/>
    <w:rsid w:val="00BD0FF0"/>
    <w:rsid w:val="00BD331F"/>
    <w:rsid w:val="00BD3575"/>
    <w:rsid w:val="00BD3DA7"/>
    <w:rsid w:val="00BD65E0"/>
    <w:rsid w:val="00BD7021"/>
    <w:rsid w:val="00BE1F00"/>
    <w:rsid w:val="00BF0178"/>
    <w:rsid w:val="00BF3869"/>
    <w:rsid w:val="00BF7325"/>
    <w:rsid w:val="00C01B7D"/>
    <w:rsid w:val="00C07B24"/>
    <w:rsid w:val="00C07FC6"/>
    <w:rsid w:val="00C11A0F"/>
    <w:rsid w:val="00C14C9F"/>
    <w:rsid w:val="00C26401"/>
    <w:rsid w:val="00C26816"/>
    <w:rsid w:val="00C3644A"/>
    <w:rsid w:val="00C42192"/>
    <w:rsid w:val="00C423AF"/>
    <w:rsid w:val="00C42977"/>
    <w:rsid w:val="00C430A7"/>
    <w:rsid w:val="00C51BF2"/>
    <w:rsid w:val="00C52AAB"/>
    <w:rsid w:val="00C5316F"/>
    <w:rsid w:val="00C57F9A"/>
    <w:rsid w:val="00C6090E"/>
    <w:rsid w:val="00C62898"/>
    <w:rsid w:val="00C71E77"/>
    <w:rsid w:val="00C7209D"/>
    <w:rsid w:val="00C74216"/>
    <w:rsid w:val="00C766EE"/>
    <w:rsid w:val="00C767A8"/>
    <w:rsid w:val="00C76CF2"/>
    <w:rsid w:val="00C779C0"/>
    <w:rsid w:val="00C90005"/>
    <w:rsid w:val="00C96A0E"/>
    <w:rsid w:val="00CA0D20"/>
    <w:rsid w:val="00CA24B5"/>
    <w:rsid w:val="00CA5CAB"/>
    <w:rsid w:val="00CA6B4F"/>
    <w:rsid w:val="00CB59E0"/>
    <w:rsid w:val="00CC0812"/>
    <w:rsid w:val="00CC0AC2"/>
    <w:rsid w:val="00CD24BB"/>
    <w:rsid w:val="00CD77FE"/>
    <w:rsid w:val="00CD7B15"/>
    <w:rsid w:val="00CE2139"/>
    <w:rsid w:val="00CE6E27"/>
    <w:rsid w:val="00CF11F7"/>
    <w:rsid w:val="00CF441C"/>
    <w:rsid w:val="00CF5816"/>
    <w:rsid w:val="00CF703A"/>
    <w:rsid w:val="00D02D35"/>
    <w:rsid w:val="00D06911"/>
    <w:rsid w:val="00D20943"/>
    <w:rsid w:val="00D21CF5"/>
    <w:rsid w:val="00D2208F"/>
    <w:rsid w:val="00D23216"/>
    <w:rsid w:val="00D258A8"/>
    <w:rsid w:val="00D3140B"/>
    <w:rsid w:val="00D34913"/>
    <w:rsid w:val="00D35A6C"/>
    <w:rsid w:val="00D3730E"/>
    <w:rsid w:val="00D42D69"/>
    <w:rsid w:val="00D45644"/>
    <w:rsid w:val="00D5111C"/>
    <w:rsid w:val="00D56F5E"/>
    <w:rsid w:val="00D57E22"/>
    <w:rsid w:val="00D6173C"/>
    <w:rsid w:val="00D642B7"/>
    <w:rsid w:val="00D70EEF"/>
    <w:rsid w:val="00D722B6"/>
    <w:rsid w:val="00D72BE4"/>
    <w:rsid w:val="00D72F6C"/>
    <w:rsid w:val="00D7333B"/>
    <w:rsid w:val="00D74334"/>
    <w:rsid w:val="00D74840"/>
    <w:rsid w:val="00D84A01"/>
    <w:rsid w:val="00D92928"/>
    <w:rsid w:val="00D96074"/>
    <w:rsid w:val="00D9708E"/>
    <w:rsid w:val="00DA2AF2"/>
    <w:rsid w:val="00DA4A43"/>
    <w:rsid w:val="00DA59E7"/>
    <w:rsid w:val="00DB4470"/>
    <w:rsid w:val="00DB5903"/>
    <w:rsid w:val="00DB7E37"/>
    <w:rsid w:val="00DC019A"/>
    <w:rsid w:val="00DC093F"/>
    <w:rsid w:val="00DC3934"/>
    <w:rsid w:val="00DC5B74"/>
    <w:rsid w:val="00DC5CF3"/>
    <w:rsid w:val="00DD37F5"/>
    <w:rsid w:val="00DE2E40"/>
    <w:rsid w:val="00DE4EA7"/>
    <w:rsid w:val="00DF0B92"/>
    <w:rsid w:val="00E075FC"/>
    <w:rsid w:val="00E116EC"/>
    <w:rsid w:val="00E153BB"/>
    <w:rsid w:val="00E1646D"/>
    <w:rsid w:val="00E17F4D"/>
    <w:rsid w:val="00E33137"/>
    <w:rsid w:val="00E34D9E"/>
    <w:rsid w:val="00E35D2B"/>
    <w:rsid w:val="00E3672B"/>
    <w:rsid w:val="00E37225"/>
    <w:rsid w:val="00E44A0F"/>
    <w:rsid w:val="00E528F1"/>
    <w:rsid w:val="00E530CB"/>
    <w:rsid w:val="00E53ED0"/>
    <w:rsid w:val="00E57512"/>
    <w:rsid w:val="00E66F8F"/>
    <w:rsid w:val="00E733E1"/>
    <w:rsid w:val="00E73D4C"/>
    <w:rsid w:val="00E754C2"/>
    <w:rsid w:val="00E81885"/>
    <w:rsid w:val="00E81F24"/>
    <w:rsid w:val="00E9348B"/>
    <w:rsid w:val="00E94724"/>
    <w:rsid w:val="00EA22D9"/>
    <w:rsid w:val="00EA59A0"/>
    <w:rsid w:val="00EA7691"/>
    <w:rsid w:val="00EB0715"/>
    <w:rsid w:val="00EB263F"/>
    <w:rsid w:val="00EB431C"/>
    <w:rsid w:val="00EC0510"/>
    <w:rsid w:val="00EC1ABB"/>
    <w:rsid w:val="00EC1F3C"/>
    <w:rsid w:val="00ED1BEE"/>
    <w:rsid w:val="00ED3781"/>
    <w:rsid w:val="00ED3AB6"/>
    <w:rsid w:val="00ED58F8"/>
    <w:rsid w:val="00ED6A1A"/>
    <w:rsid w:val="00ED701E"/>
    <w:rsid w:val="00EE1753"/>
    <w:rsid w:val="00EE20E7"/>
    <w:rsid w:val="00EE78B6"/>
    <w:rsid w:val="00EF0478"/>
    <w:rsid w:val="00EF073C"/>
    <w:rsid w:val="00EF0E75"/>
    <w:rsid w:val="00EF5C1B"/>
    <w:rsid w:val="00F06E7F"/>
    <w:rsid w:val="00F111AB"/>
    <w:rsid w:val="00F12097"/>
    <w:rsid w:val="00F2080C"/>
    <w:rsid w:val="00F4244F"/>
    <w:rsid w:val="00F45C2C"/>
    <w:rsid w:val="00F52FFD"/>
    <w:rsid w:val="00F56971"/>
    <w:rsid w:val="00F57B4D"/>
    <w:rsid w:val="00F62C9D"/>
    <w:rsid w:val="00F779F1"/>
    <w:rsid w:val="00F8119B"/>
    <w:rsid w:val="00F814ED"/>
    <w:rsid w:val="00F8361E"/>
    <w:rsid w:val="00F85276"/>
    <w:rsid w:val="00F854CC"/>
    <w:rsid w:val="00F96495"/>
    <w:rsid w:val="00FA7D4A"/>
    <w:rsid w:val="00FA7D55"/>
    <w:rsid w:val="00FB1247"/>
    <w:rsid w:val="00FB4C2B"/>
    <w:rsid w:val="00FC2400"/>
    <w:rsid w:val="00FC3E80"/>
    <w:rsid w:val="00FC3F38"/>
    <w:rsid w:val="00FC42CE"/>
    <w:rsid w:val="00FC57C5"/>
    <w:rsid w:val="00FD1900"/>
    <w:rsid w:val="00FD37BA"/>
    <w:rsid w:val="00FE574A"/>
    <w:rsid w:val="00FE5A54"/>
    <w:rsid w:val="00FF2F58"/>
    <w:rsid w:val="00FF645E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7D3592"/>
  <w15:docId w15:val="{E1B8BE6A-7A94-45BF-B2F3-87F3F98E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6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B15"/>
    <w:pPr>
      <w:spacing w:before="40" w:after="40"/>
    </w:pPr>
    <w:rPr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1CADE4" w:themeColor="accen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1CADE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B2198A"/>
    <w:pPr>
      <w:spacing w:after="1680"/>
      <w:contextualSpacing/>
    </w:pPr>
    <w:rPr>
      <w:rFonts w:asciiTheme="majorHAnsi" w:hAnsiTheme="majorHAnsi"/>
      <w:b/>
      <w:caps/>
      <w:color w:val="FFFFFF" w:themeColor="background1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B2198A"/>
    <w:rPr>
      <w:rFonts w:asciiTheme="majorHAnsi" w:hAnsiTheme="majorHAnsi"/>
      <w:b/>
      <w:caps/>
      <w:color w:val="FFFFFF" w:themeColor="background1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color w:val="1CADE4" w:themeColor="accen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7E4B15"/>
    <w:rPr>
      <w:rFonts w:asciiTheme="majorHAnsi" w:eastAsiaTheme="majorEastAsia" w:hAnsiTheme="majorHAnsi" w:cstheme="majorBidi"/>
      <w:color w:val="1CADE4" w:themeColor="accent1"/>
      <w:szCs w:val="20"/>
    </w:rPr>
  </w:style>
  <w:style w:type="paragraph" w:styleId="Footer">
    <w:name w:val="footer"/>
    <w:basedOn w:val="Normal"/>
    <w:link w:val="FooterChar"/>
    <w:uiPriority w:val="99"/>
    <w:semiHidden/>
    <w:qFormat/>
    <w:rsid w:val="00E73D4C"/>
    <w:pPr>
      <w:spacing w:after="0" w:line="240" w:lineRule="auto"/>
      <w:jc w:val="right"/>
    </w:pPr>
    <w:rPr>
      <w:color w:val="808080" w:themeColor="background1" w:themeShade="8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73D4C"/>
    <w:rPr>
      <w:color w:val="808080" w:themeColor="background1" w:themeShade="80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unhideWhenUsed/>
    <w:qFormat/>
    <w:rsid w:val="00CA6B4F"/>
    <w:pPr>
      <w:numPr>
        <w:numId w:val="3"/>
      </w:numPr>
      <w:spacing w:before="100" w:after="100" w:line="240" w:lineRule="auto"/>
      <w:contextualSpacing/>
    </w:pPr>
    <w:rPr>
      <w:color w:val="auto"/>
      <w:szCs w:val="21"/>
    </w:rPr>
  </w:style>
  <w:style w:type="table" w:customStyle="1" w:styleId="ListTable6Colorful1">
    <w:name w:val="List Table 6 Colorful1"/>
    <w:basedOn w:val="TableNormal"/>
    <w:uiPriority w:val="51"/>
    <w:rsid w:val="00400A51"/>
    <w:pPr>
      <w:spacing w:before="100"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E818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4B15"/>
    <w:rPr>
      <w:szCs w:val="20"/>
    </w:rPr>
  </w:style>
  <w:style w:type="character" w:styleId="PlaceholderText">
    <w:name w:val="Placeholder Text"/>
    <w:basedOn w:val="DefaultParagraphFont"/>
    <w:uiPriority w:val="99"/>
    <w:semiHidden/>
    <w:rsid w:val="00B2198A"/>
    <w:rPr>
      <w:color w:val="808080"/>
    </w:rPr>
  </w:style>
  <w:style w:type="paragraph" w:styleId="ListParagraph">
    <w:name w:val="List Paragraph"/>
    <w:basedOn w:val="Normal"/>
    <w:uiPriority w:val="34"/>
    <w:qFormat/>
    <w:rsid w:val="00AC2F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6E7F"/>
    <w:rPr>
      <w:color w:val="6EAC1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6E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16201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lerk@uffingtonparish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rk\AppData\Roaming\Microsoft\Templates\Educational%20meeting%20minutes%20blue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DB46A-FB0A-4F25-BA81-A6747F416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BD313A-DDB1-404C-9E4A-EAB89AB98D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F2B59B9-E740-4279-A43A-D509F686CB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DED417-617D-4BF1-AA22-C7187B587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Educational meeting minutes blue</Template>
  <TotalTime>1</TotalTime>
  <Pages>1</Pages>
  <Words>47</Words>
  <Characters>314</Characters>
  <Application>Microsoft Office Word</Application>
  <DocSecurity>0</DocSecurity>
  <Lines>28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Uffington Clerk</dc:creator>
  <cp:keywords/>
  <dc:description/>
  <cp:lastModifiedBy>Uffington Clerk</cp:lastModifiedBy>
  <cp:revision>2</cp:revision>
  <cp:lastPrinted>2026-02-28T08:59:00Z</cp:lastPrinted>
  <dcterms:created xsi:type="dcterms:W3CDTF">2026-09-22T08:40:00Z</dcterms:created>
  <dcterms:modified xsi:type="dcterms:W3CDTF">2026-09-22T08:40:00Z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