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FD22FDB" w14:textId="4DEDF7CD" w:rsidR="00074080" w:rsidRPr="00D211D7" w:rsidRDefault="00F37786" w:rsidP="00D211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sz w:val="28"/>
          <w:szCs w:val="28"/>
        </w:rPr>
      </w:pPr>
      <w:r w:rsidRPr="00D211D7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A426C77" wp14:editId="40F68F8D">
                <wp:simplePos x="0" y="0"/>
                <wp:positionH relativeFrom="margin">
                  <wp:posOffset>4413885</wp:posOffset>
                </wp:positionH>
                <wp:positionV relativeFrom="margin">
                  <wp:posOffset>240030</wp:posOffset>
                </wp:positionV>
                <wp:extent cx="654685" cy="734060"/>
                <wp:effectExtent l="3810" t="0" r="0" b="4445"/>
                <wp:wrapSquare wrapText="bothSides"/>
                <wp:docPr id="1145916324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685" cy="734060"/>
                          <a:chOff x="0" y="0"/>
                          <a:chExt cx="1021083" cy="1333496"/>
                        </a:xfrm>
                      </wpg:grpSpPr>
                      <pic:pic xmlns:pic="http://schemas.openxmlformats.org/drawingml/2006/picture">
                        <pic:nvPicPr>
                          <pic:cNvPr id="149700141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3" cy="1333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9885480" name="5-Point Star 12"/>
                        <wps:cNvSpPr>
                          <a:spLocks/>
                        </wps:cNvSpPr>
                        <wps:spPr bwMode="auto">
                          <a:xfrm>
                            <a:off x="357165" y="46890"/>
                            <a:ext cx="332960" cy="307732"/>
                          </a:xfrm>
                          <a:custGeom>
                            <a:avLst/>
                            <a:gdLst>
                              <a:gd name="T0" fmla="*/ 166480 w 332960"/>
                              <a:gd name="T1" fmla="*/ 0 h 307732"/>
                              <a:gd name="T2" fmla="*/ 332960 w 332960"/>
                              <a:gd name="T3" fmla="*/ 153866 h 307732"/>
                              <a:gd name="T4" fmla="*/ 166480 w 332960"/>
                              <a:gd name="T5" fmla="*/ 307732 h 307732"/>
                              <a:gd name="T6" fmla="*/ 0 w 332960"/>
                              <a:gd name="T7" fmla="*/ 153866 h 307732"/>
                              <a:gd name="T8" fmla="*/ 0 w 332960"/>
                              <a:gd name="T9" fmla="*/ 117543 h 307732"/>
                              <a:gd name="T10" fmla="*/ 63590 w 332960"/>
                              <a:gd name="T11" fmla="*/ 307731 h 307732"/>
                              <a:gd name="T12" fmla="*/ 269370 w 332960"/>
                              <a:gd name="T13" fmla="*/ 307731 h 307732"/>
                              <a:gd name="T14" fmla="*/ 332960 w 332960"/>
                              <a:gd name="T15" fmla="*/ 117543 h 307732"/>
                              <a:gd name="T16" fmla="*/ 17694720 60000 65536"/>
                              <a:gd name="T17" fmla="*/ 0 60000 65536"/>
                              <a:gd name="T18" fmla="*/ 5898240 60000 65536"/>
                              <a:gd name="T19" fmla="*/ 11796480 60000 65536"/>
                              <a:gd name="T20" fmla="*/ 11796480 60000 65536"/>
                              <a:gd name="T21" fmla="*/ 5898240 60000 65536"/>
                              <a:gd name="T22" fmla="*/ 5898240 60000 65536"/>
                              <a:gd name="T23" fmla="*/ 0 60000 65536"/>
                              <a:gd name="T24" fmla="*/ 102891 w 332960"/>
                              <a:gd name="T25" fmla="*/ 117544 h 307732"/>
                              <a:gd name="T26" fmla="*/ 230069 w 332960"/>
                              <a:gd name="T27" fmla="*/ 235085 h 307732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332960" h="307732">
                                <a:moveTo>
                                  <a:pt x="0" y="117543"/>
                                </a:moveTo>
                                <a:lnTo>
                                  <a:pt x="127180" y="117544"/>
                                </a:lnTo>
                                <a:lnTo>
                                  <a:pt x="166480" y="0"/>
                                </a:lnTo>
                                <a:lnTo>
                                  <a:pt x="205780" y="117544"/>
                                </a:lnTo>
                                <a:lnTo>
                                  <a:pt x="332960" y="117543"/>
                                </a:lnTo>
                                <a:lnTo>
                                  <a:pt x="230069" y="190188"/>
                                </a:lnTo>
                                <a:lnTo>
                                  <a:pt x="269370" y="307731"/>
                                </a:lnTo>
                                <a:lnTo>
                                  <a:pt x="166480" y="235085"/>
                                </a:lnTo>
                                <a:lnTo>
                                  <a:pt x="63590" y="307731"/>
                                </a:lnTo>
                                <a:lnTo>
                                  <a:pt x="102891" y="190188"/>
                                </a:lnTo>
                                <a:lnTo>
                                  <a:pt x="0" y="117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 w="3172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3E11C03" id="Group 1" o:spid="_x0000_s1026" style="position:absolute;margin-left:347.55pt;margin-top:18.9pt;width:51.55pt;height:57.8pt;z-index:251657216;mso-position-horizontal-relative:margin;mso-position-vertical-relative:margin" coordsize="10210,13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0210;height:13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">
                  <v:imagedata r:id="rId8" o:title=""/>
                </v:shape>
                <v:shape id="5-Point Star 12" o:spid="_x0000_s1028" style="position:absolute;left:3571;top:468;width:3330;height:3078;visibility:visible;mso-wrap-style:square;v-text-anchor:top" coordsize="332960,30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" path="m,117543r127180,1l166480,r39300,117544l332960,117543,230069,190188r39301,117543l166480,235085,63590,307731,102891,190188,,117543xe" fillcolor="yellow" strokeweight=".08811mm">
                  <v:stroke joinstyle="miter"/>
                  <v:path arrowok="t" o:connecttype="custom" o:connectlocs="166480,0;332960,153866;166480,307732;0,153866;0,117543;63590,307731;269370,307731;332960,117543" o:connectangles="270,0,90,180,180,90,90,0" textboxrect="102891,117544,230069,235085"/>
                </v:shape>
                <w10:wrap type="square" anchorx="margin" anchory="margin"/>
              </v:group>
            </w:pict>
          </mc:Fallback>
        </mc:AlternateContent>
      </w:r>
      <w:r w:rsidR="00064479" w:rsidRPr="00D211D7">
        <w:rPr>
          <w:rFonts w:ascii="Verdana" w:hAnsi="Verdana"/>
          <w:b/>
          <w:color w:val="4472C4"/>
          <w:sz w:val="28"/>
          <w:szCs w:val="28"/>
        </w:rPr>
        <w:t>CHAMELEONS</w:t>
      </w:r>
      <w:r w:rsidR="008412B3" w:rsidRPr="00D211D7">
        <w:rPr>
          <w:rFonts w:ascii="Verdana" w:hAnsi="Verdana"/>
          <w:b/>
          <w:color w:val="4472C4"/>
          <w:sz w:val="28"/>
          <w:szCs w:val="28"/>
        </w:rPr>
        <w:t xml:space="preserve"> </w:t>
      </w:r>
      <w:r w:rsidR="00064479" w:rsidRPr="00D211D7">
        <w:rPr>
          <w:rFonts w:ascii="Verdana" w:hAnsi="Verdana"/>
          <w:b/>
          <w:color w:val="4472C4"/>
          <w:sz w:val="28"/>
          <w:szCs w:val="28"/>
        </w:rPr>
        <w:t>NEWS</w:t>
      </w:r>
    </w:p>
    <w:p w14:paraId="7D82C36A" w14:textId="77777777" w:rsidR="00074080" w:rsidRPr="00D211D7" w:rsidRDefault="00064479" w:rsidP="00D211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Microsoft Sans Serif" w:hAnsi="Microsoft Sans Serif" w:cs="Microsoft Sans Serif"/>
          <w:sz w:val="24"/>
          <w:szCs w:val="24"/>
        </w:rPr>
      </w:pPr>
      <w:r w:rsidRPr="00D211D7">
        <w:rPr>
          <w:rFonts w:ascii="Microsoft Sans Serif" w:hAnsi="Microsoft Sans Serif" w:cs="Microsoft Sans Serif"/>
          <w:sz w:val="24"/>
          <w:szCs w:val="24"/>
        </w:rPr>
        <w:t>The monthly newsletter of the Cardiff Chameleons</w:t>
      </w:r>
    </w:p>
    <w:p w14:paraId="1C8FB810" w14:textId="77777777" w:rsidR="008412B3" w:rsidRPr="00916BAE" w:rsidRDefault="00064479" w:rsidP="00D211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ascii="Microsoft Sans Serif" w:hAnsi="Microsoft Sans Serif" w:cs="Microsoft Sans Serif"/>
          <w:color w:val="000000"/>
          <w:sz w:val="20"/>
          <w:szCs w:val="20"/>
        </w:rPr>
      </w:pPr>
      <w:r w:rsidRPr="00916BAE">
        <w:rPr>
          <w:rFonts w:ascii="Microsoft Sans Serif" w:hAnsi="Microsoft Sans Serif" w:cs="Microsoft Sans Serif"/>
          <w:color w:val="000000"/>
          <w:sz w:val="20"/>
          <w:szCs w:val="20"/>
        </w:rPr>
        <w:t xml:space="preserve">Affiliated to: MENCAP </w:t>
      </w:r>
      <w:r w:rsidR="008412B3" w:rsidRPr="00916BAE">
        <w:rPr>
          <w:rFonts w:ascii="Microsoft Sans Serif" w:hAnsi="Microsoft Sans Serif" w:cs="Microsoft Sans Serif"/>
          <w:color w:val="000000"/>
          <w:sz w:val="20"/>
          <w:szCs w:val="20"/>
        </w:rPr>
        <w:t xml:space="preserve">   </w:t>
      </w:r>
      <w:r w:rsidRPr="00916BAE">
        <w:rPr>
          <w:rFonts w:ascii="Microsoft Sans Serif" w:hAnsi="Microsoft Sans Serif" w:cs="Microsoft Sans Serif"/>
          <w:color w:val="000000"/>
          <w:sz w:val="20"/>
          <w:szCs w:val="20"/>
        </w:rPr>
        <w:t>Special Olympics GB</w:t>
      </w:r>
    </w:p>
    <w:p w14:paraId="50950FB5" w14:textId="77777777" w:rsidR="00074080" w:rsidRPr="00916BAE" w:rsidRDefault="00064479" w:rsidP="00D211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ascii="Microsoft Sans Serif" w:hAnsi="Microsoft Sans Serif" w:cs="Microsoft Sans Serif"/>
          <w:color w:val="000000"/>
          <w:sz w:val="20"/>
          <w:szCs w:val="20"/>
        </w:rPr>
      </w:pPr>
      <w:r w:rsidRPr="00916BAE">
        <w:rPr>
          <w:rFonts w:ascii="Microsoft Sans Serif" w:hAnsi="Microsoft Sans Serif" w:cs="Microsoft Sans Serif"/>
          <w:color w:val="000000"/>
          <w:sz w:val="20"/>
          <w:szCs w:val="20"/>
        </w:rPr>
        <w:t>Special Olympics Wales</w:t>
      </w:r>
      <w:r w:rsidR="008412B3" w:rsidRPr="00916BAE">
        <w:rPr>
          <w:rFonts w:ascii="Microsoft Sans Serif" w:hAnsi="Microsoft Sans Serif" w:cs="Microsoft Sans Serif"/>
          <w:color w:val="000000"/>
          <w:sz w:val="20"/>
          <w:szCs w:val="20"/>
        </w:rPr>
        <w:t xml:space="preserve">    </w:t>
      </w:r>
      <w:r w:rsidR="00D33BDA" w:rsidRPr="00916BAE">
        <w:rPr>
          <w:rFonts w:ascii="Microsoft Sans Serif" w:hAnsi="Microsoft Sans Serif" w:cs="Microsoft Sans Serif"/>
          <w:color w:val="000000"/>
          <w:sz w:val="20"/>
          <w:szCs w:val="20"/>
        </w:rPr>
        <w:t>Welsh Sports Association</w:t>
      </w:r>
    </w:p>
    <w:p w14:paraId="0188810D" w14:textId="77777777" w:rsidR="00982A54" w:rsidRPr="00916BAE" w:rsidRDefault="00064479" w:rsidP="00D211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Style w:val="Hyperlink"/>
          <w:rFonts w:ascii="Verdana" w:hAnsi="Verdana"/>
          <w:color w:val="70AD47"/>
          <w:sz w:val="20"/>
          <w:szCs w:val="20"/>
        </w:rPr>
      </w:pPr>
      <w:r w:rsidRPr="00916BAE">
        <w:rPr>
          <w:rFonts w:ascii="Verdana" w:hAnsi="Verdana"/>
          <w:color w:val="70AD47"/>
          <w:sz w:val="20"/>
          <w:szCs w:val="20"/>
        </w:rPr>
        <w:t xml:space="preserve">Website: </w:t>
      </w:r>
      <w:hyperlink r:id="rId9" w:history="1">
        <w:r w:rsidRPr="00916BAE">
          <w:rPr>
            <w:rStyle w:val="Hyperlink"/>
            <w:rFonts w:ascii="Verdana" w:hAnsi="Verdana"/>
            <w:color w:val="70AD47"/>
            <w:sz w:val="20"/>
            <w:szCs w:val="20"/>
          </w:rPr>
          <w:t>www.cardiffchameleons.co.uk</w:t>
        </w:r>
      </w:hyperlink>
    </w:p>
    <w:p w14:paraId="6CCB9195" w14:textId="77777777" w:rsidR="00074080" w:rsidRPr="008412B3" w:rsidRDefault="00064479" w:rsidP="00D211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ascii="Microsoft Sans Serif" w:hAnsi="Microsoft Sans Serif" w:cs="Microsoft Sans Serif"/>
        </w:rPr>
      </w:pPr>
      <w:r w:rsidRPr="008412B3">
        <w:rPr>
          <w:rFonts w:ascii="Microsoft Sans Serif" w:hAnsi="Microsoft Sans Serif" w:cs="Microsoft Sans Serif"/>
          <w:color w:val="000000"/>
        </w:rPr>
        <w:t>Registered Charity Number 1103879</w:t>
      </w:r>
    </w:p>
    <w:p w14:paraId="589CF45E" w14:textId="77777777" w:rsidR="00D211D7" w:rsidRPr="00D211D7" w:rsidRDefault="00064479" w:rsidP="00D211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rFonts w:ascii="Verdana" w:hAnsi="Verdana"/>
          <w:b/>
          <w:bCs/>
          <w:color w:val="FF0000"/>
        </w:rPr>
      </w:pPr>
      <w:r w:rsidRPr="00916BAE">
        <w:rPr>
          <w:rFonts w:ascii="Verdana" w:hAnsi="Verdana"/>
          <w:b/>
          <w:bCs/>
          <w:color w:val="FF0000"/>
        </w:rPr>
        <w:t xml:space="preserve">VOLUME 30 - ISSUE </w:t>
      </w:r>
      <w:r w:rsidR="000010EA">
        <w:rPr>
          <w:rFonts w:ascii="Verdana" w:hAnsi="Verdana"/>
          <w:b/>
          <w:bCs/>
          <w:color w:val="FF0000"/>
        </w:rPr>
        <w:t>1</w:t>
      </w:r>
      <w:r w:rsidR="00A348AA">
        <w:rPr>
          <w:rFonts w:ascii="Verdana" w:hAnsi="Verdana"/>
          <w:b/>
          <w:bCs/>
          <w:color w:val="FF0000"/>
        </w:rPr>
        <w:t>2</w:t>
      </w:r>
      <w:r w:rsidRPr="00916BAE">
        <w:rPr>
          <w:rFonts w:ascii="Verdana" w:hAnsi="Verdana"/>
          <w:b/>
          <w:bCs/>
          <w:color w:val="FF0000"/>
        </w:rPr>
        <w:t xml:space="preserve"> – </w:t>
      </w:r>
      <w:r w:rsidR="00A348AA">
        <w:rPr>
          <w:rFonts w:ascii="Verdana" w:hAnsi="Verdana"/>
          <w:b/>
          <w:bCs/>
          <w:color w:val="FF0000"/>
        </w:rPr>
        <w:t>DEC</w:t>
      </w:r>
      <w:r w:rsidR="00D971C7">
        <w:rPr>
          <w:rFonts w:ascii="Verdana" w:hAnsi="Verdana"/>
          <w:b/>
          <w:bCs/>
          <w:color w:val="FF0000"/>
        </w:rPr>
        <w:t>EMB</w:t>
      </w:r>
      <w:r w:rsidR="00A47F49">
        <w:rPr>
          <w:rFonts w:ascii="Verdana" w:hAnsi="Verdana"/>
          <w:b/>
          <w:bCs/>
          <w:color w:val="FF0000"/>
        </w:rPr>
        <w:t>ER</w:t>
      </w:r>
      <w:r w:rsidRPr="00916BAE">
        <w:rPr>
          <w:rFonts w:ascii="Verdana" w:hAnsi="Verdana"/>
          <w:b/>
          <w:bCs/>
          <w:color w:val="FF0000"/>
        </w:rPr>
        <w:t xml:space="preserve"> 2023</w:t>
      </w:r>
    </w:p>
    <w:p w14:paraId="1857AD77" w14:textId="77777777" w:rsidR="00280B70" w:rsidRDefault="00280B70" w:rsidP="00880FC2">
      <w:pPr>
        <w:spacing w:after="0"/>
        <w:rPr>
          <w:rFonts w:ascii="Microsoft Sans Serif" w:hAnsi="Microsoft Sans Serif" w:cs="Microsoft Sans Serif"/>
        </w:rPr>
      </w:pPr>
    </w:p>
    <w:p w14:paraId="76A6769C" w14:textId="77777777" w:rsidR="00A47F49" w:rsidRPr="0045284C" w:rsidRDefault="00A47F49" w:rsidP="00880FC2">
      <w:pPr>
        <w:spacing w:after="0"/>
        <w:rPr>
          <w:rFonts w:ascii="Microsoft Sans Serif" w:hAnsi="Microsoft Sans Serif" w:cs="Microsoft Sans Serif"/>
        </w:rPr>
      </w:pPr>
    </w:p>
    <w:p w14:paraId="6B212A57" w14:textId="77777777" w:rsidR="00334937" w:rsidRPr="00A653AD" w:rsidRDefault="00064479" w:rsidP="00A653AD">
      <w:pPr>
        <w:pStyle w:val="Caption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rFonts w:ascii="Microsoft Sans Serif" w:hAnsi="Microsoft Sans Serif" w:cs="Microsoft Sans Serif"/>
          <w:b/>
          <w:i w:val="0"/>
          <w:iCs w:val="0"/>
          <w:color w:val="4472C4"/>
          <w:sz w:val="24"/>
          <w:szCs w:val="24"/>
          <w:u w:val="single"/>
        </w:rPr>
      </w:pPr>
      <w:r w:rsidRPr="004F5FAA">
        <w:rPr>
          <w:rFonts w:ascii="Microsoft Sans Serif" w:hAnsi="Microsoft Sans Serif" w:cs="Microsoft Sans Serif"/>
          <w:b/>
          <w:i w:val="0"/>
          <w:iCs w:val="0"/>
          <w:color w:val="4472C4"/>
          <w:sz w:val="24"/>
          <w:szCs w:val="24"/>
          <w:u w:val="single"/>
        </w:rPr>
        <w:t>SWIM SESSIONS</w:t>
      </w:r>
    </w:p>
    <w:p w14:paraId="72624C8E" w14:textId="77777777" w:rsidR="004711C9" w:rsidRDefault="00064479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Cs/>
        </w:rPr>
      </w:pPr>
      <w:r w:rsidRPr="001D29D6">
        <w:rPr>
          <w:rFonts w:ascii="Microsoft Sans Serif" w:hAnsi="Microsoft Sans Serif" w:cs="Microsoft Sans Serif"/>
          <w:b/>
          <w:i/>
          <w:iCs/>
          <w:color w:val="4472C4"/>
        </w:rPr>
        <w:t>HOWELLS SCHOOL</w:t>
      </w:r>
      <w:r w:rsidRPr="001D29D6">
        <w:rPr>
          <w:rFonts w:ascii="Microsoft Sans Serif" w:hAnsi="Microsoft Sans Serif" w:cs="Microsoft Sans Serif"/>
          <w:b/>
          <w:color w:val="4472C4"/>
        </w:rPr>
        <w:t xml:space="preserve"> </w:t>
      </w:r>
    </w:p>
    <w:p w14:paraId="401FD4A7" w14:textId="77777777" w:rsidR="001224EC" w:rsidRDefault="006C75E0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/>
          <w:vertAlign w:val="superscript"/>
        </w:rPr>
      </w:pPr>
      <w:r>
        <w:rPr>
          <w:rFonts w:ascii="Microsoft Sans Serif" w:hAnsi="Microsoft Sans Serif" w:cs="Microsoft Sans Serif"/>
          <w:b/>
        </w:rPr>
        <w:t>The sessions f</w:t>
      </w:r>
      <w:r w:rsidR="004711C9" w:rsidRPr="004711C9">
        <w:rPr>
          <w:rFonts w:ascii="Microsoft Sans Serif" w:hAnsi="Microsoft Sans Serif" w:cs="Microsoft Sans Serif"/>
          <w:b/>
        </w:rPr>
        <w:t xml:space="preserve">or </w:t>
      </w:r>
      <w:r w:rsidR="00A348AA">
        <w:rPr>
          <w:rFonts w:ascii="Microsoft Sans Serif" w:hAnsi="Microsoft Sans Serif" w:cs="Microsoft Sans Serif"/>
          <w:b/>
        </w:rPr>
        <w:t>Dec</w:t>
      </w:r>
      <w:r w:rsidR="00863916">
        <w:rPr>
          <w:rFonts w:ascii="Microsoft Sans Serif" w:hAnsi="Microsoft Sans Serif" w:cs="Microsoft Sans Serif"/>
          <w:b/>
        </w:rPr>
        <w:t>em</w:t>
      </w:r>
      <w:r w:rsidR="004711C9" w:rsidRPr="004711C9">
        <w:rPr>
          <w:rFonts w:ascii="Microsoft Sans Serif" w:hAnsi="Microsoft Sans Serif" w:cs="Microsoft Sans Serif"/>
          <w:b/>
        </w:rPr>
        <w:t>ber are on</w:t>
      </w:r>
      <w:r w:rsidR="00A64D99">
        <w:rPr>
          <w:rFonts w:ascii="Microsoft Sans Serif" w:hAnsi="Microsoft Sans Serif" w:cs="Microsoft Sans Serif"/>
          <w:b/>
        </w:rPr>
        <w:t xml:space="preserve"> the</w:t>
      </w:r>
      <w:r w:rsidR="004711C9" w:rsidRPr="004711C9">
        <w:rPr>
          <w:rFonts w:ascii="Microsoft Sans Serif" w:hAnsi="Microsoft Sans Serif" w:cs="Microsoft Sans Serif"/>
          <w:b/>
        </w:rPr>
        <w:t xml:space="preserve"> </w:t>
      </w:r>
      <w:r w:rsidR="00A348AA">
        <w:rPr>
          <w:rFonts w:ascii="Microsoft Sans Serif" w:hAnsi="Microsoft Sans Serif" w:cs="Microsoft Sans Serif"/>
          <w:b/>
        </w:rPr>
        <w:t>3</w:t>
      </w:r>
      <w:r w:rsidR="00A348AA" w:rsidRPr="00A348AA">
        <w:rPr>
          <w:rFonts w:ascii="Microsoft Sans Serif" w:hAnsi="Microsoft Sans Serif" w:cs="Microsoft Sans Serif"/>
          <w:b/>
          <w:vertAlign w:val="superscript"/>
        </w:rPr>
        <w:t>rd</w:t>
      </w:r>
      <w:r w:rsidRPr="006C75E0">
        <w:rPr>
          <w:rFonts w:ascii="Microsoft Sans Serif" w:hAnsi="Microsoft Sans Serif" w:cs="Microsoft Sans Serif"/>
          <w:b/>
        </w:rPr>
        <w:t xml:space="preserve"> </w:t>
      </w:r>
      <w:r>
        <w:rPr>
          <w:rFonts w:ascii="Microsoft Sans Serif" w:hAnsi="Microsoft Sans Serif" w:cs="Microsoft Sans Serif"/>
          <w:b/>
        </w:rPr>
        <w:t>and</w:t>
      </w:r>
      <w:r w:rsidR="004711C9">
        <w:rPr>
          <w:rFonts w:ascii="Microsoft Sans Serif" w:hAnsi="Microsoft Sans Serif" w:cs="Microsoft Sans Serif"/>
          <w:b/>
        </w:rPr>
        <w:t xml:space="preserve"> </w:t>
      </w:r>
      <w:r w:rsidR="00A64D99">
        <w:rPr>
          <w:rFonts w:ascii="Microsoft Sans Serif" w:hAnsi="Microsoft Sans Serif" w:cs="Microsoft Sans Serif"/>
          <w:b/>
        </w:rPr>
        <w:t>1</w:t>
      </w:r>
      <w:r w:rsidR="00A348AA">
        <w:rPr>
          <w:rFonts w:ascii="Microsoft Sans Serif" w:hAnsi="Microsoft Sans Serif" w:cs="Microsoft Sans Serif"/>
          <w:b/>
        </w:rPr>
        <w:t>0</w:t>
      </w:r>
      <w:r w:rsidR="00A64D99" w:rsidRPr="00A64D99">
        <w:rPr>
          <w:rFonts w:ascii="Microsoft Sans Serif" w:hAnsi="Microsoft Sans Serif" w:cs="Microsoft Sans Serif"/>
          <w:b/>
          <w:vertAlign w:val="superscript"/>
        </w:rPr>
        <w:t>th</w:t>
      </w:r>
      <w:r w:rsidR="00A348AA">
        <w:rPr>
          <w:rFonts w:ascii="Microsoft Sans Serif" w:hAnsi="Microsoft Sans Serif" w:cs="Microsoft Sans Serif"/>
          <w:b/>
          <w:vertAlign w:val="superscript"/>
        </w:rPr>
        <w:t xml:space="preserve"> </w:t>
      </w:r>
    </w:p>
    <w:p w14:paraId="202DE841" w14:textId="77777777" w:rsidR="00074080" w:rsidRPr="001D29D6" w:rsidRDefault="00064479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</w:rPr>
      </w:pPr>
      <w:r w:rsidRPr="00C802E0">
        <w:rPr>
          <w:rFonts w:ascii="Microsoft Sans Serif" w:hAnsi="Microsoft Sans Serif" w:cs="Microsoft Sans Serif"/>
          <w:bCs/>
        </w:rPr>
        <w:t>There is now only one session and that is from</w:t>
      </w:r>
      <w:r w:rsidRPr="00E9199C">
        <w:rPr>
          <w:rFonts w:ascii="Microsoft Sans Serif" w:hAnsi="Microsoft Sans Serif" w:cs="Microsoft Sans Serif"/>
          <w:b/>
        </w:rPr>
        <w:t xml:space="preserve"> 6.</w:t>
      </w:r>
      <w:r w:rsidR="00D4263A">
        <w:rPr>
          <w:rFonts w:ascii="Microsoft Sans Serif" w:hAnsi="Microsoft Sans Serif" w:cs="Microsoft Sans Serif"/>
          <w:b/>
        </w:rPr>
        <w:t>00</w:t>
      </w:r>
      <w:r w:rsidRPr="00E9199C">
        <w:rPr>
          <w:rFonts w:ascii="Microsoft Sans Serif" w:hAnsi="Microsoft Sans Serif" w:cs="Microsoft Sans Serif"/>
          <w:b/>
        </w:rPr>
        <w:t xml:space="preserve">pm to </w:t>
      </w:r>
      <w:r w:rsidR="00D4263A">
        <w:rPr>
          <w:rFonts w:ascii="Microsoft Sans Serif" w:hAnsi="Microsoft Sans Serif" w:cs="Microsoft Sans Serif"/>
          <w:b/>
        </w:rPr>
        <w:t>6.45</w:t>
      </w:r>
      <w:r w:rsidRPr="00E9199C">
        <w:rPr>
          <w:rFonts w:ascii="Microsoft Sans Serif" w:hAnsi="Microsoft Sans Serif" w:cs="Microsoft Sans Serif"/>
          <w:b/>
        </w:rPr>
        <w:t>pm</w:t>
      </w:r>
      <w:r w:rsidRPr="001D29D6">
        <w:rPr>
          <w:rFonts w:ascii="Microsoft Sans Serif" w:hAnsi="Microsoft Sans Serif" w:cs="Microsoft Sans Serif"/>
          <w:b/>
        </w:rPr>
        <w:t>.</w:t>
      </w:r>
    </w:p>
    <w:p w14:paraId="1C33DA6F" w14:textId="77777777" w:rsidR="00074080" w:rsidRPr="001D29D6" w:rsidRDefault="00064479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Cs/>
        </w:rPr>
      </w:pPr>
      <w:r w:rsidRPr="001D29D6">
        <w:rPr>
          <w:rFonts w:ascii="Microsoft Sans Serif" w:hAnsi="Microsoft Sans Serif" w:cs="Microsoft Sans Serif"/>
          <w:b/>
          <w:color w:val="FF0000"/>
        </w:rPr>
        <w:t xml:space="preserve">PLEASE NOTE: </w:t>
      </w:r>
      <w:r w:rsidRPr="001D29D6">
        <w:rPr>
          <w:rFonts w:ascii="Microsoft Sans Serif" w:hAnsi="Microsoft Sans Serif" w:cs="Microsoft Sans Serif"/>
          <w:bCs/>
        </w:rPr>
        <w:t xml:space="preserve">Due to work being carried out within the school grounds </w:t>
      </w:r>
      <w:r w:rsidR="00C96240" w:rsidRPr="001D29D6">
        <w:rPr>
          <w:rFonts w:ascii="Microsoft Sans Serif" w:hAnsi="Microsoft Sans Serif" w:cs="Microsoft Sans Serif"/>
          <w:bCs/>
        </w:rPr>
        <w:t xml:space="preserve">or pool maintenance, </w:t>
      </w:r>
      <w:r w:rsidRPr="001D29D6">
        <w:rPr>
          <w:rFonts w:ascii="Microsoft Sans Serif" w:hAnsi="Microsoft Sans Serif" w:cs="Microsoft Sans Serif"/>
          <w:bCs/>
        </w:rPr>
        <w:t>sessions may be cancelled. We will endeavour to let you know as soon as we can if this happens.</w:t>
      </w:r>
    </w:p>
    <w:p w14:paraId="0C4F9F7B" w14:textId="77777777" w:rsidR="00334937" w:rsidRDefault="00064479" w:rsidP="00634DB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/>
          <w:bCs/>
        </w:rPr>
      </w:pPr>
      <w:r w:rsidRPr="001D29D6">
        <w:rPr>
          <w:rFonts w:ascii="Microsoft Sans Serif" w:hAnsi="Microsoft Sans Serif" w:cs="Microsoft Sans Serif"/>
          <w:b/>
          <w:color w:val="4472C4"/>
          <w:u w:val="single"/>
        </w:rPr>
        <w:t>CMC S&amp;S CLUB</w:t>
      </w:r>
      <w:r w:rsidRPr="001D29D6">
        <w:rPr>
          <w:rFonts w:ascii="Microsoft Sans Serif" w:hAnsi="Microsoft Sans Serif" w:cs="Microsoft Sans Serif"/>
          <w:color w:val="2F5496"/>
        </w:rPr>
        <w:t xml:space="preserve"> -</w:t>
      </w:r>
      <w:r w:rsidRPr="001D29D6">
        <w:rPr>
          <w:rFonts w:ascii="Microsoft Sans Serif" w:hAnsi="Microsoft Sans Serif" w:cs="Microsoft Sans Serif"/>
          <w:color w:val="8496B0"/>
        </w:rPr>
        <w:t xml:space="preserve"> </w:t>
      </w:r>
      <w:r w:rsidRPr="001D29D6">
        <w:rPr>
          <w:rFonts w:ascii="Microsoft Sans Serif" w:hAnsi="Microsoft Sans Serif" w:cs="Microsoft Sans Serif"/>
          <w:b/>
          <w:bCs/>
        </w:rPr>
        <w:t>the sessions fo</w:t>
      </w:r>
      <w:r w:rsidR="00A64D99">
        <w:rPr>
          <w:rFonts w:ascii="Microsoft Sans Serif" w:hAnsi="Microsoft Sans Serif" w:cs="Microsoft Sans Serif"/>
          <w:b/>
          <w:bCs/>
        </w:rPr>
        <w:t xml:space="preserve">r </w:t>
      </w:r>
      <w:r w:rsidR="00A348AA">
        <w:rPr>
          <w:rFonts w:ascii="Microsoft Sans Serif" w:hAnsi="Microsoft Sans Serif" w:cs="Microsoft Sans Serif"/>
          <w:b/>
          <w:bCs/>
        </w:rPr>
        <w:t>Dec</w:t>
      </w:r>
      <w:r w:rsidR="00863916">
        <w:rPr>
          <w:rFonts w:ascii="Microsoft Sans Serif" w:hAnsi="Microsoft Sans Serif" w:cs="Microsoft Sans Serif"/>
          <w:b/>
          <w:bCs/>
        </w:rPr>
        <w:t>em</w:t>
      </w:r>
      <w:r w:rsidR="00A47F49">
        <w:rPr>
          <w:rFonts w:ascii="Microsoft Sans Serif" w:hAnsi="Microsoft Sans Serif" w:cs="Microsoft Sans Serif"/>
          <w:b/>
          <w:bCs/>
        </w:rPr>
        <w:t>ber</w:t>
      </w:r>
      <w:r w:rsidR="0069513D" w:rsidRPr="001D29D6">
        <w:rPr>
          <w:rFonts w:ascii="Microsoft Sans Serif" w:hAnsi="Microsoft Sans Serif" w:cs="Microsoft Sans Serif"/>
          <w:b/>
          <w:bCs/>
        </w:rPr>
        <w:t xml:space="preserve"> </w:t>
      </w:r>
      <w:r w:rsidRPr="001D29D6">
        <w:rPr>
          <w:rFonts w:ascii="Microsoft Sans Serif" w:hAnsi="Microsoft Sans Serif" w:cs="Microsoft Sans Serif"/>
          <w:b/>
          <w:bCs/>
        </w:rPr>
        <w:t xml:space="preserve">are on Thursday </w:t>
      </w:r>
      <w:r w:rsidR="00A348AA">
        <w:rPr>
          <w:rFonts w:ascii="Microsoft Sans Serif" w:hAnsi="Microsoft Sans Serif" w:cs="Microsoft Sans Serif"/>
          <w:b/>
          <w:bCs/>
        </w:rPr>
        <w:t>7</w:t>
      </w:r>
      <w:r w:rsidR="00A348AA" w:rsidRPr="00A348AA">
        <w:rPr>
          <w:rFonts w:ascii="Microsoft Sans Serif" w:hAnsi="Microsoft Sans Serif" w:cs="Microsoft Sans Serif"/>
          <w:b/>
          <w:bCs/>
          <w:vertAlign w:val="superscript"/>
        </w:rPr>
        <w:t>th</w:t>
      </w:r>
      <w:r w:rsidR="00A348AA">
        <w:rPr>
          <w:rFonts w:ascii="Microsoft Sans Serif" w:hAnsi="Microsoft Sans Serif" w:cs="Microsoft Sans Serif"/>
          <w:b/>
          <w:bCs/>
        </w:rPr>
        <w:t xml:space="preserve"> and 14</w:t>
      </w:r>
      <w:r w:rsidR="00A348AA" w:rsidRPr="00A348AA">
        <w:rPr>
          <w:rFonts w:ascii="Microsoft Sans Serif" w:hAnsi="Microsoft Sans Serif" w:cs="Microsoft Sans Serif"/>
          <w:b/>
          <w:bCs/>
          <w:vertAlign w:val="superscript"/>
        </w:rPr>
        <w:t>th</w:t>
      </w:r>
      <w:r w:rsidR="00A348AA">
        <w:rPr>
          <w:rFonts w:ascii="Microsoft Sans Serif" w:hAnsi="Microsoft Sans Serif" w:cs="Microsoft Sans Serif"/>
          <w:b/>
          <w:bCs/>
        </w:rPr>
        <w:t>.</w:t>
      </w:r>
    </w:p>
    <w:p w14:paraId="65A5EC47" w14:textId="77777777" w:rsidR="006A0B04" w:rsidRDefault="006A0B04" w:rsidP="00634DB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/>
          <w:bCs/>
        </w:rPr>
      </w:pPr>
    </w:p>
    <w:p w14:paraId="29663B48" w14:textId="77777777" w:rsidR="006A0B04" w:rsidRPr="00984B53" w:rsidRDefault="006A0B04" w:rsidP="00634DB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/>
          <w:bCs/>
          <w:color w:val="00B050"/>
        </w:rPr>
      </w:pPr>
      <w:r w:rsidRPr="00984B53">
        <w:rPr>
          <w:rFonts w:ascii="Microsoft Sans Serif" w:hAnsi="Microsoft Sans Serif" w:cs="Microsoft Sans Serif"/>
          <w:b/>
          <w:bCs/>
          <w:color w:val="00B050"/>
        </w:rPr>
        <w:t xml:space="preserve">We restart in January 2024 on </w:t>
      </w:r>
      <w:r w:rsidR="00984B53" w:rsidRPr="00984B53">
        <w:rPr>
          <w:rFonts w:ascii="Microsoft Sans Serif" w:hAnsi="Microsoft Sans Serif" w:cs="Microsoft Sans Serif"/>
          <w:b/>
          <w:bCs/>
          <w:color w:val="00B050"/>
        </w:rPr>
        <w:t>Thursday 4</w:t>
      </w:r>
      <w:r w:rsidR="00984B53" w:rsidRPr="00984B53">
        <w:rPr>
          <w:rFonts w:ascii="Microsoft Sans Serif" w:hAnsi="Microsoft Sans Serif" w:cs="Microsoft Sans Serif"/>
          <w:b/>
          <w:bCs/>
          <w:color w:val="00B050"/>
          <w:vertAlign w:val="superscript"/>
        </w:rPr>
        <w:t>th</w:t>
      </w:r>
      <w:r w:rsidR="00984B53" w:rsidRPr="00984B53">
        <w:rPr>
          <w:rFonts w:ascii="Microsoft Sans Serif" w:hAnsi="Microsoft Sans Serif" w:cs="Microsoft Sans Serif"/>
          <w:b/>
          <w:bCs/>
          <w:color w:val="00B050"/>
        </w:rPr>
        <w:t xml:space="preserve"> for CMCS&amp;S and Sunday 7</w:t>
      </w:r>
      <w:r w:rsidR="00984B53" w:rsidRPr="00984B53">
        <w:rPr>
          <w:rFonts w:ascii="Microsoft Sans Serif" w:hAnsi="Microsoft Sans Serif" w:cs="Microsoft Sans Serif"/>
          <w:b/>
          <w:bCs/>
          <w:color w:val="00B050"/>
          <w:vertAlign w:val="superscript"/>
        </w:rPr>
        <w:t>th</w:t>
      </w:r>
      <w:r w:rsidR="00984B53" w:rsidRPr="00984B53">
        <w:rPr>
          <w:rFonts w:ascii="Microsoft Sans Serif" w:hAnsi="Microsoft Sans Serif" w:cs="Microsoft Sans Serif"/>
          <w:b/>
          <w:bCs/>
          <w:color w:val="00B050"/>
        </w:rPr>
        <w:t xml:space="preserve"> </w:t>
      </w:r>
      <w:r w:rsidRPr="00984B53">
        <w:rPr>
          <w:rFonts w:ascii="Microsoft Sans Serif" w:hAnsi="Microsoft Sans Serif" w:cs="Microsoft Sans Serif"/>
          <w:b/>
          <w:bCs/>
          <w:color w:val="00B050"/>
        </w:rPr>
        <w:t>for Howells</w:t>
      </w:r>
      <w:r w:rsidR="00984B53" w:rsidRPr="00984B53">
        <w:rPr>
          <w:rFonts w:ascii="Microsoft Sans Serif" w:hAnsi="Microsoft Sans Serif" w:cs="Microsoft Sans Serif"/>
          <w:b/>
          <w:bCs/>
          <w:color w:val="00B050"/>
        </w:rPr>
        <w:t xml:space="preserve"> School</w:t>
      </w:r>
      <w:r w:rsidR="00984B53">
        <w:rPr>
          <w:rFonts w:ascii="Microsoft Sans Serif" w:hAnsi="Microsoft Sans Serif" w:cs="Microsoft Sans Serif"/>
          <w:b/>
          <w:bCs/>
          <w:color w:val="00B050"/>
        </w:rPr>
        <w:t>.</w:t>
      </w:r>
    </w:p>
    <w:p w14:paraId="51FD0AAD" w14:textId="77777777" w:rsidR="00A348AA" w:rsidRDefault="00A348AA" w:rsidP="00634DB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/>
          <w:bCs/>
        </w:rPr>
      </w:pPr>
    </w:p>
    <w:p w14:paraId="738F80A9" w14:textId="77777777" w:rsidR="00634DB4" w:rsidRDefault="00634DB4" w:rsidP="00D971C7">
      <w:pPr>
        <w:spacing w:after="0"/>
        <w:rPr>
          <w:rFonts w:ascii="Microsoft Sans Serif" w:hAnsi="Microsoft Sans Serif" w:cs="Microsoft Sans Serif"/>
        </w:rPr>
      </w:pPr>
    </w:p>
    <w:p w14:paraId="6347D039" w14:textId="77777777" w:rsidR="006A0B04" w:rsidRPr="006A0B04" w:rsidRDefault="006A0B04" w:rsidP="006A0B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Microsoft Sans Serif" w:hAnsi="Microsoft Sans Serif" w:cs="Microsoft Sans Serif"/>
          <w:b/>
          <w:bCs/>
        </w:rPr>
      </w:pPr>
      <w:r w:rsidRPr="006A0B04">
        <w:rPr>
          <w:rFonts w:ascii="Microsoft Sans Serif" w:hAnsi="Microsoft Sans Serif" w:cs="Microsoft Sans Serif"/>
          <w:b/>
          <w:bCs/>
        </w:rPr>
        <w:t>Bowls Sessions</w:t>
      </w:r>
    </w:p>
    <w:p w14:paraId="550C0C39" w14:textId="77777777" w:rsidR="006A0B04" w:rsidRDefault="006A0B04" w:rsidP="006A0B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The last bowls session will be</w:t>
      </w:r>
      <w:r w:rsidR="00C66B3E">
        <w:rPr>
          <w:rFonts w:ascii="Microsoft Sans Serif" w:hAnsi="Microsoft Sans Serif" w:cs="Microsoft Sans Serif"/>
        </w:rPr>
        <w:t xml:space="preserve"> on</w:t>
      </w:r>
      <w:r>
        <w:rPr>
          <w:rFonts w:ascii="Microsoft Sans Serif" w:hAnsi="Microsoft Sans Serif" w:cs="Microsoft Sans Serif"/>
        </w:rPr>
        <w:t xml:space="preserve"> Friday 22</w:t>
      </w:r>
      <w:r w:rsidRPr="006A0B04">
        <w:rPr>
          <w:rFonts w:ascii="Microsoft Sans Serif" w:hAnsi="Microsoft Sans Serif" w:cs="Microsoft Sans Serif"/>
          <w:vertAlign w:val="superscript"/>
        </w:rPr>
        <w:t>nd</w:t>
      </w:r>
      <w:r>
        <w:rPr>
          <w:rFonts w:ascii="Microsoft Sans Serif" w:hAnsi="Microsoft Sans Serif" w:cs="Microsoft Sans Serif"/>
        </w:rPr>
        <w:t xml:space="preserve"> December and restart in January on the 12</w:t>
      </w:r>
      <w:r w:rsidRPr="006A0B04">
        <w:rPr>
          <w:rFonts w:ascii="Microsoft Sans Serif" w:hAnsi="Microsoft Sans Serif" w:cs="Microsoft Sans Serif"/>
          <w:vertAlign w:val="superscript"/>
        </w:rPr>
        <w:t>th</w:t>
      </w:r>
      <w:r>
        <w:rPr>
          <w:rFonts w:ascii="Microsoft Sans Serif" w:hAnsi="Microsoft Sans Serif" w:cs="Microsoft Sans Serif"/>
        </w:rPr>
        <w:t>.</w:t>
      </w:r>
    </w:p>
    <w:p w14:paraId="4A3DC7AA" w14:textId="77777777" w:rsidR="006A0B04" w:rsidRPr="007E380E" w:rsidRDefault="006A0B04" w:rsidP="00D971C7">
      <w:pPr>
        <w:spacing w:after="0"/>
        <w:rPr>
          <w:rFonts w:ascii="Microsoft Sans Serif" w:hAnsi="Microsoft Sans Serif" w:cs="Microsoft Sans Serif"/>
        </w:rPr>
      </w:pPr>
    </w:p>
    <w:p w14:paraId="3F21A03F" w14:textId="77777777" w:rsidR="006607C1" w:rsidRPr="00A76D2C" w:rsidRDefault="00634DB4" w:rsidP="00D76739">
      <w:pPr>
        <w:spacing w:after="0"/>
        <w:jc w:val="center"/>
        <w:rPr>
          <w:rFonts w:ascii="Harrington" w:hAnsi="Harrington" w:cs="Microsoft Sans Serif"/>
          <w:color w:val="FF0000"/>
          <w:sz w:val="28"/>
          <w:szCs w:val="28"/>
        </w:rPr>
      </w:pPr>
      <w:r w:rsidRPr="00A76D2C">
        <w:rPr>
          <w:rFonts w:ascii="Harrington" w:hAnsi="Harrington" w:cs="Microsoft Sans Serif"/>
          <w:b/>
          <w:bCs/>
          <w:color w:val="FF0000"/>
          <w:sz w:val="28"/>
          <w:szCs w:val="28"/>
        </w:rPr>
        <w:t>CHRISTMAS BUFFET AND DISCO</w:t>
      </w:r>
    </w:p>
    <w:p w14:paraId="080D626A" w14:textId="77777777" w:rsidR="00634DB4" w:rsidRPr="006607C1" w:rsidRDefault="00634DB4" w:rsidP="00D76739">
      <w:pPr>
        <w:spacing w:after="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This is being held </w:t>
      </w:r>
      <w:r w:rsidR="0090661D" w:rsidRPr="0090661D">
        <w:rPr>
          <w:rFonts w:ascii="Microsoft Sans Serif" w:hAnsi="Microsoft Sans Serif" w:cs="Microsoft Sans Serif"/>
        </w:rPr>
        <w:t>on</w:t>
      </w:r>
      <w:r w:rsidR="0090661D">
        <w:rPr>
          <w:rFonts w:ascii="Microsoft Sans Serif" w:hAnsi="Microsoft Sans Serif" w:cs="Microsoft Sans Serif"/>
          <w:b/>
          <w:bCs/>
        </w:rPr>
        <w:t xml:space="preserve"> Friday 8</w:t>
      </w:r>
      <w:r w:rsidR="0090661D" w:rsidRPr="0090661D">
        <w:rPr>
          <w:rFonts w:ascii="Microsoft Sans Serif" w:hAnsi="Microsoft Sans Serif" w:cs="Microsoft Sans Serif"/>
          <w:b/>
          <w:bCs/>
          <w:vertAlign w:val="superscript"/>
        </w:rPr>
        <w:t>th</w:t>
      </w:r>
      <w:r w:rsidR="0090661D">
        <w:rPr>
          <w:rFonts w:ascii="Microsoft Sans Serif" w:hAnsi="Microsoft Sans Serif" w:cs="Microsoft Sans Serif"/>
          <w:b/>
          <w:bCs/>
        </w:rPr>
        <w:t xml:space="preserve"> December </w:t>
      </w:r>
      <w:r w:rsidR="0090661D">
        <w:rPr>
          <w:rFonts w:ascii="Microsoft Sans Serif" w:hAnsi="Microsoft Sans Serif" w:cs="Microsoft Sans Serif"/>
        </w:rPr>
        <w:t xml:space="preserve">at </w:t>
      </w:r>
      <w:r w:rsidR="0090661D" w:rsidRPr="0090661D">
        <w:rPr>
          <w:rFonts w:ascii="Microsoft Sans Serif" w:hAnsi="Microsoft Sans Serif" w:cs="Microsoft Sans Serif"/>
          <w:b/>
          <w:bCs/>
        </w:rPr>
        <w:t>St. Philip Evans Community Hall</w:t>
      </w:r>
      <w:r w:rsidR="006607C1">
        <w:rPr>
          <w:rFonts w:ascii="Microsoft Sans Serif" w:hAnsi="Microsoft Sans Serif" w:cs="Microsoft Sans Serif"/>
          <w:b/>
          <w:bCs/>
        </w:rPr>
        <w:t xml:space="preserve">, </w:t>
      </w:r>
      <w:r w:rsidR="006607C1" w:rsidRPr="006607C1">
        <w:rPr>
          <w:rFonts w:ascii="Microsoft Sans Serif" w:hAnsi="Microsoft Sans Serif" w:cs="Microsoft Sans Serif"/>
          <w:sz w:val="20"/>
          <w:szCs w:val="20"/>
        </w:rPr>
        <w:t>(</w:t>
      </w:r>
      <w:proofErr w:type="spellStart"/>
      <w:r w:rsidR="006607C1" w:rsidRPr="006607C1">
        <w:rPr>
          <w:rFonts w:ascii="Microsoft Sans Serif" w:hAnsi="Microsoft Sans Serif" w:cs="Microsoft Sans Serif"/>
          <w:sz w:val="20"/>
          <w:szCs w:val="20"/>
        </w:rPr>
        <w:t>Llanedeyrn</w:t>
      </w:r>
      <w:proofErr w:type="spellEnd"/>
      <w:r w:rsidR="006607C1" w:rsidRPr="006607C1">
        <w:rPr>
          <w:rFonts w:ascii="Microsoft Sans Serif" w:hAnsi="Microsoft Sans Serif" w:cs="Microsoft Sans Serif"/>
          <w:sz w:val="20"/>
          <w:szCs w:val="20"/>
        </w:rPr>
        <w:t xml:space="preserve"> Drive CF23 9UL)</w:t>
      </w:r>
      <w:r w:rsidR="00ED1E16">
        <w:rPr>
          <w:rFonts w:ascii="Microsoft Sans Serif" w:hAnsi="Microsoft Sans Serif" w:cs="Microsoft Sans Serif"/>
          <w:b/>
          <w:bCs/>
        </w:rPr>
        <w:t xml:space="preserve"> </w:t>
      </w:r>
      <w:r w:rsidR="006607C1">
        <w:rPr>
          <w:rFonts w:ascii="Microsoft Sans Serif" w:hAnsi="Microsoft Sans Serif" w:cs="Microsoft Sans Serif"/>
          <w:b/>
          <w:bCs/>
        </w:rPr>
        <w:t>fro</w:t>
      </w:r>
      <w:r w:rsidR="00ED1E16">
        <w:rPr>
          <w:rFonts w:ascii="Microsoft Sans Serif" w:hAnsi="Microsoft Sans Serif" w:cs="Microsoft Sans Serif"/>
          <w:b/>
          <w:bCs/>
        </w:rPr>
        <w:t xml:space="preserve">m </w:t>
      </w:r>
      <w:r w:rsidR="006607C1">
        <w:rPr>
          <w:rFonts w:ascii="Microsoft Sans Serif" w:hAnsi="Microsoft Sans Serif" w:cs="Microsoft Sans Serif"/>
          <w:b/>
          <w:bCs/>
        </w:rPr>
        <w:t>7.30pm</w:t>
      </w:r>
    </w:p>
    <w:p w14:paraId="0485219A" w14:textId="77777777" w:rsidR="00634DB4" w:rsidRDefault="00634DB4" w:rsidP="00D76739">
      <w:pPr>
        <w:spacing w:after="0"/>
        <w:rPr>
          <w:rFonts w:ascii="Microsoft Sans Serif" w:hAnsi="Microsoft Sans Serif" w:cs="Microsoft Sans Serif"/>
          <w:b/>
          <w:bCs/>
        </w:rPr>
      </w:pPr>
      <w:r>
        <w:rPr>
          <w:rFonts w:ascii="Microsoft Sans Serif" w:hAnsi="Microsoft Sans Serif" w:cs="Microsoft Sans Serif"/>
        </w:rPr>
        <w:t xml:space="preserve">Entry </w:t>
      </w:r>
      <w:r w:rsidR="006607C1">
        <w:rPr>
          <w:rFonts w:ascii="Microsoft Sans Serif" w:hAnsi="Microsoft Sans Serif" w:cs="Microsoft Sans Serif"/>
        </w:rPr>
        <w:t>is</w:t>
      </w:r>
      <w:r>
        <w:rPr>
          <w:rFonts w:ascii="Microsoft Sans Serif" w:hAnsi="Microsoft Sans Serif" w:cs="Microsoft Sans Serif"/>
        </w:rPr>
        <w:t xml:space="preserve"> by </w:t>
      </w:r>
      <w:r w:rsidRPr="001F7803">
        <w:rPr>
          <w:rFonts w:ascii="Microsoft Sans Serif" w:hAnsi="Microsoft Sans Serif" w:cs="Microsoft Sans Serif"/>
          <w:b/>
          <w:bCs/>
        </w:rPr>
        <w:t>ticket only</w:t>
      </w:r>
      <w:r>
        <w:rPr>
          <w:rFonts w:ascii="Microsoft Sans Serif" w:hAnsi="Microsoft Sans Serif" w:cs="Microsoft Sans Serif"/>
        </w:rPr>
        <w:t xml:space="preserve"> and the cost is the same as last year at </w:t>
      </w:r>
      <w:r w:rsidRPr="001F7803">
        <w:rPr>
          <w:rFonts w:ascii="Microsoft Sans Serif" w:hAnsi="Microsoft Sans Serif" w:cs="Microsoft Sans Serif"/>
          <w:b/>
          <w:bCs/>
        </w:rPr>
        <w:t>£10.00</w:t>
      </w:r>
      <w:r>
        <w:rPr>
          <w:rFonts w:ascii="Microsoft Sans Serif" w:hAnsi="Microsoft Sans Serif" w:cs="Microsoft Sans Serif"/>
        </w:rPr>
        <w:t xml:space="preserve"> </w:t>
      </w:r>
      <w:r w:rsidRPr="001F7803">
        <w:rPr>
          <w:rFonts w:ascii="Microsoft Sans Serif" w:hAnsi="Microsoft Sans Serif" w:cs="Microsoft Sans Serif"/>
          <w:b/>
          <w:bCs/>
        </w:rPr>
        <w:t>per</w:t>
      </w:r>
      <w:r w:rsidR="00ED1E16">
        <w:rPr>
          <w:rFonts w:ascii="Microsoft Sans Serif" w:hAnsi="Microsoft Sans Serif" w:cs="Microsoft Sans Serif"/>
          <w:b/>
          <w:bCs/>
        </w:rPr>
        <w:t xml:space="preserve"> </w:t>
      </w:r>
      <w:r w:rsidR="00ED1E16" w:rsidRPr="001F7803">
        <w:rPr>
          <w:rFonts w:ascii="Microsoft Sans Serif" w:hAnsi="Microsoft Sans Serif" w:cs="Microsoft Sans Serif"/>
          <w:b/>
          <w:bCs/>
        </w:rPr>
        <w:t>person</w:t>
      </w:r>
      <w:r w:rsidR="00ED1E16">
        <w:rPr>
          <w:rFonts w:ascii="Microsoft Sans Serif" w:hAnsi="Microsoft Sans Serif" w:cs="Microsoft Sans Serif"/>
          <w:b/>
          <w:bCs/>
        </w:rPr>
        <w:t>.</w:t>
      </w:r>
    </w:p>
    <w:p w14:paraId="0266C10E" w14:textId="77777777" w:rsidR="00E965F0" w:rsidRDefault="00490EFE" w:rsidP="00D76739">
      <w:pPr>
        <w:spacing w:after="0"/>
        <w:jc w:val="center"/>
        <w:rPr>
          <w:rFonts w:ascii="Microsoft Sans Serif" w:hAnsi="Microsoft Sans Serif" w:cs="Microsoft Sans Serif"/>
          <w:b/>
          <w:bCs/>
        </w:rPr>
      </w:pPr>
      <w:r w:rsidRPr="000626A3">
        <w:rPr>
          <w:rFonts w:ascii="Microsoft Sans Serif" w:hAnsi="Microsoft Sans Serif" w:cs="Microsoft Sans Serif"/>
          <w:b/>
          <w:bCs/>
        </w:rPr>
        <w:t xml:space="preserve">Tickets </w:t>
      </w:r>
      <w:r w:rsidR="00D4263A" w:rsidRPr="000626A3">
        <w:rPr>
          <w:rFonts w:ascii="Microsoft Sans Serif" w:hAnsi="Microsoft Sans Serif" w:cs="Microsoft Sans Serif"/>
          <w:b/>
          <w:bCs/>
        </w:rPr>
        <w:t xml:space="preserve">are </w:t>
      </w:r>
      <w:r w:rsidR="00C66B3E">
        <w:rPr>
          <w:rFonts w:ascii="Microsoft Sans Serif" w:hAnsi="Microsoft Sans Serif" w:cs="Microsoft Sans Serif"/>
          <w:b/>
          <w:bCs/>
        </w:rPr>
        <w:t>still</w:t>
      </w:r>
      <w:r w:rsidR="001F7803" w:rsidRPr="000626A3">
        <w:rPr>
          <w:rFonts w:ascii="Microsoft Sans Serif" w:hAnsi="Microsoft Sans Serif" w:cs="Microsoft Sans Serif"/>
          <w:b/>
          <w:bCs/>
        </w:rPr>
        <w:t xml:space="preserve"> on sale</w:t>
      </w:r>
      <w:r w:rsidR="00D4263A" w:rsidRPr="000626A3">
        <w:rPr>
          <w:rFonts w:ascii="Microsoft Sans Serif" w:hAnsi="Microsoft Sans Serif" w:cs="Microsoft Sans Serif"/>
          <w:b/>
          <w:bCs/>
        </w:rPr>
        <w:t>!</w:t>
      </w:r>
    </w:p>
    <w:p w14:paraId="3B08DABA" w14:textId="77777777" w:rsidR="00C74991" w:rsidRDefault="007D1213" w:rsidP="00D76739">
      <w:pPr>
        <w:spacing w:after="0"/>
        <w:rPr>
          <w:rFonts w:ascii="Microsoft Sans Serif" w:hAnsi="Microsoft Sans Serif" w:cs="Microsoft Sans Serif"/>
        </w:rPr>
      </w:pPr>
      <w:r w:rsidRPr="007D1213">
        <w:rPr>
          <w:rFonts w:ascii="Microsoft Sans Serif" w:hAnsi="Microsoft Sans Serif" w:cs="Microsoft Sans Serif"/>
        </w:rPr>
        <w:t xml:space="preserve">These will be available from Pamela </w:t>
      </w:r>
      <w:r>
        <w:rPr>
          <w:rFonts w:ascii="Microsoft Sans Serif" w:hAnsi="Microsoft Sans Serif" w:cs="Microsoft Sans Serif"/>
        </w:rPr>
        <w:t>at</w:t>
      </w:r>
      <w:r w:rsidRPr="007D1213">
        <w:rPr>
          <w:rFonts w:ascii="Microsoft Sans Serif" w:hAnsi="Microsoft Sans Serif" w:cs="Microsoft Sans Serif"/>
        </w:rPr>
        <w:t xml:space="preserve"> swim </w:t>
      </w:r>
      <w:r>
        <w:rPr>
          <w:rFonts w:ascii="Microsoft Sans Serif" w:hAnsi="Microsoft Sans Serif" w:cs="Microsoft Sans Serif"/>
        </w:rPr>
        <w:t>sessions</w:t>
      </w:r>
      <w:r w:rsidRPr="007D1213">
        <w:rPr>
          <w:rFonts w:ascii="Microsoft Sans Serif" w:hAnsi="Microsoft Sans Serif" w:cs="Microsoft Sans Serif"/>
        </w:rPr>
        <w:t xml:space="preserve"> and from Barrie at the</w:t>
      </w:r>
      <w:r>
        <w:rPr>
          <w:rFonts w:ascii="Microsoft Sans Serif" w:hAnsi="Microsoft Sans Serif" w:cs="Microsoft Sans Serif"/>
        </w:rPr>
        <w:t xml:space="preserve"> bowls sessions.</w:t>
      </w:r>
    </w:p>
    <w:p w14:paraId="5DBBE497" w14:textId="77777777" w:rsidR="00C74991" w:rsidRPr="00C74991" w:rsidRDefault="00412B5A" w:rsidP="00D76739">
      <w:pPr>
        <w:spacing w:after="0"/>
        <w:rPr>
          <w:rFonts w:ascii="Microsoft Sans Serif" w:hAnsi="Microsoft Sans Serif" w:cs="Microsoft Sans Serif"/>
          <w:b/>
          <w:bCs/>
          <w:u w:val="single"/>
        </w:rPr>
      </w:pPr>
      <w:r>
        <w:rPr>
          <w:rFonts w:ascii="Microsoft Sans Serif" w:hAnsi="Microsoft Sans Serif" w:cs="Microsoft Sans Serif"/>
        </w:rPr>
        <w:t xml:space="preserve"> </w:t>
      </w:r>
      <w:r w:rsidRPr="00C74991">
        <w:rPr>
          <w:rFonts w:ascii="Microsoft Sans Serif" w:hAnsi="Microsoft Sans Serif" w:cs="Microsoft Sans Serif"/>
          <w:b/>
          <w:bCs/>
          <w:u w:val="single"/>
        </w:rPr>
        <w:t>You only have until the 4</w:t>
      </w:r>
      <w:r w:rsidRPr="00C74991">
        <w:rPr>
          <w:rFonts w:ascii="Microsoft Sans Serif" w:hAnsi="Microsoft Sans Serif" w:cs="Microsoft Sans Serif"/>
          <w:b/>
          <w:bCs/>
          <w:u w:val="single"/>
          <w:vertAlign w:val="superscript"/>
        </w:rPr>
        <w:t>th</w:t>
      </w:r>
      <w:r w:rsidRPr="00C74991">
        <w:rPr>
          <w:rFonts w:ascii="Microsoft Sans Serif" w:hAnsi="Microsoft Sans Serif" w:cs="Microsoft Sans Serif"/>
          <w:b/>
          <w:bCs/>
          <w:u w:val="single"/>
        </w:rPr>
        <w:t xml:space="preserve"> December to get your ticket.</w:t>
      </w:r>
    </w:p>
    <w:p w14:paraId="0C3D6F97" w14:textId="77777777" w:rsidR="00C66B3E" w:rsidRPr="00D76739" w:rsidRDefault="00412B5A" w:rsidP="00D76739">
      <w:pPr>
        <w:spacing w:after="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 As we need to let the </w:t>
      </w:r>
      <w:r w:rsidR="00A653AD">
        <w:rPr>
          <w:rFonts w:ascii="Microsoft Sans Serif" w:hAnsi="Microsoft Sans Serif" w:cs="Microsoft Sans Serif"/>
        </w:rPr>
        <w:t>caterers</w:t>
      </w:r>
      <w:r>
        <w:rPr>
          <w:rFonts w:ascii="Microsoft Sans Serif" w:hAnsi="Microsoft Sans Serif" w:cs="Microsoft Sans Serif"/>
        </w:rPr>
        <w:t xml:space="preserve"> know the numbers attending.</w:t>
      </w:r>
    </w:p>
    <w:p w14:paraId="2BEEBB90" w14:textId="77777777" w:rsidR="00C66B3E" w:rsidRDefault="00C66B3E" w:rsidP="00916BAE">
      <w:pPr>
        <w:spacing w:after="0"/>
        <w:rPr>
          <w:rFonts w:ascii="Microsoft Sans Serif" w:hAnsi="Microsoft Sans Serif" w:cs="Microsoft Sans Serif"/>
          <w:b/>
          <w:color w:val="4472C4"/>
          <w:u w:val="single"/>
        </w:rPr>
      </w:pPr>
    </w:p>
    <w:p w14:paraId="009E56A3" w14:textId="77777777" w:rsidR="00E33246" w:rsidRPr="0053255C" w:rsidRDefault="00E33246" w:rsidP="00D76739">
      <w:pPr>
        <w:spacing w:after="0"/>
        <w:jc w:val="center"/>
        <w:rPr>
          <w:rFonts w:ascii="Microsoft Sans Serif" w:hAnsi="Microsoft Sans Serif" w:cs="Microsoft Sans Serif"/>
          <w:b/>
          <w:color w:val="4472C4"/>
          <w:u w:val="single"/>
        </w:rPr>
      </w:pPr>
      <w:r w:rsidRPr="0053255C">
        <w:rPr>
          <w:rFonts w:ascii="Microsoft Sans Serif" w:hAnsi="Microsoft Sans Serif" w:cs="Microsoft Sans Serif"/>
          <w:b/>
          <w:color w:val="4472C4"/>
          <w:u w:val="single"/>
        </w:rPr>
        <w:t>PEMBROKESHIRE PUFFINS’ GALA</w:t>
      </w:r>
    </w:p>
    <w:p w14:paraId="556E5E17" w14:textId="77777777" w:rsidR="00D76739" w:rsidRDefault="00D76739" w:rsidP="00621170">
      <w:pPr>
        <w:spacing w:after="0"/>
        <w:rPr>
          <w:rFonts w:ascii="Microsoft Sans Serif" w:hAnsi="Microsoft Sans Serif" w:cs="Microsoft Sans Serif"/>
        </w:rPr>
      </w:pPr>
    </w:p>
    <w:p w14:paraId="061C7F03" w14:textId="0379D342" w:rsidR="00721315" w:rsidRDefault="00F37786" w:rsidP="00621170">
      <w:pPr>
        <w:spacing w:after="0"/>
        <w:rPr>
          <w:rFonts w:ascii="Microsoft Sans Serif" w:hAnsi="Microsoft Sans Serif" w:cs="Microsoft Sans Seri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47E227" wp14:editId="1C180D3A">
            <wp:simplePos x="0" y="0"/>
            <wp:positionH relativeFrom="margin">
              <wp:posOffset>26035</wp:posOffset>
            </wp:positionH>
            <wp:positionV relativeFrom="margin">
              <wp:posOffset>5728335</wp:posOffset>
            </wp:positionV>
            <wp:extent cx="2085975" cy="1313180"/>
            <wp:effectExtent l="0" t="0" r="0" b="0"/>
            <wp:wrapSquare wrapText="bothSides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2B5A" w:rsidRPr="00412B5A">
        <w:rPr>
          <w:rFonts w:ascii="Microsoft Sans Serif" w:hAnsi="Microsoft Sans Serif" w:cs="Microsoft Sans Serif"/>
        </w:rPr>
        <w:t>At team of 7</w:t>
      </w:r>
      <w:r w:rsidR="00412B5A">
        <w:rPr>
          <w:rFonts w:ascii="Microsoft Sans Serif" w:hAnsi="Microsoft Sans Serif" w:cs="Microsoft Sans Serif"/>
        </w:rPr>
        <w:t xml:space="preserve"> swimmers attended this gala and all had a successful day. Some are pictured here showing off what they won.</w:t>
      </w:r>
    </w:p>
    <w:p w14:paraId="0E414F30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7A87A7A5" w14:textId="77777777" w:rsidR="00C74991" w:rsidRDefault="002A3AE9" w:rsidP="00621170">
      <w:pPr>
        <w:spacing w:after="0"/>
        <w:rPr>
          <w:rFonts w:ascii="Microsoft Sans Serif" w:hAnsi="Microsoft Sans Serif" w:cs="Microsoft Sans Serif"/>
          <w:sz w:val="20"/>
          <w:szCs w:val="20"/>
        </w:rPr>
      </w:pPr>
      <w:r w:rsidRPr="002A3AE9">
        <w:rPr>
          <w:rFonts w:ascii="Microsoft Sans Serif" w:hAnsi="Microsoft Sans Serif" w:cs="Microsoft Sans Serif"/>
          <w:sz w:val="20"/>
          <w:szCs w:val="20"/>
        </w:rPr>
        <w:t>Photo courtesy of Pamela</w:t>
      </w:r>
    </w:p>
    <w:p w14:paraId="41376285" w14:textId="77777777" w:rsidR="00C74991" w:rsidRDefault="00C74991" w:rsidP="00621170">
      <w:pPr>
        <w:spacing w:after="0"/>
        <w:rPr>
          <w:rFonts w:ascii="Microsoft Sans Serif" w:hAnsi="Microsoft Sans Serif" w:cs="Microsoft Sans Serif"/>
          <w:sz w:val="20"/>
          <w:szCs w:val="20"/>
        </w:rPr>
      </w:pPr>
    </w:p>
    <w:p w14:paraId="04CB72A5" w14:textId="77777777" w:rsidR="00C66B3E" w:rsidRDefault="00C66B3E" w:rsidP="00621170">
      <w:pPr>
        <w:spacing w:after="0"/>
        <w:rPr>
          <w:rFonts w:ascii="Microsoft Sans Serif" w:hAnsi="Microsoft Sans Serif" w:cs="Microsoft Sans Serif"/>
          <w:sz w:val="20"/>
          <w:szCs w:val="20"/>
        </w:rPr>
      </w:pPr>
    </w:p>
    <w:p w14:paraId="0BF9CDC1" w14:textId="77777777" w:rsidR="00D76739" w:rsidRDefault="00D76739" w:rsidP="00D76739">
      <w:pPr>
        <w:spacing w:after="0"/>
        <w:rPr>
          <w:rFonts w:ascii="Microsoft Sans Serif" w:hAnsi="Microsoft Sans Serif" w:cs="Microsoft Sans Serif"/>
          <w:sz w:val="20"/>
          <w:szCs w:val="20"/>
        </w:rPr>
      </w:pPr>
    </w:p>
    <w:p w14:paraId="0957263B" w14:textId="77777777" w:rsidR="00D76739" w:rsidRDefault="00D76739" w:rsidP="00D76739">
      <w:pPr>
        <w:spacing w:after="0"/>
        <w:rPr>
          <w:rFonts w:ascii="Microsoft Sans Serif" w:hAnsi="Microsoft Sans Serif" w:cs="Microsoft Sans Serif"/>
          <w:b/>
          <w:bCs/>
        </w:rPr>
      </w:pPr>
    </w:p>
    <w:p w14:paraId="6F6252FD" w14:textId="77777777" w:rsidR="002A3AE9" w:rsidRPr="00D76739" w:rsidRDefault="002A3AE9" w:rsidP="006D0086">
      <w:pPr>
        <w:spacing w:after="0"/>
        <w:jc w:val="center"/>
        <w:rPr>
          <w:rFonts w:ascii="Microsoft Sans Serif" w:hAnsi="Microsoft Sans Serif" w:cs="Microsoft Sans Serif"/>
          <w:b/>
          <w:bCs/>
        </w:rPr>
      </w:pPr>
      <w:r w:rsidRPr="00D76739">
        <w:rPr>
          <w:rFonts w:ascii="Microsoft Sans Serif" w:hAnsi="Microsoft Sans Serif" w:cs="Microsoft Sans Serif"/>
          <w:b/>
          <w:bCs/>
        </w:rPr>
        <w:t xml:space="preserve">Well, there </w:t>
      </w:r>
      <w:r w:rsidR="00C66B3E" w:rsidRPr="00D76739">
        <w:rPr>
          <w:rFonts w:ascii="Microsoft Sans Serif" w:hAnsi="Microsoft Sans Serif" w:cs="Microsoft Sans Serif"/>
          <w:b/>
          <w:bCs/>
        </w:rPr>
        <w:t>g</w:t>
      </w:r>
      <w:r w:rsidRPr="00D76739">
        <w:rPr>
          <w:rFonts w:ascii="Microsoft Sans Serif" w:hAnsi="Microsoft Sans Serif" w:cs="Microsoft Sans Serif"/>
          <w:b/>
          <w:bCs/>
        </w:rPr>
        <w:t>oes another year!</w:t>
      </w:r>
    </w:p>
    <w:p w14:paraId="2A169E89" w14:textId="77777777" w:rsidR="002A3AE9" w:rsidRDefault="002A3AE9" w:rsidP="00D76739">
      <w:pPr>
        <w:spacing w:after="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It is that time of year again to thank all our coaches and volunteers</w:t>
      </w:r>
      <w:r w:rsidR="00A653AD">
        <w:rPr>
          <w:rFonts w:ascii="Microsoft Sans Serif" w:hAnsi="Microsoft Sans Serif" w:cs="Microsoft Sans Serif"/>
        </w:rPr>
        <w:t xml:space="preserve"> and family</w:t>
      </w:r>
      <w:r>
        <w:rPr>
          <w:rFonts w:ascii="Microsoft Sans Serif" w:hAnsi="Microsoft Sans Serif" w:cs="Microsoft Sans Serif"/>
        </w:rPr>
        <w:t xml:space="preserve"> who support in keeping our swim and bowls sessions going each week.</w:t>
      </w:r>
    </w:p>
    <w:p w14:paraId="40CCB387" w14:textId="77777777" w:rsidR="00C74991" w:rsidRDefault="00C74991" w:rsidP="00D76739">
      <w:pPr>
        <w:spacing w:after="0"/>
        <w:rPr>
          <w:rFonts w:ascii="Microsoft Sans Serif" w:hAnsi="Microsoft Sans Serif" w:cs="Microsoft Sans Serif"/>
        </w:rPr>
      </w:pPr>
    </w:p>
    <w:p w14:paraId="08102002" w14:textId="77777777" w:rsidR="002A3AE9" w:rsidRDefault="002A3AE9" w:rsidP="00D76739">
      <w:pPr>
        <w:spacing w:after="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I’d like to thank those who have put on</w:t>
      </w:r>
      <w:r w:rsidR="00C66B3E">
        <w:rPr>
          <w:rFonts w:ascii="Microsoft Sans Serif" w:hAnsi="Microsoft Sans Serif" w:cs="Microsoft Sans Serif"/>
        </w:rPr>
        <w:t xml:space="preserve"> and help</w:t>
      </w:r>
      <w:r w:rsidR="00E128F8">
        <w:rPr>
          <w:rFonts w:ascii="Microsoft Sans Serif" w:hAnsi="Microsoft Sans Serif" w:cs="Microsoft Sans Serif"/>
        </w:rPr>
        <w:t xml:space="preserve"> out</w:t>
      </w:r>
      <w:r w:rsidR="00C66B3E">
        <w:rPr>
          <w:rFonts w:ascii="Microsoft Sans Serif" w:hAnsi="Microsoft Sans Serif" w:cs="Microsoft Sans Serif"/>
        </w:rPr>
        <w:t xml:space="preserve"> on</w:t>
      </w:r>
      <w:r>
        <w:rPr>
          <w:rFonts w:ascii="Microsoft Sans Serif" w:hAnsi="Microsoft Sans Serif" w:cs="Microsoft Sans Serif"/>
        </w:rPr>
        <w:t xml:space="preserve"> the various events we have throughout the year, such as Afternoon Tea and the Barbecue. Unfortunately, it is the same people each time</w:t>
      </w:r>
      <w:r w:rsidR="00A653AD">
        <w:rPr>
          <w:rFonts w:ascii="Microsoft Sans Serif" w:hAnsi="Microsoft Sans Serif" w:cs="Microsoft Sans Serif"/>
        </w:rPr>
        <w:t>;</w:t>
      </w:r>
      <w:r>
        <w:rPr>
          <w:rFonts w:ascii="Microsoft Sans Serif" w:hAnsi="Microsoft Sans Serif" w:cs="Microsoft Sans Serif"/>
        </w:rPr>
        <w:t xml:space="preserve"> </w:t>
      </w:r>
      <w:r w:rsidR="00A653AD">
        <w:rPr>
          <w:rFonts w:ascii="Microsoft Sans Serif" w:hAnsi="Microsoft Sans Serif" w:cs="Microsoft Sans Serif"/>
        </w:rPr>
        <w:t>so,</w:t>
      </w:r>
      <w:r>
        <w:rPr>
          <w:rFonts w:ascii="Microsoft Sans Serif" w:hAnsi="Microsoft Sans Serif" w:cs="Microsoft Sans Serif"/>
        </w:rPr>
        <w:t xml:space="preserve"> they know who they are.</w:t>
      </w:r>
    </w:p>
    <w:p w14:paraId="6DA897A8" w14:textId="77777777" w:rsidR="00C74991" w:rsidRDefault="00C74991" w:rsidP="00D76739">
      <w:pPr>
        <w:spacing w:after="0"/>
        <w:rPr>
          <w:rFonts w:ascii="Microsoft Sans Serif" w:hAnsi="Microsoft Sans Serif" w:cs="Microsoft Sans Serif"/>
        </w:rPr>
      </w:pPr>
    </w:p>
    <w:p w14:paraId="77CF0B4D" w14:textId="77777777" w:rsidR="002A3AE9" w:rsidRDefault="002A3AE9" w:rsidP="00D76739">
      <w:pPr>
        <w:spacing w:after="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Thank you to all our swimmers and bowlers who turn up each week, without them the Club would not exist.</w:t>
      </w:r>
    </w:p>
    <w:p w14:paraId="5CF1922A" w14:textId="77777777" w:rsidR="002A3AE9" w:rsidRDefault="002A3AE9" w:rsidP="00D76739">
      <w:pPr>
        <w:spacing w:after="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Thanks to</w:t>
      </w:r>
      <w:r w:rsidR="00C74991">
        <w:rPr>
          <w:rFonts w:ascii="Microsoft Sans Serif" w:hAnsi="Microsoft Sans Serif" w:cs="Microsoft Sans Serif"/>
        </w:rPr>
        <w:t>o, for</w:t>
      </w:r>
      <w:r>
        <w:rPr>
          <w:rFonts w:ascii="Microsoft Sans Serif" w:hAnsi="Microsoft Sans Serif" w:cs="Microsoft Sans Serif"/>
        </w:rPr>
        <w:t xml:space="preserve"> the support of the CMCS&amp;S Club, Howells School and Cardiff Indoor Bowls Club, where we carry out our training </w:t>
      </w:r>
      <w:r w:rsidR="00A653AD">
        <w:rPr>
          <w:rFonts w:ascii="Microsoft Sans Serif" w:hAnsi="Microsoft Sans Serif" w:cs="Microsoft Sans Serif"/>
        </w:rPr>
        <w:t xml:space="preserve">sessions </w:t>
      </w:r>
      <w:r>
        <w:rPr>
          <w:rFonts w:ascii="Microsoft Sans Serif" w:hAnsi="Microsoft Sans Serif" w:cs="Microsoft Sans Serif"/>
        </w:rPr>
        <w:t>each week.</w:t>
      </w:r>
    </w:p>
    <w:p w14:paraId="3A814593" w14:textId="77777777" w:rsidR="00C74991" w:rsidRDefault="00C74991" w:rsidP="00D76739">
      <w:pPr>
        <w:spacing w:after="0"/>
        <w:rPr>
          <w:rFonts w:ascii="Microsoft Sans Serif" w:hAnsi="Microsoft Sans Serif" w:cs="Microsoft Sans Serif"/>
        </w:rPr>
      </w:pPr>
    </w:p>
    <w:p w14:paraId="0C56FCF6" w14:textId="77777777" w:rsidR="00C66B3E" w:rsidRDefault="00E128F8" w:rsidP="00D76739">
      <w:pPr>
        <w:spacing w:after="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Finally, </w:t>
      </w:r>
      <w:r w:rsidR="002A3AE9">
        <w:rPr>
          <w:rFonts w:ascii="Microsoft Sans Serif" w:hAnsi="Microsoft Sans Serif" w:cs="Microsoft Sans Serif"/>
        </w:rPr>
        <w:t>I wish you all a very Happy Christmas and New Year and look forward to your continued support next year, in what will be our 65</w:t>
      </w:r>
      <w:r w:rsidR="002A3AE9" w:rsidRPr="005A29C1">
        <w:rPr>
          <w:rFonts w:ascii="Microsoft Sans Serif" w:hAnsi="Microsoft Sans Serif" w:cs="Microsoft Sans Serif"/>
          <w:vertAlign w:val="superscript"/>
        </w:rPr>
        <w:t>th</w:t>
      </w:r>
      <w:r w:rsidR="002A3AE9">
        <w:rPr>
          <w:rFonts w:ascii="Microsoft Sans Serif" w:hAnsi="Microsoft Sans Serif" w:cs="Microsoft Sans Serif"/>
        </w:rPr>
        <w:t xml:space="preserve"> year as a Club.</w:t>
      </w:r>
    </w:p>
    <w:p w14:paraId="003313B5" w14:textId="77777777" w:rsidR="002A3AE9" w:rsidRDefault="002A3AE9" w:rsidP="00D76739">
      <w:pPr>
        <w:spacing w:after="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Steve. (Chai</w:t>
      </w:r>
      <w:r w:rsidR="00A653AD">
        <w:rPr>
          <w:rFonts w:ascii="Microsoft Sans Serif" w:hAnsi="Microsoft Sans Serif" w:cs="Microsoft Sans Serif"/>
        </w:rPr>
        <w:t>r.)</w:t>
      </w:r>
    </w:p>
    <w:p w14:paraId="4287ABEB" w14:textId="77777777" w:rsidR="00A653AD" w:rsidRDefault="00A653AD" w:rsidP="00621170">
      <w:pPr>
        <w:spacing w:after="0"/>
        <w:rPr>
          <w:rFonts w:ascii="Microsoft Sans Serif" w:hAnsi="Microsoft Sans Serif" w:cs="Microsoft Sans Serif"/>
        </w:rPr>
      </w:pPr>
    </w:p>
    <w:p w14:paraId="69DB33CE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195F6178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tbl>
      <w:tblPr>
        <w:tblpPr w:leftFromText="180" w:rightFromText="180" w:vertAnchor="text" w:horzAnchor="margin" w:tblpXSpec="right" w:tblpY="146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9"/>
        <w:gridCol w:w="3382"/>
      </w:tblGrid>
      <w:tr w:rsidR="00D76739" w:rsidRPr="00772B2C" w14:paraId="3CBFD165" w14:textId="77777777" w:rsidTr="00D76739">
        <w:trPr>
          <w:trHeight w:val="20"/>
        </w:trPr>
        <w:tc>
          <w:tcPr>
            <w:tcW w:w="4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B0731" w14:textId="77777777" w:rsidR="00D76739" w:rsidRPr="00772B2C" w:rsidRDefault="00D76739" w:rsidP="00D76739">
            <w:pPr>
              <w:spacing w:after="0"/>
              <w:jc w:val="center"/>
              <w:rPr>
                <w:rFonts w:ascii="Microsoft Sans Serif" w:hAnsi="Microsoft Sans Serif" w:cs="Microsoft Sans Serif"/>
                <w:b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b/>
                <w:sz w:val="18"/>
                <w:szCs w:val="18"/>
              </w:rPr>
              <w:t>How to contact us</w:t>
            </w:r>
          </w:p>
        </w:tc>
      </w:tr>
      <w:tr w:rsidR="00D76739" w:rsidRPr="00772B2C" w14:paraId="504C55CD" w14:textId="77777777" w:rsidTr="00D76739">
        <w:trPr>
          <w:trHeight w:val="20"/>
        </w:trPr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0ED6E" w14:textId="77777777" w:rsidR="00D76739" w:rsidRPr="00772B2C" w:rsidRDefault="00D76739" w:rsidP="00D76739">
            <w:pPr>
              <w:spacing w:after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Coaches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1515A" w14:textId="77777777" w:rsidR="00D76739" w:rsidRPr="00772B2C" w:rsidRDefault="00D76739" w:rsidP="00D7673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Pamela – 029 2025 7314 </w:t>
            </w:r>
          </w:p>
          <w:p w14:paraId="0E0AD2F9" w14:textId="77777777" w:rsidR="00D76739" w:rsidRPr="00772B2C" w:rsidRDefault="00D76739" w:rsidP="00D7673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07817 380355   </w:t>
            </w:r>
            <w:hyperlink r:id="rId11" w:history="1">
              <w:r w:rsidRPr="00772B2C">
                <w:rPr>
                  <w:rStyle w:val="Hyperlink"/>
                  <w:rFonts w:ascii="Microsoft Sans Serif" w:hAnsi="Microsoft Sans Serif" w:cs="Microsoft Sans Serif"/>
                  <w:sz w:val="18"/>
                  <w:szCs w:val="18"/>
                </w:rPr>
                <w:t>pamela.bailey6@virginmedia.com</w:t>
              </w:r>
            </w:hyperlink>
          </w:p>
        </w:tc>
      </w:tr>
      <w:tr w:rsidR="00D76739" w:rsidRPr="00772B2C" w14:paraId="4ED75E8F" w14:textId="77777777" w:rsidTr="00D76739">
        <w:trPr>
          <w:trHeight w:val="20"/>
        </w:trPr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46DEB" w14:textId="77777777" w:rsidR="00D76739" w:rsidRPr="00772B2C" w:rsidRDefault="00D76739" w:rsidP="00D76739">
            <w:pPr>
              <w:spacing w:after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99F0C" w14:textId="77777777" w:rsidR="00D76739" w:rsidRPr="00772B2C" w:rsidRDefault="00D76739" w:rsidP="00D7673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Robin – 029 2021 8006</w:t>
            </w:r>
          </w:p>
        </w:tc>
      </w:tr>
      <w:tr w:rsidR="00D76739" w:rsidRPr="00772B2C" w14:paraId="6F46A4CD" w14:textId="77777777" w:rsidTr="00D76739">
        <w:trPr>
          <w:trHeight w:val="20"/>
        </w:trPr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36D90" w14:textId="77777777" w:rsidR="00D76739" w:rsidRPr="00772B2C" w:rsidRDefault="00D76739" w:rsidP="00D76739">
            <w:pPr>
              <w:spacing w:after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F1072" w14:textId="77777777" w:rsidR="00D76739" w:rsidRPr="00772B2C" w:rsidRDefault="00D76739" w:rsidP="00D7673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Barrie – 029 2075 3038 </w:t>
            </w:r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/ 07514 544619 </w:t>
            </w:r>
            <w:hyperlink r:id="rId12" w:history="1">
              <w:r w:rsidRPr="002D64FC">
                <w:rPr>
                  <w:rStyle w:val="Hyperlink"/>
                  <w:rFonts w:ascii="Microsoft Sans Serif" w:hAnsi="Microsoft Sans Serif" w:cs="Microsoft Sans Serif"/>
                  <w:sz w:val="18"/>
                  <w:szCs w:val="18"/>
                </w:rPr>
                <w:t>barriejenkins50@live.com</w:t>
              </w:r>
            </w:hyperlink>
          </w:p>
        </w:tc>
      </w:tr>
      <w:tr w:rsidR="00D76739" w:rsidRPr="00772B2C" w14:paraId="5B270A66" w14:textId="77777777" w:rsidTr="00D76739">
        <w:trPr>
          <w:trHeight w:val="20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D3FF1" w14:textId="77777777" w:rsidR="00D76739" w:rsidRPr="00772B2C" w:rsidRDefault="00D76739" w:rsidP="00D76739">
            <w:pPr>
              <w:spacing w:after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Treasurer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AB094" w14:textId="77777777" w:rsidR="00D76739" w:rsidRDefault="00D76739" w:rsidP="00D7673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Barrie Jenkins – 029 2075 3038</w:t>
            </w:r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 / 07514 544619 </w:t>
            </w: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 </w:t>
            </w:r>
            <w:hyperlink r:id="rId13" w:history="1">
              <w:r w:rsidRPr="00772B2C">
                <w:rPr>
                  <w:rStyle w:val="Hyperlink"/>
                  <w:rFonts w:ascii="Microsoft Sans Serif" w:hAnsi="Microsoft Sans Serif" w:cs="Microsoft Sans Serif"/>
                  <w:sz w:val="18"/>
                  <w:szCs w:val="18"/>
                </w:rPr>
                <w:t>barriejenkins50@live.com</w:t>
              </w:r>
            </w:hyperlink>
          </w:p>
          <w:p w14:paraId="6A550829" w14:textId="77777777" w:rsidR="00D76739" w:rsidRPr="00772B2C" w:rsidRDefault="00D76739" w:rsidP="00D7673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22 </w:t>
            </w:r>
            <w:proofErr w:type="spellStart"/>
            <w:r>
              <w:rPr>
                <w:rFonts w:ascii="Microsoft Sans Serif" w:hAnsi="Microsoft Sans Serif" w:cs="Microsoft Sans Serif"/>
                <w:sz w:val="18"/>
                <w:szCs w:val="18"/>
              </w:rPr>
              <w:t>Heol</w:t>
            </w:r>
            <w:proofErr w:type="spellEnd"/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Microsoft Sans Serif" w:hAnsi="Microsoft Sans Serif" w:cs="Microsoft Sans Serif"/>
                <w:sz w:val="18"/>
                <w:szCs w:val="18"/>
              </w:rPr>
              <w:t>Hir</w:t>
            </w:r>
            <w:proofErr w:type="spellEnd"/>
            <w:r>
              <w:rPr>
                <w:rFonts w:ascii="Microsoft Sans Serif" w:hAnsi="Microsoft Sans Serif" w:cs="Microsoft Sans Serif"/>
                <w:sz w:val="18"/>
                <w:szCs w:val="18"/>
              </w:rPr>
              <w:t>, Cardiff CF14 5AE</w:t>
            </w:r>
          </w:p>
        </w:tc>
      </w:tr>
      <w:tr w:rsidR="00D76739" w:rsidRPr="00772B2C" w14:paraId="38599A21" w14:textId="77777777" w:rsidTr="00D76739">
        <w:trPr>
          <w:cantSplit/>
          <w:trHeight w:val="1134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03C6CE6A" w14:textId="77777777" w:rsidR="00D76739" w:rsidRPr="00772B2C" w:rsidRDefault="00D76739" w:rsidP="00D76739">
            <w:pPr>
              <w:spacing w:after="0"/>
              <w:ind w:left="113" w:right="113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Newsletter</w:t>
            </w:r>
          </w:p>
          <w:p w14:paraId="7CE9666F" w14:textId="77777777" w:rsidR="00D76739" w:rsidRPr="00772B2C" w:rsidRDefault="00D76739" w:rsidP="00D76739">
            <w:pPr>
              <w:spacing w:after="0"/>
              <w:ind w:left="113" w:right="113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&amp;</w:t>
            </w:r>
          </w:p>
          <w:p w14:paraId="210BBDCB" w14:textId="77777777" w:rsidR="00D76739" w:rsidRPr="00772B2C" w:rsidRDefault="00D76739" w:rsidP="00D76739">
            <w:pPr>
              <w:spacing w:after="0"/>
              <w:ind w:left="113" w:right="113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Chair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CC5D3" w14:textId="77777777" w:rsidR="00D76739" w:rsidRPr="00772B2C" w:rsidRDefault="00D76739" w:rsidP="00D7673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Steve – 029 2025 7314 / 07791 759360 </w:t>
            </w:r>
            <w:hyperlink r:id="rId14" w:history="1">
              <w:r w:rsidRPr="00772B2C">
                <w:rPr>
                  <w:rStyle w:val="Hyperlink"/>
                  <w:rFonts w:ascii="Microsoft Sans Serif" w:hAnsi="Microsoft Sans Serif" w:cs="Microsoft Sans Serif"/>
                  <w:sz w:val="18"/>
                  <w:szCs w:val="18"/>
                </w:rPr>
                <w:t>stephen.bailey497@ntlworld.com</w:t>
              </w:r>
            </w:hyperlink>
          </w:p>
          <w:p w14:paraId="7FBE0884" w14:textId="77777777" w:rsidR="00D76739" w:rsidRPr="00772B2C" w:rsidRDefault="00D76739" w:rsidP="00D7673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Items for the newsletter to be in </w:t>
            </w:r>
            <w:r w:rsidRPr="00772B2C">
              <w:rPr>
                <w:rFonts w:ascii="Microsoft Sans Serif" w:hAnsi="Microsoft Sans Serif" w:cs="Microsoft Sans Serif"/>
                <w:b/>
                <w:sz w:val="18"/>
                <w:szCs w:val="18"/>
              </w:rPr>
              <w:t>5 days</w:t>
            </w: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 prior to the end of the month.  Please put it as a Word attachment if on e-mail</w:t>
            </w:r>
          </w:p>
        </w:tc>
      </w:tr>
      <w:tr w:rsidR="00D76739" w:rsidRPr="00772B2C" w14:paraId="77023112" w14:textId="77777777" w:rsidTr="00D76739">
        <w:trPr>
          <w:trHeight w:val="20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AA64C" w14:textId="77777777" w:rsidR="00D76739" w:rsidRPr="00772B2C" w:rsidRDefault="00D76739" w:rsidP="00D76739">
            <w:pPr>
              <w:spacing w:after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Other contacts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AA84B" w14:textId="77777777" w:rsidR="00D76739" w:rsidRPr="00772B2C" w:rsidRDefault="00D76739" w:rsidP="00D7673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Ian – 029 2023 3065 </w:t>
            </w:r>
          </w:p>
          <w:p w14:paraId="37273AA9" w14:textId="77777777" w:rsidR="00D76739" w:rsidRPr="00772B2C" w:rsidRDefault="00D76739" w:rsidP="00D7673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Denise – 029 2075 2909</w:t>
            </w:r>
          </w:p>
        </w:tc>
      </w:tr>
      <w:tr w:rsidR="00D76739" w:rsidRPr="00772B2C" w14:paraId="70E6EF47" w14:textId="77777777" w:rsidTr="00D76739">
        <w:trPr>
          <w:trHeight w:val="20"/>
        </w:trPr>
        <w:tc>
          <w:tcPr>
            <w:tcW w:w="4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16AEA" w14:textId="77777777" w:rsidR="00D76739" w:rsidRPr="00772B2C" w:rsidRDefault="00D76739" w:rsidP="00D76739">
            <w:pPr>
              <w:spacing w:after="0"/>
              <w:jc w:val="center"/>
              <w:rPr>
                <w:rFonts w:ascii="Microsoft Sans Serif" w:hAnsi="Microsoft Sans Serif" w:cs="Microsoft Sans Serif"/>
                <w:b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b/>
                <w:sz w:val="18"/>
                <w:szCs w:val="18"/>
              </w:rPr>
              <w:t>Club sessions</w:t>
            </w:r>
          </w:p>
          <w:p w14:paraId="5F0F51B9" w14:textId="77777777" w:rsidR="00D76739" w:rsidRPr="00772B2C" w:rsidRDefault="00D76739" w:rsidP="00D7673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b/>
                <w:sz w:val="18"/>
                <w:szCs w:val="18"/>
              </w:rPr>
              <w:t>Swimming</w:t>
            </w: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 - Howells School – Sundays 6.</w:t>
            </w:r>
            <w:r>
              <w:rPr>
                <w:rFonts w:ascii="Microsoft Sans Serif" w:hAnsi="Microsoft Sans Serif" w:cs="Microsoft Sans Serif"/>
                <w:sz w:val="18"/>
                <w:szCs w:val="18"/>
              </w:rPr>
              <w:t>00</w:t>
            </w: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pm – </w:t>
            </w:r>
            <w:r>
              <w:rPr>
                <w:rFonts w:ascii="Microsoft Sans Serif" w:hAnsi="Microsoft Sans Serif" w:cs="Microsoft Sans Serif"/>
                <w:sz w:val="18"/>
                <w:szCs w:val="18"/>
              </w:rPr>
              <w:t>6.45</w:t>
            </w: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pm.</w:t>
            </w:r>
          </w:p>
          <w:p w14:paraId="69BF0151" w14:textId="77777777" w:rsidR="00D76739" w:rsidRPr="00772B2C" w:rsidRDefault="00D76739" w:rsidP="00D7673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Cardiff Medical Centre Sports &amp; Social Club (UHW) – Thursdays 8.00pm – 8.45pm </w:t>
            </w:r>
          </w:p>
          <w:p w14:paraId="5FA27BD5" w14:textId="77777777" w:rsidR="00D76739" w:rsidRPr="00772B2C" w:rsidRDefault="00D76739" w:rsidP="00D7673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b/>
                <w:sz w:val="18"/>
                <w:szCs w:val="18"/>
              </w:rPr>
              <w:t>Bowls</w:t>
            </w: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 – Cardiff Indoor Bowls Club – Fridays - 4.00pm – 6.00pm.</w:t>
            </w:r>
          </w:p>
          <w:p w14:paraId="77757A6F" w14:textId="77777777" w:rsidR="00D76739" w:rsidRPr="00772B2C" w:rsidRDefault="00D76739" w:rsidP="00D76739">
            <w:pPr>
              <w:spacing w:after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</w:tbl>
    <w:p w14:paraId="667679D7" w14:textId="2C9EDF8D" w:rsidR="00C66B3E" w:rsidRDefault="00F37786" w:rsidP="00621170">
      <w:pPr>
        <w:spacing w:after="0"/>
        <w:rPr>
          <w:rFonts w:ascii="Microsoft Sans Serif" w:hAnsi="Microsoft Sans Serif" w:cs="Microsoft Sans Serif"/>
        </w:rPr>
      </w:pPr>
      <w:r>
        <w:rPr>
          <w:rFonts w:ascii="Verdana" w:hAnsi="Verdana"/>
          <w:b/>
          <w:noProof/>
          <w:color w:val="4472C4"/>
          <w:sz w:val="28"/>
          <w:szCs w:val="28"/>
        </w:rPr>
        <w:drawing>
          <wp:inline distT="0" distB="0" distL="0" distR="0" wp14:anchorId="2BCF8135" wp14:editId="3D485CAC">
            <wp:extent cx="2647950" cy="3638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D2178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6069D5CE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573C182D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3778561B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1E8C28E5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02099FEE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46490C8E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7B738C09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1AD02E0E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3F83A16F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37D4EAB4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7E3CCAE3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7D405BF3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2914724A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107141D9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63F7E7D0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3885096E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62C785E5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1B68803B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130C0957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4FCF0108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5367731C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42B7E5E5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23FB4B2C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7A7FADAC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0F36A5C2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3E81CA22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14345F35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38353A76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6D10A246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322E365D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31E86D05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3CAB2D7C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0DFCD1A1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3702D053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01FEDAE5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29203565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53AD31FE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3663C700" w14:textId="77777777" w:rsidR="00C66B3E" w:rsidRDefault="00C66B3E" w:rsidP="00621170">
      <w:pPr>
        <w:spacing w:after="0"/>
        <w:rPr>
          <w:rFonts w:ascii="Microsoft Sans Serif" w:hAnsi="Microsoft Sans Serif" w:cs="Microsoft Sans Serif"/>
        </w:rPr>
      </w:pPr>
    </w:p>
    <w:p w14:paraId="2CD609CB" w14:textId="77777777" w:rsidR="002A3AE9" w:rsidRPr="00223CF1" w:rsidRDefault="002A3AE9" w:rsidP="00A653AD">
      <w:pPr>
        <w:rPr>
          <w:rFonts w:ascii="Microsoft Sans Serif" w:hAnsi="Microsoft Sans Serif" w:cs="Microsoft Sans Serif"/>
        </w:rPr>
      </w:pPr>
    </w:p>
    <w:sectPr w:rsidR="002A3AE9" w:rsidRPr="00223CF1" w:rsidSect="00D76739">
      <w:pgSz w:w="11906" w:h="16838" w:code="9"/>
      <w:pgMar w:top="709" w:right="1416" w:bottom="0" w:left="1440" w:header="720" w:footer="720" w:gutter="0"/>
      <w:pgBorders w:offsetFrom="page">
        <w:top w:val="christmasTree" w:sz="7" w:space="24" w:color="auto"/>
        <w:left w:val="christmasTree" w:sz="7" w:space="24" w:color="auto"/>
        <w:bottom w:val="christmasTree" w:sz="7" w:space="24" w:color="auto"/>
        <w:right w:val="christmasTree" w:sz="7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87156" w14:textId="77777777" w:rsidR="00657AE1" w:rsidRDefault="00657AE1">
      <w:pPr>
        <w:spacing w:after="0"/>
      </w:pPr>
      <w:r>
        <w:separator/>
      </w:r>
    </w:p>
  </w:endnote>
  <w:endnote w:type="continuationSeparator" w:id="0">
    <w:p w14:paraId="287186D3" w14:textId="77777777" w:rsidR="00657AE1" w:rsidRDefault="00657A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Harrington">
    <w:panose1 w:val="04040505050A02020702"/>
    <w:charset w:val="4D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49F37" w14:textId="77777777" w:rsidR="00657AE1" w:rsidRDefault="00657AE1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263E7C9" w14:textId="77777777" w:rsidR="00657AE1" w:rsidRDefault="00657AE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80"/>
    <w:rsid w:val="000010EA"/>
    <w:rsid w:val="000067C7"/>
    <w:rsid w:val="000626A3"/>
    <w:rsid w:val="00064479"/>
    <w:rsid w:val="0007236C"/>
    <w:rsid w:val="00074080"/>
    <w:rsid w:val="0008191E"/>
    <w:rsid w:val="000A49B6"/>
    <w:rsid w:val="000B1CCE"/>
    <w:rsid w:val="000D38E4"/>
    <w:rsid w:val="000D6D71"/>
    <w:rsid w:val="00101073"/>
    <w:rsid w:val="0011749A"/>
    <w:rsid w:val="001224EC"/>
    <w:rsid w:val="00130831"/>
    <w:rsid w:val="001318B5"/>
    <w:rsid w:val="0013773B"/>
    <w:rsid w:val="00160E97"/>
    <w:rsid w:val="001C1A84"/>
    <w:rsid w:val="001D29D6"/>
    <w:rsid w:val="001F7803"/>
    <w:rsid w:val="00222962"/>
    <w:rsid w:val="00223CF1"/>
    <w:rsid w:val="002744C4"/>
    <w:rsid w:val="00280B70"/>
    <w:rsid w:val="002A3AE9"/>
    <w:rsid w:val="002A635E"/>
    <w:rsid w:val="002B6800"/>
    <w:rsid w:val="002B7C4A"/>
    <w:rsid w:val="002D0AC9"/>
    <w:rsid w:val="002F5CA5"/>
    <w:rsid w:val="0030026B"/>
    <w:rsid w:val="00313567"/>
    <w:rsid w:val="00334937"/>
    <w:rsid w:val="0034492A"/>
    <w:rsid w:val="0034712D"/>
    <w:rsid w:val="003530E0"/>
    <w:rsid w:val="00363199"/>
    <w:rsid w:val="003B3C6D"/>
    <w:rsid w:val="003B45FB"/>
    <w:rsid w:val="003E3BBF"/>
    <w:rsid w:val="003E7318"/>
    <w:rsid w:val="00412B5A"/>
    <w:rsid w:val="00416209"/>
    <w:rsid w:val="004312B1"/>
    <w:rsid w:val="004368DA"/>
    <w:rsid w:val="00440F22"/>
    <w:rsid w:val="00446E82"/>
    <w:rsid w:val="004473B7"/>
    <w:rsid w:val="0045284C"/>
    <w:rsid w:val="00454149"/>
    <w:rsid w:val="00462AA1"/>
    <w:rsid w:val="004711C9"/>
    <w:rsid w:val="00472630"/>
    <w:rsid w:val="00472D9D"/>
    <w:rsid w:val="00490EFE"/>
    <w:rsid w:val="004A0BAC"/>
    <w:rsid w:val="004A7349"/>
    <w:rsid w:val="004B3971"/>
    <w:rsid w:val="004B3E27"/>
    <w:rsid w:val="004B437B"/>
    <w:rsid w:val="004E756C"/>
    <w:rsid w:val="004F4188"/>
    <w:rsid w:val="004F5FAA"/>
    <w:rsid w:val="00500FC0"/>
    <w:rsid w:val="0051030E"/>
    <w:rsid w:val="00521D60"/>
    <w:rsid w:val="0053255C"/>
    <w:rsid w:val="00541D24"/>
    <w:rsid w:val="005924F5"/>
    <w:rsid w:val="00595A49"/>
    <w:rsid w:val="005A29C1"/>
    <w:rsid w:val="005E5554"/>
    <w:rsid w:val="005F0862"/>
    <w:rsid w:val="00612B2D"/>
    <w:rsid w:val="00621170"/>
    <w:rsid w:val="0062292D"/>
    <w:rsid w:val="00634DB4"/>
    <w:rsid w:val="0064692E"/>
    <w:rsid w:val="0065498D"/>
    <w:rsid w:val="00657AE1"/>
    <w:rsid w:val="006607C1"/>
    <w:rsid w:val="00675338"/>
    <w:rsid w:val="00685781"/>
    <w:rsid w:val="00691F9B"/>
    <w:rsid w:val="0069513D"/>
    <w:rsid w:val="006A0B04"/>
    <w:rsid w:val="006A2031"/>
    <w:rsid w:val="006B2B58"/>
    <w:rsid w:val="006B3699"/>
    <w:rsid w:val="006C75E0"/>
    <w:rsid w:val="006D0086"/>
    <w:rsid w:val="006D14D1"/>
    <w:rsid w:val="006F0786"/>
    <w:rsid w:val="00700691"/>
    <w:rsid w:val="00701089"/>
    <w:rsid w:val="00714E19"/>
    <w:rsid w:val="00721315"/>
    <w:rsid w:val="007468EA"/>
    <w:rsid w:val="00772B2C"/>
    <w:rsid w:val="00777F76"/>
    <w:rsid w:val="00784BE5"/>
    <w:rsid w:val="007A7358"/>
    <w:rsid w:val="007D1213"/>
    <w:rsid w:val="007E380E"/>
    <w:rsid w:val="0082244F"/>
    <w:rsid w:val="00831813"/>
    <w:rsid w:val="008412B3"/>
    <w:rsid w:val="00844279"/>
    <w:rsid w:val="00856127"/>
    <w:rsid w:val="00863916"/>
    <w:rsid w:val="00870C28"/>
    <w:rsid w:val="00880C8A"/>
    <w:rsid w:val="00880FC2"/>
    <w:rsid w:val="00894F03"/>
    <w:rsid w:val="008B41A6"/>
    <w:rsid w:val="0090661D"/>
    <w:rsid w:val="00916BAE"/>
    <w:rsid w:val="00940286"/>
    <w:rsid w:val="00950C43"/>
    <w:rsid w:val="0095466A"/>
    <w:rsid w:val="00961B58"/>
    <w:rsid w:val="00982A54"/>
    <w:rsid w:val="00982E53"/>
    <w:rsid w:val="00984B53"/>
    <w:rsid w:val="009A0630"/>
    <w:rsid w:val="009A4755"/>
    <w:rsid w:val="009A522C"/>
    <w:rsid w:val="009B4FB6"/>
    <w:rsid w:val="009C451B"/>
    <w:rsid w:val="009D56C5"/>
    <w:rsid w:val="009E476E"/>
    <w:rsid w:val="00A20B44"/>
    <w:rsid w:val="00A26C07"/>
    <w:rsid w:val="00A348AA"/>
    <w:rsid w:val="00A47F49"/>
    <w:rsid w:val="00A534DF"/>
    <w:rsid w:val="00A64D99"/>
    <w:rsid w:val="00A653AD"/>
    <w:rsid w:val="00A7142E"/>
    <w:rsid w:val="00A71CBB"/>
    <w:rsid w:val="00A76D2C"/>
    <w:rsid w:val="00AB0F38"/>
    <w:rsid w:val="00AC6C1D"/>
    <w:rsid w:val="00B11C4B"/>
    <w:rsid w:val="00B131A4"/>
    <w:rsid w:val="00B255BA"/>
    <w:rsid w:val="00B32746"/>
    <w:rsid w:val="00B356F8"/>
    <w:rsid w:val="00B61E1E"/>
    <w:rsid w:val="00B64F48"/>
    <w:rsid w:val="00B76542"/>
    <w:rsid w:val="00B774F8"/>
    <w:rsid w:val="00B87EBA"/>
    <w:rsid w:val="00B92037"/>
    <w:rsid w:val="00B94969"/>
    <w:rsid w:val="00BB1D29"/>
    <w:rsid w:val="00BC0CAB"/>
    <w:rsid w:val="00BC3E5A"/>
    <w:rsid w:val="00BC6F47"/>
    <w:rsid w:val="00BE29BB"/>
    <w:rsid w:val="00C6486C"/>
    <w:rsid w:val="00C66B3E"/>
    <w:rsid w:val="00C74991"/>
    <w:rsid w:val="00C802E0"/>
    <w:rsid w:val="00C82226"/>
    <w:rsid w:val="00C9403C"/>
    <w:rsid w:val="00C96240"/>
    <w:rsid w:val="00CC6566"/>
    <w:rsid w:val="00CD5D39"/>
    <w:rsid w:val="00CE1534"/>
    <w:rsid w:val="00D018B7"/>
    <w:rsid w:val="00D211D7"/>
    <w:rsid w:val="00D33BDA"/>
    <w:rsid w:val="00D36D39"/>
    <w:rsid w:val="00D374D8"/>
    <w:rsid w:val="00D4263A"/>
    <w:rsid w:val="00D566C9"/>
    <w:rsid w:val="00D71F11"/>
    <w:rsid w:val="00D76739"/>
    <w:rsid w:val="00D846D7"/>
    <w:rsid w:val="00D971C7"/>
    <w:rsid w:val="00DC5318"/>
    <w:rsid w:val="00DE2B65"/>
    <w:rsid w:val="00DE5CFF"/>
    <w:rsid w:val="00DE7A08"/>
    <w:rsid w:val="00DF7402"/>
    <w:rsid w:val="00E128F8"/>
    <w:rsid w:val="00E25DDC"/>
    <w:rsid w:val="00E33246"/>
    <w:rsid w:val="00E337A6"/>
    <w:rsid w:val="00E4577D"/>
    <w:rsid w:val="00E6607C"/>
    <w:rsid w:val="00E75217"/>
    <w:rsid w:val="00E86A3A"/>
    <w:rsid w:val="00E9199C"/>
    <w:rsid w:val="00E91F8D"/>
    <w:rsid w:val="00E965F0"/>
    <w:rsid w:val="00EA49E2"/>
    <w:rsid w:val="00ED1E16"/>
    <w:rsid w:val="00EE4760"/>
    <w:rsid w:val="00F116FE"/>
    <w:rsid w:val="00F24CDA"/>
    <w:rsid w:val="00F366FC"/>
    <w:rsid w:val="00F37786"/>
    <w:rsid w:val="00F40A3F"/>
    <w:rsid w:val="00F96BAD"/>
    <w:rsid w:val="00FA7615"/>
    <w:rsid w:val="00FE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609B6"/>
  <w15:docId w15:val="{A365B911-C5A7-4499-A380-C42496A8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autoSpaceDN w:val="0"/>
      <w:spacing w:after="160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kern w:val="3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kern w:val="3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kern w:val="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0"/>
      <w:contextualSpacing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character" w:customStyle="1" w:styleId="Heading1Char">
    <w:name w:val="Heading 1 Char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NoSpacing">
    <w:name w:val="No Spacing"/>
    <w:pPr>
      <w:suppressAutoHyphens/>
      <w:autoSpaceDN w:val="0"/>
    </w:pPr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rPr>
      <w:rFonts w:eastAsia="Times New Roman"/>
      <w:kern w:val="0"/>
      <w:lang w:val="en-US"/>
    </w:rPr>
  </w:style>
  <w:style w:type="character" w:styleId="Hyperlink">
    <w:name w:val="Hyperlink"/>
    <w:rPr>
      <w:color w:val="0563C1"/>
      <w:u w:val="single"/>
    </w:rPr>
  </w:style>
  <w:style w:type="character" w:styleId="UnresolvedMention">
    <w:name w:val="Unresolved Mention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pPr>
      <w:spacing w:after="200"/>
    </w:pPr>
    <w:rPr>
      <w:i/>
      <w:iCs/>
      <w:color w:val="44546A"/>
      <w:sz w:val="18"/>
      <w:szCs w:val="18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6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barriejenkins50@live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barriejenkins50@live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pamela.bailey6@virginmedia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cardiffchameleons.co.uk" TargetMode="External"/><Relationship Id="rId14" Type="http://schemas.openxmlformats.org/officeDocument/2006/relationships/hyperlink" Target="mailto:stephen.bailey497@ntlworld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5C5E2-BA5A-7544-97C7-FA1A84AA8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Links>
    <vt:vector size="30" baseType="variant">
      <vt:variant>
        <vt:i4>6226046</vt:i4>
      </vt:variant>
      <vt:variant>
        <vt:i4>12</vt:i4>
      </vt:variant>
      <vt:variant>
        <vt:i4>0</vt:i4>
      </vt:variant>
      <vt:variant>
        <vt:i4>5</vt:i4>
      </vt:variant>
      <vt:variant>
        <vt:lpwstr>mailto:stephen.bailey497@ntlworld.com</vt:lpwstr>
      </vt:variant>
      <vt:variant>
        <vt:lpwstr/>
      </vt:variant>
      <vt:variant>
        <vt:i4>7209030</vt:i4>
      </vt:variant>
      <vt:variant>
        <vt:i4>9</vt:i4>
      </vt:variant>
      <vt:variant>
        <vt:i4>0</vt:i4>
      </vt:variant>
      <vt:variant>
        <vt:i4>5</vt:i4>
      </vt:variant>
      <vt:variant>
        <vt:lpwstr>mailto:barriejenkins50@live.com</vt:lpwstr>
      </vt:variant>
      <vt:variant>
        <vt:lpwstr/>
      </vt:variant>
      <vt:variant>
        <vt:i4>7209030</vt:i4>
      </vt:variant>
      <vt:variant>
        <vt:i4>6</vt:i4>
      </vt:variant>
      <vt:variant>
        <vt:i4>0</vt:i4>
      </vt:variant>
      <vt:variant>
        <vt:i4>5</vt:i4>
      </vt:variant>
      <vt:variant>
        <vt:lpwstr>mailto:barriejenkins50@live.com</vt:lpwstr>
      </vt:variant>
      <vt:variant>
        <vt:lpwstr/>
      </vt:variant>
      <vt:variant>
        <vt:i4>2359313</vt:i4>
      </vt:variant>
      <vt:variant>
        <vt:i4>3</vt:i4>
      </vt:variant>
      <vt:variant>
        <vt:i4>0</vt:i4>
      </vt:variant>
      <vt:variant>
        <vt:i4>5</vt:i4>
      </vt:variant>
      <vt:variant>
        <vt:lpwstr>mailto:pamela.bailey6@virginmedia.com</vt:lpwstr>
      </vt:variant>
      <vt:variant>
        <vt:lpwstr/>
      </vt:variant>
      <vt:variant>
        <vt:i4>6684779</vt:i4>
      </vt:variant>
      <vt:variant>
        <vt:i4>0</vt:i4>
      </vt:variant>
      <vt:variant>
        <vt:i4>0</vt:i4>
      </vt:variant>
      <vt:variant>
        <vt:i4>5</vt:i4>
      </vt:variant>
      <vt:variant>
        <vt:lpwstr>http://www.cardiffchameleons.co.uk/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Bailey</dc:creator>
  <cp:keywords/>
  <dc:description/>
  <cp:lastModifiedBy>Microsoft Office User</cp:lastModifiedBy>
  <cp:revision>2</cp:revision>
  <cp:lastPrinted>2023-05-31T09:06:00Z</cp:lastPrinted>
  <dcterms:created xsi:type="dcterms:W3CDTF">2023-12-17T17:28:00Z</dcterms:created>
  <dcterms:modified xsi:type="dcterms:W3CDTF">2023-12-17T17:28:00Z</dcterms:modified>
</cp:coreProperties>
</file>