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732BBA" w:rsidRDefault="008D61BE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EC06257" wp14:editId="258974FB">
                <wp:simplePos x="0" y="0"/>
                <wp:positionH relativeFrom="column">
                  <wp:posOffset>4572000</wp:posOffset>
                </wp:positionH>
                <wp:positionV relativeFrom="paragraph">
                  <wp:posOffset>4019550</wp:posOffset>
                </wp:positionV>
                <wp:extent cx="1228725" cy="1323975"/>
                <wp:effectExtent l="0" t="0" r="28575" b="28575"/>
                <wp:wrapNone/>
                <wp:docPr id="116" name="Oval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1323975"/>
                        </a:xfrm>
                        <a:prstGeom prst="ellipse">
                          <a:avLst/>
                        </a:prstGeom>
                        <a:blipFill>
                          <a:blip r:embed="rId4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="horz" wrap="square" lIns="38576" tIns="19289" rIns="38576" bIns="19289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0CA5E0" id="Oval 115" o:spid="_x0000_s1026" style="position:absolute;margin-left:5in;margin-top:316.5pt;width:96.75pt;height:104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" strokecolor="#41719c" strokeweight="1pt">
                <v:fill r:id="rId5" o:title="" recolor="t" rotate="t" type="frame"/>
                <v:stroke joinstyle="miter"/>
                <v:textbox inset="1.0716mm,.53581mm,1.0716mm,.53581mm"/>
              </v:oval>
            </w:pict>
          </mc:Fallback>
        </mc:AlternateContent>
      </w:r>
      <w:r w:rsidR="00DF6EEC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215265</wp:posOffset>
            </wp:positionH>
            <wp:positionV relativeFrom="paragraph">
              <wp:posOffset>0</wp:posOffset>
            </wp:positionV>
            <wp:extent cx="9772650" cy="6619875"/>
            <wp:effectExtent l="0" t="0" r="0" b="9525"/>
            <wp:wrapSquare wrapText="bothSides"/>
            <wp:docPr id="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655A434" wp14:editId="7E89580C">
                <wp:simplePos x="0" y="0"/>
                <wp:positionH relativeFrom="column">
                  <wp:posOffset>1495425</wp:posOffset>
                </wp:positionH>
                <wp:positionV relativeFrom="paragraph">
                  <wp:posOffset>5486400</wp:posOffset>
                </wp:positionV>
                <wp:extent cx="1771650" cy="2667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F6EEC" w:rsidRDefault="00DF6EEC" w:rsidP="00DF6EEC">
                            <w:pPr>
                              <w:jc w:val="center"/>
                            </w:pPr>
                            <w:r>
                              <w:t>PCSO 9776 Chris Bis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5A434" id="Rectangle 4" o:spid="_x0000_s1026" style="position:absolute;margin-left:117.75pt;margin-top:6in;width:139.5pt;height:21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" fillcolor="window" strokecolor="windowText" strokeweight="1pt">
                <v:textbox>
                  <w:txbxContent>
                    <w:p w:rsidR="00DF6EEC" w:rsidRDefault="00DF6EEC" w:rsidP="00DF6EEC">
                      <w:pPr>
                        <w:jc w:val="center"/>
                      </w:pPr>
                      <w:r>
                        <w:t>P</w:t>
                      </w:r>
                      <w:r>
                        <w:t>CSO 9776 Chris Bis</w:t>
                      </w:r>
                    </w:p>
                  </w:txbxContent>
                </v:textbox>
              </v:rect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5486400</wp:posOffset>
                </wp:positionV>
                <wp:extent cx="1762125" cy="2667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0EF3" w:rsidRDefault="00630EF3" w:rsidP="00630EF3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8D61BE">
                              <w:t>CSO 9</w:t>
                            </w:r>
                            <w:r w:rsidR="00A5794A">
                              <w:t>255 Lucy Ash</w:t>
                            </w:r>
                            <w:r w:rsidR="00100E1E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7" style="position:absolute;margin-left:339.75pt;margin-top:6in;width:138.75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" fillcolor="white [3201]" strokecolor="black [3200]" strokeweight="1pt">
                <v:textbox>
                  <w:txbxContent>
                    <w:p w:rsidR="00630EF3" w:rsidRDefault="00630EF3" w:rsidP="00630EF3">
                      <w:pPr>
                        <w:jc w:val="center"/>
                      </w:pPr>
                      <w:r>
                        <w:t>P</w:t>
                      </w:r>
                      <w:r w:rsidR="008D61BE">
                        <w:t>CSO 9</w:t>
                      </w:r>
                      <w:r w:rsidR="00A5794A">
                        <w:t>255 Lucy Ash</w:t>
                      </w:r>
                      <w:r w:rsidR="00100E1E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5486400</wp:posOffset>
                </wp:positionV>
                <wp:extent cx="2095500" cy="26670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0EF3" w:rsidRDefault="00100E1E" w:rsidP="00630EF3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8D61BE">
                              <w:t>CSO 7392</w:t>
                            </w:r>
                            <w:r w:rsidR="00A5794A">
                              <w:t xml:space="preserve"> Sophie Parfitt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8" style="position:absolute;margin-left:558pt;margin-top:6in;width:165pt;height:2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" fillcolor="white [3201]" strokecolor="black [3200]" strokeweight="1pt">
                <v:textbox>
                  <w:txbxContent>
                    <w:p w:rsidR="00630EF3" w:rsidRDefault="00100E1E" w:rsidP="00630EF3">
                      <w:pPr>
                        <w:jc w:val="center"/>
                      </w:pPr>
                      <w:r>
                        <w:t>P</w:t>
                      </w:r>
                      <w:r w:rsidR="008D61BE">
                        <w:t>CSO 7392</w:t>
                      </w:r>
                      <w:r w:rsidR="00A5794A">
                        <w:t xml:space="preserve"> Sophie Parfitt</w:t>
                      </w:r>
                    </w:p>
                  </w:txbxContent>
                </v:textbox>
              </v:rect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670B63A" wp14:editId="72814E24">
                <wp:simplePos x="0" y="0"/>
                <wp:positionH relativeFrom="column">
                  <wp:posOffset>7486650</wp:posOffset>
                </wp:positionH>
                <wp:positionV relativeFrom="paragraph">
                  <wp:posOffset>3895725</wp:posOffset>
                </wp:positionV>
                <wp:extent cx="1447800" cy="1447800"/>
                <wp:effectExtent l="0" t="0" r="19050" b="19050"/>
                <wp:wrapNone/>
                <wp:docPr id="115" name="Oval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447800"/>
                        </a:xfrm>
                        <a:prstGeom prst="ellipse">
                          <a:avLst/>
                        </a:prstGeom>
                        <a:blipFill>
                          <a:blip r:embed="rId7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38576" tIns="19289" rIns="38576" bIns="19289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14D022" id="Oval 114" o:spid="_x0000_s1026" style="position:absolute;margin-left:589.5pt;margin-top:306.75pt;width:114pt;height:11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" strokecolor="#1f4d78 [1604]" strokeweight="1pt">
                <v:fill r:id="rId8" o:title="" recolor="t" rotate="t" type="frame"/>
                <v:stroke joinstyle="miter"/>
                <v:textbox inset="1.0716mm,.53581mm,1.0716mm,.53581mm"/>
              </v:oval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25ECDFF" wp14:editId="6A11AA11">
                <wp:simplePos x="0" y="0"/>
                <wp:positionH relativeFrom="column">
                  <wp:posOffset>1647825</wp:posOffset>
                </wp:positionH>
                <wp:positionV relativeFrom="paragraph">
                  <wp:posOffset>3895725</wp:posOffset>
                </wp:positionV>
                <wp:extent cx="1466850" cy="1447800"/>
                <wp:effectExtent l="0" t="0" r="19050" b="19050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447800"/>
                        </a:xfrm>
                        <a:prstGeom prst="flowChartConnector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A5C4F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" o:spid="_x0000_s1026" type="#_x0000_t120" style="position:absolute;margin-left:129.75pt;margin-top:306.75pt;width:115.5pt;height:11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" strokecolor="#1f4d78 [1604]" strokeweight="1pt">
                <v:fill r:id="rId10" o:title="" recolor="t" rotate="t" type="frame"/>
                <v:stroke joinstyle="miter"/>
              </v:shape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6391275</wp:posOffset>
                </wp:positionH>
                <wp:positionV relativeFrom="paragraph">
                  <wp:posOffset>3419475</wp:posOffset>
                </wp:positionV>
                <wp:extent cx="1762125" cy="3143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314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14E9" w:rsidRDefault="00B914E9" w:rsidP="00B914E9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B80CCD">
                              <w:t xml:space="preserve">C </w:t>
                            </w:r>
                            <w:r w:rsidR="002D56C9">
                              <w:t>4432 Darren 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margin-left:503.25pt;margin-top:269.25pt;width:138.75pt;height:24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" fillcolor="white [3201]" strokecolor="black [3200]" strokeweight="1pt">
                <v:textbox>
                  <w:txbxContent>
                    <w:p w:rsidR="00B914E9" w:rsidRDefault="00B914E9" w:rsidP="00B914E9">
                      <w:pPr>
                        <w:jc w:val="center"/>
                      </w:pPr>
                      <w:r>
                        <w:t>P</w:t>
                      </w:r>
                      <w:r w:rsidR="00B80CCD">
                        <w:t xml:space="preserve">C </w:t>
                      </w:r>
                      <w:r w:rsidR="002D56C9">
                        <w:t>4432 Darren King</w:t>
                      </w:r>
                    </w:p>
                  </w:txbxContent>
                </v:textbox>
              </v:rect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1A72546" wp14:editId="63CA161D">
                <wp:simplePos x="0" y="0"/>
                <wp:positionH relativeFrom="column">
                  <wp:posOffset>6591300</wp:posOffset>
                </wp:positionH>
                <wp:positionV relativeFrom="paragraph">
                  <wp:posOffset>1942465</wp:posOffset>
                </wp:positionV>
                <wp:extent cx="1323975" cy="1400175"/>
                <wp:effectExtent l="0" t="0" r="28575" b="28575"/>
                <wp:wrapNone/>
                <wp:docPr id="111" name="Oval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1400175"/>
                        </a:xfrm>
                        <a:prstGeom prst="ellipse">
                          <a:avLst/>
                        </a:prstGeom>
                        <a:blipFill>
                          <a:blip r:embed="rId11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38576" tIns="19289" rIns="38576" bIns="19289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4E687B" id="Oval 110" o:spid="_x0000_s1026" style="position:absolute;margin-left:519pt;margin-top:152.95pt;width:104.25pt;height:110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" strokecolor="#1f4d78 [1604]" strokeweight="1pt">
                <v:fill r:id="rId12" o:title="" recolor="t" rotate="t" type="frame"/>
                <v:stroke joinstyle="miter"/>
                <v:textbox inset="1.0716mm,.53581mm,1.0716mm,.53581mm"/>
              </v:oval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3476625</wp:posOffset>
                </wp:positionV>
                <wp:extent cx="1876425" cy="2952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56F7" w:rsidRDefault="000756F7" w:rsidP="000756F7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8D61BE">
                              <w:t xml:space="preserve">S </w:t>
                            </w:r>
                            <w:r w:rsidR="002D56C9">
                              <w:t>615 Robin Hughes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0" style="position:absolute;margin-left:117.75pt;margin-top:273.75pt;width:147.75pt;height:23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" fillcolor="white [3201]" strokecolor="black [3200]" strokeweight="1pt">
                <v:textbox>
                  <w:txbxContent>
                    <w:p w:rsidR="000756F7" w:rsidRDefault="000756F7" w:rsidP="000756F7">
                      <w:pPr>
                        <w:jc w:val="center"/>
                      </w:pPr>
                      <w:r>
                        <w:t>P</w:t>
                      </w:r>
                      <w:r w:rsidR="008D61BE">
                        <w:t xml:space="preserve">S </w:t>
                      </w:r>
                      <w:bookmarkStart w:id="1" w:name="_GoBack"/>
                      <w:bookmarkEnd w:id="1"/>
                      <w:r w:rsidR="002D56C9">
                        <w:t>615 Robin Hughes</w:t>
                      </w:r>
                    </w:p>
                  </w:txbxContent>
                </v:textbox>
              </v:rect>
            </w:pict>
          </mc:Fallback>
        </mc:AlternateContent>
      </w:r>
      <w:r w:rsidR="00DF6EEC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4481DB3" wp14:editId="7EBED6EA">
                <wp:simplePos x="0" y="0"/>
                <wp:positionH relativeFrom="column">
                  <wp:posOffset>1685925</wp:posOffset>
                </wp:positionH>
                <wp:positionV relativeFrom="paragraph">
                  <wp:posOffset>1971675</wp:posOffset>
                </wp:positionV>
                <wp:extent cx="1428750" cy="1371600"/>
                <wp:effectExtent l="0" t="0" r="19050" b="19050"/>
                <wp:wrapNone/>
                <wp:docPr id="14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371600"/>
                        </a:xfrm>
                        <a:prstGeom prst="ellipse">
                          <a:avLst/>
                        </a:prstGeom>
                        <a:blipFill>
                          <a:blip r:embed="rId13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="horz" wrap="square" lIns="38576" tIns="19289" rIns="38576" bIns="19289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E7EEC8" id="Oval 13" o:spid="_x0000_s1026" style="position:absolute;margin-left:132.75pt;margin-top:155.25pt;width:112.5pt;height:10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" strokecolor="#41719c" strokeweight="1pt">
                <v:fill r:id="rId14" o:title="" recolor="t" rotate="t" type="frame"/>
                <v:stroke joinstyle="miter"/>
                <v:textbox inset="1.0716mm,.53581mm,1.0716mm,.53581mm"/>
              </v:oval>
            </w:pict>
          </mc:Fallback>
        </mc:AlternateContent>
      </w:r>
      <w:r w:rsidR="000756F7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6105525</wp:posOffset>
                </wp:positionV>
                <wp:extent cx="9172575" cy="2952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7257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A96" w:rsidRPr="004D4A96" w:rsidRDefault="004D4A96" w:rsidP="004D4A9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Contact us at </w:t>
                            </w:r>
                            <w:r w:rsidR="00B80CCD">
                              <w:rPr>
                                <w:sz w:val="28"/>
                                <w:szCs w:val="28"/>
                              </w:rPr>
                              <w:t>Marlow</w:t>
                            </w:r>
                            <w:r w:rsidRPr="004D4A96">
                              <w:rPr>
                                <w:sz w:val="28"/>
                                <w:szCs w:val="28"/>
                              </w:rPr>
                              <w:t>NHPT2@Thamesvalley.pnn.police.uk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31" style="position:absolute;margin-left:30pt;margin-top:480.75pt;width:722.25pt;height:23.2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" fillcolor="white [3201]" strokecolor="black [3200]" strokeweight="1pt">
                <v:textbox>
                  <w:txbxContent>
                    <w:p w:rsidR="004D4A96" w:rsidRPr="004D4A96" w:rsidRDefault="004D4A96" w:rsidP="004D4A9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Contact us at </w:t>
                      </w:r>
                      <w:r w:rsidR="00B80CCD">
                        <w:rPr>
                          <w:sz w:val="28"/>
                          <w:szCs w:val="28"/>
                        </w:rPr>
                        <w:t>Marlow</w:t>
                      </w:r>
                      <w:r w:rsidRPr="004D4A96">
                        <w:rPr>
                          <w:sz w:val="28"/>
                          <w:szCs w:val="28"/>
                        </w:rPr>
                        <w:t>NHPT2@Thamesvalley.pnn.police.uk</w:t>
                      </w:r>
                    </w:p>
                  </w:txbxContent>
                </v:textbox>
              </v:rect>
            </w:pict>
          </mc:Fallback>
        </mc:AlternateContent>
      </w:r>
      <w:r w:rsidR="00BC09F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C615C1" wp14:editId="063D80A8">
                <wp:simplePos x="0" y="0"/>
                <wp:positionH relativeFrom="column">
                  <wp:posOffset>152400</wp:posOffset>
                </wp:positionH>
                <wp:positionV relativeFrom="paragraph">
                  <wp:posOffset>161925</wp:posOffset>
                </wp:positionV>
                <wp:extent cx="9742805" cy="66198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C09FB" w:rsidRPr="0001079E" w:rsidRDefault="0001079E" w:rsidP="00BC09FB">
                            <w:pPr>
                              <w:jc w:val="center"/>
                              <w:rPr>
                                <w:b/>
                                <w:noProof/>
                                <w:sz w:val="96"/>
                                <w:szCs w:val="96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1079E">
                              <w:rPr>
                                <w:b/>
                                <w:noProof/>
                                <w:sz w:val="96"/>
                                <w:szCs w:val="96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Your Ne</w:t>
                            </w:r>
                            <w:r w:rsidR="002D56C9">
                              <w:rPr>
                                <w:b/>
                                <w:noProof/>
                                <w:sz w:val="96"/>
                                <w:szCs w:val="96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ighbourhood Policing Team Marlow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C615C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2" type="#_x0000_t202" style="position:absolute;margin-left:12pt;margin-top:12.75pt;width:767.15pt;height:521.2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" filled="f" stroked="f">
                <v:textbox style="mso-fit-shape-to-text:t">
                  <w:txbxContent>
                    <w:p w:rsidR="00BC09FB" w:rsidRPr="0001079E" w:rsidRDefault="0001079E" w:rsidP="00BC09FB">
                      <w:pPr>
                        <w:jc w:val="center"/>
                        <w:rPr>
                          <w:b/>
                          <w:noProof/>
                          <w:sz w:val="96"/>
                          <w:szCs w:val="96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1079E">
                        <w:rPr>
                          <w:b/>
                          <w:noProof/>
                          <w:sz w:val="96"/>
                          <w:szCs w:val="96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Your Ne</w:t>
                      </w:r>
                      <w:r w:rsidR="002D56C9">
                        <w:rPr>
                          <w:b/>
                          <w:noProof/>
                          <w:sz w:val="96"/>
                          <w:szCs w:val="96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ighbourhood Policing Team Marlow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32BBA" w:rsidSect="00BC09F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FB"/>
    <w:rsid w:val="0001079E"/>
    <w:rsid w:val="000756F7"/>
    <w:rsid w:val="00100E1E"/>
    <w:rsid w:val="00135169"/>
    <w:rsid w:val="001B19D6"/>
    <w:rsid w:val="001C40F0"/>
    <w:rsid w:val="00290164"/>
    <w:rsid w:val="002A58D8"/>
    <w:rsid w:val="002D56C9"/>
    <w:rsid w:val="0035251C"/>
    <w:rsid w:val="003636FB"/>
    <w:rsid w:val="003964E4"/>
    <w:rsid w:val="003B0759"/>
    <w:rsid w:val="004170B9"/>
    <w:rsid w:val="0042048C"/>
    <w:rsid w:val="0047535E"/>
    <w:rsid w:val="00477ED9"/>
    <w:rsid w:val="004B0FCD"/>
    <w:rsid w:val="004D4A96"/>
    <w:rsid w:val="0056777C"/>
    <w:rsid w:val="005A27B8"/>
    <w:rsid w:val="005E5FDC"/>
    <w:rsid w:val="00630EF3"/>
    <w:rsid w:val="006F4505"/>
    <w:rsid w:val="00730C1A"/>
    <w:rsid w:val="00732BBA"/>
    <w:rsid w:val="008A6556"/>
    <w:rsid w:val="008C5F2A"/>
    <w:rsid w:val="008D61BE"/>
    <w:rsid w:val="00901D13"/>
    <w:rsid w:val="009D2E01"/>
    <w:rsid w:val="00A1114B"/>
    <w:rsid w:val="00A5794A"/>
    <w:rsid w:val="00B80CCD"/>
    <w:rsid w:val="00B914E9"/>
    <w:rsid w:val="00BA4F1D"/>
    <w:rsid w:val="00BC09FB"/>
    <w:rsid w:val="00CE0C9A"/>
    <w:rsid w:val="00D33A4F"/>
    <w:rsid w:val="00DF6EEC"/>
    <w:rsid w:val="00E12154"/>
    <w:rsid w:val="00E23737"/>
    <w:rsid w:val="00FA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92201F-20D1-4103-9609-596E7E2BC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9FB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2E0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2E0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A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A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6.jp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jpg"/><Relationship Id="rId5" Type="http://schemas.openxmlformats.org/officeDocument/2006/relationships/image" Target="media/image2.gif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4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7349C047</Template>
  <TotalTime>1</TotalTime>
  <Pages>1</Pages>
  <Words>0</Words>
  <Characters>13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Thames Valley Police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Bennett Catharine</dc:creator>
  <cp:keywords/>
  <dc:description/>
  <cp:lastModifiedBy>Bis Christopher</cp:lastModifiedBy>
  <cp:revision>2</cp:revision>
  <cp:lastPrinted>2020-08-25T13:14:00Z</cp:lastPrinted>
  <dcterms:created xsi:type="dcterms:W3CDTF">2021-03-17T14:10:00Z</dcterms:created>
  <dcterms:modified xsi:type="dcterms:W3CDTF">2021-03-17T14:10:00Z</dcterms:modified>
</cp:coreProperties>
</file>