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025A" w14:textId="205EA449" w:rsidR="00F644EC" w:rsidRPr="00F209D0" w:rsidRDefault="001911F1" w:rsidP="005D1A41">
      <w:pPr>
        <w:rPr>
          <w:rFonts w:ascii="Times New Roman" w:hAnsi="Times New Roman" w:cs="Times New Roman"/>
          <w:b/>
          <w:szCs w:val="1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7B0B11" wp14:editId="4A645E6C">
                <wp:simplePos x="0" y="0"/>
                <wp:positionH relativeFrom="column">
                  <wp:posOffset>-905510</wp:posOffset>
                </wp:positionH>
                <wp:positionV relativeFrom="paragraph">
                  <wp:posOffset>-63500</wp:posOffset>
                </wp:positionV>
                <wp:extent cx="2825750" cy="2061845"/>
                <wp:effectExtent l="0" t="0" r="381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206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61C8A" w14:textId="4037E782" w:rsidR="0090574C" w:rsidRDefault="0090574C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B0B11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-71.3pt;margin-top:-5pt;width:222.5pt;height:162.3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" stroked="f">
                <v:textbox style="mso-fit-shape-to-text:t">
                  <w:txbxContent>
                    <w:p w14:paraId="55E61C8A" w14:textId="4037E782" w:rsidR="0090574C" w:rsidRDefault="0090574C"/>
                  </w:txbxContent>
                </v:textbox>
              </v:shape>
            </w:pict>
          </mc:Fallback>
        </mc:AlternateContent>
      </w:r>
    </w:p>
    <w:p w14:paraId="0B7A108A" w14:textId="018A5A13" w:rsidR="008F41CC" w:rsidRDefault="00E34C68" w:rsidP="00F4764C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MINUTES OF </w:t>
      </w:r>
      <w:r w:rsidR="004611D1">
        <w:rPr>
          <w:rFonts w:ascii="Times New Roman" w:hAnsi="Times New Roman" w:cs="Times New Roman"/>
          <w:b/>
          <w:caps/>
          <w:sz w:val="36"/>
          <w:szCs w:val="36"/>
        </w:rPr>
        <w:t>clee st. margaret</w:t>
      </w: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</w:p>
    <w:p w14:paraId="190640CF" w14:textId="1D640A08" w:rsidR="009B3833" w:rsidRDefault="0066165E" w:rsidP="009B3833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>EXTRAORDINARY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E34C68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PARISH </w:t>
      </w:r>
      <w:r w:rsidR="004B183A">
        <w:rPr>
          <w:rFonts w:ascii="Times New Roman" w:hAnsi="Times New Roman" w:cs="Times New Roman"/>
          <w:b/>
          <w:caps/>
          <w:sz w:val="36"/>
          <w:szCs w:val="36"/>
        </w:rPr>
        <w:t>council</w:t>
      </w:r>
      <w:r w:rsidR="000F0E06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815456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MEETING </w:t>
      </w:r>
    </w:p>
    <w:p w14:paraId="7A17AD70" w14:textId="237A8930" w:rsidR="006B76BE" w:rsidRPr="000F0E06" w:rsidRDefault="009B3833" w:rsidP="009B3833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The </w:t>
      </w:r>
      <w:r w:rsidR="00AD3CFD">
        <w:rPr>
          <w:rFonts w:ascii="Times New Roman" w:hAnsi="Times New Roman" w:cs="Times New Roman"/>
          <w:b/>
          <w:caps/>
          <w:sz w:val="36"/>
          <w:szCs w:val="36"/>
        </w:rPr>
        <w:t>village</w:t>
      </w: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 Hall, </w:t>
      </w:r>
      <w:r w:rsidR="00C678B7">
        <w:rPr>
          <w:rFonts w:ascii="Times New Roman" w:hAnsi="Times New Roman" w:cs="Times New Roman"/>
          <w:b/>
          <w:caps/>
          <w:sz w:val="36"/>
          <w:szCs w:val="36"/>
        </w:rPr>
        <w:t xml:space="preserve">Abdon </w:t>
      </w: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  </w:t>
      </w:r>
    </w:p>
    <w:p w14:paraId="79659646" w14:textId="20F1D53D" w:rsidR="00033CC4" w:rsidRDefault="00E34C68" w:rsidP="00FD6CD3">
      <w:pPr>
        <w:ind w:left="-180" w:firstLine="180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ON </w:t>
      </w:r>
      <w:r w:rsidR="007D1BB3">
        <w:rPr>
          <w:rFonts w:ascii="Times New Roman" w:hAnsi="Times New Roman" w:cs="Times New Roman"/>
          <w:b/>
          <w:caps/>
          <w:sz w:val="36"/>
          <w:szCs w:val="36"/>
        </w:rPr>
        <w:t>monday 1</w:t>
      </w:r>
      <w:r w:rsidR="0066165E">
        <w:rPr>
          <w:rFonts w:ascii="Times New Roman" w:hAnsi="Times New Roman" w:cs="Times New Roman"/>
          <w:b/>
          <w:caps/>
          <w:sz w:val="36"/>
          <w:szCs w:val="36"/>
        </w:rPr>
        <w:t>3</w:t>
      </w:r>
      <w:r w:rsidR="007D1BB3" w:rsidRPr="007D1BB3">
        <w:rPr>
          <w:rFonts w:ascii="Times New Roman" w:hAnsi="Times New Roman" w:cs="Times New Roman"/>
          <w:b/>
          <w:caps/>
          <w:sz w:val="36"/>
          <w:szCs w:val="36"/>
          <w:vertAlign w:val="superscript"/>
        </w:rPr>
        <w:t>th</w:t>
      </w:r>
      <w:r w:rsidR="007D1BB3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58501F">
        <w:rPr>
          <w:rFonts w:ascii="Times New Roman" w:hAnsi="Times New Roman" w:cs="Times New Roman"/>
          <w:b/>
          <w:caps/>
          <w:sz w:val="36"/>
          <w:szCs w:val="36"/>
        </w:rPr>
        <w:t>november</w:t>
      </w:r>
      <w:r w:rsidR="00940EF4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A22522">
        <w:rPr>
          <w:rFonts w:ascii="Times New Roman" w:hAnsi="Times New Roman" w:cs="Times New Roman"/>
          <w:b/>
          <w:caps/>
          <w:sz w:val="36"/>
          <w:szCs w:val="36"/>
        </w:rPr>
        <w:t>20</w:t>
      </w:r>
      <w:r w:rsidR="00FD6CD3">
        <w:rPr>
          <w:rFonts w:ascii="Times New Roman" w:hAnsi="Times New Roman" w:cs="Times New Roman"/>
          <w:b/>
          <w:caps/>
          <w:sz w:val="36"/>
          <w:szCs w:val="36"/>
        </w:rPr>
        <w:t>2</w:t>
      </w:r>
      <w:r w:rsidR="00EF5B75">
        <w:rPr>
          <w:rFonts w:ascii="Times New Roman" w:hAnsi="Times New Roman" w:cs="Times New Roman"/>
          <w:b/>
          <w:caps/>
          <w:sz w:val="36"/>
          <w:szCs w:val="36"/>
        </w:rPr>
        <w:t>5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 xml:space="preserve"> at </w:t>
      </w:r>
      <w:r w:rsidR="00F873AF">
        <w:rPr>
          <w:rFonts w:ascii="Times New Roman" w:hAnsi="Times New Roman" w:cs="Times New Roman"/>
          <w:b/>
          <w:caps/>
          <w:sz w:val="36"/>
          <w:szCs w:val="36"/>
        </w:rPr>
        <w:t>7.3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>0</w:t>
      </w:r>
      <w:r w:rsidR="00041870">
        <w:rPr>
          <w:rFonts w:ascii="Times New Roman" w:hAnsi="Times New Roman" w:cs="Times New Roman"/>
          <w:b/>
          <w:caps/>
          <w:sz w:val="36"/>
          <w:szCs w:val="36"/>
        </w:rPr>
        <w:t>pm</w:t>
      </w:r>
    </w:p>
    <w:p w14:paraId="1795B077" w14:textId="77777777" w:rsidR="002C6D15" w:rsidRPr="000F0E06" w:rsidRDefault="002C6D15" w:rsidP="00FD6CD3">
      <w:pPr>
        <w:ind w:left="-180" w:firstLine="180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4942ED8C" w14:textId="77777777" w:rsidR="00F644EC" w:rsidRPr="00D43CEF" w:rsidRDefault="00F644EC" w:rsidP="00F644EC">
      <w:pPr>
        <w:jc w:val="center"/>
        <w:rPr>
          <w:rFonts w:ascii="Times New Roman" w:hAnsi="Times New Roman" w:cs="Times New Roman"/>
          <w:b/>
          <w:szCs w:val="16"/>
        </w:rPr>
      </w:pPr>
    </w:p>
    <w:tbl>
      <w:tblPr>
        <w:tblpPr w:leftFromText="180" w:rightFromText="180" w:vertAnchor="text" w:horzAnchor="margin" w:tblpY="102"/>
        <w:tblW w:w="9108" w:type="dxa"/>
        <w:tblLook w:val="0000" w:firstRow="0" w:lastRow="0" w:firstColumn="0" w:lastColumn="0" w:noHBand="0" w:noVBand="0"/>
      </w:tblPr>
      <w:tblGrid>
        <w:gridCol w:w="4608"/>
        <w:gridCol w:w="4500"/>
      </w:tblGrid>
      <w:tr w:rsidR="00D0017E" w14:paraId="19D4398A" w14:textId="77777777">
        <w:tc>
          <w:tcPr>
            <w:tcW w:w="4608" w:type="dxa"/>
            <w:tcBorders>
              <w:bottom w:val="double" w:sz="4" w:space="0" w:color="auto"/>
            </w:tcBorders>
          </w:tcPr>
          <w:p w14:paraId="279FDFEA" w14:textId="77777777" w:rsidR="00D0017E" w:rsidRPr="00BB268C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68C">
              <w:rPr>
                <w:rFonts w:ascii="Times New Roman" w:hAnsi="Times New Roman" w:cs="Times New Roman"/>
                <w:b/>
                <w:sz w:val="32"/>
                <w:szCs w:val="32"/>
              </w:rPr>
              <w:t>PRESENT</w:t>
            </w:r>
          </w:p>
        </w:tc>
        <w:tc>
          <w:tcPr>
            <w:tcW w:w="4500" w:type="dxa"/>
            <w:tcBorders>
              <w:bottom w:val="double" w:sz="4" w:space="0" w:color="auto"/>
            </w:tcBorders>
          </w:tcPr>
          <w:p w14:paraId="3B5DD57F" w14:textId="77777777" w:rsidR="00D0017E" w:rsidRPr="00BB268C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68C">
              <w:rPr>
                <w:rFonts w:ascii="Times New Roman" w:hAnsi="Times New Roman" w:cs="Times New Roman"/>
                <w:b/>
                <w:sz w:val="32"/>
                <w:szCs w:val="32"/>
              </w:rPr>
              <w:t>APOLOGIES</w:t>
            </w:r>
          </w:p>
        </w:tc>
      </w:tr>
      <w:tr w:rsidR="00F34FDA" w14:paraId="78246102" w14:textId="77777777">
        <w:tc>
          <w:tcPr>
            <w:tcW w:w="4608" w:type="dxa"/>
            <w:tcBorders>
              <w:top w:val="double" w:sz="4" w:space="0" w:color="auto"/>
            </w:tcBorders>
          </w:tcPr>
          <w:p w14:paraId="7DB012C9" w14:textId="089FE555" w:rsidR="00F34FDA" w:rsidRPr="007270FC" w:rsidRDefault="001E4D82" w:rsidP="001E4D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I Fishe</w:t>
            </w:r>
            <w:r w:rsidR="002473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</w:t>
            </w:r>
          </w:p>
        </w:tc>
        <w:tc>
          <w:tcPr>
            <w:tcW w:w="4500" w:type="dxa"/>
            <w:tcBorders>
              <w:top w:val="double" w:sz="4" w:space="0" w:color="auto"/>
            </w:tcBorders>
          </w:tcPr>
          <w:p w14:paraId="66CD96F0" w14:textId="7EE48064" w:rsidR="00F34FDA" w:rsidRPr="00247394" w:rsidRDefault="00F34FDA" w:rsidP="0024739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F515A" w14:paraId="1AF62F25" w14:textId="77777777">
        <w:tc>
          <w:tcPr>
            <w:tcW w:w="4608" w:type="dxa"/>
          </w:tcPr>
          <w:p w14:paraId="26AA722E" w14:textId="0D6F83A4" w:rsidR="00EF515A" w:rsidRPr="007270FC" w:rsidRDefault="00247394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L Heighway</w:t>
            </w:r>
          </w:p>
        </w:tc>
        <w:tc>
          <w:tcPr>
            <w:tcW w:w="4500" w:type="dxa"/>
          </w:tcPr>
          <w:p w14:paraId="73EB0A47" w14:textId="77D25495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577A17AB" w14:textId="77777777">
        <w:tc>
          <w:tcPr>
            <w:tcW w:w="4608" w:type="dxa"/>
          </w:tcPr>
          <w:p w14:paraId="717B60E6" w14:textId="6D7310DF" w:rsidR="00EF515A" w:rsidRPr="007270FC" w:rsidRDefault="00CB7923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I Heighway</w:t>
            </w:r>
          </w:p>
        </w:tc>
        <w:tc>
          <w:tcPr>
            <w:tcW w:w="4500" w:type="dxa"/>
          </w:tcPr>
          <w:p w14:paraId="25415C2E" w14:textId="65C2CFC0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230B7AAF" w14:textId="77777777">
        <w:tc>
          <w:tcPr>
            <w:tcW w:w="4608" w:type="dxa"/>
          </w:tcPr>
          <w:p w14:paraId="5B1B7362" w14:textId="0A2489B1" w:rsidR="00EF515A" w:rsidRPr="00CB7923" w:rsidRDefault="001E4D82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R Morgan</w:t>
            </w:r>
          </w:p>
        </w:tc>
        <w:tc>
          <w:tcPr>
            <w:tcW w:w="4500" w:type="dxa"/>
          </w:tcPr>
          <w:p w14:paraId="47264AAC" w14:textId="6C1E61DE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60305E2A" w14:textId="77777777">
        <w:tc>
          <w:tcPr>
            <w:tcW w:w="4608" w:type="dxa"/>
          </w:tcPr>
          <w:p w14:paraId="61F51E22" w14:textId="26DEDD19" w:rsidR="00EF515A" w:rsidRPr="00247394" w:rsidRDefault="001E4D82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M Peake</w:t>
            </w:r>
          </w:p>
        </w:tc>
        <w:tc>
          <w:tcPr>
            <w:tcW w:w="4500" w:type="dxa"/>
          </w:tcPr>
          <w:p w14:paraId="1391ECA6" w14:textId="77777777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4562EE51" w14:textId="77777777">
        <w:tc>
          <w:tcPr>
            <w:tcW w:w="4608" w:type="dxa"/>
          </w:tcPr>
          <w:p w14:paraId="76A949EC" w14:textId="4532ED81" w:rsidR="00EF515A" w:rsidRPr="007270FC" w:rsidRDefault="001E4D82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S Willis</w:t>
            </w:r>
          </w:p>
        </w:tc>
        <w:tc>
          <w:tcPr>
            <w:tcW w:w="4500" w:type="dxa"/>
          </w:tcPr>
          <w:p w14:paraId="5785DC58" w14:textId="77777777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57C" w14:paraId="7A83B981" w14:textId="77777777">
        <w:tc>
          <w:tcPr>
            <w:tcW w:w="4608" w:type="dxa"/>
          </w:tcPr>
          <w:p w14:paraId="52C8230C" w14:textId="1F1E7A6F" w:rsidR="00EC757C" w:rsidRPr="001E4D82" w:rsidRDefault="00EC757C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J Bagshawe</w:t>
            </w:r>
          </w:p>
        </w:tc>
        <w:tc>
          <w:tcPr>
            <w:tcW w:w="4500" w:type="dxa"/>
          </w:tcPr>
          <w:p w14:paraId="62F5607E" w14:textId="77777777" w:rsidR="00EC757C" w:rsidRPr="007270FC" w:rsidRDefault="00EC757C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33CD741" w14:textId="77777777" w:rsidR="006B76BE" w:rsidRPr="00D0017E" w:rsidRDefault="006B76BE" w:rsidP="00D0017E">
      <w:pPr>
        <w:rPr>
          <w:rFonts w:ascii="Times New Roman" w:hAnsi="Times New Roman" w:cs="Times New Roman"/>
          <w:b/>
          <w:szCs w:val="16"/>
        </w:rPr>
      </w:pPr>
    </w:p>
    <w:tbl>
      <w:tblPr>
        <w:tblpPr w:leftFromText="180" w:rightFromText="180" w:vertAnchor="text" w:horzAnchor="margin" w:tblpY="242"/>
        <w:tblW w:w="9180" w:type="dxa"/>
        <w:tblLook w:val="00A0" w:firstRow="1" w:lastRow="0" w:firstColumn="1" w:lastColumn="0" w:noHBand="0" w:noVBand="0"/>
      </w:tblPr>
      <w:tblGrid>
        <w:gridCol w:w="4694"/>
        <w:gridCol w:w="4486"/>
      </w:tblGrid>
      <w:tr w:rsidR="00D0017E" w:rsidRPr="00037CFE" w14:paraId="27AAC6F1" w14:textId="77777777">
        <w:tc>
          <w:tcPr>
            <w:tcW w:w="9180" w:type="dxa"/>
            <w:gridSpan w:val="2"/>
            <w:tcBorders>
              <w:bottom w:val="double" w:sz="4" w:space="0" w:color="auto"/>
            </w:tcBorders>
          </w:tcPr>
          <w:p w14:paraId="501A9AA0" w14:textId="77777777" w:rsidR="00D0017E" w:rsidRPr="00037CFE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7C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ALSO IN ATTENDANCE </w:t>
            </w:r>
          </w:p>
        </w:tc>
      </w:tr>
      <w:tr w:rsidR="00F92517" w:rsidRPr="00037CFE" w14:paraId="2F12207F" w14:textId="77777777">
        <w:tc>
          <w:tcPr>
            <w:tcW w:w="4694" w:type="dxa"/>
            <w:tcBorders>
              <w:top w:val="double" w:sz="4" w:space="0" w:color="auto"/>
            </w:tcBorders>
          </w:tcPr>
          <w:p w14:paraId="5D9EDBB9" w14:textId="77777777" w:rsidR="00F92517" w:rsidRPr="008F41CC" w:rsidRDefault="00F92517" w:rsidP="00F9251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41CC">
              <w:rPr>
                <w:rFonts w:ascii="Times New Roman" w:hAnsi="Times New Roman" w:cs="Times New Roman"/>
                <w:sz w:val="26"/>
                <w:szCs w:val="26"/>
              </w:rPr>
              <w:t>Gwilym Rippon (clerk)</w:t>
            </w:r>
          </w:p>
        </w:tc>
        <w:tc>
          <w:tcPr>
            <w:tcW w:w="4486" w:type="dxa"/>
            <w:tcBorders>
              <w:top w:val="double" w:sz="4" w:space="0" w:color="auto"/>
            </w:tcBorders>
          </w:tcPr>
          <w:p w14:paraId="32602FAF" w14:textId="3AD2C9D0" w:rsidR="00F92517" w:rsidRPr="008F41CC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517" w:rsidRPr="00037CFE" w14:paraId="0C5C0BA8" w14:textId="77777777">
        <w:tc>
          <w:tcPr>
            <w:tcW w:w="4694" w:type="dxa"/>
          </w:tcPr>
          <w:p w14:paraId="65756C65" w14:textId="77777777" w:rsidR="00F92517" w:rsidRPr="00833624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6" w:type="dxa"/>
          </w:tcPr>
          <w:p w14:paraId="64CC4ABC" w14:textId="77777777" w:rsidR="00F92517" w:rsidRPr="00833624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37DB16" w14:textId="20B6EBC9" w:rsidR="00DF3D07" w:rsidRDefault="001911F1" w:rsidP="00D0017E">
      <w:pPr>
        <w:rPr>
          <w:rFonts w:ascii="Times New Roman" w:hAnsi="Times New Roman" w:cs="Times New Roman"/>
          <w:sz w:val="24"/>
        </w:rPr>
      </w:pPr>
      <w:r w:rsidRPr="007D6B5C">
        <w:rPr>
          <w:rFonts w:ascii="Times New Roman" w:hAnsi="Times New Roman" w:cs="Times New Roman"/>
          <w:sz w:val="24"/>
        </w:rPr>
        <w:t>There w</w:t>
      </w:r>
      <w:r w:rsidR="00993C5F" w:rsidRPr="007D6B5C">
        <w:rPr>
          <w:rFonts w:ascii="Times New Roman" w:hAnsi="Times New Roman" w:cs="Times New Roman"/>
          <w:sz w:val="24"/>
        </w:rPr>
        <w:t>ere</w:t>
      </w:r>
      <w:r w:rsidR="00C21BDF" w:rsidRPr="007D6B5C">
        <w:rPr>
          <w:rFonts w:ascii="Times New Roman" w:hAnsi="Times New Roman" w:cs="Times New Roman"/>
          <w:sz w:val="24"/>
        </w:rPr>
        <w:t xml:space="preserve"> </w:t>
      </w:r>
      <w:r w:rsidR="00E943D2">
        <w:rPr>
          <w:rFonts w:ascii="Times New Roman" w:hAnsi="Times New Roman" w:cs="Times New Roman"/>
          <w:sz w:val="24"/>
        </w:rPr>
        <w:t>3</w:t>
      </w:r>
      <w:r w:rsidR="00AA73E0">
        <w:rPr>
          <w:rFonts w:ascii="Times New Roman" w:hAnsi="Times New Roman" w:cs="Times New Roman"/>
          <w:sz w:val="24"/>
        </w:rPr>
        <w:t xml:space="preserve"> </w:t>
      </w:r>
      <w:r w:rsidR="000D6A3A" w:rsidRPr="007D6B5C">
        <w:rPr>
          <w:rFonts w:ascii="Times New Roman" w:hAnsi="Times New Roman" w:cs="Times New Roman"/>
          <w:sz w:val="24"/>
        </w:rPr>
        <w:t>member</w:t>
      </w:r>
      <w:r w:rsidR="00993C5F" w:rsidRPr="007D6B5C">
        <w:rPr>
          <w:rFonts w:ascii="Times New Roman" w:hAnsi="Times New Roman" w:cs="Times New Roman"/>
          <w:sz w:val="24"/>
        </w:rPr>
        <w:t>s</w:t>
      </w:r>
      <w:r w:rsidR="000D6A3A" w:rsidRPr="007D6B5C">
        <w:rPr>
          <w:rFonts w:ascii="Times New Roman" w:hAnsi="Times New Roman" w:cs="Times New Roman"/>
          <w:sz w:val="24"/>
        </w:rPr>
        <w:t xml:space="preserve"> of the public present</w:t>
      </w:r>
    </w:p>
    <w:p w14:paraId="11E72C82" w14:textId="6CE3C3D7" w:rsidR="0068324F" w:rsidRPr="006F6683" w:rsidRDefault="00B46671" w:rsidP="00D001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</w:t>
      </w:r>
      <w:r w:rsidR="003E4382">
        <w:rPr>
          <w:rFonts w:ascii="Times New Roman" w:hAnsi="Times New Roman" w:cs="Times New Roman"/>
          <w:sz w:val="24"/>
        </w:rPr>
        <w:t xml:space="preserve"> </w:t>
      </w:r>
    </w:p>
    <w:tbl>
      <w:tblPr>
        <w:tblW w:w="10497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00"/>
        <w:gridCol w:w="1080"/>
        <w:gridCol w:w="8517"/>
      </w:tblGrid>
      <w:tr w:rsidR="00833624" w:rsidRPr="007455D2" w14:paraId="051332E1" w14:textId="77777777" w:rsidTr="005257C0">
        <w:tc>
          <w:tcPr>
            <w:tcW w:w="900" w:type="dxa"/>
          </w:tcPr>
          <w:p w14:paraId="73DCB787" w14:textId="77777777" w:rsidR="00833624" w:rsidRPr="00F209D0" w:rsidRDefault="00833624" w:rsidP="006A36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5799C64" w14:textId="77777777" w:rsidR="00833624" w:rsidRPr="00F209D0" w:rsidRDefault="008F41CC" w:rsidP="006A36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Agenda Item </w:t>
            </w:r>
          </w:p>
        </w:tc>
        <w:tc>
          <w:tcPr>
            <w:tcW w:w="8517" w:type="dxa"/>
          </w:tcPr>
          <w:p w14:paraId="5571AD53" w14:textId="77777777" w:rsidR="00833624" w:rsidRPr="00F209D0" w:rsidRDefault="00833624" w:rsidP="00034F4A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5C291F" w:rsidRPr="007455D2" w14:paraId="1DC94FB5" w14:textId="77777777" w:rsidTr="005257C0">
        <w:tc>
          <w:tcPr>
            <w:tcW w:w="900" w:type="dxa"/>
          </w:tcPr>
          <w:p w14:paraId="299DC96A" w14:textId="76E909A9" w:rsidR="005C291F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030-25</w:t>
            </w:r>
          </w:p>
        </w:tc>
        <w:tc>
          <w:tcPr>
            <w:tcW w:w="1080" w:type="dxa"/>
          </w:tcPr>
          <w:p w14:paraId="25449E6F" w14:textId="77777777" w:rsidR="005C291F" w:rsidRPr="00F1553C" w:rsidRDefault="005C291F" w:rsidP="005C29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47EC145" w14:textId="2405EE0E" w:rsidR="005C291F" w:rsidRPr="00CD50E4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ATTENDANCE </w:t>
            </w:r>
            <w:smartTag w:uri="urn:schemas-microsoft-com:office:smarttags" w:element="stockticker">
              <w:r w:rsidRPr="00CD50E4">
                <w:rPr>
                  <w:rFonts w:ascii="Times New Roman" w:hAnsi="Times New Roman" w:cs="Times New Roman"/>
                  <w:b/>
                  <w:sz w:val="24"/>
                  <w:u w:val="single"/>
                </w:rPr>
                <w:t>AND</w:t>
              </w:r>
            </w:smartTag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APOLOGIES </w:t>
            </w:r>
          </w:p>
        </w:tc>
      </w:tr>
      <w:tr w:rsidR="005C291F" w:rsidRPr="007455D2" w14:paraId="7544B841" w14:textId="77777777" w:rsidTr="005257C0">
        <w:tc>
          <w:tcPr>
            <w:tcW w:w="900" w:type="dxa"/>
          </w:tcPr>
          <w:p w14:paraId="7B01BBE7" w14:textId="77777777" w:rsidR="005C291F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C9299F0" w14:textId="77777777" w:rsidR="005C291F" w:rsidRPr="00F1553C" w:rsidRDefault="005C291F" w:rsidP="005C2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28A4B8E" w14:textId="77777777" w:rsidR="005C291F" w:rsidRDefault="005C291F" w:rsidP="005C291F">
            <w:pPr>
              <w:rPr>
                <w:rFonts w:ascii="Times New Roman" w:hAnsi="Times New Roman" w:cs="Times New Roman"/>
                <w:sz w:val="24"/>
              </w:rPr>
            </w:pPr>
            <w:r w:rsidRPr="00CD50E4">
              <w:rPr>
                <w:rFonts w:ascii="Times New Roman" w:hAnsi="Times New Roman" w:cs="Times New Roman"/>
                <w:sz w:val="24"/>
              </w:rPr>
              <w:t xml:space="preserve">See list above </w:t>
            </w:r>
          </w:p>
          <w:p w14:paraId="6F2839F7" w14:textId="3940AC08" w:rsidR="005C291F" w:rsidRPr="007B01ED" w:rsidRDefault="005C291F" w:rsidP="005C291F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C291F" w:rsidRPr="007455D2" w14:paraId="076052C1" w14:textId="77777777" w:rsidTr="005257C0">
        <w:tc>
          <w:tcPr>
            <w:tcW w:w="900" w:type="dxa"/>
          </w:tcPr>
          <w:p w14:paraId="16679BF2" w14:textId="77777777" w:rsidR="005C291F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FD64C50" w14:textId="77777777" w:rsidR="005C291F" w:rsidRPr="00F1553C" w:rsidRDefault="005C291F" w:rsidP="005C2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B3A51C8" w14:textId="77777777" w:rsidR="005C291F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5C291F" w:rsidRPr="007455D2" w14:paraId="23FA6C4B" w14:textId="77777777" w:rsidTr="005257C0">
        <w:tc>
          <w:tcPr>
            <w:tcW w:w="900" w:type="dxa"/>
          </w:tcPr>
          <w:p w14:paraId="4C93A087" w14:textId="453C5671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31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56823D20" w14:textId="4F7DA6FF" w:rsidR="005C291F" w:rsidRPr="00F1553C" w:rsidRDefault="005C291F" w:rsidP="005C29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D6FC58C" w14:textId="5E815077" w:rsidR="005C291F" w:rsidRPr="00A0074E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DECLARATIONS OF INTEREST </w:t>
            </w:r>
          </w:p>
        </w:tc>
      </w:tr>
      <w:tr w:rsidR="005C291F" w:rsidRPr="007455D2" w14:paraId="5DD6634E" w14:textId="77777777" w:rsidTr="005257C0">
        <w:tc>
          <w:tcPr>
            <w:tcW w:w="900" w:type="dxa"/>
          </w:tcPr>
          <w:p w14:paraId="59194A51" w14:textId="77777777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A44F3CC" w14:textId="77777777" w:rsidR="005C291F" w:rsidRPr="00F1553C" w:rsidRDefault="005C291F" w:rsidP="005C2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1F8C2D1" w14:textId="77777777" w:rsidR="005C291F" w:rsidRDefault="005C291F" w:rsidP="005C291F">
            <w:pPr>
              <w:rPr>
                <w:rFonts w:ascii="Times New Roman" w:hAnsi="Times New Roman" w:cs="Times New Roman"/>
                <w:sz w:val="24"/>
              </w:rPr>
            </w:pPr>
            <w:r w:rsidRPr="00CD50E4">
              <w:rPr>
                <w:rFonts w:ascii="Times New Roman" w:hAnsi="Times New Roman" w:cs="Times New Roman"/>
                <w:sz w:val="24"/>
              </w:rPr>
              <w:t>There were no declarations of interest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9"/>
              <w:gridCol w:w="3969"/>
              <w:gridCol w:w="1276"/>
              <w:gridCol w:w="1307"/>
            </w:tblGrid>
            <w:tr w:rsidR="005C291F" w14:paraId="112B21FE" w14:textId="77777777" w:rsidTr="00D365A5">
              <w:tc>
                <w:tcPr>
                  <w:tcW w:w="1739" w:type="dxa"/>
                </w:tcPr>
                <w:p w14:paraId="5F56A0BE" w14:textId="77777777" w:rsidR="005C291F" w:rsidRDefault="005C291F" w:rsidP="005C291F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Name </w:t>
                  </w:r>
                </w:p>
              </w:tc>
              <w:tc>
                <w:tcPr>
                  <w:tcW w:w="3969" w:type="dxa"/>
                </w:tcPr>
                <w:p w14:paraId="19618A8B" w14:textId="77777777" w:rsidR="005C291F" w:rsidRDefault="005C291F" w:rsidP="005C291F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76" w:type="dxa"/>
                </w:tcPr>
                <w:p w14:paraId="4E0CB117" w14:textId="77777777" w:rsidR="005C291F" w:rsidRDefault="005C291F" w:rsidP="005C291F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Personal</w:t>
                  </w:r>
                </w:p>
              </w:tc>
              <w:tc>
                <w:tcPr>
                  <w:tcW w:w="1307" w:type="dxa"/>
                </w:tcPr>
                <w:p w14:paraId="57F29AD7" w14:textId="77777777" w:rsidR="005C291F" w:rsidRDefault="005C291F" w:rsidP="005C291F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Prejudicial </w:t>
                  </w:r>
                </w:p>
              </w:tc>
            </w:tr>
          </w:tbl>
          <w:p w14:paraId="0249A1F2" w14:textId="41DC180A" w:rsidR="005C291F" w:rsidRPr="00311E3D" w:rsidRDefault="005C291F" w:rsidP="005C29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C291F" w:rsidRPr="007455D2" w14:paraId="7AEEBCB6" w14:textId="77777777" w:rsidTr="005257C0">
        <w:tc>
          <w:tcPr>
            <w:tcW w:w="900" w:type="dxa"/>
          </w:tcPr>
          <w:p w14:paraId="04AC8F7E" w14:textId="77777777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B098B52" w14:textId="77777777" w:rsidR="005C291F" w:rsidRPr="00F1553C" w:rsidRDefault="005C291F" w:rsidP="005C2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832AB9E" w14:textId="77777777" w:rsidR="005C291F" w:rsidRPr="00CD50E4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5C291F" w:rsidRPr="007455D2" w14:paraId="4135C821" w14:textId="77777777" w:rsidTr="005257C0">
        <w:tc>
          <w:tcPr>
            <w:tcW w:w="900" w:type="dxa"/>
          </w:tcPr>
          <w:p w14:paraId="33CA9D09" w14:textId="36CD04F1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32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7EF7331D" w14:textId="51313BD1" w:rsidR="005C291F" w:rsidRPr="00F1553C" w:rsidRDefault="005C291F" w:rsidP="005C29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C70DF5C" w14:textId="3EC3D8BA" w:rsidR="005C291F" w:rsidRPr="00CD50E4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56E30">
              <w:rPr>
                <w:rFonts w:ascii="Times New Roman" w:hAnsi="Times New Roman" w:cs="Times New Roman"/>
                <w:b/>
                <w:sz w:val="24"/>
                <w:u w:val="single"/>
              </w:rPr>
              <w:t>PUBLIC PARTICIPATION SESSION</w:t>
            </w:r>
          </w:p>
        </w:tc>
      </w:tr>
      <w:tr w:rsidR="005C291F" w:rsidRPr="007455D2" w14:paraId="5C2E9362" w14:textId="77777777" w:rsidTr="005257C0">
        <w:tc>
          <w:tcPr>
            <w:tcW w:w="900" w:type="dxa"/>
          </w:tcPr>
          <w:p w14:paraId="474B6FA2" w14:textId="77777777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40664EE" w14:textId="77777777" w:rsidR="005C291F" w:rsidRPr="00F1553C" w:rsidRDefault="005C291F" w:rsidP="005C2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A5E2E09" w14:textId="77777777" w:rsidR="005C291F" w:rsidRDefault="005C291F" w:rsidP="005C291F">
            <w:pPr>
              <w:rPr>
                <w:rFonts w:ascii="Times New Roman" w:hAnsi="Times New Roman" w:cs="Times New Roman"/>
                <w:sz w:val="24"/>
              </w:rPr>
            </w:pPr>
            <w:r w:rsidRPr="00505E3C">
              <w:rPr>
                <w:rFonts w:ascii="Times New Roman" w:hAnsi="Times New Roman" w:cs="Times New Roman"/>
                <w:sz w:val="24"/>
              </w:rPr>
              <w:t>One member made a statement in relation to rights of way there are a number of TROs on these rights of way. An incident took place on one right of way where she was assaulted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45AD872" w14:textId="0A1900A4" w:rsidR="005C291F" w:rsidRPr="00CD50E4" w:rsidRDefault="005C291F" w:rsidP="005C29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Other members of the public made comments in relation to the lack of minutes and accounts on the website. </w:t>
            </w:r>
          </w:p>
        </w:tc>
      </w:tr>
      <w:tr w:rsidR="005C291F" w:rsidRPr="007455D2" w14:paraId="6E715D1A" w14:textId="77777777" w:rsidTr="005257C0">
        <w:tc>
          <w:tcPr>
            <w:tcW w:w="900" w:type="dxa"/>
          </w:tcPr>
          <w:p w14:paraId="01D90E1E" w14:textId="77777777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EFF3D82" w14:textId="77777777" w:rsidR="005C291F" w:rsidRPr="00F1553C" w:rsidRDefault="005C291F" w:rsidP="005C2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0E78F4E" w14:textId="77777777" w:rsidR="005C291F" w:rsidRPr="00CD50E4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5C291F" w:rsidRPr="007455D2" w14:paraId="59A5AF78" w14:textId="77777777" w:rsidTr="005257C0">
        <w:tc>
          <w:tcPr>
            <w:tcW w:w="900" w:type="dxa"/>
          </w:tcPr>
          <w:p w14:paraId="44856AF8" w14:textId="72436DDC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033-25</w:t>
            </w:r>
          </w:p>
        </w:tc>
        <w:tc>
          <w:tcPr>
            <w:tcW w:w="1080" w:type="dxa"/>
          </w:tcPr>
          <w:p w14:paraId="4D65919F" w14:textId="68D0AF38" w:rsidR="005C291F" w:rsidRPr="00F1553C" w:rsidRDefault="005C291F" w:rsidP="005C29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C905F52" w14:textId="7C3A404F" w:rsidR="005C291F" w:rsidRPr="00CD50E4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74F4A">
              <w:rPr>
                <w:rFonts w:ascii="Times New Roman" w:hAnsi="Times New Roman" w:cs="Times New Roman"/>
                <w:b/>
                <w:sz w:val="24"/>
                <w:u w:val="single"/>
              </w:rPr>
              <w:t>TO CONSIDER ANY WRITTEN DISPENSATIONS RECEIVED</w:t>
            </w:r>
          </w:p>
        </w:tc>
      </w:tr>
      <w:tr w:rsidR="005C291F" w:rsidRPr="007455D2" w14:paraId="415F64AE" w14:textId="77777777" w:rsidTr="005257C0">
        <w:tc>
          <w:tcPr>
            <w:tcW w:w="900" w:type="dxa"/>
          </w:tcPr>
          <w:p w14:paraId="444970E6" w14:textId="68F22A55" w:rsidR="005C291F" w:rsidRPr="00F209D0" w:rsidRDefault="005C291F" w:rsidP="005C291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07D0D62" w14:textId="77777777" w:rsidR="005C291F" w:rsidRPr="00F1553C" w:rsidRDefault="005C291F" w:rsidP="005C2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1C20165" w14:textId="77777777" w:rsidR="005C291F" w:rsidRDefault="005C291F" w:rsidP="005C291F">
            <w:pPr>
              <w:rPr>
                <w:rFonts w:ascii="Times New Roman" w:hAnsi="Times New Roman" w:cs="Times New Roman"/>
                <w:sz w:val="24"/>
              </w:rPr>
            </w:pPr>
            <w:r w:rsidRPr="00C74F4A">
              <w:rPr>
                <w:rFonts w:ascii="Times New Roman" w:hAnsi="Times New Roman" w:cs="Times New Roman"/>
                <w:sz w:val="24"/>
              </w:rPr>
              <w:t>T</w:t>
            </w:r>
            <w:r>
              <w:rPr>
                <w:rFonts w:ascii="Times New Roman" w:hAnsi="Times New Roman" w:cs="Times New Roman"/>
                <w:sz w:val="24"/>
              </w:rPr>
              <w:t>h</w:t>
            </w:r>
            <w:r w:rsidRPr="00C74F4A">
              <w:rPr>
                <w:rFonts w:ascii="Times New Roman" w:hAnsi="Times New Roman" w:cs="Times New Roman"/>
                <w:sz w:val="24"/>
              </w:rPr>
              <w:t xml:space="preserve">e clerk reported that he had not received any requests for dispensations </w:t>
            </w:r>
          </w:p>
          <w:p w14:paraId="68773CAB" w14:textId="69C20236" w:rsidR="005C291F" w:rsidRPr="0078682F" w:rsidRDefault="005C291F" w:rsidP="005C29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C291F" w:rsidRPr="007455D2" w14:paraId="3B9B53D3" w14:textId="77777777" w:rsidTr="005257C0">
        <w:tc>
          <w:tcPr>
            <w:tcW w:w="900" w:type="dxa"/>
          </w:tcPr>
          <w:p w14:paraId="03A64B05" w14:textId="77777777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D98B032" w14:textId="77777777" w:rsidR="005C291F" w:rsidRPr="00F1553C" w:rsidRDefault="005C291F" w:rsidP="005C2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5AC3C8B" w14:textId="77777777" w:rsidR="005C291F" w:rsidRPr="00CD50E4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5C291F" w:rsidRPr="007455D2" w14:paraId="301D5D4A" w14:textId="77777777" w:rsidTr="005257C0">
        <w:tc>
          <w:tcPr>
            <w:tcW w:w="900" w:type="dxa"/>
          </w:tcPr>
          <w:p w14:paraId="0E0DB060" w14:textId="1FDA88BC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3E340527" w14:textId="28DEDF92" w:rsidR="005C291F" w:rsidRPr="00F1553C" w:rsidRDefault="005C291F" w:rsidP="005C29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CB67E6F" w14:textId="446A2FF8" w:rsidR="005C291F" w:rsidRPr="00CD50E4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3308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Due to the confidential nature of the business of this agenda item, under Section (1) of the Public Bodies ( Admission to Meetings) Act 1960 it  is proposed to put forward a motion to exclude members of the public during discussion of this agenda item.</w:t>
            </w:r>
          </w:p>
        </w:tc>
      </w:tr>
      <w:tr w:rsidR="005C291F" w:rsidRPr="007455D2" w14:paraId="3FA02273" w14:textId="77777777" w:rsidTr="005257C0">
        <w:tc>
          <w:tcPr>
            <w:tcW w:w="900" w:type="dxa"/>
          </w:tcPr>
          <w:p w14:paraId="7B0B4B43" w14:textId="77777777" w:rsidR="005C291F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B5338C1" w14:textId="77777777" w:rsidR="005C291F" w:rsidRPr="00F1553C" w:rsidRDefault="005C291F" w:rsidP="005C2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2B54836" w14:textId="77777777" w:rsidR="005C291F" w:rsidRPr="00C74F4A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5C291F" w:rsidRPr="007455D2" w14:paraId="198BA75F" w14:textId="77777777" w:rsidTr="005257C0">
        <w:tc>
          <w:tcPr>
            <w:tcW w:w="900" w:type="dxa"/>
          </w:tcPr>
          <w:p w14:paraId="5DC2FC2F" w14:textId="77777777" w:rsidR="005C291F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C519149" w14:textId="77777777" w:rsidR="005C291F" w:rsidRPr="00F1553C" w:rsidRDefault="005C291F" w:rsidP="005C2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8BF283E" w14:textId="5EF78A66" w:rsidR="005C291F" w:rsidRDefault="005C291F" w:rsidP="005C291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This motion was passed members of the public left at 2</w:t>
            </w:r>
            <w:r w:rsidR="00230869">
              <w:rPr>
                <w:rFonts w:ascii="Times New Roman" w:hAnsi="Times New Roman" w:cs="Times New Roman"/>
                <w:bCs/>
                <w:sz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</w:rPr>
              <w:t>.13</w:t>
            </w:r>
          </w:p>
          <w:p w14:paraId="1877A2A0" w14:textId="77777777" w:rsidR="005C291F" w:rsidRDefault="005C291F" w:rsidP="005C291F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14:paraId="40A68E45" w14:textId="77777777" w:rsidR="005C291F" w:rsidRDefault="005C291F" w:rsidP="005C291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The following items were discussed.</w:t>
            </w:r>
          </w:p>
          <w:p w14:paraId="71D67693" w14:textId="77777777" w:rsidR="005C291F" w:rsidRDefault="004467C2" w:rsidP="002308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The appointment of the New Clerk</w:t>
            </w:r>
          </w:p>
          <w:p w14:paraId="6A541DE2" w14:textId="487320E9" w:rsidR="004467C2" w:rsidRDefault="00381B9E" w:rsidP="002308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It was the recommendation of the personnel group that Emma Penhalig</w:t>
            </w:r>
            <w:r w:rsidR="00837505">
              <w:rPr>
                <w:rFonts w:ascii="Times New Roman" w:hAnsi="Times New Roman" w:cs="Times New Roman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 xml:space="preserve">n </w:t>
            </w:r>
            <w:r w:rsidR="00574FE9">
              <w:rPr>
                <w:rFonts w:ascii="Times New Roman" w:hAnsi="Times New Roman" w:cs="Times New Roman"/>
                <w:sz w:val="24"/>
              </w:rPr>
              <w:t xml:space="preserve">be offered the position of clerk. </w:t>
            </w:r>
          </w:p>
          <w:p w14:paraId="556D2582" w14:textId="57453AB4" w:rsidR="00574FE9" w:rsidRDefault="00574FE9" w:rsidP="002308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Resolved </w:t>
            </w:r>
          </w:p>
          <w:p w14:paraId="490EB9FA" w14:textId="065FA4C7" w:rsidR="00574FE9" w:rsidRDefault="00574FE9" w:rsidP="00230869">
            <w:pPr>
              <w:rPr>
                <w:rFonts w:ascii="Times New Roman" w:hAnsi="Times New Roman" w:cs="Times New Roman"/>
                <w:sz w:val="24"/>
              </w:rPr>
            </w:pPr>
            <w:r w:rsidRPr="00574FE9">
              <w:rPr>
                <w:rFonts w:ascii="Times New Roman" w:hAnsi="Times New Roman" w:cs="Times New Roman"/>
                <w:sz w:val="24"/>
              </w:rPr>
              <w:t>that Emma Penhaligon be offered the position of clerk.</w:t>
            </w:r>
          </w:p>
          <w:p w14:paraId="003F5AD1" w14:textId="422F2E6F" w:rsidR="004467C2" w:rsidRPr="00C74F4A" w:rsidRDefault="004467C2" w:rsidP="0023086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C291F" w:rsidRPr="007455D2" w14:paraId="5B107C3A" w14:textId="77777777" w:rsidTr="00D83E3E">
        <w:trPr>
          <w:trHeight w:val="143"/>
        </w:trPr>
        <w:tc>
          <w:tcPr>
            <w:tcW w:w="900" w:type="dxa"/>
          </w:tcPr>
          <w:p w14:paraId="0B3E49BB" w14:textId="37F7FF2B" w:rsidR="005C291F" w:rsidRPr="00F209D0" w:rsidRDefault="005C291F" w:rsidP="005C291F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F9F4EF7" w14:textId="77777777" w:rsidR="005C291F" w:rsidRPr="00F209D0" w:rsidRDefault="005C291F" w:rsidP="005C291F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DA5573C" w14:textId="5907CFD6" w:rsidR="005C291F" w:rsidRPr="00A0074E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5C291F" w:rsidRPr="007455D2" w14:paraId="552D2A01" w14:textId="77777777" w:rsidTr="005257C0">
        <w:tc>
          <w:tcPr>
            <w:tcW w:w="900" w:type="dxa"/>
          </w:tcPr>
          <w:p w14:paraId="227A9856" w14:textId="77777777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432D7DC" w14:textId="77777777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D8FEABD" w14:textId="5F96BD41" w:rsidR="005C291F" w:rsidRPr="00A0074E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497EEB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January 2026</w:t>
            </w:r>
          </w:p>
        </w:tc>
      </w:tr>
      <w:tr w:rsidR="005C291F" w:rsidRPr="007455D2" w14:paraId="5A3A4B0F" w14:textId="77777777" w:rsidTr="005257C0">
        <w:tc>
          <w:tcPr>
            <w:tcW w:w="900" w:type="dxa"/>
          </w:tcPr>
          <w:p w14:paraId="40B13DEF" w14:textId="6494BC70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AA1BDEF" w14:textId="180074FD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A0057EF" w14:textId="2CD756DA" w:rsidR="005C291F" w:rsidRPr="00A0074E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meeting was closed at </w:t>
            </w:r>
          </w:p>
        </w:tc>
      </w:tr>
      <w:tr w:rsidR="005C291F" w:rsidRPr="007455D2" w14:paraId="136B270F" w14:textId="77777777" w:rsidTr="005257C0">
        <w:tc>
          <w:tcPr>
            <w:tcW w:w="900" w:type="dxa"/>
          </w:tcPr>
          <w:p w14:paraId="095E531F" w14:textId="77777777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2A7897B" w14:textId="77777777" w:rsidR="005C291F" w:rsidRPr="002B7A58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051F684" w14:textId="59B6A1BF" w:rsidR="005C291F" w:rsidRPr="00830DBF" w:rsidRDefault="005C291F" w:rsidP="005C291F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5C291F" w:rsidRPr="007455D2" w14:paraId="692D8D95" w14:textId="77777777" w:rsidTr="005257C0">
        <w:tc>
          <w:tcPr>
            <w:tcW w:w="900" w:type="dxa"/>
          </w:tcPr>
          <w:p w14:paraId="56AE8DA0" w14:textId="586A0C92" w:rsidR="005C291F" w:rsidRPr="00F209D0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17C246C" w14:textId="5C378159" w:rsidR="005C291F" w:rsidRDefault="005C291F" w:rsidP="005C29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28DE8ED" w14:textId="40E73A9B" w:rsidR="005C291F" w:rsidRPr="0058001D" w:rsidRDefault="005C291F" w:rsidP="005C291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209D0">
              <w:rPr>
                <w:rFonts w:ascii="Times New Roman" w:hAnsi="Times New Roman" w:cs="Times New Roman"/>
                <w:color w:val="000000"/>
                <w:sz w:val="24"/>
              </w:rPr>
              <w:t>Chair………………………………………………</w:t>
            </w:r>
          </w:p>
        </w:tc>
      </w:tr>
    </w:tbl>
    <w:p w14:paraId="6E5EF21C" w14:textId="77777777" w:rsidR="00BB268C" w:rsidRDefault="00BB268C" w:rsidP="009C087A"/>
    <w:sectPr w:rsidR="00BB268C" w:rsidSect="00C808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360" w:right="1289" w:bottom="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C6456" w14:textId="77777777" w:rsidR="00022B23" w:rsidRDefault="00022B23">
      <w:r>
        <w:separator/>
      </w:r>
    </w:p>
  </w:endnote>
  <w:endnote w:type="continuationSeparator" w:id="0">
    <w:p w14:paraId="4F5116DA" w14:textId="77777777" w:rsidR="00022B23" w:rsidRDefault="0002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D6E1" w14:textId="77777777" w:rsidR="0090574C" w:rsidRDefault="0090574C" w:rsidP="004233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DC6382" w14:textId="77777777" w:rsidR="0090574C" w:rsidRDefault="009057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32DD" w14:textId="77777777" w:rsidR="0090574C" w:rsidRDefault="0090574C" w:rsidP="004233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7BEF">
      <w:rPr>
        <w:rStyle w:val="PageNumber"/>
        <w:noProof/>
      </w:rPr>
      <w:t>3</w:t>
    </w:r>
    <w:r>
      <w:rPr>
        <w:rStyle w:val="PageNumber"/>
      </w:rPr>
      <w:fldChar w:fldCharType="end"/>
    </w:r>
  </w:p>
  <w:p w14:paraId="69342951" w14:textId="77777777" w:rsidR="0090574C" w:rsidRDefault="009057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CE3F" w14:textId="77777777" w:rsidR="0090574C" w:rsidRDefault="00905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C8911" w14:textId="77777777" w:rsidR="00022B23" w:rsidRDefault="00022B23">
      <w:r>
        <w:separator/>
      </w:r>
    </w:p>
  </w:footnote>
  <w:footnote w:type="continuationSeparator" w:id="0">
    <w:p w14:paraId="0AD9BD66" w14:textId="77777777" w:rsidR="00022B23" w:rsidRDefault="00022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70AD2" w14:textId="77777777" w:rsidR="0090574C" w:rsidRDefault="00905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89EB" w14:textId="77777777" w:rsidR="0090574C" w:rsidRDefault="009057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AD80" w14:textId="77777777" w:rsidR="0090574C" w:rsidRDefault="009057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A5020"/>
    <w:multiLevelType w:val="hybridMultilevel"/>
    <w:tmpl w:val="F6DC0C12"/>
    <w:lvl w:ilvl="0" w:tplc="8DCC2BF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464EB"/>
    <w:multiLevelType w:val="hybridMultilevel"/>
    <w:tmpl w:val="0BA2BE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4660D"/>
    <w:multiLevelType w:val="hybridMultilevel"/>
    <w:tmpl w:val="5EE4B848"/>
    <w:lvl w:ilvl="0" w:tplc="4712ED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79BB"/>
    <w:multiLevelType w:val="hybridMultilevel"/>
    <w:tmpl w:val="948A17E8"/>
    <w:lvl w:ilvl="0" w:tplc="5CA6ACE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32FEA"/>
    <w:multiLevelType w:val="hybridMultilevel"/>
    <w:tmpl w:val="0F709EC2"/>
    <w:lvl w:ilvl="0" w:tplc="1268A22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926CD"/>
    <w:multiLevelType w:val="hybridMultilevel"/>
    <w:tmpl w:val="FE1E4EF0"/>
    <w:lvl w:ilvl="0" w:tplc="A5BED47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413967">
    <w:abstractNumId w:val="1"/>
  </w:num>
  <w:num w:numId="2" w16cid:durableId="1762407122">
    <w:abstractNumId w:val="3"/>
  </w:num>
  <w:num w:numId="3" w16cid:durableId="776410229">
    <w:abstractNumId w:val="4"/>
  </w:num>
  <w:num w:numId="4" w16cid:durableId="140538195">
    <w:abstractNumId w:val="0"/>
  </w:num>
  <w:num w:numId="5" w16cid:durableId="681858602">
    <w:abstractNumId w:val="5"/>
  </w:num>
  <w:num w:numId="6" w16cid:durableId="124021726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64C"/>
    <w:rsid w:val="000023E4"/>
    <w:rsid w:val="00003F01"/>
    <w:rsid w:val="000064D4"/>
    <w:rsid w:val="00006E51"/>
    <w:rsid w:val="00006FDA"/>
    <w:rsid w:val="00010590"/>
    <w:rsid w:val="00012DDD"/>
    <w:rsid w:val="00016600"/>
    <w:rsid w:val="00017617"/>
    <w:rsid w:val="00017EEE"/>
    <w:rsid w:val="0002019A"/>
    <w:rsid w:val="00022B23"/>
    <w:rsid w:val="00022DA7"/>
    <w:rsid w:val="0002359D"/>
    <w:rsid w:val="00023ACC"/>
    <w:rsid w:val="000251A9"/>
    <w:rsid w:val="000262CC"/>
    <w:rsid w:val="0002640B"/>
    <w:rsid w:val="00030481"/>
    <w:rsid w:val="00033CC4"/>
    <w:rsid w:val="00034F4A"/>
    <w:rsid w:val="0003571B"/>
    <w:rsid w:val="00037CFE"/>
    <w:rsid w:val="00041870"/>
    <w:rsid w:val="0004617A"/>
    <w:rsid w:val="00046265"/>
    <w:rsid w:val="000526DA"/>
    <w:rsid w:val="000544D1"/>
    <w:rsid w:val="00056B20"/>
    <w:rsid w:val="00060C06"/>
    <w:rsid w:val="00061B61"/>
    <w:rsid w:val="00067F23"/>
    <w:rsid w:val="00070B3B"/>
    <w:rsid w:val="000714EB"/>
    <w:rsid w:val="0007501F"/>
    <w:rsid w:val="00082653"/>
    <w:rsid w:val="00082FF2"/>
    <w:rsid w:val="00084750"/>
    <w:rsid w:val="00094796"/>
    <w:rsid w:val="0009513E"/>
    <w:rsid w:val="00095CF4"/>
    <w:rsid w:val="00097B8E"/>
    <w:rsid w:val="000A21BF"/>
    <w:rsid w:val="000A6587"/>
    <w:rsid w:val="000B065C"/>
    <w:rsid w:val="000B298D"/>
    <w:rsid w:val="000B3307"/>
    <w:rsid w:val="000B4839"/>
    <w:rsid w:val="000B4F5B"/>
    <w:rsid w:val="000B753B"/>
    <w:rsid w:val="000C1841"/>
    <w:rsid w:val="000C4013"/>
    <w:rsid w:val="000D3C7A"/>
    <w:rsid w:val="000D4A5A"/>
    <w:rsid w:val="000D6862"/>
    <w:rsid w:val="000D6A3A"/>
    <w:rsid w:val="000E211E"/>
    <w:rsid w:val="000E6ECF"/>
    <w:rsid w:val="000F05D5"/>
    <w:rsid w:val="000F0E06"/>
    <w:rsid w:val="00110CAB"/>
    <w:rsid w:val="001112B7"/>
    <w:rsid w:val="00114606"/>
    <w:rsid w:val="00116295"/>
    <w:rsid w:val="0011779D"/>
    <w:rsid w:val="00122929"/>
    <w:rsid w:val="00122C1F"/>
    <w:rsid w:val="00125F1D"/>
    <w:rsid w:val="00126170"/>
    <w:rsid w:val="00126968"/>
    <w:rsid w:val="001318CD"/>
    <w:rsid w:val="0013684C"/>
    <w:rsid w:val="00140617"/>
    <w:rsid w:val="00144A9A"/>
    <w:rsid w:val="00145A82"/>
    <w:rsid w:val="00150B7A"/>
    <w:rsid w:val="00152EEC"/>
    <w:rsid w:val="0015660A"/>
    <w:rsid w:val="001604A7"/>
    <w:rsid w:val="00161C54"/>
    <w:rsid w:val="00165979"/>
    <w:rsid w:val="00166DC1"/>
    <w:rsid w:val="001742DA"/>
    <w:rsid w:val="001747BB"/>
    <w:rsid w:val="00175879"/>
    <w:rsid w:val="00184120"/>
    <w:rsid w:val="0018465E"/>
    <w:rsid w:val="0018766E"/>
    <w:rsid w:val="001911F1"/>
    <w:rsid w:val="00191BCD"/>
    <w:rsid w:val="00191EFC"/>
    <w:rsid w:val="001940BC"/>
    <w:rsid w:val="00194480"/>
    <w:rsid w:val="001A1360"/>
    <w:rsid w:val="001A248B"/>
    <w:rsid w:val="001A34B2"/>
    <w:rsid w:val="001A43C1"/>
    <w:rsid w:val="001A48BD"/>
    <w:rsid w:val="001B3824"/>
    <w:rsid w:val="001B4050"/>
    <w:rsid w:val="001B515E"/>
    <w:rsid w:val="001B59B8"/>
    <w:rsid w:val="001C016D"/>
    <w:rsid w:val="001C0A5B"/>
    <w:rsid w:val="001C134A"/>
    <w:rsid w:val="001C14D3"/>
    <w:rsid w:val="001C32F1"/>
    <w:rsid w:val="001D2836"/>
    <w:rsid w:val="001D602A"/>
    <w:rsid w:val="001D62A9"/>
    <w:rsid w:val="001D73CE"/>
    <w:rsid w:val="001E01B8"/>
    <w:rsid w:val="001E37DA"/>
    <w:rsid w:val="001E4D82"/>
    <w:rsid w:val="001E7C60"/>
    <w:rsid w:val="001F6666"/>
    <w:rsid w:val="002017B7"/>
    <w:rsid w:val="00204B8E"/>
    <w:rsid w:val="002051CD"/>
    <w:rsid w:val="0021118A"/>
    <w:rsid w:val="00212FE2"/>
    <w:rsid w:val="002163AA"/>
    <w:rsid w:val="0021709D"/>
    <w:rsid w:val="002261C5"/>
    <w:rsid w:val="00227A60"/>
    <w:rsid w:val="00230869"/>
    <w:rsid w:val="00232FA4"/>
    <w:rsid w:val="00234437"/>
    <w:rsid w:val="0023741E"/>
    <w:rsid w:val="002378F3"/>
    <w:rsid w:val="00240896"/>
    <w:rsid w:val="0024348F"/>
    <w:rsid w:val="00244177"/>
    <w:rsid w:val="00245EF1"/>
    <w:rsid w:val="00247394"/>
    <w:rsid w:val="0025137B"/>
    <w:rsid w:val="00251B5D"/>
    <w:rsid w:val="00251FE4"/>
    <w:rsid w:val="0025226A"/>
    <w:rsid w:val="0025362F"/>
    <w:rsid w:val="00256564"/>
    <w:rsid w:val="00263A6E"/>
    <w:rsid w:val="00274DB9"/>
    <w:rsid w:val="00276A1E"/>
    <w:rsid w:val="0028044D"/>
    <w:rsid w:val="002846F6"/>
    <w:rsid w:val="002848D6"/>
    <w:rsid w:val="00287365"/>
    <w:rsid w:val="00290B04"/>
    <w:rsid w:val="00290C98"/>
    <w:rsid w:val="002A14AE"/>
    <w:rsid w:val="002A2353"/>
    <w:rsid w:val="002A31D1"/>
    <w:rsid w:val="002A3F28"/>
    <w:rsid w:val="002A7432"/>
    <w:rsid w:val="002A78E8"/>
    <w:rsid w:val="002B1455"/>
    <w:rsid w:val="002B18FB"/>
    <w:rsid w:val="002B37AB"/>
    <w:rsid w:val="002B76BE"/>
    <w:rsid w:val="002B7A58"/>
    <w:rsid w:val="002C074C"/>
    <w:rsid w:val="002C329C"/>
    <w:rsid w:val="002C6596"/>
    <w:rsid w:val="002C6D15"/>
    <w:rsid w:val="002D154F"/>
    <w:rsid w:val="002D50A3"/>
    <w:rsid w:val="002D660F"/>
    <w:rsid w:val="002D6907"/>
    <w:rsid w:val="002D755C"/>
    <w:rsid w:val="002E275A"/>
    <w:rsid w:val="002E384B"/>
    <w:rsid w:val="002E6FE4"/>
    <w:rsid w:val="002F2532"/>
    <w:rsid w:val="002F3B9A"/>
    <w:rsid w:val="002F3F58"/>
    <w:rsid w:val="002F5753"/>
    <w:rsid w:val="002F6AAA"/>
    <w:rsid w:val="002F7868"/>
    <w:rsid w:val="002F7D48"/>
    <w:rsid w:val="00301430"/>
    <w:rsid w:val="00301934"/>
    <w:rsid w:val="00303CEE"/>
    <w:rsid w:val="00305496"/>
    <w:rsid w:val="00310323"/>
    <w:rsid w:val="0031171B"/>
    <w:rsid w:val="00311E3D"/>
    <w:rsid w:val="00314593"/>
    <w:rsid w:val="00316B47"/>
    <w:rsid w:val="003170E3"/>
    <w:rsid w:val="00322AEC"/>
    <w:rsid w:val="003234C7"/>
    <w:rsid w:val="00326564"/>
    <w:rsid w:val="00326B5B"/>
    <w:rsid w:val="00330D88"/>
    <w:rsid w:val="00332BFF"/>
    <w:rsid w:val="00333ACB"/>
    <w:rsid w:val="00337755"/>
    <w:rsid w:val="003405D0"/>
    <w:rsid w:val="00340DB2"/>
    <w:rsid w:val="0034216C"/>
    <w:rsid w:val="00344F9F"/>
    <w:rsid w:val="00345016"/>
    <w:rsid w:val="00346055"/>
    <w:rsid w:val="00357469"/>
    <w:rsid w:val="0036049A"/>
    <w:rsid w:val="00361706"/>
    <w:rsid w:val="003619F5"/>
    <w:rsid w:val="00361A5A"/>
    <w:rsid w:val="00361AFC"/>
    <w:rsid w:val="00364E50"/>
    <w:rsid w:val="0036582E"/>
    <w:rsid w:val="00367B9C"/>
    <w:rsid w:val="0037163C"/>
    <w:rsid w:val="003724B0"/>
    <w:rsid w:val="00372526"/>
    <w:rsid w:val="003731B3"/>
    <w:rsid w:val="00375832"/>
    <w:rsid w:val="00376547"/>
    <w:rsid w:val="00377002"/>
    <w:rsid w:val="00380BC6"/>
    <w:rsid w:val="0038123E"/>
    <w:rsid w:val="00381B9E"/>
    <w:rsid w:val="00384CAB"/>
    <w:rsid w:val="003855D8"/>
    <w:rsid w:val="00387674"/>
    <w:rsid w:val="0039042A"/>
    <w:rsid w:val="00391FC1"/>
    <w:rsid w:val="003A1BA6"/>
    <w:rsid w:val="003A4FD0"/>
    <w:rsid w:val="003A60BB"/>
    <w:rsid w:val="003A7284"/>
    <w:rsid w:val="003A79F1"/>
    <w:rsid w:val="003B0B3F"/>
    <w:rsid w:val="003B7E53"/>
    <w:rsid w:val="003D177E"/>
    <w:rsid w:val="003D27F6"/>
    <w:rsid w:val="003D35AD"/>
    <w:rsid w:val="003D4B09"/>
    <w:rsid w:val="003D741B"/>
    <w:rsid w:val="003E1B18"/>
    <w:rsid w:val="003E4382"/>
    <w:rsid w:val="003E6651"/>
    <w:rsid w:val="003E71CF"/>
    <w:rsid w:val="003F7BAC"/>
    <w:rsid w:val="003F7D19"/>
    <w:rsid w:val="00402014"/>
    <w:rsid w:val="00402359"/>
    <w:rsid w:val="00407586"/>
    <w:rsid w:val="004131AB"/>
    <w:rsid w:val="00414601"/>
    <w:rsid w:val="0042333D"/>
    <w:rsid w:val="00431D14"/>
    <w:rsid w:val="00434A68"/>
    <w:rsid w:val="00435306"/>
    <w:rsid w:val="0043776A"/>
    <w:rsid w:val="004426C3"/>
    <w:rsid w:val="0044374B"/>
    <w:rsid w:val="00444D0A"/>
    <w:rsid w:val="004462E3"/>
    <w:rsid w:val="004467C2"/>
    <w:rsid w:val="00447434"/>
    <w:rsid w:val="004530EA"/>
    <w:rsid w:val="0045489E"/>
    <w:rsid w:val="00454D39"/>
    <w:rsid w:val="00455B9D"/>
    <w:rsid w:val="004560B4"/>
    <w:rsid w:val="00460690"/>
    <w:rsid w:val="004611D1"/>
    <w:rsid w:val="00461C27"/>
    <w:rsid w:val="00464E1E"/>
    <w:rsid w:val="00467CF5"/>
    <w:rsid w:val="00475843"/>
    <w:rsid w:val="0047637D"/>
    <w:rsid w:val="004772CD"/>
    <w:rsid w:val="004818F5"/>
    <w:rsid w:val="00485F0C"/>
    <w:rsid w:val="00485FF5"/>
    <w:rsid w:val="00486DDC"/>
    <w:rsid w:val="004966B3"/>
    <w:rsid w:val="00496BE7"/>
    <w:rsid w:val="00497D89"/>
    <w:rsid w:val="00497EEB"/>
    <w:rsid w:val="004A2974"/>
    <w:rsid w:val="004A2E45"/>
    <w:rsid w:val="004A4EB3"/>
    <w:rsid w:val="004A5D08"/>
    <w:rsid w:val="004B183A"/>
    <w:rsid w:val="004B73E4"/>
    <w:rsid w:val="004C01CD"/>
    <w:rsid w:val="004C0D14"/>
    <w:rsid w:val="004C21A7"/>
    <w:rsid w:val="004C5912"/>
    <w:rsid w:val="004C6816"/>
    <w:rsid w:val="004C705D"/>
    <w:rsid w:val="004C74E6"/>
    <w:rsid w:val="004D1808"/>
    <w:rsid w:val="004D1BCC"/>
    <w:rsid w:val="004D2ED6"/>
    <w:rsid w:val="004D3234"/>
    <w:rsid w:val="004D4457"/>
    <w:rsid w:val="004D4CCD"/>
    <w:rsid w:val="004E1D14"/>
    <w:rsid w:val="004E2503"/>
    <w:rsid w:val="004E27A0"/>
    <w:rsid w:val="004E40A8"/>
    <w:rsid w:val="004E4657"/>
    <w:rsid w:val="004E4773"/>
    <w:rsid w:val="004E485B"/>
    <w:rsid w:val="004E60BC"/>
    <w:rsid w:val="004F1DF2"/>
    <w:rsid w:val="004F2499"/>
    <w:rsid w:val="004F33A4"/>
    <w:rsid w:val="004F3F03"/>
    <w:rsid w:val="004F6E1F"/>
    <w:rsid w:val="00504F27"/>
    <w:rsid w:val="00505E3C"/>
    <w:rsid w:val="00512882"/>
    <w:rsid w:val="005128F4"/>
    <w:rsid w:val="00512BB6"/>
    <w:rsid w:val="005131E6"/>
    <w:rsid w:val="00513E5C"/>
    <w:rsid w:val="00513EC4"/>
    <w:rsid w:val="00515544"/>
    <w:rsid w:val="005158BC"/>
    <w:rsid w:val="00521ED1"/>
    <w:rsid w:val="0052265C"/>
    <w:rsid w:val="005233CA"/>
    <w:rsid w:val="005244ED"/>
    <w:rsid w:val="005257C0"/>
    <w:rsid w:val="005444AA"/>
    <w:rsid w:val="00544C82"/>
    <w:rsid w:val="005466F9"/>
    <w:rsid w:val="005479F5"/>
    <w:rsid w:val="0055009C"/>
    <w:rsid w:val="00553833"/>
    <w:rsid w:val="005547DA"/>
    <w:rsid w:val="00556387"/>
    <w:rsid w:val="00556A7A"/>
    <w:rsid w:val="00562AD7"/>
    <w:rsid w:val="00563C2B"/>
    <w:rsid w:val="00566C83"/>
    <w:rsid w:val="00567D61"/>
    <w:rsid w:val="00570FA8"/>
    <w:rsid w:val="00574062"/>
    <w:rsid w:val="00574FE9"/>
    <w:rsid w:val="005830AC"/>
    <w:rsid w:val="00583F7B"/>
    <w:rsid w:val="0058501F"/>
    <w:rsid w:val="00585C0C"/>
    <w:rsid w:val="00591A63"/>
    <w:rsid w:val="0059330B"/>
    <w:rsid w:val="005939A3"/>
    <w:rsid w:val="00596D82"/>
    <w:rsid w:val="005A08EC"/>
    <w:rsid w:val="005A5BA7"/>
    <w:rsid w:val="005A5D4D"/>
    <w:rsid w:val="005A6043"/>
    <w:rsid w:val="005B0C09"/>
    <w:rsid w:val="005B117E"/>
    <w:rsid w:val="005B17EB"/>
    <w:rsid w:val="005C23A2"/>
    <w:rsid w:val="005C291F"/>
    <w:rsid w:val="005C3F76"/>
    <w:rsid w:val="005C4F3B"/>
    <w:rsid w:val="005C728C"/>
    <w:rsid w:val="005C7458"/>
    <w:rsid w:val="005D1A41"/>
    <w:rsid w:val="005D7A23"/>
    <w:rsid w:val="005D7BEF"/>
    <w:rsid w:val="005E0B4D"/>
    <w:rsid w:val="005E180B"/>
    <w:rsid w:val="005E24CD"/>
    <w:rsid w:val="005F0A00"/>
    <w:rsid w:val="005F1A3E"/>
    <w:rsid w:val="005F2804"/>
    <w:rsid w:val="005F3E2B"/>
    <w:rsid w:val="005F6ED2"/>
    <w:rsid w:val="005F7308"/>
    <w:rsid w:val="005F759A"/>
    <w:rsid w:val="00603D06"/>
    <w:rsid w:val="00603F1B"/>
    <w:rsid w:val="00606F59"/>
    <w:rsid w:val="00607CEA"/>
    <w:rsid w:val="00612ED8"/>
    <w:rsid w:val="00614633"/>
    <w:rsid w:val="0061595B"/>
    <w:rsid w:val="00615E5D"/>
    <w:rsid w:val="00617400"/>
    <w:rsid w:val="0062118E"/>
    <w:rsid w:val="00621D3B"/>
    <w:rsid w:val="00622DE0"/>
    <w:rsid w:val="00626D08"/>
    <w:rsid w:val="00626EF5"/>
    <w:rsid w:val="006363DF"/>
    <w:rsid w:val="00640E7F"/>
    <w:rsid w:val="00642DEF"/>
    <w:rsid w:val="00643402"/>
    <w:rsid w:val="00643A00"/>
    <w:rsid w:val="00643A51"/>
    <w:rsid w:val="00643D05"/>
    <w:rsid w:val="00646B63"/>
    <w:rsid w:val="00646BE4"/>
    <w:rsid w:val="00652EFE"/>
    <w:rsid w:val="00653308"/>
    <w:rsid w:val="00653B6F"/>
    <w:rsid w:val="00654546"/>
    <w:rsid w:val="00654F81"/>
    <w:rsid w:val="006607EF"/>
    <w:rsid w:val="006607F0"/>
    <w:rsid w:val="0066165E"/>
    <w:rsid w:val="00665E1E"/>
    <w:rsid w:val="00667986"/>
    <w:rsid w:val="00667FE9"/>
    <w:rsid w:val="006704BA"/>
    <w:rsid w:val="0067062B"/>
    <w:rsid w:val="006708B6"/>
    <w:rsid w:val="00672B94"/>
    <w:rsid w:val="00674F1F"/>
    <w:rsid w:val="00677D2E"/>
    <w:rsid w:val="00681E6D"/>
    <w:rsid w:val="00682390"/>
    <w:rsid w:val="0068324F"/>
    <w:rsid w:val="006836DD"/>
    <w:rsid w:val="006838D0"/>
    <w:rsid w:val="00686FB0"/>
    <w:rsid w:val="006904CA"/>
    <w:rsid w:val="00691C92"/>
    <w:rsid w:val="00695824"/>
    <w:rsid w:val="0069627E"/>
    <w:rsid w:val="006A36BF"/>
    <w:rsid w:val="006A6724"/>
    <w:rsid w:val="006A7D04"/>
    <w:rsid w:val="006B76BE"/>
    <w:rsid w:val="006C374C"/>
    <w:rsid w:val="006C3EE0"/>
    <w:rsid w:val="006C5289"/>
    <w:rsid w:val="006C5931"/>
    <w:rsid w:val="006C6EF6"/>
    <w:rsid w:val="006D0646"/>
    <w:rsid w:val="006D3C2A"/>
    <w:rsid w:val="006D7214"/>
    <w:rsid w:val="006D7D74"/>
    <w:rsid w:val="006E0B02"/>
    <w:rsid w:val="006E2B67"/>
    <w:rsid w:val="006E4E24"/>
    <w:rsid w:val="006E69DF"/>
    <w:rsid w:val="006E7804"/>
    <w:rsid w:val="006E79AD"/>
    <w:rsid w:val="006F123A"/>
    <w:rsid w:val="006F26A0"/>
    <w:rsid w:val="006F300E"/>
    <w:rsid w:val="006F6683"/>
    <w:rsid w:val="00703BB9"/>
    <w:rsid w:val="0070639E"/>
    <w:rsid w:val="007069E2"/>
    <w:rsid w:val="0071172B"/>
    <w:rsid w:val="00714D1C"/>
    <w:rsid w:val="00715937"/>
    <w:rsid w:val="007165B0"/>
    <w:rsid w:val="0072093E"/>
    <w:rsid w:val="007223D2"/>
    <w:rsid w:val="007228B9"/>
    <w:rsid w:val="00722BFA"/>
    <w:rsid w:val="007270FC"/>
    <w:rsid w:val="00730649"/>
    <w:rsid w:val="007363F8"/>
    <w:rsid w:val="00740A14"/>
    <w:rsid w:val="00740CE6"/>
    <w:rsid w:val="00741A4F"/>
    <w:rsid w:val="00741A9A"/>
    <w:rsid w:val="007423D0"/>
    <w:rsid w:val="00742414"/>
    <w:rsid w:val="00744932"/>
    <w:rsid w:val="00745348"/>
    <w:rsid w:val="007455D2"/>
    <w:rsid w:val="007504A3"/>
    <w:rsid w:val="00752B33"/>
    <w:rsid w:val="007532F2"/>
    <w:rsid w:val="00756E30"/>
    <w:rsid w:val="0076064A"/>
    <w:rsid w:val="00764BED"/>
    <w:rsid w:val="00765318"/>
    <w:rsid w:val="0076552C"/>
    <w:rsid w:val="007658DB"/>
    <w:rsid w:val="00766EC3"/>
    <w:rsid w:val="007675D2"/>
    <w:rsid w:val="00770E5D"/>
    <w:rsid w:val="00772F7A"/>
    <w:rsid w:val="00776A5F"/>
    <w:rsid w:val="00781386"/>
    <w:rsid w:val="00782DB7"/>
    <w:rsid w:val="007840B8"/>
    <w:rsid w:val="007858D6"/>
    <w:rsid w:val="00785953"/>
    <w:rsid w:val="00785E1B"/>
    <w:rsid w:val="0078682F"/>
    <w:rsid w:val="0079100D"/>
    <w:rsid w:val="007922F4"/>
    <w:rsid w:val="0079252B"/>
    <w:rsid w:val="00794042"/>
    <w:rsid w:val="00796FC1"/>
    <w:rsid w:val="007A12BF"/>
    <w:rsid w:val="007A659F"/>
    <w:rsid w:val="007B01ED"/>
    <w:rsid w:val="007B14B6"/>
    <w:rsid w:val="007B379E"/>
    <w:rsid w:val="007B661E"/>
    <w:rsid w:val="007C3122"/>
    <w:rsid w:val="007C3C13"/>
    <w:rsid w:val="007D0B7B"/>
    <w:rsid w:val="007D1BB3"/>
    <w:rsid w:val="007D4522"/>
    <w:rsid w:val="007D4D44"/>
    <w:rsid w:val="007D5A2D"/>
    <w:rsid w:val="007D6B5C"/>
    <w:rsid w:val="007E09FD"/>
    <w:rsid w:val="007E2148"/>
    <w:rsid w:val="007E4628"/>
    <w:rsid w:val="007E64F8"/>
    <w:rsid w:val="007F142D"/>
    <w:rsid w:val="007F149F"/>
    <w:rsid w:val="007F2810"/>
    <w:rsid w:val="007F3166"/>
    <w:rsid w:val="007F36F8"/>
    <w:rsid w:val="007F58EF"/>
    <w:rsid w:val="00801E08"/>
    <w:rsid w:val="0080202C"/>
    <w:rsid w:val="0080319F"/>
    <w:rsid w:val="00803498"/>
    <w:rsid w:val="00803A45"/>
    <w:rsid w:val="00807DA2"/>
    <w:rsid w:val="00807F92"/>
    <w:rsid w:val="008106AA"/>
    <w:rsid w:val="00811189"/>
    <w:rsid w:val="00813116"/>
    <w:rsid w:val="00813E28"/>
    <w:rsid w:val="00814D10"/>
    <w:rsid w:val="00815456"/>
    <w:rsid w:val="00815AD8"/>
    <w:rsid w:val="00815CAE"/>
    <w:rsid w:val="00816D46"/>
    <w:rsid w:val="008214FA"/>
    <w:rsid w:val="008220B8"/>
    <w:rsid w:val="008224B4"/>
    <w:rsid w:val="00823037"/>
    <w:rsid w:val="00824243"/>
    <w:rsid w:val="00825C17"/>
    <w:rsid w:val="00826FA6"/>
    <w:rsid w:val="008329BA"/>
    <w:rsid w:val="00833624"/>
    <w:rsid w:val="0083456A"/>
    <w:rsid w:val="00837427"/>
    <w:rsid w:val="00837505"/>
    <w:rsid w:val="008454CD"/>
    <w:rsid w:val="0085329D"/>
    <w:rsid w:val="00855F02"/>
    <w:rsid w:val="00861460"/>
    <w:rsid w:val="008662F3"/>
    <w:rsid w:val="008663A0"/>
    <w:rsid w:val="008743D3"/>
    <w:rsid w:val="00874C22"/>
    <w:rsid w:val="00874D5D"/>
    <w:rsid w:val="00875099"/>
    <w:rsid w:val="00880721"/>
    <w:rsid w:val="0088102D"/>
    <w:rsid w:val="0088249B"/>
    <w:rsid w:val="008827F0"/>
    <w:rsid w:val="00884AB8"/>
    <w:rsid w:val="00884C27"/>
    <w:rsid w:val="00892399"/>
    <w:rsid w:val="00893D4D"/>
    <w:rsid w:val="008A12F3"/>
    <w:rsid w:val="008A2E32"/>
    <w:rsid w:val="008A5066"/>
    <w:rsid w:val="008A56E0"/>
    <w:rsid w:val="008A5D79"/>
    <w:rsid w:val="008A631D"/>
    <w:rsid w:val="008A6666"/>
    <w:rsid w:val="008A71C6"/>
    <w:rsid w:val="008A74A8"/>
    <w:rsid w:val="008B0430"/>
    <w:rsid w:val="008B0D02"/>
    <w:rsid w:val="008B191D"/>
    <w:rsid w:val="008B3B41"/>
    <w:rsid w:val="008B4A88"/>
    <w:rsid w:val="008B4B7B"/>
    <w:rsid w:val="008B5D9F"/>
    <w:rsid w:val="008B64A4"/>
    <w:rsid w:val="008B692A"/>
    <w:rsid w:val="008C3236"/>
    <w:rsid w:val="008C45DB"/>
    <w:rsid w:val="008C6623"/>
    <w:rsid w:val="008C69C2"/>
    <w:rsid w:val="008D0479"/>
    <w:rsid w:val="008D2F85"/>
    <w:rsid w:val="008D7CDE"/>
    <w:rsid w:val="008E4D38"/>
    <w:rsid w:val="008F0C9D"/>
    <w:rsid w:val="008F2C66"/>
    <w:rsid w:val="008F41CC"/>
    <w:rsid w:val="008F66B9"/>
    <w:rsid w:val="008F791F"/>
    <w:rsid w:val="008F7B07"/>
    <w:rsid w:val="008F7C7F"/>
    <w:rsid w:val="00900F23"/>
    <w:rsid w:val="00901011"/>
    <w:rsid w:val="00901FD2"/>
    <w:rsid w:val="0090574C"/>
    <w:rsid w:val="00906177"/>
    <w:rsid w:val="009063FA"/>
    <w:rsid w:val="0090663D"/>
    <w:rsid w:val="0091021B"/>
    <w:rsid w:val="00910C05"/>
    <w:rsid w:val="00913E47"/>
    <w:rsid w:val="00913F68"/>
    <w:rsid w:val="00916A04"/>
    <w:rsid w:val="00921D8D"/>
    <w:rsid w:val="00922F86"/>
    <w:rsid w:val="00923479"/>
    <w:rsid w:val="00924F0E"/>
    <w:rsid w:val="009268E7"/>
    <w:rsid w:val="009277B6"/>
    <w:rsid w:val="00934FD0"/>
    <w:rsid w:val="009365F9"/>
    <w:rsid w:val="00940B5E"/>
    <w:rsid w:val="00940EF4"/>
    <w:rsid w:val="009457D3"/>
    <w:rsid w:val="009578A9"/>
    <w:rsid w:val="00957B35"/>
    <w:rsid w:val="00960FB9"/>
    <w:rsid w:val="009655E8"/>
    <w:rsid w:val="00966A52"/>
    <w:rsid w:val="00973293"/>
    <w:rsid w:val="00973A6D"/>
    <w:rsid w:val="00973DEB"/>
    <w:rsid w:val="00974477"/>
    <w:rsid w:val="009747BC"/>
    <w:rsid w:val="00975D74"/>
    <w:rsid w:val="009772A9"/>
    <w:rsid w:val="00983022"/>
    <w:rsid w:val="009832D7"/>
    <w:rsid w:val="00983880"/>
    <w:rsid w:val="009840B2"/>
    <w:rsid w:val="00986654"/>
    <w:rsid w:val="00986FF9"/>
    <w:rsid w:val="00993C5F"/>
    <w:rsid w:val="00996F3A"/>
    <w:rsid w:val="009972D0"/>
    <w:rsid w:val="009977A1"/>
    <w:rsid w:val="00997924"/>
    <w:rsid w:val="009A0B40"/>
    <w:rsid w:val="009A33D5"/>
    <w:rsid w:val="009A6783"/>
    <w:rsid w:val="009A7B24"/>
    <w:rsid w:val="009B1CD5"/>
    <w:rsid w:val="009B3833"/>
    <w:rsid w:val="009B57E7"/>
    <w:rsid w:val="009B737D"/>
    <w:rsid w:val="009C087A"/>
    <w:rsid w:val="009C23A9"/>
    <w:rsid w:val="009C560F"/>
    <w:rsid w:val="009C5F31"/>
    <w:rsid w:val="009C7A08"/>
    <w:rsid w:val="009D2CCF"/>
    <w:rsid w:val="009F26CD"/>
    <w:rsid w:val="009F54AD"/>
    <w:rsid w:val="009F5702"/>
    <w:rsid w:val="00A0074E"/>
    <w:rsid w:val="00A0163C"/>
    <w:rsid w:val="00A030F8"/>
    <w:rsid w:val="00A03D98"/>
    <w:rsid w:val="00A03F79"/>
    <w:rsid w:val="00A056DC"/>
    <w:rsid w:val="00A0663E"/>
    <w:rsid w:val="00A1131C"/>
    <w:rsid w:val="00A12487"/>
    <w:rsid w:val="00A171B2"/>
    <w:rsid w:val="00A20804"/>
    <w:rsid w:val="00A22522"/>
    <w:rsid w:val="00A22CEB"/>
    <w:rsid w:val="00A22DD8"/>
    <w:rsid w:val="00A232EF"/>
    <w:rsid w:val="00A234D7"/>
    <w:rsid w:val="00A24BCA"/>
    <w:rsid w:val="00A24F7F"/>
    <w:rsid w:val="00A26162"/>
    <w:rsid w:val="00A30F55"/>
    <w:rsid w:val="00A346C3"/>
    <w:rsid w:val="00A37EF4"/>
    <w:rsid w:val="00A413EB"/>
    <w:rsid w:val="00A42E41"/>
    <w:rsid w:val="00A479F5"/>
    <w:rsid w:val="00A51211"/>
    <w:rsid w:val="00A51FEB"/>
    <w:rsid w:val="00A56C49"/>
    <w:rsid w:val="00A57836"/>
    <w:rsid w:val="00A63FF2"/>
    <w:rsid w:val="00A64771"/>
    <w:rsid w:val="00A64898"/>
    <w:rsid w:val="00A7407E"/>
    <w:rsid w:val="00A77C5B"/>
    <w:rsid w:val="00A85EEC"/>
    <w:rsid w:val="00A909B4"/>
    <w:rsid w:val="00A97065"/>
    <w:rsid w:val="00AA04EF"/>
    <w:rsid w:val="00AA1CC5"/>
    <w:rsid w:val="00AA29B3"/>
    <w:rsid w:val="00AA3F53"/>
    <w:rsid w:val="00AA4931"/>
    <w:rsid w:val="00AA5FE1"/>
    <w:rsid w:val="00AA73E0"/>
    <w:rsid w:val="00AA7800"/>
    <w:rsid w:val="00AB0AC2"/>
    <w:rsid w:val="00AB17A4"/>
    <w:rsid w:val="00AB2B5A"/>
    <w:rsid w:val="00AB48D6"/>
    <w:rsid w:val="00AB5CFE"/>
    <w:rsid w:val="00AB6A54"/>
    <w:rsid w:val="00AB76EA"/>
    <w:rsid w:val="00AC1432"/>
    <w:rsid w:val="00AC267C"/>
    <w:rsid w:val="00AC2D08"/>
    <w:rsid w:val="00AC42B5"/>
    <w:rsid w:val="00AC6D03"/>
    <w:rsid w:val="00AD3CFD"/>
    <w:rsid w:val="00AD433E"/>
    <w:rsid w:val="00AD595D"/>
    <w:rsid w:val="00AD67C2"/>
    <w:rsid w:val="00AD7CBB"/>
    <w:rsid w:val="00AE0E12"/>
    <w:rsid w:val="00AE405D"/>
    <w:rsid w:val="00AE4E23"/>
    <w:rsid w:val="00AE5666"/>
    <w:rsid w:val="00AE6F2B"/>
    <w:rsid w:val="00AE7CE6"/>
    <w:rsid w:val="00AF1C85"/>
    <w:rsid w:val="00B00EE3"/>
    <w:rsid w:val="00B12717"/>
    <w:rsid w:val="00B144B2"/>
    <w:rsid w:val="00B16F13"/>
    <w:rsid w:val="00B25403"/>
    <w:rsid w:val="00B26574"/>
    <w:rsid w:val="00B26CBD"/>
    <w:rsid w:val="00B27E04"/>
    <w:rsid w:val="00B3097B"/>
    <w:rsid w:val="00B33B8A"/>
    <w:rsid w:val="00B34713"/>
    <w:rsid w:val="00B350BD"/>
    <w:rsid w:val="00B3638A"/>
    <w:rsid w:val="00B37292"/>
    <w:rsid w:val="00B37331"/>
    <w:rsid w:val="00B37C11"/>
    <w:rsid w:val="00B4073F"/>
    <w:rsid w:val="00B41176"/>
    <w:rsid w:val="00B42371"/>
    <w:rsid w:val="00B46671"/>
    <w:rsid w:val="00B47679"/>
    <w:rsid w:val="00B52E19"/>
    <w:rsid w:val="00B55241"/>
    <w:rsid w:val="00B600FF"/>
    <w:rsid w:val="00B602EC"/>
    <w:rsid w:val="00B66664"/>
    <w:rsid w:val="00B70F47"/>
    <w:rsid w:val="00B71B50"/>
    <w:rsid w:val="00B755AF"/>
    <w:rsid w:val="00B76214"/>
    <w:rsid w:val="00B860DE"/>
    <w:rsid w:val="00B90C59"/>
    <w:rsid w:val="00B92F5C"/>
    <w:rsid w:val="00B93EAF"/>
    <w:rsid w:val="00BA31BF"/>
    <w:rsid w:val="00BA36DD"/>
    <w:rsid w:val="00BA50E9"/>
    <w:rsid w:val="00BA51E9"/>
    <w:rsid w:val="00BB03AF"/>
    <w:rsid w:val="00BB268C"/>
    <w:rsid w:val="00BB34A2"/>
    <w:rsid w:val="00BB44B5"/>
    <w:rsid w:val="00BB6452"/>
    <w:rsid w:val="00BB696D"/>
    <w:rsid w:val="00BB79AB"/>
    <w:rsid w:val="00BB7F7E"/>
    <w:rsid w:val="00BC21EC"/>
    <w:rsid w:val="00BC3337"/>
    <w:rsid w:val="00BC5C40"/>
    <w:rsid w:val="00BD2939"/>
    <w:rsid w:val="00BD3A7A"/>
    <w:rsid w:val="00BD7E1E"/>
    <w:rsid w:val="00BE117E"/>
    <w:rsid w:val="00BE16DB"/>
    <w:rsid w:val="00BE2DED"/>
    <w:rsid w:val="00BF11F2"/>
    <w:rsid w:val="00BF3706"/>
    <w:rsid w:val="00BF4230"/>
    <w:rsid w:val="00BF53C3"/>
    <w:rsid w:val="00BF5E1B"/>
    <w:rsid w:val="00BF6B4A"/>
    <w:rsid w:val="00BF7133"/>
    <w:rsid w:val="00C01061"/>
    <w:rsid w:val="00C013FB"/>
    <w:rsid w:val="00C10B4D"/>
    <w:rsid w:val="00C11185"/>
    <w:rsid w:val="00C117E5"/>
    <w:rsid w:val="00C2045D"/>
    <w:rsid w:val="00C21B38"/>
    <w:rsid w:val="00C21BDF"/>
    <w:rsid w:val="00C22FAC"/>
    <w:rsid w:val="00C26374"/>
    <w:rsid w:val="00C34166"/>
    <w:rsid w:val="00C3416A"/>
    <w:rsid w:val="00C375DC"/>
    <w:rsid w:val="00C37EB7"/>
    <w:rsid w:val="00C403F4"/>
    <w:rsid w:val="00C440C1"/>
    <w:rsid w:val="00C50C22"/>
    <w:rsid w:val="00C51D74"/>
    <w:rsid w:val="00C5484E"/>
    <w:rsid w:val="00C55B75"/>
    <w:rsid w:val="00C625CD"/>
    <w:rsid w:val="00C63472"/>
    <w:rsid w:val="00C6547D"/>
    <w:rsid w:val="00C65739"/>
    <w:rsid w:val="00C66370"/>
    <w:rsid w:val="00C678B7"/>
    <w:rsid w:val="00C70C43"/>
    <w:rsid w:val="00C73C6D"/>
    <w:rsid w:val="00C73F56"/>
    <w:rsid w:val="00C74F4A"/>
    <w:rsid w:val="00C77648"/>
    <w:rsid w:val="00C808E7"/>
    <w:rsid w:val="00C80E65"/>
    <w:rsid w:val="00C811EC"/>
    <w:rsid w:val="00C84333"/>
    <w:rsid w:val="00C84C28"/>
    <w:rsid w:val="00C85104"/>
    <w:rsid w:val="00C8574B"/>
    <w:rsid w:val="00C85A91"/>
    <w:rsid w:val="00C86CDD"/>
    <w:rsid w:val="00C9067A"/>
    <w:rsid w:val="00C907B0"/>
    <w:rsid w:val="00C91401"/>
    <w:rsid w:val="00C91ADC"/>
    <w:rsid w:val="00C935C7"/>
    <w:rsid w:val="00C951AB"/>
    <w:rsid w:val="00C956E5"/>
    <w:rsid w:val="00C97946"/>
    <w:rsid w:val="00CA0AE8"/>
    <w:rsid w:val="00CA0B3B"/>
    <w:rsid w:val="00CA35F6"/>
    <w:rsid w:val="00CA7A94"/>
    <w:rsid w:val="00CB07F7"/>
    <w:rsid w:val="00CB3D8E"/>
    <w:rsid w:val="00CB53F6"/>
    <w:rsid w:val="00CB6CDA"/>
    <w:rsid w:val="00CB7923"/>
    <w:rsid w:val="00CC1BC1"/>
    <w:rsid w:val="00CC1BFE"/>
    <w:rsid w:val="00CC3C0C"/>
    <w:rsid w:val="00CC53E4"/>
    <w:rsid w:val="00CD50E4"/>
    <w:rsid w:val="00CD51C7"/>
    <w:rsid w:val="00CD6CCC"/>
    <w:rsid w:val="00CD75D7"/>
    <w:rsid w:val="00CE09D2"/>
    <w:rsid w:val="00CE18EE"/>
    <w:rsid w:val="00CE300A"/>
    <w:rsid w:val="00CE44E7"/>
    <w:rsid w:val="00CE60C8"/>
    <w:rsid w:val="00CE7E60"/>
    <w:rsid w:val="00CF0564"/>
    <w:rsid w:val="00CF06F6"/>
    <w:rsid w:val="00CF23CA"/>
    <w:rsid w:val="00CF3A11"/>
    <w:rsid w:val="00CF7637"/>
    <w:rsid w:val="00D0017E"/>
    <w:rsid w:val="00D00185"/>
    <w:rsid w:val="00D0304A"/>
    <w:rsid w:val="00D11D2A"/>
    <w:rsid w:val="00D13480"/>
    <w:rsid w:val="00D138A1"/>
    <w:rsid w:val="00D15164"/>
    <w:rsid w:val="00D16FC7"/>
    <w:rsid w:val="00D20055"/>
    <w:rsid w:val="00D20608"/>
    <w:rsid w:val="00D21FFD"/>
    <w:rsid w:val="00D23B24"/>
    <w:rsid w:val="00D26E8E"/>
    <w:rsid w:val="00D26F69"/>
    <w:rsid w:val="00D270C2"/>
    <w:rsid w:val="00D27C91"/>
    <w:rsid w:val="00D33857"/>
    <w:rsid w:val="00D34E03"/>
    <w:rsid w:val="00D35CD7"/>
    <w:rsid w:val="00D36C3F"/>
    <w:rsid w:val="00D37379"/>
    <w:rsid w:val="00D37469"/>
    <w:rsid w:val="00D438C1"/>
    <w:rsid w:val="00D43CEF"/>
    <w:rsid w:val="00D44551"/>
    <w:rsid w:val="00D45CB5"/>
    <w:rsid w:val="00D47496"/>
    <w:rsid w:val="00D4791F"/>
    <w:rsid w:val="00D51133"/>
    <w:rsid w:val="00D53423"/>
    <w:rsid w:val="00D55E22"/>
    <w:rsid w:val="00D62E1D"/>
    <w:rsid w:val="00D65576"/>
    <w:rsid w:val="00D662ED"/>
    <w:rsid w:val="00D66462"/>
    <w:rsid w:val="00D67B73"/>
    <w:rsid w:val="00D71186"/>
    <w:rsid w:val="00D71BF3"/>
    <w:rsid w:val="00D7270F"/>
    <w:rsid w:val="00D728AF"/>
    <w:rsid w:val="00D733CE"/>
    <w:rsid w:val="00D76AE5"/>
    <w:rsid w:val="00D8124E"/>
    <w:rsid w:val="00D82C7A"/>
    <w:rsid w:val="00D83E3E"/>
    <w:rsid w:val="00D865A6"/>
    <w:rsid w:val="00D8773B"/>
    <w:rsid w:val="00D933FC"/>
    <w:rsid w:val="00D93E03"/>
    <w:rsid w:val="00D94506"/>
    <w:rsid w:val="00DA1CFD"/>
    <w:rsid w:val="00DA3684"/>
    <w:rsid w:val="00DA5CFE"/>
    <w:rsid w:val="00DB02A7"/>
    <w:rsid w:val="00DB05BE"/>
    <w:rsid w:val="00DB0A28"/>
    <w:rsid w:val="00DB3967"/>
    <w:rsid w:val="00DB5DD5"/>
    <w:rsid w:val="00DB6450"/>
    <w:rsid w:val="00DB6EC9"/>
    <w:rsid w:val="00DC1B9D"/>
    <w:rsid w:val="00DC2800"/>
    <w:rsid w:val="00DC3C09"/>
    <w:rsid w:val="00DC4A47"/>
    <w:rsid w:val="00DC4A7B"/>
    <w:rsid w:val="00DC6425"/>
    <w:rsid w:val="00DC7096"/>
    <w:rsid w:val="00DC7AAE"/>
    <w:rsid w:val="00DD2415"/>
    <w:rsid w:val="00DD42CC"/>
    <w:rsid w:val="00DE1192"/>
    <w:rsid w:val="00DE2EAA"/>
    <w:rsid w:val="00DE3D18"/>
    <w:rsid w:val="00DE6A0D"/>
    <w:rsid w:val="00DF1275"/>
    <w:rsid w:val="00DF3D07"/>
    <w:rsid w:val="00DF5AC6"/>
    <w:rsid w:val="00DF7784"/>
    <w:rsid w:val="00E00F94"/>
    <w:rsid w:val="00E01798"/>
    <w:rsid w:val="00E027F0"/>
    <w:rsid w:val="00E0386E"/>
    <w:rsid w:val="00E160DF"/>
    <w:rsid w:val="00E16F60"/>
    <w:rsid w:val="00E175D0"/>
    <w:rsid w:val="00E253EC"/>
    <w:rsid w:val="00E25F3E"/>
    <w:rsid w:val="00E26524"/>
    <w:rsid w:val="00E27562"/>
    <w:rsid w:val="00E300A0"/>
    <w:rsid w:val="00E312FB"/>
    <w:rsid w:val="00E33083"/>
    <w:rsid w:val="00E34C68"/>
    <w:rsid w:val="00E40513"/>
    <w:rsid w:val="00E4476C"/>
    <w:rsid w:val="00E47F64"/>
    <w:rsid w:val="00E51632"/>
    <w:rsid w:val="00E55151"/>
    <w:rsid w:val="00E564F7"/>
    <w:rsid w:val="00E62A09"/>
    <w:rsid w:val="00E81768"/>
    <w:rsid w:val="00E82671"/>
    <w:rsid w:val="00E83750"/>
    <w:rsid w:val="00E83CC4"/>
    <w:rsid w:val="00E84AE4"/>
    <w:rsid w:val="00E87A14"/>
    <w:rsid w:val="00E930D4"/>
    <w:rsid w:val="00E943B5"/>
    <w:rsid w:val="00E943D2"/>
    <w:rsid w:val="00E95414"/>
    <w:rsid w:val="00E961CB"/>
    <w:rsid w:val="00E97DA0"/>
    <w:rsid w:val="00EA086B"/>
    <w:rsid w:val="00EB082F"/>
    <w:rsid w:val="00EB0CA3"/>
    <w:rsid w:val="00EB2A45"/>
    <w:rsid w:val="00EB3452"/>
    <w:rsid w:val="00EB710F"/>
    <w:rsid w:val="00EC0985"/>
    <w:rsid w:val="00EC25F1"/>
    <w:rsid w:val="00EC3C90"/>
    <w:rsid w:val="00EC4D10"/>
    <w:rsid w:val="00EC6AD2"/>
    <w:rsid w:val="00EC757C"/>
    <w:rsid w:val="00ED247D"/>
    <w:rsid w:val="00ED3DBD"/>
    <w:rsid w:val="00ED6FE5"/>
    <w:rsid w:val="00EE02A1"/>
    <w:rsid w:val="00EE0F18"/>
    <w:rsid w:val="00EE1F49"/>
    <w:rsid w:val="00EE2BC5"/>
    <w:rsid w:val="00EE712B"/>
    <w:rsid w:val="00EF4A40"/>
    <w:rsid w:val="00EF515A"/>
    <w:rsid w:val="00EF55A2"/>
    <w:rsid w:val="00EF5B75"/>
    <w:rsid w:val="00EF6565"/>
    <w:rsid w:val="00EF7710"/>
    <w:rsid w:val="00F04DD0"/>
    <w:rsid w:val="00F05D68"/>
    <w:rsid w:val="00F0637F"/>
    <w:rsid w:val="00F07BE6"/>
    <w:rsid w:val="00F1388D"/>
    <w:rsid w:val="00F13C58"/>
    <w:rsid w:val="00F14BA5"/>
    <w:rsid w:val="00F14EF0"/>
    <w:rsid w:val="00F1553C"/>
    <w:rsid w:val="00F17EC5"/>
    <w:rsid w:val="00F209D0"/>
    <w:rsid w:val="00F22201"/>
    <w:rsid w:val="00F22FA0"/>
    <w:rsid w:val="00F23CC8"/>
    <w:rsid w:val="00F3016C"/>
    <w:rsid w:val="00F30319"/>
    <w:rsid w:val="00F33B31"/>
    <w:rsid w:val="00F34FDA"/>
    <w:rsid w:val="00F3635D"/>
    <w:rsid w:val="00F40E82"/>
    <w:rsid w:val="00F41B08"/>
    <w:rsid w:val="00F44C99"/>
    <w:rsid w:val="00F466F6"/>
    <w:rsid w:val="00F474BE"/>
    <w:rsid w:val="00F4764C"/>
    <w:rsid w:val="00F50DEA"/>
    <w:rsid w:val="00F51F7A"/>
    <w:rsid w:val="00F522D0"/>
    <w:rsid w:val="00F538A9"/>
    <w:rsid w:val="00F563FD"/>
    <w:rsid w:val="00F61DCD"/>
    <w:rsid w:val="00F63CFD"/>
    <w:rsid w:val="00F644EC"/>
    <w:rsid w:val="00F6480D"/>
    <w:rsid w:val="00F66A55"/>
    <w:rsid w:val="00F66AC6"/>
    <w:rsid w:val="00F703A0"/>
    <w:rsid w:val="00F72E59"/>
    <w:rsid w:val="00F73C1A"/>
    <w:rsid w:val="00F73E55"/>
    <w:rsid w:val="00F743A7"/>
    <w:rsid w:val="00F771C5"/>
    <w:rsid w:val="00F77984"/>
    <w:rsid w:val="00F80CD1"/>
    <w:rsid w:val="00F80F2D"/>
    <w:rsid w:val="00F81058"/>
    <w:rsid w:val="00F81403"/>
    <w:rsid w:val="00F85F8F"/>
    <w:rsid w:val="00F873AF"/>
    <w:rsid w:val="00F87A96"/>
    <w:rsid w:val="00F87B6D"/>
    <w:rsid w:val="00F87D32"/>
    <w:rsid w:val="00F92517"/>
    <w:rsid w:val="00F92CBF"/>
    <w:rsid w:val="00F9457C"/>
    <w:rsid w:val="00F963C6"/>
    <w:rsid w:val="00F97960"/>
    <w:rsid w:val="00FA12E9"/>
    <w:rsid w:val="00FA1E1C"/>
    <w:rsid w:val="00FA24CE"/>
    <w:rsid w:val="00FA31AE"/>
    <w:rsid w:val="00FA4EC6"/>
    <w:rsid w:val="00FB0DBF"/>
    <w:rsid w:val="00FB34A4"/>
    <w:rsid w:val="00FC3008"/>
    <w:rsid w:val="00FC4D00"/>
    <w:rsid w:val="00FC5B8A"/>
    <w:rsid w:val="00FC7509"/>
    <w:rsid w:val="00FC7FEE"/>
    <w:rsid w:val="00FD0B60"/>
    <w:rsid w:val="00FD0C52"/>
    <w:rsid w:val="00FD13AE"/>
    <w:rsid w:val="00FD2680"/>
    <w:rsid w:val="00FD3E22"/>
    <w:rsid w:val="00FD5C7F"/>
    <w:rsid w:val="00FD69C9"/>
    <w:rsid w:val="00FD6CD3"/>
    <w:rsid w:val="00FD7DE6"/>
    <w:rsid w:val="00FE2559"/>
    <w:rsid w:val="00FE2A65"/>
    <w:rsid w:val="00FE2D29"/>
    <w:rsid w:val="00FE3D4F"/>
    <w:rsid w:val="00FE4BB2"/>
    <w:rsid w:val="00FE4CB7"/>
    <w:rsid w:val="00FE7E2E"/>
    <w:rsid w:val="00FE7E60"/>
    <w:rsid w:val="00FF07B3"/>
    <w:rsid w:val="00FF1549"/>
    <w:rsid w:val="00FF1B98"/>
    <w:rsid w:val="00FF1E1C"/>
    <w:rsid w:val="00FF203A"/>
    <w:rsid w:val="00F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D47020B"/>
  <w15:chartTrackingRefBased/>
  <w15:docId w15:val="{452BBB16-4EF3-4A86-B790-2423B9FE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2FB"/>
    <w:rPr>
      <w:rFonts w:ascii="Arial" w:hAnsi="Arial" w:cs="Arial"/>
      <w:sz w:val="16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 w:cs="Times New Roman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 w:cs="Times New Roman"/>
      <w:color w:val="3366FF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Engravers MT" w:hAnsi="Engravers MT"/>
      <w:color w:val="0000FF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color w:val="0000FF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color w:val="0000FF"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color w:val="0000FF"/>
      <w:sz w:val="22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Engravers MT" w:hAnsi="Engravers MT"/>
      <w:color w:val="99CCFF"/>
      <w:sz w:val="22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80"/>
      <w:szCs w:val="20"/>
      <w:lang w:val="en-US"/>
    </w:rPr>
  </w:style>
  <w:style w:type="character" w:styleId="Hyperlink">
    <w:name w:val="Hyperlink"/>
    <w:rsid w:val="00BA50E9"/>
    <w:rPr>
      <w:color w:val="0000FF"/>
      <w:u w:val="single"/>
    </w:rPr>
  </w:style>
  <w:style w:type="paragraph" w:styleId="Header">
    <w:name w:val="header"/>
    <w:basedOn w:val="Normal"/>
    <w:rsid w:val="001A43C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A43C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B7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C7096"/>
  </w:style>
  <w:style w:type="character" w:styleId="HTMLTypewriter">
    <w:name w:val="HTML Typewriter"/>
    <w:rsid w:val="000E6ECF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A57836"/>
    <w:rPr>
      <w:rFonts w:ascii="Tahoma" w:hAnsi="Tahoma" w:cs="Tahoma"/>
      <w:szCs w:val="16"/>
    </w:rPr>
  </w:style>
  <w:style w:type="paragraph" w:styleId="HTMLPreformatted">
    <w:name w:val="HTML Preformatted"/>
    <w:basedOn w:val="Normal"/>
    <w:rsid w:val="001F66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4"/>
      <w:lang w:eastAsia="en-GB"/>
    </w:rPr>
  </w:style>
  <w:style w:type="character" w:customStyle="1" w:styleId="apple-style-span">
    <w:name w:val="apple-style-span"/>
    <w:basedOn w:val="DefaultParagraphFont"/>
    <w:rsid w:val="00C91ADC"/>
  </w:style>
  <w:style w:type="character" w:customStyle="1" w:styleId="apple-converted-space">
    <w:name w:val="apple-converted-space"/>
    <w:basedOn w:val="DefaultParagraphFont"/>
    <w:rsid w:val="00C91ADC"/>
  </w:style>
  <w:style w:type="paragraph" w:styleId="NormalWeb">
    <w:name w:val="Normal (Web)"/>
    <w:basedOn w:val="Normal"/>
    <w:uiPriority w:val="99"/>
    <w:semiHidden/>
    <w:unhideWhenUsed/>
    <w:rsid w:val="001911F1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CC1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060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476837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21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wilym%20Rippon\Application%20Data\Microsoft\Templates\Letter%20head%20counc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5694B-0642-4B05-82CD-5ED8EF3D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council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130508</vt:lpstr>
    </vt:vector>
  </TitlesOfParts>
  <Company>Dad's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130508</dc:title>
  <dc:subject/>
  <dc:creator>Gwilym Rippon</dc:creator>
  <cp:keywords/>
  <dc:description/>
  <cp:lastModifiedBy>Gwilym Rippon</cp:lastModifiedBy>
  <cp:revision>9</cp:revision>
  <cp:lastPrinted>2025-09-04T10:35:00Z</cp:lastPrinted>
  <dcterms:created xsi:type="dcterms:W3CDTF">2026-01-07T16:29:00Z</dcterms:created>
  <dcterms:modified xsi:type="dcterms:W3CDTF">2026-01-07T16:34:00Z</dcterms:modified>
</cp:coreProperties>
</file>