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39" w:rsidRPr="00275D10" w:rsidRDefault="00B07207" w:rsidP="005C075C">
      <w:pPr>
        <w:jc w:val="center"/>
        <w:rPr>
          <w:rFonts w:asciiTheme="minorHAnsi" w:hAnsiTheme="minorHAnsi"/>
          <w:b/>
          <w:szCs w:val="22"/>
        </w:rPr>
      </w:pPr>
      <w:r>
        <w:rPr>
          <w:rFonts w:ascii="Times New Roman" w:hAnsi="Times New Roman"/>
          <w:b/>
          <w:szCs w:val="22"/>
        </w:rPr>
        <w:t xml:space="preserve"> </w:t>
      </w:r>
      <w:r w:rsidR="00FC4A39" w:rsidRPr="00275D10">
        <w:rPr>
          <w:rFonts w:asciiTheme="minorHAnsi" w:hAnsiTheme="minorHAnsi"/>
          <w:b/>
          <w:szCs w:val="22"/>
        </w:rPr>
        <w:t xml:space="preserve">Ospringe Parish Council </w:t>
      </w:r>
    </w:p>
    <w:p w:rsidR="00FC4A39" w:rsidRPr="00275D10" w:rsidRDefault="00FC4A39" w:rsidP="005C075C">
      <w:pPr>
        <w:rPr>
          <w:rFonts w:asciiTheme="minorHAnsi" w:hAnsiTheme="minorHAnsi"/>
          <w:szCs w:val="22"/>
          <w:u w:val="single"/>
        </w:rPr>
      </w:pPr>
      <w:r w:rsidRPr="00275D10">
        <w:rPr>
          <w:rFonts w:asciiTheme="minorHAnsi" w:hAnsiTheme="minorHAnsi"/>
          <w:szCs w:val="22"/>
          <w:u w:val="single"/>
        </w:rPr>
        <w:t>_____________________________________________________________________</w:t>
      </w:r>
      <w:r w:rsidR="009D07DA" w:rsidRPr="00275D10">
        <w:rPr>
          <w:rFonts w:asciiTheme="minorHAnsi" w:hAnsiTheme="minorHAnsi"/>
          <w:szCs w:val="22"/>
          <w:u w:val="single"/>
        </w:rPr>
        <w:t>_________________</w:t>
      </w:r>
    </w:p>
    <w:p w:rsidR="00FC4A39" w:rsidRPr="00275D10" w:rsidRDefault="00FC4A39" w:rsidP="005C075C">
      <w:pPr>
        <w:rPr>
          <w:rFonts w:asciiTheme="minorHAnsi" w:hAnsiTheme="minorHAnsi"/>
          <w:szCs w:val="22"/>
          <w:u w:val="single"/>
        </w:rPr>
      </w:pPr>
    </w:p>
    <w:p w:rsidR="00FC4A39" w:rsidRPr="00275D10" w:rsidRDefault="00A54CD1" w:rsidP="009D07DA">
      <w:pPr>
        <w:rPr>
          <w:rFonts w:asciiTheme="minorHAnsi" w:hAnsiTheme="minorHAnsi"/>
          <w:color w:val="000000"/>
          <w:sz w:val="20"/>
        </w:rPr>
      </w:pPr>
      <w:r w:rsidRPr="00275D10">
        <w:rPr>
          <w:rFonts w:asciiTheme="minorHAnsi" w:hAnsiTheme="minorHAnsi"/>
          <w:color w:val="000000"/>
          <w:sz w:val="20"/>
        </w:rPr>
        <w:t>The</w:t>
      </w:r>
      <w:r w:rsidR="009D6094" w:rsidRPr="00275D10">
        <w:rPr>
          <w:rFonts w:asciiTheme="minorHAnsi" w:hAnsiTheme="minorHAnsi"/>
          <w:color w:val="000000"/>
          <w:sz w:val="20"/>
        </w:rPr>
        <w:t xml:space="preserve"> </w:t>
      </w:r>
      <w:r w:rsidR="00FC4A39" w:rsidRPr="00275D10">
        <w:rPr>
          <w:rFonts w:asciiTheme="minorHAnsi" w:hAnsiTheme="minorHAnsi"/>
          <w:color w:val="000000"/>
          <w:sz w:val="20"/>
        </w:rPr>
        <w:t xml:space="preserve">Parish Council meeting was held on </w:t>
      </w:r>
      <w:r w:rsidR="00A21075" w:rsidRPr="00275D10">
        <w:rPr>
          <w:rFonts w:asciiTheme="minorHAnsi" w:hAnsiTheme="minorHAnsi"/>
          <w:color w:val="000000"/>
          <w:sz w:val="20"/>
        </w:rPr>
        <w:t xml:space="preserve">Wednesday </w:t>
      </w:r>
      <w:r w:rsidR="000405B1">
        <w:rPr>
          <w:rFonts w:asciiTheme="minorHAnsi" w:hAnsiTheme="minorHAnsi"/>
          <w:color w:val="000000"/>
          <w:sz w:val="20"/>
        </w:rPr>
        <w:t>2</w:t>
      </w:r>
      <w:r w:rsidR="000405B1" w:rsidRPr="000405B1">
        <w:rPr>
          <w:rFonts w:asciiTheme="minorHAnsi" w:hAnsiTheme="minorHAnsi"/>
          <w:color w:val="000000"/>
          <w:sz w:val="20"/>
          <w:vertAlign w:val="superscript"/>
        </w:rPr>
        <w:t>nd</w:t>
      </w:r>
      <w:r w:rsidR="000405B1">
        <w:rPr>
          <w:rFonts w:asciiTheme="minorHAnsi" w:hAnsiTheme="minorHAnsi"/>
          <w:color w:val="000000"/>
          <w:sz w:val="20"/>
        </w:rPr>
        <w:t xml:space="preserve"> September</w:t>
      </w:r>
      <w:r w:rsidR="00F02292" w:rsidRPr="00275D10">
        <w:rPr>
          <w:rFonts w:asciiTheme="minorHAnsi" w:hAnsiTheme="minorHAnsi"/>
          <w:sz w:val="20"/>
        </w:rPr>
        <w:t xml:space="preserve"> 2015</w:t>
      </w:r>
      <w:r w:rsidR="00F02292" w:rsidRPr="00275D10">
        <w:rPr>
          <w:rFonts w:asciiTheme="minorHAnsi" w:hAnsiTheme="minorHAnsi"/>
          <w:b/>
          <w:sz w:val="20"/>
        </w:rPr>
        <w:t xml:space="preserve"> </w:t>
      </w:r>
      <w:r w:rsidR="00FC4A39" w:rsidRPr="00275D10">
        <w:rPr>
          <w:rFonts w:asciiTheme="minorHAnsi" w:hAnsiTheme="minorHAnsi"/>
          <w:color w:val="000000"/>
          <w:sz w:val="20"/>
        </w:rPr>
        <w:t>in Whitehill Chapel, Painter’s Fors</w:t>
      </w:r>
      <w:r w:rsidR="0016236E" w:rsidRPr="00275D10">
        <w:rPr>
          <w:rFonts w:asciiTheme="minorHAnsi" w:hAnsiTheme="minorHAnsi"/>
          <w:color w:val="000000"/>
          <w:sz w:val="20"/>
        </w:rPr>
        <w:t xml:space="preserve">tal.  The meeting commenced at </w:t>
      </w:r>
      <w:r w:rsidR="00183EFD">
        <w:rPr>
          <w:rFonts w:asciiTheme="minorHAnsi" w:hAnsiTheme="minorHAnsi"/>
          <w:color w:val="000000"/>
          <w:sz w:val="20"/>
        </w:rPr>
        <w:t>7</w:t>
      </w:r>
      <w:r w:rsidRPr="00275D10">
        <w:rPr>
          <w:rFonts w:asciiTheme="minorHAnsi" w:hAnsiTheme="minorHAnsi"/>
          <w:color w:val="000000"/>
          <w:sz w:val="20"/>
        </w:rPr>
        <w:t>.30</w:t>
      </w:r>
      <w:r w:rsidR="00485FA5" w:rsidRPr="00275D10">
        <w:rPr>
          <w:rFonts w:asciiTheme="minorHAnsi" w:hAnsiTheme="minorHAnsi"/>
          <w:color w:val="000000"/>
          <w:sz w:val="20"/>
        </w:rPr>
        <w:t>pm</w:t>
      </w:r>
      <w:r w:rsidR="00FC4A39" w:rsidRPr="00275D10">
        <w:rPr>
          <w:rFonts w:asciiTheme="minorHAnsi" w:hAnsiTheme="minorHAnsi"/>
          <w:color w:val="000000"/>
          <w:sz w:val="20"/>
        </w:rPr>
        <w:t>.</w:t>
      </w:r>
    </w:p>
    <w:p w:rsidR="00FC4A39" w:rsidRPr="00275D10" w:rsidRDefault="00FC4A39" w:rsidP="005C075C">
      <w:pPr>
        <w:rPr>
          <w:rFonts w:asciiTheme="minorHAnsi" w:hAnsiTheme="minorHAnsi"/>
          <w:color w:val="000000"/>
          <w:sz w:val="20"/>
        </w:rPr>
      </w:pPr>
    </w:p>
    <w:p w:rsidR="00D35832" w:rsidRPr="00275D10"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Present:</w:t>
      </w:r>
      <w:r w:rsidRPr="00275D10">
        <w:rPr>
          <w:rFonts w:asciiTheme="minorHAnsi" w:hAnsiTheme="minorHAnsi"/>
          <w:color w:val="000000"/>
          <w:sz w:val="20"/>
        </w:rPr>
        <w:tab/>
      </w:r>
      <w:r w:rsidR="00284C86" w:rsidRPr="00275D10">
        <w:rPr>
          <w:rFonts w:asciiTheme="minorHAnsi" w:hAnsiTheme="minorHAnsi"/>
          <w:color w:val="000000"/>
          <w:sz w:val="20"/>
        </w:rPr>
        <w:t>A Keel – Chairman</w:t>
      </w:r>
    </w:p>
    <w:p w:rsidR="000405B1" w:rsidRDefault="00D35832"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0405B1">
        <w:rPr>
          <w:rFonts w:asciiTheme="minorHAnsi" w:hAnsiTheme="minorHAnsi"/>
          <w:color w:val="000000"/>
          <w:sz w:val="20"/>
        </w:rPr>
        <w:t>B Flynn</w:t>
      </w:r>
    </w:p>
    <w:p w:rsidR="00A275FF" w:rsidRPr="00275D10" w:rsidRDefault="000405B1" w:rsidP="00284C86">
      <w:pPr>
        <w:tabs>
          <w:tab w:val="left" w:pos="1418"/>
        </w:tabs>
        <w:rPr>
          <w:rFonts w:asciiTheme="minorHAnsi" w:hAnsiTheme="minorHAnsi"/>
          <w:color w:val="000000"/>
          <w:sz w:val="20"/>
        </w:rPr>
      </w:pPr>
      <w:r>
        <w:rPr>
          <w:rFonts w:asciiTheme="minorHAnsi" w:hAnsiTheme="minorHAnsi"/>
          <w:color w:val="000000"/>
          <w:sz w:val="20"/>
        </w:rPr>
        <w:tab/>
      </w:r>
      <w:r w:rsidR="00145834" w:rsidRPr="00275D10">
        <w:rPr>
          <w:rFonts w:asciiTheme="minorHAnsi" w:hAnsiTheme="minorHAnsi"/>
          <w:color w:val="000000"/>
          <w:sz w:val="20"/>
        </w:rPr>
        <w:t xml:space="preserve">J Dean-Kimili  </w:t>
      </w:r>
      <w:r w:rsidR="00A275FF" w:rsidRPr="00275D10">
        <w:rPr>
          <w:rFonts w:asciiTheme="minorHAnsi" w:hAnsiTheme="minorHAnsi"/>
          <w:color w:val="000000"/>
          <w:sz w:val="20"/>
        </w:rPr>
        <w:tab/>
      </w:r>
    </w:p>
    <w:p w:rsidR="00821C80" w:rsidRPr="00275D10" w:rsidRDefault="00A275FF"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821C80" w:rsidRPr="00275D10">
        <w:rPr>
          <w:rFonts w:asciiTheme="minorHAnsi" w:hAnsiTheme="minorHAnsi"/>
          <w:color w:val="000000"/>
          <w:sz w:val="20"/>
        </w:rPr>
        <w:tab/>
        <w:t xml:space="preserve">R Simmons    </w:t>
      </w:r>
      <w:r w:rsidR="007C6E53" w:rsidRPr="00275D10">
        <w:rPr>
          <w:rFonts w:asciiTheme="minorHAnsi" w:hAnsiTheme="minorHAnsi"/>
          <w:color w:val="000000"/>
          <w:sz w:val="20"/>
        </w:rPr>
        <w:tab/>
      </w:r>
    </w:p>
    <w:p w:rsidR="009A1880" w:rsidRPr="00275D10" w:rsidRDefault="00821C80"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9A1880" w:rsidRPr="00275D10">
        <w:rPr>
          <w:rFonts w:asciiTheme="minorHAnsi" w:hAnsiTheme="minorHAnsi"/>
          <w:color w:val="000000"/>
          <w:sz w:val="20"/>
        </w:rPr>
        <w:t xml:space="preserve">H Williams </w:t>
      </w:r>
    </w:p>
    <w:p w:rsidR="00145834" w:rsidRDefault="009A1880"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145834" w:rsidRPr="00275D10">
        <w:rPr>
          <w:rFonts w:asciiTheme="minorHAnsi" w:hAnsiTheme="minorHAnsi"/>
          <w:color w:val="000000"/>
          <w:sz w:val="20"/>
        </w:rPr>
        <w:t xml:space="preserve">Cllr </w:t>
      </w:r>
      <w:r w:rsidR="000B13F7">
        <w:rPr>
          <w:rFonts w:asciiTheme="minorHAnsi" w:hAnsiTheme="minorHAnsi"/>
          <w:color w:val="000000"/>
          <w:sz w:val="20"/>
        </w:rPr>
        <w:t>A Bowles</w:t>
      </w:r>
      <w:bookmarkStart w:id="0" w:name="_GoBack"/>
      <w:bookmarkEnd w:id="0"/>
    </w:p>
    <w:p w:rsidR="00401C59" w:rsidRPr="00275D10" w:rsidRDefault="00145834" w:rsidP="00284C86">
      <w:pPr>
        <w:tabs>
          <w:tab w:val="left" w:pos="1418"/>
        </w:tabs>
        <w:rPr>
          <w:rFonts w:asciiTheme="minorHAnsi" w:hAnsiTheme="minorHAnsi"/>
          <w:color w:val="000000"/>
          <w:sz w:val="20"/>
        </w:rPr>
      </w:pPr>
      <w:r>
        <w:rPr>
          <w:rFonts w:asciiTheme="minorHAnsi" w:hAnsiTheme="minorHAnsi"/>
          <w:color w:val="000000"/>
          <w:sz w:val="20"/>
        </w:rPr>
        <w:tab/>
      </w:r>
      <w:r w:rsidR="00D35832" w:rsidRPr="00275D10">
        <w:rPr>
          <w:rFonts w:asciiTheme="minorHAnsi" w:hAnsiTheme="minorHAnsi"/>
          <w:color w:val="000000"/>
          <w:sz w:val="20"/>
        </w:rPr>
        <w:t>L Melville – Clerk</w:t>
      </w:r>
    </w:p>
    <w:p w:rsidR="00A21075" w:rsidRPr="00275D10" w:rsidRDefault="00A21075" w:rsidP="00284C86">
      <w:pPr>
        <w:tabs>
          <w:tab w:val="left" w:pos="1418"/>
        </w:tabs>
        <w:rPr>
          <w:rFonts w:asciiTheme="minorHAnsi" w:hAnsiTheme="minorHAnsi"/>
          <w:color w:val="000000"/>
          <w:sz w:val="20"/>
        </w:rPr>
      </w:pPr>
    </w:p>
    <w:p w:rsidR="006A218B" w:rsidRPr="00275D10" w:rsidRDefault="00FC4A39" w:rsidP="00284C86">
      <w:pPr>
        <w:tabs>
          <w:tab w:val="left" w:pos="1418"/>
        </w:tabs>
        <w:rPr>
          <w:rFonts w:asciiTheme="minorHAnsi" w:hAnsiTheme="minorHAnsi"/>
          <w:color w:val="000000"/>
          <w:sz w:val="20"/>
        </w:rPr>
      </w:pPr>
      <w:r w:rsidRPr="00275D10">
        <w:rPr>
          <w:rFonts w:asciiTheme="minorHAnsi" w:hAnsiTheme="minorHAnsi"/>
          <w:color w:val="000000"/>
          <w:sz w:val="20"/>
        </w:rPr>
        <w:t>Apologies:</w:t>
      </w:r>
      <w:r w:rsidRPr="00275D10">
        <w:rPr>
          <w:rFonts w:asciiTheme="minorHAnsi" w:hAnsiTheme="minorHAnsi"/>
          <w:color w:val="000000"/>
          <w:sz w:val="20"/>
        </w:rPr>
        <w:tab/>
      </w:r>
      <w:r w:rsidR="000405B1" w:rsidRPr="00275D10">
        <w:rPr>
          <w:rFonts w:asciiTheme="minorHAnsi" w:hAnsiTheme="minorHAnsi"/>
          <w:color w:val="000000"/>
          <w:sz w:val="20"/>
        </w:rPr>
        <w:t>A Greason</w:t>
      </w:r>
    </w:p>
    <w:p w:rsidR="000405B1" w:rsidRDefault="006A218B"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0405B1">
        <w:rPr>
          <w:rFonts w:asciiTheme="minorHAnsi" w:hAnsiTheme="minorHAnsi"/>
          <w:color w:val="000000"/>
          <w:sz w:val="20"/>
        </w:rPr>
        <w:t>Cllr C Prescott</w:t>
      </w:r>
    </w:p>
    <w:p w:rsidR="00C14E61" w:rsidRDefault="009D6094" w:rsidP="00284C86">
      <w:pPr>
        <w:tabs>
          <w:tab w:val="left" w:pos="1418"/>
        </w:tabs>
        <w:rPr>
          <w:rFonts w:asciiTheme="minorHAnsi" w:hAnsiTheme="minorHAnsi"/>
          <w:color w:val="000000"/>
          <w:sz w:val="20"/>
        </w:rPr>
      </w:pPr>
      <w:r w:rsidRPr="00275D10">
        <w:rPr>
          <w:rFonts w:asciiTheme="minorHAnsi" w:hAnsiTheme="minorHAnsi"/>
          <w:color w:val="000000"/>
          <w:sz w:val="20"/>
        </w:rPr>
        <w:t xml:space="preserve"> </w:t>
      </w:r>
      <w:r w:rsidR="00C14E61" w:rsidRPr="00275D10">
        <w:rPr>
          <w:rFonts w:asciiTheme="minorHAnsi" w:hAnsiTheme="minorHAnsi"/>
          <w:color w:val="000000"/>
          <w:sz w:val="20"/>
        </w:rPr>
        <w:t xml:space="preserve"> </w:t>
      </w:r>
    </w:p>
    <w:p w:rsidR="000405B1" w:rsidRPr="00275D10" w:rsidRDefault="000405B1" w:rsidP="00284C86">
      <w:pPr>
        <w:tabs>
          <w:tab w:val="left" w:pos="1418"/>
        </w:tabs>
        <w:rPr>
          <w:rFonts w:asciiTheme="minorHAnsi" w:hAnsiTheme="minorHAnsi"/>
          <w:color w:val="000000"/>
          <w:sz w:val="20"/>
        </w:rPr>
      </w:pPr>
      <w:r>
        <w:rPr>
          <w:rFonts w:asciiTheme="minorHAnsi" w:hAnsiTheme="minorHAnsi"/>
          <w:color w:val="000000"/>
          <w:sz w:val="20"/>
        </w:rPr>
        <w:t xml:space="preserve">The meeting was attended by Swale Senior Planning Officer Artemis Christophi-Turner who gave a presentation on the proposed development at Perry Court.  </w:t>
      </w:r>
    </w:p>
    <w:p w:rsidR="0094366C" w:rsidRPr="00275D10" w:rsidRDefault="0094366C" w:rsidP="00720965">
      <w:pPr>
        <w:tabs>
          <w:tab w:val="left" w:pos="1418"/>
        </w:tabs>
        <w:rPr>
          <w:rFonts w:asciiTheme="minorHAnsi" w:hAnsiTheme="minorHAnsi"/>
          <w:color w:val="000000"/>
          <w:sz w:val="20"/>
        </w:rPr>
      </w:pPr>
    </w:p>
    <w:p w:rsidR="00D32B21" w:rsidRPr="005C6013" w:rsidRDefault="000405B1" w:rsidP="00742500">
      <w:pPr>
        <w:ind w:left="720" w:hanging="720"/>
        <w:rPr>
          <w:rFonts w:asciiTheme="minorHAnsi" w:hAnsiTheme="minorHAnsi"/>
          <w:b/>
          <w:color w:val="000000"/>
          <w:sz w:val="20"/>
        </w:rPr>
      </w:pPr>
      <w:r>
        <w:rPr>
          <w:rFonts w:asciiTheme="minorHAnsi" w:hAnsiTheme="minorHAnsi"/>
          <w:b/>
          <w:color w:val="000000"/>
          <w:sz w:val="20"/>
        </w:rPr>
        <w:t>103</w:t>
      </w:r>
      <w:r w:rsidR="00031906" w:rsidRPr="005C6013">
        <w:rPr>
          <w:rFonts w:asciiTheme="minorHAnsi" w:hAnsiTheme="minorHAnsi"/>
          <w:b/>
          <w:color w:val="000000"/>
          <w:sz w:val="20"/>
        </w:rPr>
        <w:t>/15</w:t>
      </w:r>
      <w:r w:rsidR="00B55EA8" w:rsidRPr="005C6013">
        <w:rPr>
          <w:rFonts w:asciiTheme="minorHAnsi" w:hAnsiTheme="minorHAnsi"/>
          <w:b/>
          <w:color w:val="000000"/>
          <w:sz w:val="20"/>
        </w:rPr>
        <w:tab/>
      </w:r>
      <w:r w:rsidR="00D32B21" w:rsidRPr="005C6013">
        <w:rPr>
          <w:rFonts w:asciiTheme="minorHAnsi" w:hAnsiTheme="minorHAnsi"/>
          <w:b/>
          <w:color w:val="000000"/>
          <w:sz w:val="20"/>
        </w:rPr>
        <w:t>Dispensations</w:t>
      </w:r>
    </w:p>
    <w:p w:rsidR="00D32B21" w:rsidRDefault="006A218B" w:rsidP="00742500">
      <w:pPr>
        <w:ind w:left="720" w:hanging="720"/>
        <w:rPr>
          <w:rFonts w:asciiTheme="minorHAnsi" w:hAnsiTheme="minorHAnsi"/>
          <w:color w:val="000000"/>
          <w:sz w:val="20"/>
        </w:rPr>
      </w:pPr>
      <w:r w:rsidRPr="00275D10">
        <w:rPr>
          <w:rFonts w:asciiTheme="minorHAnsi" w:hAnsiTheme="minorHAnsi"/>
          <w:color w:val="000000"/>
          <w:sz w:val="20"/>
        </w:rPr>
        <w:tab/>
        <w:t>Councillors B Flynn, A Greason and A Keel have been granted dispensation to deal with matters related to Champion Hall.</w:t>
      </w:r>
    </w:p>
    <w:p w:rsidR="00145834" w:rsidRPr="00275D10" w:rsidRDefault="00145834" w:rsidP="00742500">
      <w:pPr>
        <w:ind w:left="720" w:hanging="720"/>
        <w:rPr>
          <w:rFonts w:asciiTheme="minorHAnsi" w:hAnsiTheme="minorHAnsi"/>
          <w:color w:val="000000"/>
          <w:sz w:val="20"/>
        </w:rPr>
      </w:pPr>
    </w:p>
    <w:p w:rsidR="006044D0" w:rsidRPr="005C6013" w:rsidRDefault="000405B1" w:rsidP="00293934">
      <w:pPr>
        <w:spacing w:after="120"/>
        <w:ind w:left="720" w:hanging="720"/>
        <w:rPr>
          <w:rFonts w:asciiTheme="minorHAnsi" w:hAnsiTheme="minorHAnsi"/>
          <w:b/>
          <w:color w:val="000000"/>
          <w:sz w:val="20"/>
        </w:rPr>
      </w:pPr>
      <w:r>
        <w:rPr>
          <w:rFonts w:asciiTheme="minorHAnsi" w:hAnsiTheme="minorHAnsi"/>
          <w:b/>
          <w:color w:val="000000"/>
          <w:sz w:val="20"/>
        </w:rPr>
        <w:t>104</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r>
      <w:r w:rsidR="006044D0" w:rsidRPr="005C6013">
        <w:rPr>
          <w:rFonts w:asciiTheme="minorHAnsi" w:hAnsiTheme="minorHAnsi"/>
          <w:b/>
          <w:color w:val="000000"/>
          <w:sz w:val="20"/>
        </w:rPr>
        <w:t>Public Participation</w:t>
      </w:r>
    </w:p>
    <w:p w:rsidR="00471190" w:rsidRPr="00275D10" w:rsidRDefault="006A218B" w:rsidP="000405B1">
      <w:pPr>
        <w:ind w:left="720" w:hanging="720"/>
        <w:rPr>
          <w:rFonts w:asciiTheme="minorHAnsi" w:hAnsiTheme="minorHAnsi"/>
          <w:color w:val="000000"/>
          <w:sz w:val="20"/>
        </w:rPr>
      </w:pPr>
      <w:r w:rsidRPr="00275D10">
        <w:rPr>
          <w:rFonts w:asciiTheme="minorHAnsi" w:hAnsiTheme="minorHAnsi"/>
          <w:color w:val="000000"/>
          <w:sz w:val="20"/>
        </w:rPr>
        <w:tab/>
        <w:t xml:space="preserve">There was </w:t>
      </w:r>
      <w:r w:rsidR="00145834">
        <w:rPr>
          <w:rFonts w:asciiTheme="minorHAnsi" w:hAnsiTheme="minorHAnsi"/>
          <w:color w:val="000000"/>
          <w:sz w:val="20"/>
        </w:rPr>
        <w:t>substantial</w:t>
      </w:r>
      <w:r w:rsidRPr="00275D10">
        <w:rPr>
          <w:rFonts w:asciiTheme="minorHAnsi" w:hAnsiTheme="minorHAnsi"/>
          <w:color w:val="000000"/>
          <w:sz w:val="20"/>
        </w:rPr>
        <w:t xml:space="preserve"> public participation</w:t>
      </w:r>
      <w:r w:rsidR="00145834">
        <w:rPr>
          <w:rFonts w:asciiTheme="minorHAnsi" w:hAnsiTheme="minorHAnsi"/>
          <w:color w:val="000000"/>
          <w:sz w:val="20"/>
        </w:rPr>
        <w:t xml:space="preserve"> with local residents very concerned at application ref 15/54264/OUT for up to 310 dwellings and additional developments at Perry Court, Brogdale Road.  </w:t>
      </w:r>
      <w:r w:rsidR="000405B1">
        <w:rPr>
          <w:rFonts w:asciiTheme="minorHAnsi" w:hAnsiTheme="minorHAnsi"/>
          <w:color w:val="000000"/>
          <w:sz w:val="20"/>
        </w:rPr>
        <w:t xml:space="preserve">Swale Senior Planning Officer Artemis Christophi-Turner gave a presentation on the proposals and a Q&amp;A session then followed.  Main concerns are that this </w:t>
      </w:r>
      <w:r w:rsidR="00AA0C34">
        <w:rPr>
          <w:rFonts w:asciiTheme="minorHAnsi" w:hAnsiTheme="minorHAnsi"/>
          <w:color w:val="000000"/>
          <w:sz w:val="20"/>
        </w:rPr>
        <w:t>is on grade 1 agricultural land;</w:t>
      </w:r>
      <w:r w:rsidR="000405B1">
        <w:rPr>
          <w:rFonts w:asciiTheme="minorHAnsi" w:hAnsiTheme="minorHAnsi"/>
          <w:color w:val="000000"/>
          <w:sz w:val="20"/>
        </w:rPr>
        <w:t xml:space="preserve"> </w:t>
      </w:r>
      <w:r w:rsidR="006F1293">
        <w:rPr>
          <w:rFonts w:asciiTheme="minorHAnsi" w:hAnsiTheme="minorHAnsi"/>
          <w:color w:val="000000"/>
          <w:sz w:val="20"/>
        </w:rPr>
        <w:t>that there are</w:t>
      </w:r>
      <w:r w:rsidR="000405B1">
        <w:rPr>
          <w:rFonts w:asciiTheme="minorHAnsi" w:hAnsiTheme="minorHAnsi"/>
          <w:color w:val="000000"/>
          <w:sz w:val="20"/>
        </w:rPr>
        <w:t xml:space="preserve"> </w:t>
      </w:r>
      <w:r w:rsidR="00AA0C34">
        <w:rPr>
          <w:rFonts w:asciiTheme="minorHAnsi" w:hAnsiTheme="minorHAnsi"/>
          <w:color w:val="000000"/>
          <w:sz w:val="20"/>
        </w:rPr>
        <w:t xml:space="preserve">serious </w:t>
      </w:r>
      <w:r w:rsidR="000405B1">
        <w:rPr>
          <w:rFonts w:asciiTheme="minorHAnsi" w:hAnsiTheme="minorHAnsi"/>
          <w:color w:val="000000"/>
          <w:sz w:val="20"/>
        </w:rPr>
        <w:t xml:space="preserve">transport and road </w:t>
      </w:r>
      <w:r w:rsidR="00AA0C34">
        <w:rPr>
          <w:rFonts w:asciiTheme="minorHAnsi" w:hAnsiTheme="minorHAnsi"/>
          <w:color w:val="000000"/>
          <w:sz w:val="20"/>
        </w:rPr>
        <w:t>implications;</w:t>
      </w:r>
      <w:r w:rsidR="000405B1">
        <w:rPr>
          <w:rFonts w:asciiTheme="minorHAnsi" w:hAnsiTheme="minorHAnsi"/>
          <w:color w:val="000000"/>
          <w:sz w:val="20"/>
        </w:rPr>
        <w:t xml:space="preserve">, </w:t>
      </w:r>
      <w:r w:rsidR="006F1293">
        <w:rPr>
          <w:rFonts w:asciiTheme="minorHAnsi" w:hAnsiTheme="minorHAnsi"/>
          <w:color w:val="000000"/>
          <w:sz w:val="20"/>
        </w:rPr>
        <w:t xml:space="preserve">there is a </w:t>
      </w:r>
      <w:r w:rsidR="000405B1">
        <w:rPr>
          <w:rFonts w:asciiTheme="minorHAnsi" w:hAnsiTheme="minorHAnsi"/>
          <w:color w:val="000000"/>
          <w:sz w:val="20"/>
        </w:rPr>
        <w:t xml:space="preserve">lack of </w:t>
      </w:r>
      <w:r w:rsidR="006F1293">
        <w:rPr>
          <w:rFonts w:asciiTheme="minorHAnsi" w:hAnsiTheme="minorHAnsi"/>
          <w:color w:val="000000"/>
          <w:sz w:val="20"/>
        </w:rPr>
        <w:t xml:space="preserve">both </w:t>
      </w:r>
      <w:r w:rsidR="000405B1">
        <w:rPr>
          <w:rFonts w:asciiTheme="minorHAnsi" w:hAnsiTheme="minorHAnsi"/>
          <w:color w:val="000000"/>
          <w:sz w:val="20"/>
        </w:rPr>
        <w:t xml:space="preserve">social and physical infrastructure </w:t>
      </w:r>
      <w:r w:rsidR="006F1293">
        <w:rPr>
          <w:rFonts w:asciiTheme="minorHAnsi" w:hAnsiTheme="minorHAnsi"/>
          <w:color w:val="000000"/>
          <w:sz w:val="20"/>
        </w:rPr>
        <w:t>in the area</w:t>
      </w:r>
      <w:r w:rsidR="00AA0C34">
        <w:rPr>
          <w:rFonts w:asciiTheme="minorHAnsi" w:hAnsiTheme="minorHAnsi"/>
          <w:color w:val="000000"/>
          <w:sz w:val="20"/>
        </w:rPr>
        <w:t>;</w:t>
      </w:r>
      <w:r w:rsidR="006F1293">
        <w:rPr>
          <w:rFonts w:asciiTheme="minorHAnsi" w:hAnsiTheme="minorHAnsi"/>
          <w:color w:val="000000"/>
          <w:sz w:val="20"/>
        </w:rPr>
        <w:t xml:space="preserve"> and</w:t>
      </w:r>
      <w:r w:rsidR="000405B1">
        <w:rPr>
          <w:rFonts w:asciiTheme="minorHAnsi" w:hAnsiTheme="minorHAnsi"/>
          <w:color w:val="000000"/>
          <w:sz w:val="20"/>
        </w:rPr>
        <w:t xml:space="preserve"> i</w:t>
      </w:r>
      <w:r w:rsidR="006F1293">
        <w:rPr>
          <w:rFonts w:asciiTheme="minorHAnsi" w:hAnsiTheme="minorHAnsi"/>
          <w:color w:val="000000"/>
          <w:sz w:val="20"/>
        </w:rPr>
        <w:t>t would disrupt</w:t>
      </w:r>
      <w:r w:rsidR="000405B1">
        <w:rPr>
          <w:rFonts w:asciiTheme="minorHAnsi" w:hAnsiTheme="minorHAnsi"/>
          <w:color w:val="000000"/>
          <w:sz w:val="20"/>
        </w:rPr>
        <w:t xml:space="preserve"> the traditional and </w:t>
      </w:r>
      <w:r w:rsidR="006F1293">
        <w:rPr>
          <w:rFonts w:asciiTheme="minorHAnsi" w:hAnsiTheme="minorHAnsi"/>
          <w:color w:val="000000"/>
          <w:sz w:val="20"/>
        </w:rPr>
        <w:t xml:space="preserve">highly </w:t>
      </w:r>
      <w:r w:rsidR="000405B1">
        <w:rPr>
          <w:rFonts w:asciiTheme="minorHAnsi" w:hAnsiTheme="minorHAnsi"/>
          <w:color w:val="000000"/>
          <w:sz w:val="20"/>
        </w:rPr>
        <w:t xml:space="preserve">valued </w:t>
      </w:r>
      <w:r w:rsidR="006F1293">
        <w:rPr>
          <w:rFonts w:asciiTheme="minorHAnsi" w:hAnsiTheme="minorHAnsi"/>
          <w:color w:val="000000"/>
          <w:sz w:val="20"/>
        </w:rPr>
        <w:t>location</w:t>
      </w:r>
      <w:r w:rsidR="000405B1">
        <w:rPr>
          <w:rFonts w:asciiTheme="minorHAnsi" w:hAnsiTheme="minorHAnsi"/>
          <w:color w:val="000000"/>
          <w:sz w:val="20"/>
        </w:rPr>
        <w:t xml:space="preserve"> of Faversham as </w:t>
      </w:r>
      <w:r w:rsidR="006F1293">
        <w:rPr>
          <w:rFonts w:asciiTheme="minorHAnsi" w:hAnsiTheme="minorHAnsi"/>
          <w:color w:val="000000"/>
          <w:sz w:val="20"/>
        </w:rPr>
        <w:t>a compact town</w:t>
      </w:r>
      <w:r w:rsidR="000405B1">
        <w:rPr>
          <w:rFonts w:asciiTheme="minorHAnsi" w:hAnsiTheme="minorHAnsi"/>
          <w:color w:val="000000"/>
          <w:sz w:val="20"/>
        </w:rPr>
        <w:t xml:space="preserve"> </w:t>
      </w:r>
      <w:r w:rsidR="006F1293">
        <w:rPr>
          <w:rFonts w:asciiTheme="minorHAnsi" w:hAnsiTheme="minorHAnsi"/>
          <w:color w:val="000000"/>
          <w:sz w:val="20"/>
        </w:rPr>
        <w:t>within a rural setting</w:t>
      </w:r>
      <w:r w:rsidR="000405B1">
        <w:rPr>
          <w:rFonts w:asciiTheme="minorHAnsi" w:hAnsiTheme="minorHAnsi"/>
          <w:color w:val="000000"/>
          <w:sz w:val="20"/>
        </w:rPr>
        <w:t>.</w:t>
      </w:r>
      <w:r w:rsidR="006F1293">
        <w:rPr>
          <w:rFonts w:asciiTheme="minorHAnsi" w:hAnsiTheme="minorHAnsi"/>
          <w:color w:val="000000"/>
          <w:sz w:val="20"/>
        </w:rPr>
        <w:t xml:space="preserve">  The chairman thanked Artemis for her presentation and her very helpful contribution to the meeting.</w:t>
      </w:r>
    </w:p>
    <w:p w:rsidR="00B06D6A" w:rsidRPr="00275D10" w:rsidRDefault="00B06D6A" w:rsidP="00671ABD">
      <w:pPr>
        <w:ind w:left="720" w:hanging="720"/>
        <w:rPr>
          <w:rFonts w:asciiTheme="minorHAnsi" w:hAnsiTheme="minorHAnsi"/>
          <w:color w:val="000000"/>
          <w:sz w:val="20"/>
        </w:rPr>
      </w:pPr>
    </w:p>
    <w:p w:rsidR="009D6094" w:rsidRPr="005C6013" w:rsidRDefault="006F1293" w:rsidP="00293934">
      <w:pPr>
        <w:spacing w:after="120"/>
        <w:ind w:left="720" w:hanging="720"/>
        <w:rPr>
          <w:rFonts w:asciiTheme="minorHAnsi" w:hAnsiTheme="minorHAnsi"/>
          <w:b/>
          <w:color w:val="000000"/>
          <w:sz w:val="20"/>
        </w:rPr>
      </w:pPr>
      <w:r>
        <w:rPr>
          <w:rFonts w:asciiTheme="minorHAnsi" w:hAnsiTheme="minorHAnsi"/>
          <w:b/>
          <w:color w:val="000000"/>
          <w:sz w:val="20"/>
        </w:rPr>
        <w:t>105</w:t>
      </w:r>
      <w:r w:rsidR="00031906" w:rsidRPr="005C6013">
        <w:rPr>
          <w:rFonts w:asciiTheme="minorHAnsi" w:hAnsiTheme="minorHAnsi"/>
          <w:b/>
          <w:color w:val="000000"/>
          <w:sz w:val="20"/>
        </w:rPr>
        <w:t>/15</w:t>
      </w:r>
      <w:r w:rsidR="00FE4B8F" w:rsidRPr="005C6013">
        <w:rPr>
          <w:rFonts w:asciiTheme="minorHAnsi" w:hAnsiTheme="minorHAnsi"/>
          <w:b/>
          <w:color w:val="000000"/>
          <w:sz w:val="20"/>
        </w:rPr>
        <w:t xml:space="preserve"> </w:t>
      </w:r>
      <w:r w:rsidR="009D6094" w:rsidRPr="005C6013">
        <w:rPr>
          <w:rFonts w:asciiTheme="minorHAnsi" w:hAnsiTheme="minorHAnsi"/>
          <w:b/>
          <w:color w:val="000000"/>
          <w:sz w:val="20"/>
        </w:rPr>
        <w:tab/>
      </w:r>
      <w:r w:rsidR="00D32B21" w:rsidRPr="005C6013">
        <w:rPr>
          <w:rFonts w:asciiTheme="minorHAnsi" w:hAnsiTheme="minorHAnsi"/>
          <w:b/>
          <w:color w:val="000000"/>
          <w:sz w:val="20"/>
        </w:rPr>
        <w:t>Signing of minutes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D32B21" w:rsidRPr="00275D10">
        <w:rPr>
          <w:rFonts w:asciiTheme="minorHAnsi" w:hAnsiTheme="minorHAnsi"/>
          <w:color w:val="000000"/>
          <w:sz w:val="20"/>
        </w:rPr>
        <w:t xml:space="preserve">All were in agreement for the Chairman to sign the Minutes as a true record of the business transacted at </w:t>
      </w:r>
      <w:r w:rsidR="00AF391B" w:rsidRPr="00275D10">
        <w:rPr>
          <w:rFonts w:asciiTheme="minorHAnsi" w:hAnsiTheme="minorHAnsi"/>
          <w:color w:val="000000"/>
          <w:sz w:val="20"/>
        </w:rPr>
        <w:t xml:space="preserve">the </w:t>
      </w:r>
      <w:r w:rsidR="00AF391B">
        <w:rPr>
          <w:rFonts w:asciiTheme="minorHAnsi" w:hAnsiTheme="minorHAnsi"/>
          <w:color w:val="000000"/>
          <w:sz w:val="20"/>
        </w:rPr>
        <w:t>Parish</w:t>
      </w:r>
      <w:r w:rsidR="00D32B21" w:rsidRPr="00275D10">
        <w:rPr>
          <w:rFonts w:asciiTheme="minorHAnsi" w:hAnsiTheme="minorHAnsi"/>
          <w:color w:val="000000"/>
          <w:sz w:val="20"/>
        </w:rPr>
        <w:t xml:space="preserve"> Council Meeting held on  </w:t>
      </w:r>
      <w:r w:rsidR="006F1293">
        <w:rPr>
          <w:rFonts w:asciiTheme="minorHAnsi" w:hAnsiTheme="minorHAnsi"/>
          <w:color w:val="000000"/>
          <w:sz w:val="20"/>
        </w:rPr>
        <w:t>15</w:t>
      </w:r>
      <w:r w:rsidR="006F1293" w:rsidRPr="006F1293">
        <w:rPr>
          <w:rFonts w:asciiTheme="minorHAnsi" w:hAnsiTheme="minorHAnsi"/>
          <w:color w:val="000000"/>
          <w:sz w:val="20"/>
          <w:vertAlign w:val="superscript"/>
        </w:rPr>
        <w:t>th</w:t>
      </w:r>
      <w:r w:rsidR="006F1293">
        <w:rPr>
          <w:rFonts w:asciiTheme="minorHAnsi" w:hAnsiTheme="minorHAnsi"/>
          <w:color w:val="000000"/>
          <w:sz w:val="20"/>
        </w:rPr>
        <w:t xml:space="preserve"> July</w:t>
      </w:r>
      <w:r w:rsidR="00D32B21" w:rsidRPr="00275D10">
        <w:rPr>
          <w:rFonts w:asciiTheme="minorHAnsi" w:hAnsiTheme="minorHAnsi"/>
          <w:color w:val="000000"/>
          <w:sz w:val="20"/>
        </w:rPr>
        <w:t xml:space="preserve"> 2015.</w:t>
      </w:r>
    </w:p>
    <w:p w:rsidR="009D6094" w:rsidRPr="00275D10" w:rsidRDefault="009D6094" w:rsidP="00671ABD">
      <w:pPr>
        <w:ind w:left="720" w:hanging="720"/>
        <w:rPr>
          <w:rFonts w:asciiTheme="minorHAnsi" w:hAnsiTheme="minorHAnsi"/>
          <w:color w:val="000000"/>
          <w:sz w:val="20"/>
        </w:rPr>
      </w:pPr>
    </w:p>
    <w:p w:rsidR="00D32B21" w:rsidRPr="005C6013" w:rsidRDefault="006F1293" w:rsidP="00D32B21">
      <w:pPr>
        <w:tabs>
          <w:tab w:val="left" w:pos="709"/>
          <w:tab w:val="left" w:pos="3240"/>
        </w:tabs>
        <w:spacing w:after="120"/>
        <w:ind w:left="720" w:hanging="720"/>
        <w:rPr>
          <w:rFonts w:asciiTheme="minorHAnsi" w:hAnsiTheme="minorHAnsi"/>
          <w:b/>
          <w:color w:val="000000"/>
          <w:sz w:val="20"/>
        </w:rPr>
      </w:pPr>
      <w:r>
        <w:rPr>
          <w:rFonts w:asciiTheme="minorHAnsi" w:hAnsiTheme="minorHAnsi"/>
          <w:b/>
          <w:color w:val="000000"/>
          <w:sz w:val="20"/>
        </w:rPr>
        <w:t>106</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t>Matters Arising</w:t>
      </w:r>
    </w:p>
    <w:p w:rsidR="005C6013" w:rsidRDefault="005C6013" w:rsidP="00D32B21">
      <w:pPr>
        <w:tabs>
          <w:tab w:val="left" w:pos="709"/>
          <w:tab w:val="left" w:pos="3240"/>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r>
      <w:r w:rsidR="008678BF">
        <w:rPr>
          <w:rFonts w:asciiTheme="minorHAnsi" w:hAnsiTheme="minorHAnsi"/>
          <w:color w:val="000000" w:themeColor="text1"/>
          <w:sz w:val="20"/>
          <w:u w:val="single"/>
        </w:rPr>
        <w:t>Highways/drainage</w:t>
      </w:r>
      <w:r>
        <w:t xml:space="preserve">  - </w:t>
      </w:r>
      <w:r w:rsidR="008678BF">
        <w:rPr>
          <w:rFonts w:asciiTheme="minorHAnsi" w:hAnsiTheme="minorHAnsi"/>
          <w:color w:val="000000" w:themeColor="text1"/>
          <w:sz w:val="20"/>
        </w:rPr>
        <w:t>Cha</w:t>
      </w:r>
      <w:r w:rsidR="006F1293">
        <w:rPr>
          <w:rFonts w:asciiTheme="minorHAnsi" w:hAnsiTheme="minorHAnsi"/>
          <w:color w:val="000000" w:themeColor="text1"/>
          <w:sz w:val="20"/>
        </w:rPr>
        <w:t>irman is progressing the issue of Stalisfield Road and road drainage issues with Kent Highways.</w:t>
      </w:r>
    </w:p>
    <w:p w:rsidR="006F1293" w:rsidRPr="006F1293" w:rsidRDefault="006F1293" w:rsidP="00D32B21">
      <w:pPr>
        <w:tabs>
          <w:tab w:val="left" w:pos="709"/>
          <w:tab w:val="left" w:pos="3240"/>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r>
      <w:r w:rsidR="00AF391B">
        <w:rPr>
          <w:rFonts w:asciiTheme="minorHAnsi" w:hAnsiTheme="minorHAnsi"/>
          <w:color w:val="000000" w:themeColor="text1"/>
          <w:sz w:val="20"/>
          <w:u w:val="single"/>
        </w:rPr>
        <w:t>Graffiti</w:t>
      </w:r>
      <w:r>
        <w:rPr>
          <w:rFonts w:asciiTheme="minorHAnsi" w:hAnsiTheme="minorHAnsi"/>
          <w:color w:val="000000" w:themeColor="text1"/>
          <w:sz w:val="20"/>
          <w:u w:val="single"/>
        </w:rPr>
        <w:t xml:space="preserve"> on Mutton Bridge</w:t>
      </w:r>
      <w:r>
        <w:rPr>
          <w:rFonts w:asciiTheme="minorHAnsi" w:hAnsiTheme="minorHAnsi"/>
          <w:color w:val="000000" w:themeColor="text1"/>
          <w:sz w:val="20"/>
        </w:rPr>
        <w:t xml:space="preserve"> – Cllr David Simmons had attempted to undertake a site visit with a Swale representative on 2</w:t>
      </w:r>
      <w:r w:rsidRPr="006F1293">
        <w:rPr>
          <w:rFonts w:asciiTheme="minorHAnsi" w:hAnsiTheme="minorHAnsi"/>
          <w:color w:val="000000" w:themeColor="text1"/>
          <w:sz w:val="20"/>
          <w:vertAlign w:val="superscript"/>
        </w:rPr>
        <w:t>nd</w:t>
      </w:r>
      <w:r>
        <w:rPr>
          <w:rFonts w:asciiTheme="minorHAnsi" w:hAnsiTheme="minorHAnsi"/>
          <w:color w:val="000000" w:themeColor="text1"/>
          <w:sz w:val="20"/>
        </w:rPr>
        <w:t xml:space="preserve"> September but the location is on private land.  Conflicting advice has now been given that the graffiti removal is the responsibility of the private landowner, not Swale.  Cllr Bowles will speak to Swale and attempt to gain some clarity.</w:t>
      </w:r>
    </w:p>
    <w:p w:rsidR="009D6094" w:rsidRPr="005C6013" w:rsidRDefault="006F1293" w:rsidP="00293934">
      <w:pPr>
        <w:tabs>
          <w:tab w:val="left" w:pos="709"/>
          <w:tab w:val="left" w:pos="3240"/>
        </w:tabs>
        <w:spacing w:before="120" w:after="120"/>
        <w:ind w:left="720" w:hanging="720"/>
        <w:rPr>
          <w:rFonts w:asciiTheme="minorHAnsi" w:hAnsiTheme="minorHAnsi"/>
          <w:b/>
          <w:color w:val="000000" w:themeColor="text1"/>
          <w:sz w:val="20"/>
        </w:rPr>
      </w:pPr>
      <w:r>
        <w:rPr>
          <w:rFonts w:asciiTheme="minorHAnsi" w:hAnsiTheme="minorHAnsi"/>
          <w:b/>
          <w:color w:val="000000" w:themeColor="text1"/>
          <w:sz w:val="20"/>
        </w:rPr>
        <w:t>107</w:t>
      </w:r>
      <w:r w:rsidR="009D6094" w:rsidRPr="005C6013">
        <w:rPr>
          <w:rFonts w:asciiTheme="minorHAnsi" w:hAnsiTheme="minorHAnsi"/>
          <w:b/>
          <w:color w:val="000000" w:themeColor="text1"/>
          <w:sz w:val="20"/>
        </w:rPr>
        <w:t>/15</w:t>
      </w:r>
      <w:r w:rsidR="009D6094" w:rsidRPr="005C6013">
        <w:rPr>
          <w:rFonts w:asciiTheme="minorHAnsi" w:hAnsiTheme="minorHAnsi"/>
          <w:b/>
          <w:color w:val="000000" w:themeColor="text1"/>
          <w:sz w:val="20"/>
        </w:rPr>
        <w:tab/>
        <w:t xml:space="preserve">Parish Councillor </w:t>
      </w:r>
      <w:r w:rsidR="004F18CC" w:rsidRPr="005C6013">
        <w:rPr>
          <w:rFonts w:asciiTheme="minorHAnsi" w:hAnsiTheme="minorHAnsi"/>
          <w:b/>
          <w:color w:val="000000" w:themeColor="text1"/>
          <w:sz w:val="20"/>
        </w:rPr>
        <w:t>Vacancies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D32B21" w:rsidRPr="00275D10">
        <w:rPr>
          <w:rFonts w:asciiTheme="minorHAnsi" w:hAnsiTheme="minorHAnsi"/>
          <w:color w:val="000000"/>
          <w:sz w:val="20"/>
        </w:rPr>
        <w:t xml:space="preserve">There are three parish councillor </w:t>
      </w:r>
      <w:r w:rsidR="00293934" w:rsidRPr="00275D10">
        <w:rPr>
          <w:rFonts w:asciiTheme="minorHAnsi" w:hAnsiTheme="minorHAnsi"/>
          <w:color w:val="000000"/>
          <w:sz w:val="20"/>
        </w:rPr>
        <w:t xml:space="preserve">vacancies. The chairman </w:t>
      </w:r>
      <w:r w:rsidR="008678BF">
        <w:rPr>
          <w:rFonts w:asciiTheme="minorHAnsi" w:hAnsiTheme="minorHAnsi"/>
          <w:color w:val="000000"/>
          <w:sz w:val="20"/>
        </w:rPr>
        <w:t>welcomed a local resident who is possibly interested in becoming a pa</w:t>
      </w:r>
      <w:r w:rsidR="006F1293">
        <w:rPr>
          <w:rFonts w:asciiTheme="minorHAnsi" w:hAnsiTheme="minorHAnsi"/>
          <w:color w:val="000000"/>
          <w:sz w:val="20"/>
        </w:rPr>
        <w:t>rish councillor and is</w:t>
      </w:r>
      <w:r w:rsidR="00293934" w:rsidRPr="00275D10">
        <w:rPr>
          <w:rFonts w:asciiTheme="minorHAnsi" w:hAnsiTheme="minorHAnsi"/>
          <w:color w:val="000000"/>
          <w:sz w:val="20"/>
        </w:rPr>
        <w:t xml:space="preserve"> attend</w:t>
      </w:r>
      <w:r w:rsidR="006F1293">
        <w:rPr>
          <w:rFonts w:asciiTheme="minorHAnsi" w:hAnsiTheme="minorHAnsi"/>
          <w:color w:val="000000"/>
          <w:sz w:val="20"/>
        </w:rPr>
        <w:t>ing his 2</w:t>
      </w:r>
      <w:r w:rsidR="006F1293" w:rsidRPr="006F1293">
        <w:rPr>
          <w:rFonts w:asciiTheme="minorHAnsi" w:hAnsiTheme="minorHAnsi"/>
          <w:color w:val="000000"/>
          <w:sz w:val="20"/>
          <w:vertAlign w:val="superscript"/>
        </w:rPr>
        <w:t>nd</w:t>
      </w:r>
      <w:r w:rsidR="006F1293">
        <w:rPr>
          <w:rFonts w:asciiTheme="minorHAnsi" w:hAnsiTheme="minorHAnsi"/>
          <w:color w:val="000000"/>
          <w:sz w:val="20"/>
        </w:rPr>
        <w:t xml:space="preserve"> of</w:t>
      </w:r>
      <w:r w:rsidR="00293934" w:rsidRPr="00275D10">
        <w:rPr>
          <w:rFonts w:asciiTheme="minorHAnsi" w:hAnsiTheme="minorHAnsi"/>
          <w:color w:val="000000"/>
          <w:sz w:val="20"/>
        </w:rPr>
        <w:t xml:space="preserve"> 3 meetings as an observer.</w:t>
      </w:r>
    </w:p>
    <w:p w:rsidR="00D32B21" w:rsidRPr="00275D10" w:rsidRDefault="00D32B21" w:rsidP="00671ABD">
      <w:pPr>
        <w:ind w:left="720" w:hanging="720"/>
        <w:rPr>
          <w:rFonts w:asciiTheme="minorHAnsi" w:hAnsiTheme="minorHAnsi"/>
          <w:color w:val="000000"/>
          <w:sz w:val="20"/>
        </w:rPr>
      </w:pPr>
    </w:p>
    <w:p w:rsidR="00EB75D2" w:rsidRPr="005C6013" w:rsidRDefault="006F1293" w:rsidP="00293934">
      <w:pPr>
        <w:spacing w:after="120"/>
        <w:ind w:left="720" w:hanging="720"/>
        <w:rPr>
          <w:rFonts w:asciiTheme="minorHAnsi" w:hAnsiTheme="minorHAnsi"/>
          <w:b/>
          <w:color w:val="000000"/>
          <w:sz w:val="20"/>
        </w:rPr>
      </w:pPr>
      <w:r>
        <w:rPr>
          <w:rFonts w:asciiTheme="minorHAnsi" w:hAnsiTheme="minorHAnsi"/>
          <w:b/>
          <w:color w:val="000000"/>
          <w:sz w:val="20"/>
        </w:rPr>
        <w:t>108</w:t>
      </w:r>
      <w:r w:rsidR="00EB75D2" w:rsidRPr="005C6013">
        <w:rPr>
          <w:rFonts w:asciiTheme="minorHAnsi" w:hAnsiTheme="minorHAnsi"/>
          <w:b/>
          <w:color w:val="000000"/>
          <w:sz w:val="20"/>
        </w:rPr>
        <w:t>/15</w:t>
      </w:r>
      <w:r w:rsidR="00EB75D2" w:rsidRPr="005C6013">
        <w:rPr>
          <w:rFonts w:asciiTheme="minorHAnsi" w:hAnsiTheme="minorHAnsi"/>
          <w:b/>
          <w:color w:val="000000"/>
          <w:sz w:val="20"/>
        </w:rPr>
        <w:tab/>
        <w:t>Champion Hall</w:t>
      </w:r>
    </w:p>
    <w:p w:rsidR="008678BF" w:rsidRPr="008678BF" w:rsidRDefault="00EB75D2" w:rsidP="006F1293">
      <w:pPr>
        <w:ind w:left="720" w:hanging="720"/>
        <w:rPr>
          <w:rFonts w:asciiTheme="minorHAnsi" w:hAnsiTheme="minorHAnsi"/>
          <w:color w:val="000000"/>
          <w:sz w:val="20"/>
        </w:rPr>
      </w:pPr>
      <w:r w:rsidRPr="00275D10">
        <w:rPr>
          <w:rFonts w:asciiTheme="minorHAnsi" w:hAnsiTheme="minorHAnsi"/>
          <w:color w:val="000000"/>
          <w:sz w:val="20"/>
        </w:rPr>
        <w:tab/>
      </w:r>
      <w:r w:rsidR="006F1293">
        <w:rPr>
          <w:rFonts w:asciiTheme="minorHAnsi" w:hAnsiTheme="minorHAnsi"/>
          <w:color w:val="000000"/>
          <w:sz w:val="20"/>
        </w:rPr>
        <w:t xml:space="preserve">The Chairman reported on a VAC meeting on </w:t>
      </w:r>
      <w:r w:rsidR="00E300A4">
        <w:rPr>
          <w:rFonts w:asciiTheme="minorHAnsi" w:hAnsiTheme="minorHAnsi"/>
          <w:color w:val="000000"/>
          <w:sz w:val="20"/>
        </w:rPr>
        <w:t>27</w:t>
      </w:r>
      <w:r w:rsidR="00E300A4" w:rsidRPr="00E300A4">
        <w:rPr>
          <w:rFonts w:asciiTheme="minorHAnsi" w:hAnsiTheme="minorHAnsi"/>
          <w:color w:val="000000"/>
          <w:sz w:val="20"/>
          <w:vertAlign w:val="superscript"/>
        </w:rPr>
        <w:t>th</w:t>
      </w:r>
      <w:r w:rsidR="00E300A4">
        <w:rPr>
          <w:rFonts w:asciiTheme="minorHAnsi" w:hAnsiTheme="minorHAnsi"/>
          <w:color w:val="000000"/>
          <w:sz w:val="20"/>
        </w:rPr>
        <w:t xml:space="preserve"> August when Methodist church representatives informed the VAC that their Manchester head</w:t>
      </w:r>
      <w:r w:rsidR="00AA0C34">
        <w:rPr>
          <w:rFonts w:asciiTheme="minorHAnsi" w:hAnsiTheme="minorHAnsi"/>
          <w:color w:val="000000"/>
          <w:sz w:val="20"/>
        </w:rPr>
        <w:t xml:space="preserve"> office was pressuring the sale of the hall at auction following a new valuation</w:t>
      </w:r>
      <w:r w:rsidR="00E300A4">
        <w:rPr>
          <w:rFonts w:asciiTheme="minorHAnsi" w:hAnsiTheme="minorHAnsi"/>
          <w:color w:val="000000"/>
          <w:sz w:val="20"/>
        </w:rPr>
        <w:t xml:space="preserve"> of £120,000.  The VAC is hoping to get them to r</w:t>
      </w:r>
      <w:r w:rsidR="00AA0C34">
        <w:rPr>
          <w:rFonts w:asciiTheme="minorHAnsi" w:hAnsiTheme="minorHAnsi"/>
          <w:color w:val="000000"/>
          <w:sz w:val="20"/>
        </w:rPr>
        <w:t>escind</w:t>
      </w:r>
      <w:r w:rsidR="00E300A4">
        <w:rPr>
          <w:rFonts w:asciiTheme="minorHAnsi" w:hAnsiTheme="minorHAnsi"/>
          <w:color w:val="000000"/>
          <w:sz w:val="20"/>
        </w:rPr>
        <w:t xml:space="preserve"> this decision.</w:t>
      </w:r>
    </w:p>
    <w:p w:rsidR="00243D1D" w:rsidRPr="00275D10" w:rsidRDefault="00243D1D" w:rsidP="00671ABD">
      <w:pPr>
        <w:ind w:left="720" w:hanging="720"/>
        <w:rPr>
          <w:rFonts w:asciiTheme="minorHAnsi" w:hAnsiTheme="minorHAnsi"/>
          <w:color w:val="000000"/>
          <w:sz w:val="20"/>
        </w:rPr>
      </w:pPr>
    </w:p>
    <w:p w:rsidR="00D32B21" w:rsidRPr="005C6013" w:rsidRDefault="00E300A4" w:rsidP="00D32B21">
      <w:pPr>
        <w:tabs>
          <w:tab w:val="left" w:pos="709"/>
          <w:tab w:val="left" w:pos="3240"/>
        </w:tabs>
        <w:ind w:left="720" w:hanging="720"/>
        <w:rPr>
          <w:rFonts w:asciiTheme="minorHAnsi" w:hAnsiTheme="minorHAnsi"/>
          <w:b/>
          <w:color w:val="000000"/>
          <w:sz w:val="20"/>
        </w:rPr>
      </w:pPr>
      <w:r>
        <w:rPr>
          <w:rFonts w:asciiTheme="minorHAnsi" w:hAnsiTheme="minorHAnsi"/>
          <w:b/>
          <w:color w:val="000000"/>
          <w:sz w:val="20"/>
        </w:rPr>
        <w:t>109</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t>Neighbourhood Plan</w:t>
      </w:r>
    </w:p>
    <w:p w:rsidR="00D32B21" w:rsidRPr="00275D10" w:rsidRDefault="00D32B21" w:rsidP="00D32B21">
      <w:pPr>
        <w:pStyle w:val="PlainText"/>
        <w:ind w:left="720" w:hanging="720"/>
        <w:rPr>
          <w:rFonts w:asciiTheme="minorHAnsi" w:hAnsiTheme="minorHAnsi"/>
          <w:sz w:val="20"/>
          <w:szCs w:val="20"/>
        </w:rPr>
      </w:pPr>
      <w:r w:rsidRPr="00275D10">
        <w:rPr>
          <w:rFonts w:asciiTheme="minorHAnsi" w:hAnsiTheme="minorHAnsi"/>
          <w:color w:val="000000"/>
          <w:sz w:val="20"/>
          <w:szCs w:val="20"/>
        </w:rPr>
        <w:tab/>
        <w:t xml:space="preserve">Matter ongoing but not progressed because councillors are involved in the Champion Hall project.  </w:t>
      </w:r>
    </w:p>
    <w:p w:rsidR="00D32B21" w:rsidRPr="005C6013" w:rsidRDefault="00D32B21" w:rsidP="00671ABD">
      <w:pPr>
        <w:ind w:left="720" w:hanging="720"/>
        <w:rPr>
          <w:rFonts w:asciiTheme="minorHAnsi" w:hAnsiTheme="minorHAnsi"/>
          <w:b/>
          <w:color w:val="000000"/>
          <w:sz w:val="20"/>
        </w:rPr>
      </w:pPr>
    </w:p>
    <w:p w:rsidR="00AA0C34" w:rsidRDefault="00AA0C34" w:rsidP="00671ABD">
      <w:pPr>
        <w:ind w:left="720" w:hanging="720"/>
        <w:rPr>
          <w:rFonts w:asciiTheme="minorHAnsi" w:hAnsiTheme="minorHAnsi"/>
          <w:b/>
          <w:color w:val="000000"/>
          <w:sz w:val="20"/>
        </w:rPr>
      </w:pPr>
    </w:p>
    <w:p w:rsidR="00D32B21" w:rsidRPr="005C6013" w:rsidRDefault="00E300A4" w:rsidP="00671ABD">
      <w:pPr>
        <w:ind w:left="720" w:hanging="720"/>
        <w:rPr>
          <w:rFonts w:asciiTheme="minorHAnsi" w:hAnsiTheme="minorHAnsi"/>
          <w:b/>
          <w:color w:val="000000"/>
          <w:sz w:val="20"/>
        </w:rPr>
      </w:pPr>
      <w:r>
        <w:rPr>
          <w:rFonts w:asciiTheme="minorHAnsi" w:hAnsiTheme="minorHAnsi"/>
          <w:b/>
          <w:color w:val="000000"/>
          <w:sz w:val="20"/>
        </w:rPr>
        <w:lastRenderedPageBreak/>
        <w:t>110</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t>Localism – Community Assets</w:t>
      </w:r>
    </w:p>
    <w:p w:rsidR="00D32B21" w:rsidRDefault="00D32B21" w:rsidP="00671ABD">
      <w:pPr>
        <w:ind w:left="720" w:hanging="720"/>
        <w:rPr>
          <w:rFonts w:asciiTheme="minorHAnsi" w:hAnsiTheme="minorHAnsi"/>
          <w:color w:val="000000"/>
          <w:sz w:val="20"/>
        </w:rPr>
      </w:pPr>
      <w:r w:rsidRPr="00275D10">
        <w:rPr>
          <w:rFonts w:asciiTheme="minorHAnsi" w:hAnsiTheme="minorHAnsi"/>
          <w:color w:val="000000"/>
          <w:sz w:val="20"/>
        </w:rPr>
        <w:tab/>
      </w:r>
      <w:r w:rsidR="00E300A4">
        <w:rPr>
          <w:rFonts w:asciiTheme="minorHAnsi" w:hAnsiTheme="minorHAnsi"/>
          <w:color w:val="000000"/>
          <w:sz w:val="20"/>
        </w:rPr>
        <w:t>Matter ongoing.</w:t>
      </w:r>
    </w:p>
    <w:p w:rsidR="00E300A4" w:rsidRPr="00275D10" w:rsidRDefault="00E300A4" w:rsidP="00671ABD">
      <w:pPr>
        <w:ind w:left="720" w:hanging="720"/>
        <w:rPr>
          <w:rFonts w:asciiTheme="minorHAnsi" w:hAnsiTheme="minorHAnsi"/>
          <w:color w:val="000000"/>
          <w:sz w:val="20"/>
        </w:rPr>
      </w:pPr>
    </w:p>
    <w:p w:rsidR="008B2D62" w:rsidRDefault="00E300A4" w:rsidP="00E300A4">
      <w:pPr>
        <w:ind w:left="720" w:hanging="720"/>
        <w:rPr>
          <w:rFonts w:asciiTheme="minorHAnsi" w:hAnsiTheme="minorHAnsi"/>
          <w:b/>
          <w:color w:val="000000"/>
          <w:sz w:val="20"/>
        </w:rPr>
      </w:pPr>
      <w:r>
        <w:rPr>
          <w:rFonts w:asciiTheme="minorHAnsi" w:hAnsiTheme="minorHAnsi"/>
          <w:b/>
          <w:color w:val="000000"/>
          <w:sz w:val="20"/>
        </w:rPr>
        <w:t>111</w:t>
      </w:r>
      <w:r w:rsidR="00EB75D2" w:rsidRPr="005C6013">
        <w:rPr>
          <w:rFonts w:asciiTheme="minorHAnsi" w:hAnsiTheme="minorHAnsi"/>
          <w:b/>
          <w:color w:val="000000"/>
          <w:sz w:val="20"/>
        </w:rPr>
        <w:t>/15</w:t>
      </w:r>
      <w:r w:rsidR="00EB75D2" w:rsidRPr="005C6013">
        <w:rPr>
          <w:rFonts w:asciiTheme="minorHAnsi" w:hAnsiTheme="minorHAnsi"/>
          <w:b/>
          <w:color w:val="000000"/>
          <w:sz w:val="20"/>
        </w:rPr>
        <w:tab/>
      </w:r>
      <w:r w:rsidR="008038C2">
        <w:rPr>
          <w:rFonts w:asciiTheme="minorHAnsi" w:hAnsiTheme="minorHAnsi"/>
          <w:b/>
          <w:color w:val="000000"/>
          <w:sz w:val="20"/>
        </w:rPr>
        <w:t>Standing Orders, Financial Regulations, Risk Assessment Scheme</w:t>
      </w:r>
    </w:p>
    <w:p w:rsidR="00E300A4" w:rsidRPr="00E300A4" w:rsidRDefault="00E300A4" w:rsidP="00E300A4">
      <w:pPr>
        <w:ind w:left="720" w:hanging="720"/>
        <w:rPr>
          <w:rFonts w:asciiTheme="minorHAnsi" w:hAnsiTheme="minorHAnsi"/>
          <w:color w:val="000000"/>
          <w:sz w:val="20"/>
        </w:rPr>
      </w:pPr>
      <w:r>
        <w:rPr>
          <w:rFonts w:asciiTheme="minorHAnsi" w:hAnsiTheme="minorHAnsi"/>
          <w:b/>
          <w:color w:val="000000"/>
          <w:sz w:val="20"/>
        </w:rPr>
        <w:tab/>
      </w:r>
      <w:r>
        <w:rPr>
          <w:rFonts w:asciiTheme="minorHAnsi" w:hAnsiTheme="minorHAnsi"/>
          <w:color w:val="000000"/>
          <w:sz w:val="20"/>
        </w:rPr>
        <w:t>NALC model standing orders and financial regulations have been circulated to Councillors by the clerk and they are asked to peruse these and bring their comments to the October meeting so that the parish counci</w:t>
      </w:r>
      <w:r w:rsidR="00AF391B">
        <w:rPr>
          <w:rFonts w:asciiTheme="minorHAnsi" w:hAnsiTheme="minorHAnsi"/>
          <w:color w:val="000000"/>
          <w:sz w:val="20"/>
        </w:rPr>
        <w:t xml:space="preserve">l can commence drafting revised </w:t>
      </w:r>
      <w:r>
        <w:rPr>
          <w:rFonts w:asciiTheme="minorHAnsi" w:hAnsiTheme="minorHAnsi"/>
          <w:color w:val="000000"/>
          <w:sz w:val="20"/>
        </w:rPr>
        <w:t>regulations.</w:t>
      </w:r>
    </w:p>
    <w:p w:rsidR="00053395" w:rsidRDefault="00053395" w:rsidP="008B2D62">
      <w:pPr>
        <w:ind w:left="720" w:hanging="720"/>
        <w:rPr>
          <w:rFonts w:asciiTheme="minorHAnsi" w:hAnsiTheme="minorHAnsi"/>
          <w:color w:val="000000"/>
          <w:sz w:val="20"/>
        </w:rPr>
      </w:pPr>
    </w:p>
    <w:p w:rsidR="00053395" w:rsidRDefault="00E300A4" w:rsidP="008B2D62">
      <w:pPr>
        <w:ind w:left="720" w:hanging="720"/>
        <w:rPr>
          <w:rFonts w:asciiTheme="minorHAnsi" w:hAnsiTheme="minorHAnsi"/>
          <w:color w:val="000000"/>
          <w:sz w:val="20"/>
        </w:rPr>
      </w:pPr>
      <w:r>
        <w:rPr>
          <w:rFonts w:asciiTheme="minorHAnsi" w:hAnsiTheme="minorHAnsi"/>
          <w:b/>
          <w:color w:val="000000"/>
          <w:sz w:val="20"/>
        </w:rPr>
        <w:t>111</w:t>
      </w:r>
      <w:r w:rsidR="00053395">
        <w:rPr>
          <w:rFonts w:asciiTheme="minorHAnsi" w:hAnsiTheme="minorHAnsi"/>
          <w:b/>
          <w:color w:val="000000"/>
          <w:sz w:val="20"/>
        </w:rPr>
        <w:t>/15</w:t>
      </w:r>
      <w:r w:rsidR="00053395">
        <w:rPr>
          <w:rFonts w:asciiTheme="minorHAnsi" w:hAnsiTheme="minorHAnsi"/>
          <w:b/>
          <w:color w:val="000000"/>
          <w:sz w:val="20"/>
        </w:rPr>
        <w:tab/>
        <w:t>Street lighting</w:t>
      </w:r>
    </w:p>
    <w:p w:rsidR="00BE70B1" w:rsidRDefault="00053395" w:rsidP="00E300A4">
      <w:pPr>
        <w:ind w:left="720" w:hanging="720"/>
        <w:rPr>
          <w:rFonts w:asciiTheme="minorHAnsi" w:hAnsiTheme="minorHAnsi"/>
          <w:color w:val="000000"/>
          <w:sz w:val="20"/>
        </w:rPr>
      </w:pPr>
      <w:r>
        <w:rPr>
          <w:rFonts w:asciiTheme="minorHAnsi" w:hAnsiTheme="minorHAnsi"/>
          <w:color w:val="000000"/>
          <w:sz w:val="20"/>
        </w:rPr>
        <w:tab/>
      </w:r>
      <w:r w:rsidR="00E300A4">
        <w:rPr>
          <w:rFonts w:asciiTheme="minorHAnsi" w:hAnsiTheme="minorHAnsi"/>
          <w:color w:val="000000"/>
          <w:sz w:val="20"/>
        </w:rPr>
        <w:t>Cllr Williams confirmed that phase 1 of the LED replacement scheme had been undertaken although there seem to be issues with two of the street lights, by the chapel and at 2 Bayfield.  Ken Bonner has been informed.</w:t>
      </w:r>
      <w:r w:rsidR="00F33A69">
        <w:rPr>
          <w:rFonts w:asciiTheme="minorHAnsi" w:hAnsiTheme="minorHAnsi"/>
          <w:color w:val="000000"/>
          <w:sz w:val="20"/>
        </w:rPr>
        <w:t xml:space="preserve">  Over the next few months we will approach EDF to ask for a reassessment of our energy use.</w:t>
      </w:r>
    </w:p>
    <w:p w:rsidR="00E300A4" w:rsidRDefault="00E300A4" w:rsidP="00E300A4">
      <w:pPr>
        <w:ind w:left="720" w:hanging="720"/>
        <w:rPr>
          <w:rFonts w:asciiTheme="minorHAnsi" w:hAnsiTheme="minorHAnsi"/>
          <w:b/>
          <w:color w:val="000000"/>
          <w:sz w:val="20"/>
        </w:rPr>
      </w:pPr>
    </w:p>
    <w:p w:rsidR="00925190" w:rsidRPr="005C6013" w:rsidRDefault="00E300A4" w:rsidP="005C6013">
      <w:pPr>
        <w:tabs>
          <w:tab w:val="left" w:pos="709"/>
          <w:tab w:val="left" w:pos="3240"/>
        </w:tabs>
        <w:spacing w:after="120"/>
        <w:ind w:left="720" w:hanging="720"/>
        <w:rPr>
          <w:rFonts w:asciiTheme="minorHAnsi" w:hAnsiTheme="minorHAnsi"/>
          <w:b/>
          <w:color w:val="000000"/>
          <w:sz w:val="20"/>
        </w:rPr>
      </w:pPr>
      <w:r>
        <w:rPr>
          <w:rFonts w:asciiTheme="minorHAnsi" w:hAnsiTheme="minorHAnsi"/>
          <w:b/>
          <w:color w:val="000000"/>
          <w:sz w:val="20"/>
        </w:rPr>
        <w:t>112</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r>
      <w:r w:rsidR="00925190" w:rsidRPr="005C6013">
        <w:rPr>
          <w:rFonts w:asciiTheme="minorHAnsi" w:hAnsiTheme="minorHAnsi"/>
          <w:b/>
          <w:color w:val="000000"/>
          <w:sz w:val="20"/>
        </w:rPr>
        <w:tab/>
        <w:t>Planning</w:t>
      </w:r>
    </w:p>
    <w:p w:rsidR="005C6013" w:rsidRDefault="00E459EC" w:rsidP="005C6013">
      <w:pPr>
        <w:spacing w:after="120"/>
        <w:ind w:left="720" w:hanging="720"/>
        <w:rPr>
          <w:rFonts w:asciiTheme="minorHAnsi" w:hAnsiTheme="minorHAnsi"/>
          <w:color w:val="000000"/>
          <w:sz w:val="20"/>
        </w:rPr>
      </w:pPr>
      <w:r w:rsidRPr="00275D10">
        <w:rPr>
          <w:rFonts w:asciiTheme="minorHAnsi" w:hAnsiTheme="minorHAnsi"/>
          <w:color w:val="000000"/>
          <w:sz w:val="20"/>
        </w:rPr>
        <w:tab/>
      </w:r>
      <w:r w:rsidR="005C6013">
        <w:rPr>
          <w:rFonts w:asciiTheme="minorHAnsi" w:hAnsiTheme="minorHAnsi"/>
          <w:color w:val="000000"/>
          <w:sz w:val="20"/>
          <w:u w:val="single"/>
        </w:rPr>
        <w:t>Land opposite Woodhil</w:t>
      </w:r>
      <w:r w:rsidR="00BE70B1">
        <w:rPr>
          <w:rFonts w:asciiTheme="minorHAnsi" w:hAnsiTheme="minorHAnsi"/>
          <w:color w:val="000000"/>
          <w:sz w:val="20"/>
          <w:u w:val="single"/>
        </w:rPr>
        <w:t>l</w:t>
      </w:r>
      <w:r w:rsidR="005C6013">
        <w:rPr>
          <w:rFonts w:asciiTheme="minorHAnsi" w:hAnsiTheme="minorHAnsi"/>
          <w:color w:val="000000"/>
          <w:sz w:val="20"/>
        </w:rPr>
        <w:t xml:space="preserve"> – enforcement matter.  </w:t>
      </w:r>
      <w:r w:rsidR="00BB75CA">
        <w:rPr>
          <w:rFonts w:asciiTheme="minorHAnsi" w:hAnsiTheme="minorHAnsi"/>
          <w:color w:val="000000"/>
          <w:sz w:val="20"/>
        </w:rPr>
        <w:t xml:space="preserve">Graham Thomas had informed the Clerk that the latest position is that Swale Planning have the option of serving a Planning Contravention Notice (PCN) to elicit details of past and intended operations to establish if there is need of planning permission – this would be direct to the landowner and not be an ‘open’ matter. </w:t>
      </w:r>
    </w:p>
    <w:p w:rsidR="00053395" w:rsidRDefault="00053395" w:rsidP="005C6013">
      <w:pPr>
        <w:spacing w:after="120"/>
        <w:ind w:left="720" w:hanging="720"/>
        <w:rPr>
          <w:rFonts w:asciiTheme="minorHAnsi" w:hAnsiTheme="minorHAnsi"/>
          <w:color w:val="000000"/>
          <w:sz w:val="20"/>
        </w:rPr>
      </w:pPr>
      <w:r>
        <w:rPr>
          <w:rFonts w:asciiTheme="minorHAnsi" w:hAnsiTheme="minorHAnsi"/>
          <w:color w:val="000000"/>
          <w:sz w:val="20"/>
        </w:rPr>
        <w:tab/>
      </w:r>
      <w:r w:rsidR="002D0821">
        <w:rPr>
          <w:rFonts w:asciiTheme="minorHAnsi" w:hAnsiTheme="minorHAnsi"/>
          <w:color w:val="000000"/>
          <w:sz w:val="20"/>
          <w:u w:val="single"/>
        </w:rPr>
        <w:t>Brook Meadow</w:t>
      </w:r>
      <w:r w:rsidR="002D0821">
        <w:rPr>
          <w:rFonts w:asciiTheme="minorHAnsi" w:hAnsiTheme="minorHAnsi"/>
          <w:color w:val="000000"/>
          <w:sz w:val="20"/>
        </w:rPr>
        <w:t xml:space="preserve"> – </w:t>
      </w:r>
      <w:r w:rsidR="00CF26FA">
        <w:rPr>
          <w:rFonts w:asciiTheme="minorHAnsi" w:hAnsiTheme="minorHAnsi"/>
          <w:color w:val="000000"/>
          <w:sz w:val="20"/>
        </w:rPr>
        <w:t>enforcement</w:t>
      </w:r>
      <w:r w:rsidR="002D0821">
        <w:rPr>
          <w:rFonts w:asciiTheme="minorHAnsi" w:hAnsiTheme="minorHAnsi"/>
          <w:color w:val="000000"/>
          <w:sz w:val="20"/>
        </w:rPr>
        <w:t xml:space="preserve"> matter.  </w:t>
      </w:r>
      <w:r w:rsidR="00BB75CA">
        <w:rPr>
          <w:rFonts w:asciiTheme="minorHAnsi" w:hAnsiTheme="minorHAnsi"/>
          <w:color w:val="000000"/>
          <w:sz w:val="20"/>
        </w:rPr>
        <w:t>Clerk to obtai</w:t>
      </w:r>
      <w:r w:rsidR="00AF391B">
        <w:rPr>
          <w:rFonts w:asciiTheme="minorHAnsi" w:hAnsiTheme="minorHAnsi"/>
          <w:color w:val="000000"/>
          <w:sz w:val="20"/>
        </w:rPr>
        <w:t>n an update from Graham Thomas.</w:t>
      </w:r>
      <w:r w:rsidR="00BB75CA">
        <w:rPr>
          <w:rFonts w:asciiTheme="minorHAnsi" w:hAnsiTheme="minorHAnsi"/>
          <w:color w:val="000000"/>
          <w:sz w:val="20"/>
        </w:rPr>
        <w:t xml:space="preserve"> Jo Millard who has now left Enforcement was to speak to Graham and was awaiting old planning files to be retrieved from microfiche files to check claims that parking and access alterations were covered by an earlier planning permission.</w:t>
      </w:r>
    </w:p>
    <w:p w:rsidR="00E41DA0" w:rsidRDefault="00E41DA0" w:rsidP="005C6013">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15/502153/FULL</w:t>
      </w:r>
      <w:r>
        <w:rPr>
          <w:rFonts w:asciiTheme="minorHAnsi" w:hAnsiTheme="minorHAnsi"/>
          <w:color w:val="000000"/>
          <w:sz w:val="20"/>
        </w:rPr>
        <w:t xml:space="preserve"> – New Barns Box Lane, appeal of refusal of permission of side and rear </w:t>
      </w:r>
      <w:r w:rsidR="00AF391B">
        <w:rPr>
          <w:rFonts w:asciiTheme="minorHAnsi" w:hAnsiTheme="minorHAnsi"/>
          <w:color w:val="000000"/>
          <w:sz w:val="20"/>
        </w:rPr>
        <w:t>extension</w:t>
      </w:r>
      <w:r>
        <w:rPr>
          <w:rFonts w:asciiTheme="minorHAnsi" w:hAnsiTheme="minorHAnsi"/>
          <w:color w:val="000000"/>
          <w:sz w:val="20"/>
        </w:rPr>
        <w:t xml:space="preserve"> with loft conversion and replacement garage.  The planning inspectorate will receive OPC’s earlier comments but we cannot comment further at this stage.</w:t>
      </w:r>
    </w:p>
    <w:p w:rsidR="00E41DA0" w:rsidRPr="00E06277" w:rsidRDefault="00E41DA0" w:rsidP="005C6013">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15/50636</w:t>
      </w:r>
      <w:r w:rsidR="00E06277">
        <w:rPr>
          <w:rFonts w:asciiTheme="minorHAnsi" w:hAnsiTheme="minorHAnsi"/>
          <w:color w:val="000000"/>
          <w:sz w:val="20"/>
          <w:u w:val="single"/>
        </w:rPr>
        <w:t>3/FULL</w:t>
      </w:r>
      <w:r w:rsidR="00E06277">
        <w:rPr>
          <w:rFonts w:asciiTheme="minorHAnsi" w:hAnsiTheme="minorHAnsi"/>
          <w:color w:val="000000"/>
          <w:sz w:val="20"/>
        </w:rPr>
        <w:t xml:space="preserve"> – 1 Slips Cottage, </w:t>
      </w:r>
      <w:r w:rsidR="00AA0C34">
        <w:rPr>
          <w:rFonts w:asciiTheme="minorHAnsi" w:hAnsiTheme="minorHAnsi"/>
          <w:color w:val="000000"/>
          <w:sz w:val="20"/>
        </w:rPr>
        <w:t>Painter’s Forstal Road, rear in</w:t>
      </w:r>
      <w:r w:rsidR="00E06277">
        <w:rPr>
          <w:rFonts w:asciiTheme="minorHAnsi" w:hAnsiTheme="minorHAnsi"/>
          <w:color w:val="000000"/>
          <w:sz w:val="20"/>
        </w:rPr>
        <w:t>fill extension etc.  We have no objections but would like any comments from the neighbouring residents to be taken into account.</w:t>
      </w:r>
    </w:p>
    <w:p w:rsidR="00E300A4" w:rsidRDefault="005C6013" w:rsidP="00E300A4">
      <w:pPr>
        <w:spacing w:after="120"/>
        <w:ind w:left="720" w:hanging="720"/>
        <w:rPr>
          <w:rFonts w:asciiTheme="minorHAnsi" w:hAnsiTheme="minorHAnsi"/>
          <w:color w:val="000000"/>
          <w:sz w:val="20"/>
        </w:rPr>
      </w:pPr>
      <w:r>
        <w:rPr>
          <w:rFonts w:asciiTheme="minorHAnsi" w:hAnsiTheme="minorHAnsi"/>
          <w:color w:val="000000"/>
          <w:sz w:val="20"/>
        </w:rPr>
        <w:tab/>
      </w:r>
      <w:r w:rsidR="00944FD8">
        <w:rPr>
          <w:rFonts w:asciiTheme="minorHAnsi" w:hAnsiTheme="minorHAnsi"/>
          <w:color w:val="000000"/>
          <w:sz w:val="20"/>
        </w:rPr>
        <w:softHyphen/>
      </w:r>
      <w:r w:rsidR="00944FD8">
        <w:rPr>
          <w:rFonts w:asciiTheme="minorHAnsi" w:hAnsiTheme="minorHAnsi"/>
          <w:color w:val="000000"/>
          <w:sz w:val="20"/>
          <w:u w:val="single"/>
        </w:rPr>
        <w:t>15/506477/FULL</w:t>
      </w:r>
      <w:r w:rsidR="00944FD8">
        <w:rPr>
          <w:rFonts w:asciiTheme="minorHAnsi" w:hAnsiTheme="minorHAnsi"/>
          <w:color w:val="000000"/>
          <w:sz w:val="20"/>
        </w:rPr>
        <w:t xml:space="preserve"> – Black Cottages, Mutton Lane – Demolition of existing dwellings, </w:t>
      </w:r>
      <w:r w:rsidR="00AF391B">
        <w:rPr>
          <w:rFonts w:asciiTheme="minorHAnsi" w:hAnsiTheme="minorHAnsi"/>
          <w:color w:val="000000"/>
          <w:sz w:val="20"/>
        </w:rPr>
        <w:t>erection</w:t>
      </w:r>
      <w:r w:rsidR="00944FD8">
        <w:rPr>
          <w:rFonts w:asciiTheme="minorHAnsi" w:hAnsiTheme="minorHAnsi"/>
          <w:color w:val="000000"/>
          <w:sz w:val="20"/>
        </w:rPr>
        <w:t xml:space="preserve"> of three terraced and one detached house.  This is just outside of Ospringe boundary but would have an effect on the parish. OPC is opposed to this development: it is in a conservation area and we are </w:t>
      </w:r>
      <w:r w:rsidR="00FC0FF6">
        <w:rPr>
          <w:rFonts w:asciiTheme="minorHAnsi" w:hAnsiTheme="minorHAnsi"/>
          <w:color w:val="000000"/>
          <w:sz w:val="20"/>
        </w:rPr>
        <w:t xml:space="preserve">very </w:t>
      </w:r>
      <w:r w:rsidR="00AF391B">
        <w:rPr>
          <w:rFonts w:asciiTheme="minorHAnsi" w:hAnsiTheme="minorHAnsi"/>
          <w:color w:val="000000"/>
          <w:sz w:val="20"/>
        </w:rPr>
        <w:t>strongly</w:t>
      </w:r>
      <w:r w:rsidR="00944FD8">
        <w:rPr>
          <w:rFonts w:asciiTheme="minorHAnsi" w:hAnsiTheme="minorHAnsi"/>
          <w:color w:val="000000"/>
          <w:sz w:val="20"/>
        </w:rPr>
        <w:t xml:space="preserve"> </w:t>
      </w:r>
      <w:r w:rsidR="00AF391B">
        <w:rPr>
          <w:rFonts w:asciiTheme="minorHAnsi" w:hAnsiTheme="minorHAnsi"/>
          <w:color w:val="000000"/>
          <w:sz w:val="20"/>
        </w:rPr>
        <w:t>against</w:t>
      </w:r>
      <w:r w:rsidR="00944FD8">
        <w:rPr>
          <w:rFonts w:asciiTheme="minorHAnsi" w:hAnsiTheme="minorHAnsi"/>
          <w:color w:val="000000"/>
          <w:sz w:val="20"/>
        </w:rPr>
        <w:t xml:space="preserve"> the </w:t>
      </w:r>
      <w:r w:rsidR="00AF391B">
        <w:rPr>
          <w:rFonts w:asciiTheme="minorHAnsi" w:hAnsiTheme="minorHAnsi"/>
          <w:color w:val="000000"/>
          <w:sz w:val="20"/>
        </w:rPr>
        <w:t>principle</w:t>
      </w:r>
      <w:r w:rsidR="00944FD8">
        <w:rPr>
          <w:rFonts w:asciiTheme="minorHAnsi" w:hAnsiTheme="minorHAnsi"/>
          <w:color w:val="000000"/>
          <w:sz w:val="20"/>
        </w:rPr>
        <w:t xml:space="preserve"> of development of dwellings in open countryside.   In addition we have concerns about the proposed design and the potential </w:t>
      </w:r>
      <w:r w:rsidR="00D765DD">
        <w:rPr>
          <w:rFonts w:asciiTheme="minorHAnsi" w:hAnsiTheme="minorHAnsi"/>
          <w:color w:val="000000"/>
          <w:sz w:val="20"/>
        </w:rPr>
        <w:t xml:space="preserve">for overlooking </w:t>
      </w:r>
      <w:r w:rsidR="00944FD8">
        <w:rPr>
          <w:rFonts w:asciiTheme="minorHAnsi" w:hAnsiTheme="minorHAnsi"/>
          <w:color w:val="000000"/>
          <w:sz w:val="20"/>
        </w:rPr>
        <w:t xml:space="preserve">neighbouring properties and the fact that local schools particularly primary schools are at full capacity.  We have concerns about road access bearing in mind the </w:t>
      </w:r>
      <w:r w:rsidR="00D765DD">
        <w:rPr>
          <w:rFonts w:asciiTheme="minorHAnsi" w:hAnsiTheme="minorHAnsi"/>
          <w:color w:val="000000"/>
          <w:sz w:val="20"/>
        </w:rPr>
        <w:t xml:space="preserve">difficulties of </w:t>
      </w:r>
      <w:r w:rsidR="00AA0C34">
        <w:rPr>
          <w:rFonts w:asciiTheme="minorHAnsi" w:hAnsiTheme="minorHAnsi"/>
          <w:color w:val="000000"/>
          <w:sz w:val="20"/>
        </w:rPr>
        <w:t xml:space="preserve">the </w:t>
      </w:r>
      <w:r w:rsidR="00D765DD">
        <w:rPr>
          <w:rFonts w:asciiTheme="minorHAnsi" w:hAnsiTheme="minorHAnsi"/>
          <w:color w:val="000000"/>
          <w:sz w:val="20"/>
        </w:rPr>
        <w:t xml:space="preserve">carrying capacity of the local rural roads network </w:t>
      </w:r>
      <w:r w:rsidR="00FC0FF6">
        <w:rPr>
          <w:rFonts w:asciiTheme="minorHAnsi" w:hAnsiTheme="minorHAnsi"/>
          <w:color w:val="000000"/>
          <w:sz w:val="20"/>
        </w:rPr>
        <w:t>and</w:t>
      </w:r>
      <w:r w:rsidR="00944FD8">
        <w:rPr>
          <w:rFonts w:asciiTheme="minorHAnsi" w:hAnsiTheme="minorHAnsi"/>
          <w:color w:val="000000"/>
          <w:sz w:val="20"/>
        </w:rPr>
        <w:t xml:space="preserve"> </w:t>
      </w:r>
      <w:r w:rsidR="00D765DD">
        <w:rPr>
          <w:rFonts w:asciiTheme="minorHAnsi" w:hAnsiTheme="minorHAnsi"/>
          <w:color w:val="000000"/>
          <w:sz w:val="20"/>
        </w:rPr>
        <w:t>the</w:t>
      </w:r>
      <w:r w:rsidR="00944FD8">
        <w:rPr>
          <w:rFonts w:asciiTheme="minorHAnsi" w:hAnsiTheme="minorHAnsi"/>
          <w:color w:val="000000"/>
          <w:sz w:val="20"/>
        </w:rPr>
        <w:t xml:space="preserve"> issue of the junction of Water Lane and the A2. </w:t>
      </w:r>
    </w:p>
    <w:p w:rsidR="00CD1F43" w:rsidRDefault="00FC0FF6" w:rsidP="00CD1F43">
      <w:pPr>
        <w:spacing w:after="120"/>
        <w:ind w:left="720" w:hanging="720"/>
        <w:rPr>
          <w:rFonts w:asciiTheme="minorHAnsi" w:hAnsiTheme="minorHAnsi"/>
          <w:color w:val="000000"/>
          <w:sz w:val="20"/>
        </w:rPr>
      </w:pPr>
      <w:r>
        <w:rPr>
          <w:rFonts w:asciiTheme="minorHAnsi" w:hAnsiTheme="minorHAnsi"/>
          <w:color w:val="000000"/>
          <w:sz w:val="20"/>
        </w:rPr>
        <w:tab/>
      </w:r>
      <w:r w:rsidRPr="00FC0FF6">
        <w:rPr>
          <w:rFonts w:asciiTheme="minorHAnsi" w:hAnsiTheme="minorHAnsi"/>
          <w:color w:val="000000"/>
          <w:sz w:val="20"/>
          <w:u w:val="single"/>
        </w:rPr>
        <w:t>SW/14/</w:t>
      </w:r>
      <w:r>
        <w:rPr>
          <w:rFonts w:asciiTheme="minorHAnsi" w:hAnsiTheme="minorHAnsi"/>
          <w:color w:val="000000"/>
          <w:sz w:val="20"/>
          <w:u w:val="single"/>
        </w:rPr>
        <w:t>500</w:t>
      </w:r>
      <w:r w:rsidRPr="00FC0FF6">
        <w:rPr>
          <w:rFonts w:asciiTheme="minorHAnsi" w:hAnsiTheme="minorHAnsi"/>
          <w:color w:val="000000"/>
          <w:sz w:val="20"/>
          <w:u w:val="single"/>
        </w:rPr>
        <w:t>4</w:t>
      </w:r>
      <w:r>
        <w:rPr>
          <w:rFonts w:asciiTheme="minorHAnsi" w:hAnsiTheme="minorHAnsi"/>
          <w:color w:val="000000"/>
          <w:sz w:val="20"/>
          <w:u w:val="single"/>
        </w:rPr>
        <w:t>7</w:t>
      </w:r>
      <w:r w:rsidRPr="00FC0FF6">
        <w:rPr>
          <w:rFonts w:asciiTheme="minorHAnsi" w:hAnsiTheme="minorHAnsi"/>
          <w:color w:val="000000"/>
          <w:sz w:val="20"/>
          <w:u w:val="single"/>
        </w:rPr>
        <w:t>8</w:t>
      </w:r>
      <w:r>
        <w:rPr>
          <w:rFonts w:asciiTheme="minorHAnsi" w:hAnsiTheme="minorHAnsi"/>
          <w:color w:val="000000"/>
          <w:sz w:val="20"/>
          <w:u w:val="single"/>
        </w:rPr>
        <w:t>/CHANGE</w:t>
      </w:r>
      <w:r w:rsidRPr="00FC0FF6">
        <w:rPr>
          <w:rFonts w:asciiTheme="minorHAnsi" w:hAnsiTheme="minorHAnsi"/>
          <w:color w:val="000000"/>
          <w:sz w:val="20"/>
        </w:rPr>
        <w:t xml:space="preserve">  Vicarage Lane</w:t>
      </w:r>
      <w:r>
        <w:rPr>
          <w:rFonts w:asciiTheme="minorHAnsi" w:hAnsiTheme="minorHAnsi"/>
          <w:color w:val="000000"/>
          <w:sz w:val="20"/>
        </w:rPr>
        <w:t xml:space="preserve"> Woodyard appeal</w:t>
      </w:r>
      <w:r w:rsidRPr="00FC0FF6">
        <w:rPr>
          <w:rFonts w:asciiTheme="minorHAnsi" w:hAnsiTheme="minorHAnsi"/>
          <w:color w:val="000000"/>
          <w:sz w:val="20"/>
        </w:rPr>
        <w:t xml:space="preserve">.  The parish council is </w:t>
      </w:r>
      <w:r>
        <w:rPr>
          <w:rFonts w:asciiTheme="minorHAnsi" w:hAnsiTheme="minorHAnsi"/>
          <w:color w:val="000000"/>
          <w:sz w:val="20"/>
        </w:rPr>
        <w:t>strongly opposed to use of this site for</w:t>
      </w:r>
      <w:r w:rsidRPr="00FC0FF6">
        <w:rPr>
          <w:rFonts w:asciiTheme="minorHAnsi" w:hAnsiTheme="minorHAnsi"/>
          <w:color w:val="000000"/>
          <w:sz w:val="20"/>
        </w:rPr>
        <w:t xml:space="preserve"> wood yard </w:t>
      </w:r>
      <w:r>
        <w:rPr>
          <w:rFonts w:asciiTheme="minorHAnsi" w:hAnsiTheme="minorHAnsi"/>
          <w:color w:val="000000"/>
          <w:sz w:val="20"/>
        </w:rPr>
        <w:t xml:space="preserve">activities.  </w:t>
      </w:r>
      <w:r w:rsidR="00E41DA0">
        <w:rPr>
          <w:rFonts w:asciiTheme="minorHAnsi" w:hAnsiTheme="minorHAnsi"/>
          <w:color w:val="000000"/>
          <w:sz w:val="20"/>
        </w:rPr>
        <w:t>Since</w:t>
      </w:r>
      <w:r>
        <w:rPr>
          <w:rFonts w:asciiTheme="minorHAnsi" w:hAnsiTheme="minorHAnsi"/>
          <w:color w:val="000000"/>
          <w:sz w:val="20"/>
        </w:rPr>
        <w:t xml:space="preserve"> the woodyard has been in operation it has amply demonstrated the</w:t>
      </w:r>
      <w:r w:rsidR="00CD1F43">
        <w:rPr>
          <w:rFonts w:asciiTheme="minorHAnsi" w:hAnsiTheme="minorHAnsi"/>
          <w:color w:val="000000"/>
          <w:sz w:val="20"/>
        </w:rPr>
        <w:t xml:space="preserve"> </w:t>
      </w:r>
      <w:r w:rsidR="00AA0C34">
        <w:rPr>
          <w:rFonts w:asciiTheme="minorHAnsi" w:hAnsiTheme="minorHAnsi"/>
          <w:color w:val="000000"/>
          <w:sz w:val="20"/>
        </w:rPr>
        <w:t>loss of amenity</w:t>
      </w:r>
      <w:r w:rsidRPr="00FC0FF6">
        <w:rPr>
          <w:rFonts w:asciiTheme="minorHAnsi" w:hAnsiTheme="minorHAnsi"/>
          <w:color w:val="000000"/>
          <w:sz w:val="20"/>
        </w:rPr>
        <w:t xml:space="preserve"> </w:t>
      </w:r>
      <w:r w:rsidR="00CD1F43">
        <w:rPr>
          <w:rFonts w:asciiTheme="minorHAnsi" w:hAnsiTheme="minorHAnsi"/>
          <w:color w:val="000000"/>
          <w:sz w:val="20"/>
        </w:rPr>
        <w:t xml:space="preserve">that has occurred </w:t>
      </w:r>
      <w:r w:rsidRPr="00FC0FF6">
        <w:rPr>
          <w:rFonts w:asciiTheme="minorHAnsi" w:hAnsiTheme="minorHAnsi"/>
          <w:color w:val="000000"/>
          <w:sz w:val="20"/>
        </w:rPr>
        <w:t xml:space="preserve">due </w:t>
      </w:r>
      <w:r w:rsidR="00CD1F43">
        <w:rPr>
          <w:rFonts w:asciiTheme="minorHAnsi" w:hAnsiTheme="minorHAnsi"/>
          <w:color w:val="000000"/>
          <w:sz w:val="20"/>
        </w:rPr>
        <w:t>to noise</w:t>
      </w:r>
      <w:r w:rsidRPr="00FC0FF6">
        <w:rPr>
          <w:rFonts w:asciiTheme="minorHAnsi" w:hAnsiTheme="minorHAnsi"/>
          <w:color w:val="000000"/>
          <w:sz w:val="20"/>
        </w:rPr>
        <w:t xml:space="preserve"> pollution, </w:t>
      </w:r>
      <w:r w:rsidR="00CD1F43">
        <w:rPr>
          <w:rFonts w:asciiTheme="minorHAnsi" w:hAnsiTheme="minorHAnsi"/>
          <w:color w:val="000000"/>
          <w:sz w:val="20"/>
        </w:rPr>
        <w:t>which has greatly affected</w:t>
      </w:r>
      <w:r w:rsidR="00AA0C34">
        <w:rPr>
          <w:rFonts w:asciiTheme="minorHAnsi" w:hAnsiTheme="minorHAnsi"/>
          <w:color w:val="000000"/>
          <w:sz w:val="20"/>
        </w:rPr>
        <w:t xml:space="preserve"> neighbouring residents.  O</w:t>
      </w:r>
      <w:r w:rsidR="00CD1F43">
        <w:rPr>
          <w:rFonts w:asciiTheme="minorHAnsi" w:hAnsiTheme="minorHAnsi"/>
          <w:color w:val="000000"/>
          <w:sz w:val="20"/>
        </w:rPr>
        <w:t>ur earlier comments</w:t>
      </w:r>
      <w:r w:rsidR="00E41DA0">
        <w:rPr>
          <w:rFonts w:asciiTheme="minorHAnsi" w:hAnsiTheme="minorHAnsi"/>
          <w:color w:val="000000"/>
          <w:sz w:val="20"/>
        </w:rPr>
        <w:t xml:space="preserve"> on the application still stand </w:t>
      </w:r>
      <w:r w:rsidR="00AA0C34">
        <w:rPr>
          <w:rFonts w:asciiTheme="minorHAnsi" w:hAnsiTheme="minorHAnsi"/>
          <w:color w:val="000000"/>
          <w:sz w:val="20"/>
        </w:rPr>
        <w:t>regarding the</w:t>
      </w:r>
      <w:r w:rsidRPr="00FC0FF6">
        <w:rPr>
          <w:rFonts w:asciiTheme="minorHAnsi" w:hAnsiTheme="minorHAnsi"/>
          <w:color w:val="000000"/>
          <w:sz w:val="20"/>
        </w:rPr>
        <w:t xml:space="preserve"> traffic issues on the</w:t>
      </w:r>
      <w:r w:rsidR="00CD1F43">
        <w:rPr>
          <w:rFonts w:asciiTheme="minorHAnsi" w:hAnsiTheme="minorHAnsi"/>
          <w:color w:val="000000"/>
          <w:sz w:val="20"/>
        </w:rPr>
        <w:t>se</w:t>
      </w:r>
      <w:r w:rsidRPr="00FC0FF6">
        <w:rPr>
          <w:rFonts w:asciiTheme="minorHAnsi" w:hAnsiTheme="minorHAnsi"/>
          <w:color w:val="000000"/>
          <w:sz w:val="20"/>
        </w:rPr>
        <w:t xml:space="preserve"> narrow lanes and </w:t>
      </w:r>
      <w:r w:rsidR="00CD1F43">
        <w:rPr>
          <w:rFonts w:asciiTheme="minorHAnsi" w:hAnsiTheme="minorHAnsi"/>
          <w:color w:val="000000"/>
          <w:sz w:val="20"/>
        </w:rPr>
        <w:t>the access</w:t>
      </w:r>
      <w:r w:rsidR="00AA0C34">
        <w:rPr>
          <w:rFonts w:asciiTheme="minorHAnsi" w:hAnsiTheme="minorHAnsi"/>
          <w:color w:val="000000"/>
          <w:sz w:val="20"/>
        </w:rPr>
        <w:t xml:space="preserve"> points;</w:t>
      </w:r>
      <w:r w:rsidRPr="00FC0FF6">
        <w:rPr>
          <w:rFonts w:asciiTheme="minorHAnsi" w:hAnsiTheme="minorHAnsi"/>
          <w:color w:val="000000"/>
          <w:sz w:val="20"/>
        </w:rPr>
        <w:t xml:space="preserve"> the proximity of the business to various Grade II listed buildings and to the church and the school</w:t>
      </w:r>
      <w:r w:rsidR="00AA0C34">
        <w:rPr>
          <w:rFonts w:asciiTheme="minorHAnsi" w:hAnsiTheme="minorHAnsi"/>
          <w:color w:val="000000"/>
          <w:sz w:val="20"/>
        </w:rPr>
        <w:t>;</w:t>
      </w:r>
      <w:r w:rsidRPr="00FC0FF6">
        <w:rPr>
          <w:rFonts w:asciiTheme="minorHAnsi" w:hAnsiTheme="minorHAnsi"/>
          <w:color w:val="000000"/>
          <w:sz w:val="20"/>
        </w:rPr>
        <w:t xml:space="preserve"> and the disturbances to ancient </w:t>
      </w:r>
      <w:proofErr w:type="spellStart"/>
      <w:r w:rsidR="00AA0C34">
        <w:rPr>
          <w:rFonts w:asciiTheme="minorHAnsi" w:hAnsiTheme="minorHAnsi"/>
          <w:color w:val="000000"/>
          <w:sz w:val="20"/>
        </w:rPr>
        <w:t>chalk</w:t>
      </w:r>
      <w:r w:rsidRPr="00FC0FF6">
        <w:rPr>
          <w:rFonts w:asciiTheme="minorHAnsi" w:hAnsiTheme="minorHAnsi"/>
          <w:color w:val="000000"/>
          <w:sz w:val="20"/>
        </w:rPr>
        <w:t>land</w:t>
      </w:r>
      <w:proofErr w:type="spellEnd"/>
      <w:r w:rsidRPr="00FC0FF6">
        <w:rPr>
          <w:rFonts w:asciiTheme="minorHAnsi" w:hAnsiTheme="minorHAnsi"/>
          <w:color w:val="000000"/>
          <w:sz w:val="20"/>
        </w:rPr>
        <w:t xml:space="preserve">. </w:t>
      </w:r>
    </w:p>
    <w:p w:rsidR="00274D05" w:rsidRPr="00274D05" w:rsidRDefault="00E41DA0" w:rsidP="00F33A69">
      <w:pPr>
        <w:spacing w:after="120"/>
        <w:ind w:left="720" w:hanging="720"/>
        <w:rPr>
          <w:rFonts w:asciiTheme="minorHAnsi" w:hAnsiTheme="minorHAnsi"/>
          <w:color w:val="000000"/>
          <w:sz w:val="20"/>
        </w:rPr>
      </w:pPr>
      <w:r>
        <w:rPr>
          <w:rFonts w:asciiTheme="minorHAnsi" w:hAnsiTheme="minorHAnsi"/>
          <w:color w:val="000000"/>
          <w:sz w:val="20"/>
        </w:rPr>
        <w:tab/>
      </w:r>
      <w:r w:rsidR="00CE2E57">
        <w:rPr>
          <w:rFonts w:asciiTheme="minorHAnsi" w:hAnsiTheme="minorHAnsi"/>
          <w:color w:val="000000"/>
          <w:sz w:val="20"/>
          <w:u w:val="single"/>
        </w:rPr>
        <w:t>15/504264/OUT</w:t>
      </w:r>
      <w:r w:rsidR="00CE2E57">
        <w:rPr>
          <w:rFonts w:asciiTheme="minorHAnsi" w:hAnsiTheme="minorHAnsi"/>
          <w:color w:val="000000"/>
          <w:sz w:val="20"/>
        </w:rPr>
        <w:t xml:space="preserve"> </w:t>
      </w:r>
      <w:r w:rsidR="00EF2617">
        <w:rPr>
          <w:rFonts w:asciiTheme="minorHAnsi" w:hAnsiTheme="minorHAnsi"/>
          <w:color w:val="000000"/>
          <w:sz w:val="20"/>
        </w:rPr>
        <w:t xml:space="preserve">- </w:t>
      </w:r>
      <w:r w:rsidR="00CE2E57">
        <w:rPr>
          <w:rFonts w:asciiTheme="minorHAnsi" w:hAnsiTheme="minorHAnsi"/>
          <w:color w:val="000000"/>
          <w:sz w:val="20"/>
        </w:rPr>
        <w:t xml:space="preserve">Land at Perry Court – outline application for development including up to 310 dwellings. </w:t>
      </w:r>
      <w:r w:rsidR="00CE2E57" w:rsidRPr="00274D05">
        <w:rPr>
          <w:rFonts w:asciiTheme="minorHAnsi" w:hAnsiTheme="minorHAnsi"/>
          <w:color w:val="000000"/>
          <w:sz w:val="20"/>
        </w:rPr>
        <w:t xml:space="preserve"> </w:t>
      </w:r>
      <w:r w:rsidR="00274D05" w:rsidRPr="00274D05">
        <w:rPr>
          <w:rFonts w:asciiTheme="minorHAnsi" w:hAnsiTheme="minorHAnsi"/>
          <w:color w:val="000000"/>
          <w:sz w:val="20"/>
        </w:rPr>
        <w:t>Ospringe Parish Council are strongly opposed to this development and Clerk will write to Swale Planning accordingly. The development would be set within open countryside on prime agricultural land in a location which is not zoned for development within the Swale local plan. The plan of the development shows</w:t>
      </w:r>
      <w:r w:rsidR="00274D05">
        <w:rPr>
          <w:rFonts w:asciiTheme="minorHAnsi" w:hAnsiTheme="minorHAnsi"/>
          <w:color w:val="000000"/>
          <w:sz w:val="20"/>
        </w:rPr>
        <w:t xml:space="preserve"> </w:t>
      </w:r>
      <w:r w:rsidR="00274D05" w:rsidRPr="00274D05">
        <w:rPr>
          <w:rFonts w:asciiTheme="minorHAnsi" w:hAnsiTheme="minorHAnsi"/>
          <w:color w:val="000000"/>
          <w:sz w:val="20"/>
        </w:rPr>
        <w:t xml:space="preserve">vehicular access into Brogdale </w:t>
      </w:r>
      <w:r w:rsidR="00AA0C34" w:rsidRPr="00274D05">
        <w:rPr>
          <w:rFonts w:asciiTheme="minorHAnsi" w:hAnsiTheme="minorHAnsi"/>
          <w:color w:val="000000"/>
          <w:sz w:val="20"/>
        </w:rPr>
        <w:t xml:space="preserve">Road </w:t>
      </w:r>
      <w:r w:rsidR="00AA0C34">
        <w:rPr>
          <w:rFonts w:asciiTheme="minorHAnsi" w:hAnsiTheme="minorHAnsi"/>
          <w:color w:val="000000"/>
          <w:sz w:val="20"/>
        </w:rPr>
        <w:t>(</w:t>
      </w:r>
      <w:r w:rsidR="00274D05">
        <w:rPr>
          <w:rFonts w:asciiTheme="minorHAnsi" w:hAnsiTheme="minorHAnsi"/>
          <w:color w:val="000000"/>
          <w:sz w:val="20"/>
        </w:rPr>
        <w:t>as well as Ashford Road</w:t>
      </w:r>
      <w:r w:rsidR="00AA0C34">
        <w:rPr>
          <w:rFonts w:asciiTheme="minorHAnsi" w:hAnsiTheme="minorHAnsi"/>
          <w:color w:val="000000"/>
          <w:sz w:val="20"/>
        </w:rPr>
        <w:t>)</w:t>
      </w:r>
      <w:r w:rsidR="00274D05">
        <w:rPr>
          <w:rFonts w:asciiTheme="minorHAnsi" w:hAnsiTheme="minorHAnsi"/>
          <w:color w:val="000000"/>
          <w:sz w:val="20"/>
        </w:rPr>
        <w:t xml:space="preserve"> </w:t>
      </w:r>
      <w:r w:rsidR="00274D05" w:rsidRPr="00274D05">
        <w:rPr>
          <w:rFonts w:asciiTheme="minorHAnsi" w:hAnsiTheme="minorHAnsi"/>
          <w:color w:val="000000"/>
          <w:sz w:val="20"/>
        </w:rPr>
        <w:t xml:space="preserve">which we believe is unsuitable for the increased traffic that would be generated. The development would exacerbate traffic problems on the A2 and A251 considerably and also add to the worsening pollution creep from the A2 traffic. The development would place further pressure on the rural and semi-rural road network to the south and south west of the application site.  There is insufficient school capacity, in particular primary school capacity, in the area to cope with children of families who would move to the new development.  </w:t>
      </w:r>
      <w:r w:rsidR="00274D05">
        <w:rPr>
          <w:rFonts w:asciiTheme="minorHAnsi" w:hAnsiTheme="minorHAnsi"/>
          <w:color w:val="000000"/>
          <w:sz w:val="20"/>
        </w:rPr>
        <w:t xml:space="preserve">Pressure would also be placed on water and sewage facilities which are already overstretched. </w:t>
      </w:r>
      <w:r w:rsidR="00AA0C34">
        <w:rPr>
          <w:rFonts w:asciiTheme="minorHAnsi" w:hAnsiTheme="minorHAnsi"/>
          <w:color w:val="000000"/>
          <w:sz w:val="20"/>
        </w:rPr>
        <w:t>T</w:t>
      </w:r>
      <w:r w:rsidR="00274D05" w:rsidRPr="00274D05">
        <w:rPr>
          <w:rFonts w:asciiTheme="minorHAnsi" w:hAnsiTheme="minorHAnsi"/>
          <w:color w:val="000000"/>
          <w:sz w:val="20"/>
        </w:rPr>
        <w:t xml:space="preserve">he parish council </w:t>
      </w:r>
      <w:r w:rsidR="00AA0C34">
        <w:rPr>
          <w:rFonts w:asciiTheme="minorHAnsi" w:hAnsiTheme="minorHAnsi"/>
          <w:color w:val="000000"/>
          <w:sz w:val="20"/>
        </w:rPr>
        <w:t xml:space="preserve">also </w:t>
      </w:r>
      <w:r w:rsidR="00274D05" w:rsidRPr="00274D05">
        <w:rPr>
          <w:rFonts w:asciiTheme="minorHAnsi" w:hAnsiTheme="minorHAnsi"/>
          <w:color w:val="000000"/>
          <w:sz w:val="20"/>
        </w:rPr>
        <w:t>regards this development as being overly large for a traditional market town the size of Faversham.</w:t>
      </w:r>
    </w:p>
    <w:p w:rsidR="00031906" w:rsidRPr="005C6013" w:rsidRDefault="00F33A69" w:rsidP="00785168">
      <w:pPr>
        <w:tabs>
          <w:tab w:val="left" w:pos="720"/>
          <w:tab w:val="left" w:pos="2146"/>
        </w:tabs>
        <w:spacing w:after="120"/>
        <w:ind w:left="720" w:hanging="720"/>
        <w:rPr>
          <w:rFonts w:asciiTheme="minorHAnsi" w:hAnsiTheme="minorHAnsi"/>
          <w:b/>
          <w:color w:val="000000"/>
          <w:sz w:val="20"/>
        </w:rPr>
      </w:pPr>
      <w:r>
        <w:rPr>
          <w:rFonts w:asciiTheme="minorHAnsi" w:hAnsiTheme="minorHAnsi"/>
          <w:b/>
          <w:color w:val="000000"/>
          <w:sz w:val="20"/>
        </w:rPr>
        <w:t>113</w:t>
      </w:r>
      <w:r w:rsidR="00D353A2" w:rsidRPr="005C6013">
        <w:rPr>
          <w:rFonts w:asciiTheme="minorHAnsi" w:hAnsiTheme="minorHAnsi"/>
          <w:b/>
          <w:color w:val="000000"/>
          <w:sz w:val="20"/>
        </w:rPr>
        <w:t>/15</w:t>
      </w:r>
      <w:r w:rsidR="00D353A2" w:rsidRPr="005C6013">
        <w:rPr>
          <w:rFonts w:asciiTheme="minorHAnsi" w:hAnsiTheme="minorHAnsi"/>
          <w:b/>
          <w:color w:val="000000"/>
          <w:sz w:val="20"/>
        </w:rPr>
        <w:tab/>
      </w:r>
      <w:r w:rsidR="00031906" w:rsidRPr="005C6013">
        <w:rPr>
          <w:rFonts w:asciiTheme="minorHAnsi" w:hAnsiTheme="minorHAnsi"/>
          <w:b/>
          <w:color w:val="000000"/>
          <w:sz w:val="20"/>
        </w:rPr>
        <w:t>Finance</w:t>
      </w:r>
    </w:p>
    <w:p w:rsidR="009A1880" w:rsidRDefault="00047BE0" w:rsidP="00B53C16">
      <w:pPr>
        <w:spacing w:after="120"/>
        <w:ind w:left="720" w:hanging="720"/>
        <w:rPr>
          <w:rFonts w:asciiTheme="minorHAnsi" w:hAnsiTheme="minorHAnsi"/>
          <w:color w:val="000000"/>
          <w:sz w:val="20"/>
        </w:rPr>
      </w:pPr>
      <w:r w:rsidRPr="00275D10">
        <w:rPr>
          <w:rFonts w:asciiTheme="minorHAnsi" w:hAnsiTheme="minorHAnsi"/>
          <w:color w:val="000000"/>
          <w:sz w:val="20"/>
        </w:rPr>
        <w:tab/>
      </w:r>
      <w:r w:rsidR="00243D1D">
        <w:rPr>
          <w:rFonts w:asciiTheme="minorHAnsi" w:hAnsiTheme="minorHAnsi"/>
          <w:i/>
          <w:color w:val="000000"/>
          <w:sz w:val="20"/>
        </w:rPr>
        <w:t>Current Account payments</w:t>
      </w:r>
    </w:p>
    <w:p w:rsidR="00243D1D" w:rsidRDefault="00243D1D"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132</w:t>
      </w:r>
      <w:r w:rsidR="00F33A69">
        <w:rPr>
          <w:rFonts w:asciiTheme="minorHAnsi" w:hAnsiTheme="minorHAnsi"/>
          <w:color w:val="000000"/>
          <w:sz w:val="20"/>
        </w:rPr>
        <w:t>4</w:t>
      </w:r>
      <w:r>
        <w:rPr>
          <w:rFonts w:asciiTheme="minorHAnsi" w:hAnsiTheme="minorHAnsi"/>
          <w:color w:val="000000"/>
          <w:sz w:val="20"/>
        </w:rPr>
        <w:tab/>
      </w:r>
      <w:r w:rsidR="00F33A69">
        <w:rPr>
          <w:rFonts w:asciiTheme="minorHAnsi" w:hAnsiTheme="minorHAnsi"/>
          <w:color w:val="000000"/>
          <w:sz w:val="20"/>
        </w:rPr>
        <w:t>Streetlights payment 2 of 4 (2015-16) maintenance contract</w:t>
      </w:r>
      <w:r w:rsidR="00F33A69">
        <w:rPr>
          <w:rFonts w:asciiTheme="minorHAnsi" w:hAnsiTheme="minorHAnsi"/>
          <w:color w:val="000000"/>
          <w:sz w:val="20"/>
        </w:rPr>
        <w:tab/>
        <w:t>£216.38</w:t>
      </w:r>
    </w:p>
    <w:p w:rsidR="00471190" w:rsidRDefault="00F33A69"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lastRenderedPageBreak/>
        <w:tab/>
        <w:t>Chq No 1326</w:t>
      </w:r>
      <w:r>
        <w:rPr>
          <w:rFonts w:asciiTheme="minorHAnsi" w:hAnsiTheme="minorHAnsi"/>
          <w:color w:val="000000"/>
          <w:sz w:val="20"/>
        </w:rPr>
        <w:tab/>
        <w:t>Playsafety Ltd – Annual ROSPA playground safety inspection</w:t>
      </w:r>
      <w:r>
        <w:rPr>
          <w:rFonts w:asciiTheme="minorHAnsi" w:hAnsiTheme="minorHAnsi"/>
          <w:color w:val="000000"/>
          <w:sz w:val="20"/>
        </w:rPr>
        <w:tab/>
        <w:t>£88.80</w:t>
      </w:r>
    </w:p>
    <w:p w:rsidR="00243D1D" w:rsidRDefault="00471190" w:rsidP="00151423">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p>
    <w:p w:rsidR="00243D1D" w:rsidRDefault="00243D1D" w:rsidP="00243D1D">
      <w:pPr>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i/>
          <w:color w:val="000000"/>
          <w:sz w:val="20"/>
        </w:rPr>
        <w:t>Allotment Account payments</w:t>
      </w:r>
    </w:p>
    <w:p w:rsidR="00243D1D" w:rsidRDefault="00243D1D"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027</w:t>
      </w:r>
      <w:r w:rsidR="00151423">
        <w:rPr>
          <w:rFonts w:asciiTheme="minorHAnsi" w:hAnsiTheme="minorHAnsi"/>
          <w:color w:val="000000"/>
          <w:sz w:val="20"/>
        </w:rPr>
        <w:t>4</w:t>
      </w:r>
      <w:r>
        <w:rPr>
          <w:rFonts w:asciiTheme="minorHAnsi" w:hAnsiTheme="minorHAnsi"/>
          <w:color w:val="000000"/>
          <w:sz w:val="20"/>
        </w:rPr>
        <w:tab/>
        <w:t>Tony Hoile fo</w:t>
      </w:r>
      <w:r w:rsidR="00151423">
        <w:rPr>
          <w:rFonts w:asciiTheme="minorHAnsi" w:hAnsiTheme="minorHAnsi"/>
          <w:color w:val="000000"/>
          <w:sz w:val="20"/>
        </w:rPr>
        <w:t>r grass cutting and mower repairs</w:t>
      </w:r>
      <w:r w:rsidR="00151423">
        <w:rPr>
          <w:rFonts w:asciiTheme="minorHAnsi" w:hAnsiTheme="minorHAnsi"/>
          <w:color w:val="000000"/>
          <w:sz w:val="20"/>
        </w:rPr>
        <w:tab/>
        <w:t>£8</w:t>
      </w:r>
      <w:r>
        <w:rPr>
          <w:rFonts w:asciiTheme="minorHAnsi" w:hAnsiTheme="minorHAnsi"/>
          <w:color w:val="000000"/>
          <w:sz w:val="20"/>
        </w:rPr>
        <w:t>0.00</w:t>
      </w:r>
    </w:p>
    <w:p w:rsidR="00243D1D" w:rsidRPr="00243D1D" w:rsidRDefault="00243D1D"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rPr>
        <w:tab/>
      </w:r>
    </w:p>
    <w:p w:rsidR="00536C77" w:rsidRPr="005C6013" w:rsidRDefault="00B033AA" w:rsidP="0040355A">
      <w:pPr>
        <w:tabs>
          <w:tab w:val="left" w:pos="709"/>
          <w:tab w:val="left" w:pos="3240"/>
          <w:tab w:val="right" w:pos="7938"/>
        </w:tabs>
        <w:spacing w:after="120"/>
        <w:ind w:left="720" w:hanging="720"/>
        <w:rPr>
          <w:rFonts w:asciiTheme="minorHAnsi" w:hAnsiTheme="minorHAnsi"/>
          <w:b/>
          <w:color w:val="000000"/>
          <w:sz w:val="20"/>
        </w:rPr>
      </w:pPr>
      <w:r>
        <w:rPr>
          <w:rFonts w:asciiTheme="minorHAnsi" w:hAnsiTheme="minorHAnsi"/>
          <w:b/>
          <w:color w:val="000000"/>
          <w:sz w:val="20"/>
        </w:rPr>
        <w:t>114</w:t>
      </w:r>
      <w:r w:rsidR="00F64015" w:rsidRPr="005C6013">
        <w:rPr>
          <w:rFonts w:asciiTheme="minorHAnsi" w:hAnsiTheme="minorHAnsi"/>
          <w:b/>
          <w:color w:val="000000"/>
          <w:sz w:val="20"/>
        </w:rPr>
        <w:t>/15</w:t>
      </w:r>
      <w:r w:rsidR="00536C77" w:rsidRPr="005C6013">
        <w:rPr>
          <w:rFonts w:asciiTheme="minorHAnsi" w:hAnsiTheme="minorHAnsi"/>
          <w:b/>
          <w:color w:val="000000"/>
          <w:sz w:val="20"/>
        </w:rPr>
        <w:tab/>
        <w:t>Correspondence</w:t>
      </w:r>
    </w:p>
    <w:p w:rsidR="00151423" w:rsidRDefault="0040509B" w:rsidP="00151423">
      <w:pPr>
        <w:tabs>
          <w:tab w:val="left" w:pos="709"/>
          <w:tab w:val="left" w:pos="3240"/>
          <w:tab w:val="right" w:pos="7020"/>
        </w:tabs>
        <w:spacing w:after="120"/>
        <w:ind w:left="720" w:hanging="720"/>
        <w:rPr>
          <w:rFonts w:asciiTheme="minorHAnsi" w:hAnsiTheme="minorHAnsi"/>
          <w:color w:val="000000"/>
          <w:sz w:val="20"/>
        </w:rPr>
      </w:pPr>
      <w:r w:rsidRPr="00275D10">
        <w:rPr>
          <w:rFonts w:asciiTheme="minorHAnsi" w:hAnsiTheme="minorHAnsi"/>
          <w:color w:val="000000"/>
          <w:sz w:val="20"/>
        </w:rPr>
        <w:tab/>
      </w:r>
      <w:r w:rsidR="00151423">
        <w:rPr>
          <w:rFonts w:asciiTheme="minorHAnsi" w:hAnsiTheme="minorHAnsi"/>
          <w:color w:val="000000"/>
          <w:sz w:val="20"/>
        </w:rPr>
        <w:t>KALC – information from DCLG re average Band D council tax via parish council precepts of £54.12.</w:t>
      </w:r>
    </w:p>
    <w:p w:rsidR="00151423" w:rsidRDefault="00151423" w:rsidP="0015142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Ospringe – a travel plan for the school has not been forthcoming and the new intake of the expanded school starts this week. Clerk to chase Marisa White at KCC.</w:t>
      </w:r>
    </w:p>
    <w:p w:rsidR="00EF2617" w:rsidRDefault="00771991" w:rsidP="00EF2617">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r w:rsidR="00EF2617">
        <w:rPr>
          <w:rFonts w:asciiTheme="minorHAnsi" w:hAnsiTheme="minorHAnsi"/>
          <w:color w:val="000000"/>
          <w:sz w:val="20"/>
        </w:rPr>
        <w:t xml:space="preserve">Kent Highways – notification of road closure of </w:t>
      </w:r>
      <w:r>
        <w:rPr>
          <w:rFonts w:asciiTheme="minorHAnsi" w:hAnsiTheme="minorHAnsi"/>
          <w:color w:val="000000"/>
          <w:sz w:val="20"/>
        </w:rPr>
        <w:t>Brogdale Road for M2 bridge repairs. Chairman and Cllr Bowles seeking a deferral as insufficient notice has been given and the diversion route is inadequate.</w:t>
      </w:r>
    </w:p>
    <w:p w:rsidR="00B033AA" w:rsidRDefault="00EF2617" w:rsidP="00EF2617">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r w:rsidR="00B033AA">
        <w:rPr>
          <w:rFonts w:asciiTheme="minorHAnsi" w:hAnsiTheme="minorHAnsi"/>
          <w:color w:val="000000"/>
          <w:sz w:val="20"/>
        </w:rPr>
        <w:t xml:space="preserve">Email from Peter Flower suggesting local Ospringe bypass – </w:t>
      </w:r>
      <w:r w:rsidR="00AF391B">
        <w:rPr>
          <w:rFonts w:asciiTheme="minorHAnsi" w:hAnsiTheme="minorHAnsi"/>
          <w:color w:val="000000"/>
          <w:sz w:val="20"/>
        </w:rPr>
        <w:t>Clerk</w:t>
      </w:r>
      <w:r w:rsidR="00082D17">
        <w:rPr>
          <w:rFonts w:asciiTheme="minorHAnsi" w:hAnsiTheme="minorHAnsi"/>
          <w:color w:val="000000"/>
          <w:sz w:val="20"/>
        </w:rPr>
        <w:t xml:space="preserve"> to inform him this is </w:t>
      </w:r>
      <w:r w:rsidR="00B033AA">
        <w:rPr>
          <w:rFonts w:asciiTheme="minorHAnsi" w:hAnsiTheme="minorHAnsi"/>
          <w:color w:val="000000"/>
          <w:sz w:val="20"/>
        </w:rPr>
        <w:t xml:space="preserve">deferred to </w:t>
      </w:r>
      <w:r w:rsidR="00AF391B">
        <w:rPr>
          <w:rFonts w:asciiTheme="minorHAnsi" w:hAnsiTheme="minorHAnsi"/>
          <w:color w:val="000000"/>
          <w:sz w:val="20"/>
        </w:rPr>
        <w:t>October</w:t>
      </w:r>
      <w:r w:rsidR="00B033AA">
        <w:rPr>
          <w:rFonts w:asciiTheme="minorHAnsi" w:hAnsiTheme="minorHAnsi"/>
          <w:color w:val="000000"/>
          <w:sz w:val="20"/>
        </w:rPr>
        <w:t xml:space="preserve"> meeting.</w:t>
      </w:r>
    </w:p>
    <w:p w:rsidR="00082D17" w:rsidRDefault="00082D17" w:rsidP="00EF2617">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Woodland Trust – free packs of trees.  Clerk to apply for pack of 105 wildlife-friendly trees for the parish.</w:t>
      </w:r>
    </w:p>
    <w:p w:rsidR="00082D17" w:rsidRDefault="00082D17" w:rsidP="00EF2617">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 xml:space="preserve">Allotments – Chairman has organised a clean-up so that vacant plots can be re-allocated.  The cost of the </w:t>
      </w:r>
      <w:r w:rsidR="00AF391B">
        <w:rPr>
          <w:rFonts w:asciiTheme="minorHAnsi" w:hAnsiTheme="minorHAnsi"/>
          <w:color w:val="000000"/>
          <w:sz w:val="20"/>
        </w:rPr>
        <w:t>street freighter</w:t>
      </w:r>
      <w:r>
        <w:rPr>
          <w:rFonts w:asciiTheme="minorHAnsi" w:hAnsiTheme="minorHAnsi"/>
          <w:color w:val="000000"/>
          <w:sz w:val="20"/>
        </w:rPr>
        <w:t xml:space="preserve"> will be paid from Allotments Account.  The allotments officer Tony Hoile intends to keep pigs on an allotment.  Fencing will need to be</w:t>
      </w:r>
      <w:r w:rsidR="00AA0C34">
        <w:rPr>
          <w:rFonts w:asciiTheme="minorHAnsi" w:hAnsiTheme="minorHAnsi"/>
          <w:color w:val="000000"/>
          <w:sz w:val="20"/>
        </w:rPr>
        <w:t xml:space="preserve"> very secure and the pig keeper</w:t>
      </w:r>
      <w:r>
        <w:rPr>
          <w:rFonts w:asciiTheme="minorHAnsi" w:hAnsiTheme="minorHAnsi"/>
          <w:color w:val="000000"/>
          <w:sz w:val="20"/>
        </w:rPr>
        <w:t xml:space="preserve"> will be liable for any damage to other allotments</w:t>
      </w:r>
      <w:r w:rsidR="00AA0C34">
        <w:rPr>
          <w:rFonts w:asciiTheme="minorHAnsi" w:hAnsiTheme="minorHAnsi"/>
          <w:color w:val="000000"/>
          <w:sz w:val="20"/>
        </w:rPr>
        <w:t xml:space="preserve"> etc</w:t>
      </w:r>
      <w:r>
        <w:rPr>
          <w:rFonts w:asciiTheme="minorHAnsi" w:hAnsiTheme="minorHAnsi"/>
          <w:color w:val="000000"/>
          <w:sz w:val="20"/>
        </w:rPr>
        <w:t>.</w:t>
      </w:r>
    </w:p>
    <w:p w:rsidR="00082D17" w:rsidRDefault="00082D17" w:rsidP="00EF2617">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 xml:space="preserve">Casement Signs – Clerk to chase up the </w:t>
      </w:r>
      <w:r w:rsidR="00AA0C34">
        <w:rPr>
          <w:rFonts w:asciiTheme="minorHAnsi" w:hAnsiTheme="minorHAnsi"/>
          <w:color w:val="000000"/>
          <w:sz w:val="20"/>
        </w:rPr>
        <w:t>“</w:t>
      </w:r>
      <w:r>
        <w:rPr>
          <w:rFonts w:asciiTheme="minorHAnsi" w:hAnsiTheme="minorHAnsi"/>
          <w:color w:val="000000"/>
          <w:sz w:val="20"/>
        </w:rPr>
        <w:t>no footpath</w:t>
      </w:r>
      <w:r w:rsidR="00AA0C34">
        <w:rPr>
          <w:rFonts w:asciiTheme="minorHAnsi" w:hAnsiTheme="minorHAnsi"/>
          <w:color w:val="000000"/>
          <w:sz w:val="20"/>
        </w:rPr>
        <w:t>”</w:t>
      </w:r>
      <w:r>
        <w:rPr>
          <w:rFonts w:asciiTheme="minorHAnsi" w:hAnsiTheme="minorHAnsi"/>
          <w:color w:val="000000"/>
          <w:sz w:val="20"/>
        </w:rPr>
        <w:t xml:space="preserve"> sign for Whitehill. </w:t>
      </w:r>
    </w:p>
    <w:p w:rsidR="00EF2617" w:rsidRDefault="00B033AA" w:rsidP="00EF2617">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r w:rsidR="00EF2617">
        <w:rPr>
          <w:rFonts w:asciiTheme="minorHAnsi" w:hAnsiTheme="minorHAnsi"/>
          <w:color w:val="000000"/>
          <w:sz w:val="20"/>
        </w:rPr>
        <w:t>Swale Joint Transportation B</w:t>
      </w:r>
      <w:r w:rsidR="00082D17">
        <w:rPr>
          <w:rFonts w:asciiTheme="minorHAnsi" w:hAnsiTheme="minorHAnsi"/>
          <w:color w:val="000000"/>
          <w:sz w:val="20"/>
        </w:rPr>
        <w:t>oard – agenda for meeting 8</w:t>
      </w:r>
      <w:r w:rsidR="00082D17" w:rsidRPr="00082D17">
        <w:rPr>
          <w:rFonts w:asciiTheme="minorHAnsi" w:hAnsiTheme="minorHAnsi"/>
          <w:color w:val="000000"/>
          <w:sz w:val="20"/>
          <w:vertAlign w:val="superscript"/>
        </w:rPr>
        <w:t>th</w:t>
      </w:r>
      <w:r w:rsidR="00082D17">
        <w:rPr>
          <w:rFonts w:asciiTheme="minorHAnsi" w:hAnsiTheme="minorHAnsi"/>
          <w:color w:val="000000"/>
          <w:sz w:val="20"/>
        </w:rPr>
        <w:t xml:space="preserve"> September</w:t>
      </w:r>
      <w:r w:rsidR="00EF2617">
        <w:rPr>
          <w:rFonts w:asciiTheme="minorHAnsi" w:hAnsiTheme="minorHAnsi"/>
          <w:color w:val="000000"/>
          <w:sz w:val="20"/>
        </w:rPr>
        <w:t xml:space="preserve"> 2015.</w:t>
      </w:r>
    </w:p>
    <w:p w:rsidR="00EF2617" w:rsidRDefault="00EF2617" w:rsidP="00EF2617">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Swale Ru</w:t>
      </w:r>
      <w:r w:rsidR="00771991">
        <w:rPr>
          <w:rFonts w:asciiTheme="minorHAnsi" w:hAnsiTheme="minorHAnsi"/>
          <w:color w:val="000000"/>
          <w:sz w:val="20"/>
        </w:rPr>
        <w:t>ral Forum- notes of meeting</w:t>
      </w:r>
      <w:r>
        <w:rPr>
          <w:rFonts w:asciiTheme="minorHAnsi" w:hAnsiTheme="minorHAnsi"/>
          <w:color w:val="000000"/>
          <w:sz w:val="20"/>
        </w:rPr>
        <w:t xml:space="preserve"> held 25</w:t>
      </w:r>
      <w:r w:rsidRPr="00EF2617">
        <w:rPr>
          <w:rFonts w:asciiTheme="minorHAnsi" w:hAnsiTheme="minorHAnsi"/>
          <w:color w:val="000000"/>
          <w:sz w:val="20"/>
          <w:vertAlign w:val="superscript"/>
        </w:rPr>
        <w:t>th</w:t>
      </w:r>
      <w:r>
        <w:rPr>
          <w:rFonts w:asciiTheme="minorHAnsi" w:hAnsiTheme="minorHAnsi"/>
          <w:color w:val="000000"/>
          <w:sz w:val="20"/>
        </w:rPr>
        <w:t xml:space="preserve"> August 2015.</w:t>
      </w:r>
    </w:p>
    <w:p w:rsidR="00EF2617" w:rsidRDefault="00EF2617" w:rsidP="00EF2617">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KALC Swale Area Commi</w:t>
      </w:r>
      <w:r w:rsidR="00771991">
        <w:rPr>
          <w:rFonts w:asciiTheme="minorHAnsi" w:hAnsiTheme="minorHAnsi"/>
          <w:color w:val="000000"/>
          <w:sz w:val="20"/>
        </w:rPr>
        <w:t>ttee – agenda for meeting 7</w:t>
      </w:r>
      <w:r w:rsidR="00771991" w:rsidRPr="00771991">
        <w:rPr>
          <w:rFonts w:asciiTheme="minorHAnsi" w:hAnsiTheme="minorHAnsi"/>
          <w:color w:val="000000"/>
          <w:sz w:val="20"/>
          <w:vertAlign w:val="superscript"/>
        </w:rPr>
        <w:t>th</w:t>
      </w:r>
      <w:r w:rsidR="00771991">
        <w:rPr>
          <w:rFonts w:asciiTheme="minorHAnsi" w:hAnsiTheme="minorHAnsi"/>
          <w:color w:val="000000"/>
          <w:sz w:val="20"/>
        </w:rPr>
        <w:t xml:space="preserve"> September</w:t>
      </w:r>
      <w:r>
        <w:rPr>
          <w:rFonts w:asciiTheme="minorHAnsi" w:hAnsiTheme="minorHAnsi"/>
          <w:color w:val="000000"/>
          <w:sz w:val="20"/>
        </w:rPr>
        <w:t xml:space="preserve"> 2015.</w:t>
      </w:r>
    </w:p>
    <w:p w:rsidR="009E28F6" w:rsidRDefault="00EF2617" w:rsidP="00771991">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r w:rsidR="00771991">
        <w:rPr>
          <w:rFonts w:asciiTheme="minorHAnsi" w:hAnsiTheme="minorHAnsi"/>
          <w:color w:val="000000"/>
          <w:sz w:val="20"/>
        </w:rPr>
        <w:t xml:space="preserve">Lord </w:t>
      </w:r>
      <w:r w:rsidR="00AF391B">
        <w:rPr>
          <w:rFonts w:asciiTheme="minorHAnsi" w:hAnsiTheme="minorHAnsi"/>
          <w:color w:val="000000"/>
          <w:sz w:val="20"/>
        </w:rPr>
        <w:t>Lieutenant</w:t>
      </w:r>
      <w:r w:rsidR="00771991">
        <w:rPr>
          <w:rFonts w:asciiTheme="minorHAnsi" w:hAnsiTheme="minorHAnsi"/>
          <w:color w:val="000000"/>
          <w:sz w:val="20"/>
        </w:rPr>
        <w:t xml:space="preserve"> of Kent – </w:t>
      </w:r>
      <w:r w:rsidR="00AA0C34">
        <w:rPr>
          <w:rFonts w:asciiTheme="minorHAnsi" w:hAnsiTheme="minorHAnsi"/>
          <w:color w:val="000000"/>
          <w:sz w:val="20"/>
        </w:rPr>
        <w:t xml:space="preserve">details of </w:t>
      </w:r>
      <w:r w:rsidR="00771991">
        <w:rPr>
          <w:rFonts w:asciiTheme="minorHAnsi" w:hAnsiTheme="minorHAnsi"/>
          <w:color w:val="000000"/>
          <w:sz w:val="20"/>
        </w:rPr>
        <w:t xml:space="preserve">Prayers for Queen who in September will be Britain’s longest </w:t>
      </w:r>
      <w:proofErr w:type="gramStart"/>
      <w:r w:rsidR="00771991">
        <w:rPr>
          <w:rFonts w:asciiTheme="minorHAnsi" w:hAnsiTheme="minorHAnsi"/>
          <w:color w:val="000000"/>
          <w:sz w:val="20"/>
        </w:rPr>
        <w:t>reigning  monarch</w:t>
      </w:r>
      <w:proofErr w:type="gramEnd"/>
      <w:r w:rsidR="00771991">
        <w:rPr>
          <w:rFonts w:asciiTheme="minorHAnsi" w:hAnsiTheme="minorHAnsi"/>
          <w:color w:val="000000"/>
          <w:sz w:val="20"/>
        </w:rPr>
        <w:t>.</w:t>
      </w:r>
    </w:p>
    <w:p w:rsidR="00771991" w:rsidRDefault="00771991" w:rsidP="00771991">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ROSPA – annual playsafety inspection report. Chairman has perused and will be looking at a couple of items of ‘medium’ risk including loose swing seat eyebolts.</w:t>
      </w:r>
    </w:p>
    <w:p w:rsidR="008F2955" w:rsidRPr="005C6013" w:rsidRDefault="00771991" w:rsidP="004F60E6">
      <w:pPr>
        <w:tabs>
          <w:tab w:val="left" w:pos="709"/>
          <w:tab w:val="left" w:pos="3240"/>
          <w:tab w:val="right" w:pos="7020"/>
        </w:tabs>
        <w:spacing w:after="120"/>
        <w:ind w:left="720" w:hanging="720"/>
        <w:rPr>
          <w:rFonts w:asciiTheme="minorHAnsi" w:hAnsiTheme="minorHAnsi"/>
          <w:b/>
          <w:color w:val="000000"/>
          <w:sz w:val="20"/>
        </w:rPr>
      </w:pPr>
      <w:r>
        <w:rPr>
          <w:rFonts w:asciiTheme="minorHAnsi" w:hAnsiTheme="minorHAnsi"/>
          <w:b/>
          <w:color w:val="000000"/>
          <w:sz w:val="20"/>
        </w:rPr>
        <w:t>115</w:t>
      </w:r>
      <w:r w:rsidR="002F15B5" w:rsidRPr="005C6013">
        <w:rPr>
          <w:rFonts w:asciiTheme="minorHAnsi" w:hAnsiTheme="minorHAnsi"/>
          <w:b/>
          <w:color w:val="000000"/>
          <w:sz w:val="20"/>
        </w:rPr>
        <w:t>/15</w:t>
      </w:r>
      <w:r w:rsidR="008F2955" w:rsidRPr="005C6013">
        <w:rPr>
          <w:rFonts w:asciiTheme="minorHAnsi" w:hAnsiTheme="minorHAnsi"/>
          <w:b/>
          <w:color w:val="000000"/>
          <w:sz w:val="20"/>
        </w:rPr>
        <w:tab/>
      </w:r>
      <w:r w:rsidR="00F64015" w:rsidRPr="005C6013">
        <w:rPr>
          <w:rFonts w:asciiTheme="minorHAnsi" w:hAnsiTheme="minorHAnsi"/>
          <w:b/>
          <w:color w:val="000000"/>
          <w:sz w:val="20"/>
        </w:rPr>
        <w:t>Members’ r</w:t>
      </w:r>
      <w:r w:rsidR="007F5976" w:rsidRPr="005C6013">
        <w:rPr>
          <w:rFonts w:asciiTheme="minorHAnsi" w:hAnsiTheme="minorHAnsi"/>
          <w:b/>
          <w:color w:val="000000"/>
          <w:sz w:val="20"/>
        </w:rPr>
        <w:t>eports</w:t>
      </w:r>
    </w:p>
    <w:p w:rsidR="00C74506" w:rsidRDefault="00F1005A" w:rsidP="00B53C16">
      <w:pPr>
        <w:tabs>
          <w:tab w:val="left" w:pos="709"/>
          <w:tab w:val="left" w:pos="3240"/>
        </w:tabs>
        <w:spacing w:after="120"/>
        <w:ind w:left="709" w:right="-420" w:hanging="709"/>
        <w:rPr>
          <w:rFonts w:asciiTheme="minorHAnsi" w:hAnsiTheme="minorHAnsi"/>
          <w:color w:val="000000"/>
          <w:sz w:val="20"/>
        </w:rPr>
      </w:pPr>
      <w:r w:rsidRPr="00275D10">
        <w:rPr>
          <w:rFonts w:asciiTheme="minorHAnsi" w:hAnsiTheme="minorHAnsi"/>
          <w:color w:val="000000"/>
          <w:sz w:val="20"/>
        </w:rPr>
        <w:tab/>
      </w:r>
      <w:r w:rsidR="00771991">
        <w:rPr>
          <w:rFonts w:asciiTheme="minorHAnsi" w:hAnsiTheme="minorHAnsi"/>
          <w:color w:val="000000"/>
          <w:sz w:val="20"/>
        </w:rPr>
        <w:t>Cl</w:t>
      </w:r>
      <w:r w:rsidR="00AA0C34">
        <w:rPr>
          <w:rFonts w:asciiTheme="minorHAnsi" w:hAnsiTheme="minorHAnsi"/>
          <w:color w:val="000000"/>
          <w:sz w:val="20"/>
        </w:rPr>
        <w:t>lr Simmons had attended the most recent</w:t>
      </w:r>
      <w:r w:rsidR="00771991">
        <w:rPr>
          <w:rFonts w:asciiTheme="minorHAnsi" w:hAnsiTheme="minorHAnsi"/>
          <w:color w:val="000000"/>
          <w:sz w:val="20"/>
        </w:rPr>
        <w:t xml:space="preserve"> Swale Rural Forum where Kent Environment Strategy was discussed. Clerk to circulate this to councillors.</w:t>
      </w:r>
    </w:p>
    <w:p w:rsidR="00771991" w:rsidRPr="00275D10" w:rsidRDefault="00771991" w:rsidP="00B53C16">
      <w:pPr>
        <w:tabs>
          <w:tab w:val="left" w:pos="709"/>
          <w:tab w:val="left" w:pos="3240"/>
        </w:tabs>
        <w:spacing w:after="120"/>
        <w:ind w:left="709" w:right="-420" w:hanging="709"/>
        <w:rPr>
          <w:rFonts w:asciiTheme="minorHAnsi" w:hAnsiTheme="minorHAnsi"/>
          <w:color w:val="000000"/>
          <w:sz w:val="20"/>
        </w:rPr>
      </w:pPr>
      <w:r>
        <w:rPr>
          <w:rFonts w:asciiTheme="minorHAnsi" w:hAnsiTheme="minorHAnsi"/>
          <w:color w:val="000000"/>
          <w:sz w:val="20"/>
        </w:rPr>
        <w:tab/>
        <w:t>Cllr Flynn reported on a very successful medieval fayre which raised £800 for the VAC.</w:t>
      </w:r>
    </w:p>
    <w:p w:rsidR="006664B5" w:rsidRPr="005C6013" w:rsidRDefault="00771991" w:rsidP="00F1005A">
      <w:pPr>
        <w:tabs>
          <w:tab w:val="left" w:pos="709"/>
          <w:tab w:val="left" w:pos="3240"/>
        </w:tabs>
        <w:spacing w:after="120"/>
        <w:ind w:left="709" w:right="-420" w:hanging="709"/>
        <w:rPr>
          <w:rFonts w:asciiTheme="minorHAnsi" w:hAnsiTheme="minorHAnsi"/>
          <w:b/>
          <w:color w:val="000000"/>
          <w:sz w:val="20"/>
        </w:rPr>
      </w:pPr>
      <w:r>
        <w:rPr>
          <w:rFonts w:asciiTheme="minorHAnsi" w:hAnsiTheme="minorHAnsi"/>
          <w:b/>
          <w:color w:val="000000"/>
          <w:sz w:val="20"/>
        </w:rPr>
        <w:t>116</w:t>
      </w:r>
      <w:r w:rsidR="002F15B5" w:rsidRPr="005C6013">
        <w:rPr>
          <w:rFonts w:asciiTheme="minorHAnsi" w:hAnsiTheme="minorHAnsi"/>
          <w:b/>
          <w:color w:val="000000"/>
          <w:sz w:val="20"/>
        </w:rPr>
        <w:t>/15</w:t>
      </w:r>
      <w:r w:rsidR="002F15B5" w:rsidRPr="005C6013">
        <w:rPr>
          <w:rFonts w:asciiTheme="minorHAnsi" w:hAnsiTheme="minorHAnsi"/>
          <w:b/>
          <w:color w:val="000000"/>
          <w:sz w:val="20"/>
        </w:rPr>
        <w:tab/>
      </w:r>
      <w:r w:rsidR="006664B5" w:rsidRPr="005C6013">
        <w:rPr>
          <w:rFonts w:asciiTheme="minorHAnsi" w:hAnsiTheme="minorHAnsi"/>
          <w:b/>
          <w:color w:val="000000"/>
          <w:sz w:val="20"/>
        </w:rPr>
        <w:t>Any other business</w:t>
      </w:r>
    </w:p>
    <w:p w:rsidR="002F15B5" w:rsidRPr="00275D10" w:rsidRDefault="009E28F6" w:rsidP="00771991">
      <w:pPr>
        <w:tabs>
          <w:tab w:val="left" w:pos="709"/>
          <w:tab w:val="left" w:pos="3240"/>
        </w:tabs>
        <w:spacing w:after="120"/>
        <w:ind w:left="709" w:right="-420" w:hanging="709"/>
        <w:rPr>
          <w:rFonts w:asciiTheme="minorHAnsi" w:hAnsiTheme="minorHAnsi"/>
          <w:color w:val="000000"/>
          <w:sz w:val="20"/>
        </w:rPr>
      </w:pPr>
      <w:r w:rsidRPr="00275D10">
        <w:rPr>
          <w:rFonts w:asciiTheme="minorHAnsi" w:hAnsiTheme="minorHAnsi"/>
          <w:color w:val="000000"/>
          <w:sz w:val="20"/>
        </w:rPr>
        <w:tab/>
      </w:r>
      <w:r w:rsidR="00771991">
        <w:rPr>
          <w:rFonts w:asciiTheme="minorHAnsi" w:hAnsiTheme="minorHAnsi"/>
          <w:color w:val="000000"/>
          <w:sz w:val="20"/>
        </w:rPr>
        <w:t>No other business</w:t>
      </w:r>
    </w:p>
    <w:p w:rsidR="00F8647D" w:rsidRPr="00275D10" w:rsidRDefault="00DF2A16"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r w:rsidR="00771991">
        <w:rPr>
          <w:rFonts w:asciiTheme="minorHAnsi" w:hAnsiTheme="minorHAnsi"/>
          <w:color w:val="000000"/>
          <w:sz w:val="20"/>
        </w:rPr>
        <w:t>The meeting ended at 10.45</w:t>
      </w:r>
      <w:r w:rsidR="005C6013">
        <w:rPr>
          <w:rFonts w:asciiTheme="minorHAnsi" w:hAnsiTheme="minorHAnsi"/>
          <w:color w:val="000000"/>
          <w:sz w:val="20"/>
        </w:rPr>
        <w:t>pm</w:t>
      </w:r>
    </w:p>
    <w:p w:rsidR="00CD5218" w:rsidRPr="00275D10" w:rsidRDefault="0031543D"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t>N</w:t>
      </w:r>
      <w:r w:rsidR="007C6E53" w:rsidRPr="00275D10">
        <w:rPr>
          <w:rFonts w:asciiTheme="minorHAnsi" w:hAnsiTheme="minorHAnsi"/>
          <w:color w:val="000000"/>
          <w:sz w:val="20"/>
        </w:rPr>
        <w:t>e</w:t>
      </w:r>
      <w:r w:rsidRPr="00275D10">
        <w:rPr>
          <w:rFonts w:asciiTheme="minorHAnsi" w:hAnsiTheme="minorHAnsi"/>
          <w:color w:val="000000"/>
          <w:sz w:val="20"/>
        </w:rPr>
        <w:t xml:space="preserve">xt meeting: </w:t>
      </w:r>
      <w:r w:rsidR="00282DE8" w:rsidRPr="00275D10">
        <w:rPr>
          <w:rFonts w:asciiTheme="minorHAnsi" w:hAnsiTheme="minorHAnsi"/>
          <w:color w:val="000000"/>
          <w:sz w:val="20"/>
        </w:rPr>
        <w:t xml:space="preserve">  </w:t>
      </w:r>
      <w:r w:rsidR="00283BAF" w:rsidRPr="00275D10">
        <w:rPr>
          <w:rFonts w:asciiTheme="minorHAnsi" w:hAnsiTheme="minorHAnsi"/>
          <w:color w:val="000000"/>
          <w:sz w:val="20"/>
        </w:rPr>
        <w:t>Wednesday</w:t>
      </w:r>
      <w:r w:rsidR="002F15B5" w:rsidRPr="00275D10">
        <w:rPr>
          <w:rFonts w:asciiTheme="minorHAnsi" w:hAnsiTheme="minorHAnsi"/>
          <w:color w:val="000000"/>
          <w:sz w:val="20"/>
        </w:rPr>
        <w:t xml:space="preserve"> </w:t>
      </w:r>
      <w:r w:rsidR="00771991">
        <w:rPr>
          <w:rFonts w:asciiTheme="minorHAnsi" w:hAnsiTheme="minorHAnsi"/>
          <w:color w:val="000000"/>
          <w:sz w:val="20"/>
        </w:rPr>
        <w:t>7</w:t>
      </w:r>
      <w:r w:rsidR="00771991" w:rsidRPr="00771991">
        <w:rPr>
          <w:rFonts w:asciiTheme="minorHAnsi" w:hAnsiTheme="minorHAnsi"/>
          <w:color w:val="000000"/>
          <w:sz w:val="20"/>
          <w:vertAlign w:val="superscript"/>
        </w:rPr>
        <w:t>th</w:t>
      </w:r>
      <w:r w:rsidR="00771991">
        <w:rPr>
          <w:rFonts w:asciiTheme="minorHAnsi" w:hAnsiTheme="minorHAnsi"/>
          <w:color w:val="000000"/>
          <w:sz w:val="20"/>
        </w:rPr>
        <w:t xml:space="preserve"> October </w:t>
      </w:r>
      <w:r w:rsidR="00282DE8" w:rsidRPr="00275D10">
        <w:rPr>
          <w:rFonts w:asciiTheme="minorHAnsi" w:hAnsiTheme="minorHAnsi"/>
          <w:color w:val="000000"/>
          <w:sz w:val="20"/>
        </w:rPr>
        <w:t>2015 at 7.30pm</w:t>
      </w:r>
      <w:r w:rsidR="00EF2617">
        <w:rPr>
          <w:rFonts w:asciiTheme="minorHAnsi" w:hAnsiTheme="minorHAnsi"/>
          <w:color w:val="000000"/>
          <w:sz w:val="20"/>
        </w:rPr>
        <w:t xml:space="preserve">  </w:t>
      </w:r>
    </w:p>
    <w:sectPr w:rsidR="00CD5218" w:rsidRPr="00275D10" w:rsidSect="0040355A">
      <w:footerReference w:type="default" r:id="rId9"/>
      <w:pgSz w:w="11906" w:h="16838"/>
      <w:pgMar w:top="993" w:right="1133" w:bottom="993" w:left="108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190" w:rsidRDefault="007D7190">
      <w:r>
        <w:separator/>
      </w:r>
    </w:p>
  </w:endnote>
  <w:endnote w:type="continuationSeparator" w:id="0">
    <w:p w:rsidR="007D7190" w:rsidRDefault="007D7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099" w:rsidRDefault="00F00F20">
    <w:pPr>
      <w:pStyle w:val="Footer"/>
      <w:jc w:val="right"/>
    </w:pPr>
    <w:r>
      <w:fldChar w:fldCharType="begin"/>
    </w:r>
    <w:r w:rsidR="00715888">
      <w:instrText xml:space="preserve"> PAGE   \* MERGEFORMAT </w:instrText>
    </w:r>
    <w:r>
      <w:fldChar w:fldCharType="separate"/>
    </w:r>
    <w:r w:rsidR="000B13F7">
      <w:rPr>
        <w:noProof/>
      </w:rPr>
      <w:t>1</w:t>
    </w:r>
    <w:r>
      <w:rPr>
        <w:noProof/>
      </w:rPr>
      <w:fldChar w:fldCharType="end"/>
    </w:r>
  </w:p>
  <w:p w:rsidR="00294099" w:rsidRDefault="00294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190" w:rsidRDefault="007D7190">
      <w:r>
        <w:separator/>
      </w:r>
    </w:p>
  </w:footnote>
  <w:footnote w:type="continuationSeparator" w:id="0">
    <w:p w:rsidR="007D7190" w:rsidRDefault="007D71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4E4AD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CD0FCE"/>
    <w:multiLevelType w:val="hybridMultilevel"/>
    <w:tmpl w:val="B9126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4">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System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75C"/>
    <w:rsid w:val="0000188A"/>
    <w:rsid w:val="000034EC"/>
    <w:rsid w:val="00004C95"/>
    <w:rsid w:val="00005715"/>
    <w:rsid w:val="000077F9"/>
    <w:rsid w:val="00007901"/>
    <w:rsid w:val="000100AC"/>
    <w:rsid w:val="00011017"/>
    <w:rsid w:val="00015EF2"/>
    <w:rsid w:val="000163E1"/>
    <w:rsid w:val="00017FB6"/>
    <w:rsid w:val="00020321"/>
    <w:rsid w:val="00026738"/>
    <w:rsid w:val="000300F1"/>
    <w:rsid w:val="00031906"/>
    <w:rsid w:val="00031D34"/>
    <w:rsid w:val="0003262C"/>
    <w:rsid w:val="00032FC9"/>
    <w:rsid w:val="00033F29"/>
    <w:rsid w:val="00033FF1"/>
    <w:rsid w:val="000352E8"/>
    <w:rsid w:val="00036319"/>
    <w:rsid w:val="00040460"/>
    <w:rsid w:val="000405B1"/>
    <w:rsid w:val="00040986"/>
    <w:rsid w:val="000432F3"/>
    <w:rsid w:val="000459B7"/>
    <w:rsid w:val="0004674D"/>
    <w:rsid w:val="00047BE0"/>
    <w:rsid w:val="00052626"/>
    <w:rsid w:val="00053395"/>
    <w:rsid w:val="00055C84"/>
    <w:rsid w:val="00057352"/>
    <w:rsid w:val="00057A38"/>
    <w:rsid w:val="00061A34"/>
    <w:rsid w:val="000631D7"/>
    <w:rsid w:val="00065216"/>
    <w:rsid w:val="000663DA"/>
    <w:rsid w:val="0006759A"/>
    <w:rsid w:val="00071BF3"/>
    <w:rsid w:val="00073B27"/>
    <w:rsid w:val="000764B1"/>
    <w:rsid w:val="00076576"/>
    <w:rsid w:val="00077FBB"/>
    <w:rsid w:val="000809B4"/>
    <w:rsid w:val="00082D17"/>
    <w:rsid w:val="00083268"/>
    <w:rsid w:val="0008511B"/>
    <w:rsid w:val="00093C5A"/>
    <w:rsid w:val="000944A5"/>
    <w:rsid w:val="00094A84"/>
    <w:rsid w:val="000A0DCE"/>
    <w:rsid w:val="000A37F5"/>
    <w:rsid w:val="000A3A84"/>
    <w:rsid w:val="000A43F8"/>
    <w:rsid w:val="000A590A"/>
    <w:rsid w:val="000A5B9E"/>
    <w:rsid w:val="000A5C50"/>
    <w:rsid w:val="000A6BCD"/>
    <w:rsid w:val="000B0204"/>
    <w:rsid w:val="000B13F7"/>
    <w:rsid w:val="000B17C9"/>
    <w:rsid w:val="000B2F4A"/>
    <w:rsid w:val="000B3523"/>
    <w:rsid w:val="000B3555"/>
    <w:rsid w:val="000B4EE9"/>
    <w:rsid w:val="000B50BB"/>
    <w:rsid w:val="000B6ABF"/>
    <w:rsid w:val="000C1B5B"/>
    <w:rsid w:val="000C7926"/>
    <w:rsid w:val="000D0554"/>
    <w:rsid w:val="000D1CDA"/>
    <w:rsid w:val="000D26C5"/>
    <w:rsid w:val="000D3395"/>
    <w:rsid w:val="000E156C"/>
    <w:rsid w:val="000E1C61"/>
    <w:rsid w:val="000E24A2"/>
    <w:rsid w:val="000E6529"/>
    <w:rsid w:val="000E6D62"/>
    <w:rsid w:val="000F3B76"/>
    <w:rsid w:val="000F3E2D"/>
    <w:rsid w:val="000F448A"/>
    <w:rsid w:val="000F649B"/>
    <w:rsid w:val="000F68D4"/>
    <w:rsid w:val="00104312"/>
    <w:rsid w:val="00105B4E"/>
    <w:rsid w:val="00110427"/>
    <w:rsid w:val="00110561"/>
    <w:rsid w:val="00112049"/>
    <w:rsid w:val="00126194"/>
    <w:rsid w:val="00126B61"/>
    <w:rsid w:val="00130ED0"/>
    <w:rsid w:val="001326E1"/>
    <w:rsid w:val="0013281F"/>
    <w:rsid w:val="0013546B"/>
    <w:rsid w:val="001357CD"/>
    <w:rsid w:val="00145834"/>
    <w:rsid w:val="0014597A"/>
    <w:rsid w:val="0014642B"/>
    <w:rsid w:val="00151423"/>
    <w:rsid w:val="0015363F"/>
    <w:rsid w:val="00154303"/>
    <w:rsid w:val="001552D6"/>
    <w:rsid w:val="00155A9E"/>
    <w:rsid w:val="00156BA4"/>
    <w:rsid w:val="0016236E"/>
    <w:rsid w:val="00162743"/>
    <w:rsid w:val="001656A0"/>
    <w:rsid w:val="00167F2A"/>
    <w:rsid w:val="001736E1"/>
    <w:rsid w:val="00173849"/>
    <w:rsid w:val="001748B7"/>
    <w:rsid w:val="00181DDF"/>
    <w:rsid w:val="001826E0"/>
    <w:rsid w:val="001827B5"/>
    <w:rsid w:val="00183EFD"/>
    <w:rsid w:val="001859CD"/>
    <w:rsid w:val="00185BE6"/>
    <w:rsid w:val="0018648C"/>
    <w:rsid w:val="0019065A"/>
    <w:rsid w:val="001906E7"/>
    <w:rsid w:val="001907EF"/>
    <w:rsid w:val="001908E8"/>
    <w:rsid w:val="001972F8"/>
    <w:rsid w:val="001A3993"/>
    <w:rsid w:val="001A63D8"/>
    <w:rsid w:val="001A7489"/>
    <w:rsid w:val="001A74B3"/>
    <w:rsid w:val="001B247B"/>
    <w:rsid w:val="001B3186"/>
    <w:rsid w:val="001B5182"/>
    <w:rsid w:val="001B6E51"/>
    <w:rsid w:val="001C1FB7"/>
    <w:rsid w:val="001C3367"/>
    <w:rsid w:val="001C52AE"/>
    <w:rsid w:val="001D1884"/>
    <w:rsid w:val="001D28F7"/>
    <w:rsid w:val="001D67E0"/>
    <w:rsid w:val="001D67EA"/>
    <w:rsid w:val="001D76C4"/>
    <w:rsid w:val="001E2B21"/>
    <w:rsid w:val="001E2C94"/>
    <w:rsid w:val="001E39D5"/>
    <w:rsid w:val="001E4D57"/>
    <w:rsid w:val="001E4D78"/>
    <w:rsid w:val="001F713B"/>
    <w:rsid w:val="001F7441"/>
    <w:rsid w:val="002010F5"/>
    <w:rsid w:val="00203C87"/>
    <w:rsid w:val="002108F0"/>
    <w:rsid w:val="00211730"/>
    <w:rsid w:val="002143CB"/>
    <w:rsid w:val="002145EF"/>
    <w:rsid w:val="00214B96"/>
    <w:rsid w:val="0022090E"/>
    <w:rsid w:val="002218AD"/>
    <w:rsid w:val="00231DE7"/>
    <w:rsid w:val="00231F18"/>
    <w:rsid w:val="002335E3"/>
    <w:rsid w:val="002352B5"/>
    <w:rsid w:val="00243D1D"/>
    <w:rsid w:val="002448DD"/>
    <w:rsid w:val="00245C5B"/>
    <w:rsid w:val="00246851"/>
    <w:rsid w:val="00251166"/>
    <w:rsid w:val="00253B62"/>
    <w:rsid w:val="00254666"/>
    <w:rsid w:val="002557C1"/>
    <w:rsid w:val="00260633"/>
    <w:rsid w:val="00260E5E"/>
    <w:rsid w:val="00261E27"/>
    <w:rsid w:val="00265070"/>
    <w:rsid w:val="00266783"/>
    <w:rsid w:val="0026781F"/>
    <w:rsid w:val="002707B2"/>
    <w:rsid w:val="0027164F"/>
    <w:rsid w:val="00274D05"/>
    <w:rsid w:val="00275D10"/>
    <w:rsid w:val="00276159"/>
    <w:rsid w:val="00280427"/>
    <w:rsid w:val="00281097"/>
    <w:rsid w:val="00281CDA"/>
    <w:rsid w:val="00282DE8"/>
    <w:rsid w:val="00283BAF"/>
    <w:rsid w:val="00284A0F"/>
    <w:rsid w:val="00284C86"/>
    <w:rsid w:val="0029260C"/>
    <w:rsid w:val="00293934"/>
    <w:rsid w:val="00294099"/>
    <w:rsid w:val="002A31D5"/>
    <w:rsid w:val="002A4513"/>
    <w:rsid w:val="002A4569"/>
    <w:rsid w:val="002B29E8"/>
    <w:rsid w:val="002B3018"/>
    <w:rsid w:val="002B436C"/>
    <w:rsid w:val="002B4559"/>
    <w:rsid w:val="002B4CB0"/>
    <w:rsid w:val="002B65B4"/>
    <w:rsid w:val="002C2897"/>
    <w:rsid w:val="002C3659"/>
    <w:rsid w:val="002C4726"/>
    <w:rsid w:val="002C4959"/>
    <w:rsid w:val="002C62C2"/>
    <w:rsid w:val="002C648A"/>
    <w:rsid w:val="002C7820"/>
    <w:rsid w:val="002D0821"/>
    <w:rsid w:val="002D20BF"/>
    <w:rsid w:val="002D2ED9"/>
    <w:rsid w:val="002D559D"/>
    <w:rsid w:val="002D7594"/>
    <w:rsid w:val="002E00B3"/>
    <w:rsid w:val="002E1BDF"/>
    <w:rsid w:val="002E4E95"/>
    <w:rsid w:val="002F0A03"/>
    <w:rsid w:val="002F15B5"/>
    <w:rsid w:val="002F1A7F"/>
    <w:rsid w:val="002F1DFC"/>
    <w:rsid w:val="002F27EC"/>
    <w:rsid w:val="002F3A83"/>
    <w:rsid w:val="002F3C26"/>
    <w:rsid w:val="002F59BE"/>
    <w:rsid w:val="002F5B72"/>
    <w:rsid w:val="003008F8"/>
    <w:rsid w:val="003012FC"/>
    <w:rsid w:val="00305252"/>
    <w:rsid w:val="0030730F"/>
    <w:rsid w:val="00307539"/>
    <w:rsid w:val="00312968"/>
    <w:rsid w:val="00314591"/>
    <w:rsid w:val="003147C4"/>
    <w:rsid w:val="003148D2"/>
    <w:rsid w:val="0031543D"/>
    <w:rsid w:val="00316AEB"/>
    <w:rsid w:val="00316D36"/>
    <w:rsid w:val="00321037"/>
    <w:rsid w:val="00322739"/>
    <w:rsid w:val="003229BA"/>
    <w:rsid w:val="003229CB"/>
    <w:rsid w:val="00322D64"/>
    <w:rsid w:val="00324986"/>
    <w:rsid w:val="00324BE1"/>
    <w:rsid w:val="00325951"/>
    <w:rsid w:val="00327907"/>
    <w:rsid w:val="00327F82"/>
    <w:rsid w:val="00331FFC"/>
    <w:rsid w:val="00332D02"/>
    <w:rsid w:val="00334529"/>
    <w:rsid w:val="003352F1"/>
    <w:rsid w:val="00336066"/>
    <w:rsid w:val="003360C3"/>
    <w:rsid w:val="0033704E"/>
    <w:rsid w:val="00337C6E"/>
    <w:rsid w:val="00341374"/>
    <w:rsid w:val="00341EB5"/>
    <w:rsid w:val="003438B3"/>
    <w:rsid w:val="003448C8"/>
    <w:rsid w:val="003453F4"/>
    <w:rsid w:val="00346602"/>
    <w:rsid w:val="00352D38"/>
    <w:rsid w:val="00355369"/>
    <w:rsid w:val="003562F3"/>
    <w:rsid w:val="00356DCB"/>
    <w:rsid w:val="00360A24"/>
    <w:rsid w:val="0036326E"/>
    <w:rsid w:val="00363C56"/>
    <w:rsid w:val="0036461B"/>
    <w:rsid w:val="00366C1A"/>
    <w:rsid w:val="003677C4"/>
    <w:rsid w:val="003731BA"/>
    <w:rsid w:val="00374FCD"/>
    <w:rsid w:val="00380A9D"/>
    <w:rsid w:val="00383F5B"/>
    <w:rsid w:val="00390B2C"/>
    <w:rsid w:val="00391AC4"/>
    <w:rsid w:val="003935D7"/>
    <w:rsid w:val="00393B74"/>
    <w:rsid w:val="003944A7"/>
    <w:rsid w:val="003947D1"/>
    <w:rsid w:val="003954C7"/>
    <w:rsid w:val="003960B5"/>
    <w:rsid w:val="00397BD8"/>
    <w:rsid w:val="003A0153"/>
    <w:rsid w:val="003A3498"/>
    <w:rsid w:val="003A39A3"/>
    <w:rsid w:val="003A40E3"/>
    <w:rsid w:val="003A61CC"/>
    <w:rsid w:val="003B13EC"/>
    <w:rsid w:val="003B2FE2"/>
    <w:rsid w:val="003B3BE5"/>
    <w:rsid w:val="003B3D7E"/>
    <w:rsid w:val="003B708D"/>
    <w:rsid w:val="003B74B1"/>
    <w:rsid w:val="003C1700"/>
    <w:rsid w:val="003C3F12"/>
    <w:rsid w:val="003C46E5"/>
    <w:rsid w:val="003C473B"/>
    <w:rsid w:val="003C67C0"/>
    <w:rsid w:val="003C6874"/>
    <w:rsid w:val="003D0FD0"/>
    <w:rsid w:val="003D373D"/>
    <w:rsid w:val="003F003D"/>
    <w:rsid w:val="003F620F"/>
    <w:rsid w:val="0040065C"/>
    <w:rsid w:val="00400E5B"/>
    <w:rsid w:val="00401C59"/>
    <w:rsid w:val="004021CA"/>
    <w:rsid w:val="004029CC"/>
    <w:rsid w:val="0040336E"/>
    <w:rsid w:val="0040355A"/>
    <w:rsid w:val="00404CC5"/>
    <w:rsid w:val="0040509B"/>
    <w:rsid w:val="00405E04"/>
    <w:rsid w:val="0041153E"/>
    <w:rsid w:val="004155F3"/>
    <w:rsid w:val="00415885"/>
    <w:rsid w:val="004160CB"/>
    <w:rsid w:val="004164B1"/>
    <w:rsid w:val="00420195"/>
    <w:rsid w:val="00421A75"/>
    <w:rsid w:val="0042664E"/>
    <w:rsid w:val="00447B2B"/>
    <w:rsid w:val="00451003"/>
    <w:rsid w:val="00461F9F"/>
    <w:rsid w:val="004625C6"/>
    <w:rsid w:val="00463A47"/>
    <w:rsid w:val="00463DCA"/>
    <w:rsid w:val="004641D0"/>
    <w:rsid w:val="00464CF5"/>
    <w:rsid w:val="00470C3B"/>
    <w:rsid w:val="00471190"/>
    <w:rsid w:val="0047237E"/>
    <w:rsid w:val="00475570"/>
    <w:rsid w:val="0047587D"/>
    <w:rsid w:val="00476959"/>
    <w:rsid w:val="00482A9A"/>
    <w:rsid w:val="004834EC"/>
    <w:rsid w:val="00484B8F"/>
    <w:rsid w:val="00485FA5"/>
    <w:rsid w:val="0049001B"/>
    <w:rsid w:val="004908FA"/>
    <w:rsid w:val="00493F47"/>
    <w:rsid w:val="004A0B92"/>
    <w:rsid w:val="004A0F1D"/>
    <w:rsid w:val="004A141B"/>
    <w:rsid w:val="004A53A7"/>
    <w:rsid w:val="004A54F8"/>
    <w:rsid w:val="004A698C"/>
    <w:rsid w:val="004B432F"/>
    <w:rsid w:val="004C157E"/>
    <w:rsid w:val="004C3341"/>
    <w:rsid w:val="004C3481"/>
    <w:rsid w:val="004C36D4"/>
    <w:rsid w:val="004D0380"/>
    <w:rsid w:val="004D50E9"/>
    <w:rsid w:val="004E3D96"/>
    <w:rsid w:val="004E474B"/>
    <w:rsid w:val="004E49E9"/>
    <w:rsid w:val="004E5B4F"/>
    <w:rsid w:val="004E63CB"/>
    <w:rsid w:val="004E78EE"/>
    <w:rsid w:val="004E7E95"/>
    <w:rsid w:val="004F18CC"/>
    <w:rsid w:val="004F1F01"/>
    <w:rsid w:val="004F30FD"/>
    <w:rsid w:val="004F3671"/>
    <w:rsid w:val="004F60E6"/>
    <w:rsid w:val="004F7373"/>
    <w:rsid w:val="004F782E"/>
    <w:rsid w:val="005021C8"/>
    <w:rsid w:val="00502349"/>
    <w:rsid w:val="005028D1"/>
    <w:rsid w:val="005072CB"/>
    <w:rsid w:val="005117B6"/>
    <w:rsid w:val="00512839"/>
    <w:rsid w:val="0051331B"/>
    <w:rsid w:val="0052389F"/>
    <w:rsid w:val="00523E2A"/>
    <w:rsid w:val="00524A89"/>
    <w:rsid w:val="00526318"/>
    <w:rsid w:val="00526E2C"/>
    <w:rsid w:val="00532431"/>
    <w:rsid w:val="00536C77"/>
    <w:rsid w:val="005502DE"/>
    <w:rsid w:val="00550652"/>
    <w:rsid w:val="00550C6B"/>
    <w:rsid w:val="00551FBA"/>
    <w:rsid w:val="0056273E"/>
    <w:rsid w:val="005630B3"/>
    <w:rsid w:val="005631E6"/>
    <w:rsid w:val="005733D8"/>
    <w:rsid w:val="00575006"/>
    <w:rsid w:val="00580035"/>
    <w:rsid w:val="00581576"/>
    <w:rsid w:val="005852B0"/>
    <w:rsid w:val="00586723"/>
    <w:rsid w:val="005936B3"/>
    <w:rsid w:val="00593F45"/>
    <w:rsid w:val="005A0BB7"/>
    <w:rsid w:val="005A3ECA"/>
    <w:rsid w:val="005B0F77"/>
    <w:rsid w:val="005B3213"/>
    <w:rsid w:val="005B4971"/>
    <w:rsid w:val="005B5809"/>
    <w:rsid w:val="005B5B83"/>
    <w:rsid w:val="005B7E2C"/>
    <w:rsid w:val="005C075C"/>
    <w:rsid w:val="005C0CF4"/>
    <w:rsid w:val="005C22F8"/>
    <w:rsid w:val="005C581D"/>
    <w:rsid w:val="005C6013"/>
    <w:rsid w:val="005C6397"/>
    <w:rsid w:val="005C6557"/>
    <w:rsid w:val="005C6EBF"/>
    <w:rsid w:val="005C7A11"/>
    <w:rsid w:val="005D25C7"/>
    <w:rsid w:val="005D4AB0"/>
    <w:rsid w:val="005D5DC3"/>
    <w:rsid w:val="005D7100"/>
    <w:rsid w:val="005E2276"/>
    <w:rsid w:val="005E359E"/>
    <w:rsid w:val="005E3962"/>
    <w:rsid w:val="005E58E7"/>
    <w:rsid w:val="005F2F29"/>
    <w:rsid w:val="005F5ABE"/>
    <w:rsid w:val="0060051C"/>
    <w:rsid w:val="006030A0"/>
    <w:rsid w:val="0060420E"/>
    <w:rsid w:val="006044D0"/>
    <w:rsid w:val="0060474F"/>
    <w:rsid w:val="00605257"/>
    <w:rsid w:val="00605898"/>
    <w:rsid w:val="00610FE0"/>
    <w:rsid w:val="00613D67"/>
    <w:rsid w:val="00620375"/>
    <w:rsid w:val="006225F5"/>
    <w:rsid w:val="0062605B"/>
    <w:rsid w:val="00627D2D"/>
    <w:rsid w:val="00630BB2"/>
    <w:rsid w:val="00631AA3"/>
    <w:rsid w:val="006323A6"/>
    <w:rsid w:val="0063261C"/>
    <w:rsid w:val="00632CB5"/>
    <w:rsid w:val="00642B05"/>
    <w:rsid w:val="00643BEB"/>
    <w:rsid w:val="00644313"/>
    <w:rsid w:val="00645778"/>
    <w:rsid w:val="00645B8E"/>
    <w:rsid w:val="00646B7D"/>
    <w:rsid w:val="00647159"/>
    <w:rsid w:val="00647167"/>
    <w:rsid w:val="00654E15"/>
    <w:rsid w:val="0065539C"/>
    <w:rsid w:val="006562A8"/>
    <w:rsid w:val="00660714"/>
    <w:rsid w:val="00660B1C"/>
    <w:rsid w:val="0066448D"/>
    <w:rsid w:val="00664DC1"/>
    <w:rsid w:val="006664B5"/>
    <w:rsid w:val="006673D5"/>
    <w:rsid w:val="006700E6"/>
    <w:rsid w:val="0067154B"/>
    <w:rsid w:val="00671ABD"/>
    <w:rsid w:val="0067231E"/>
    <w:rsid w:val="00672D4F"/>
    <w:rsid w:val="006749D9"/>
    <w:rsid w:val="006810D3"/>
    <w:rsid w:val="00681339"/>
    <w:rsid w:val="00681AC0"/>
    <w:rsid w:val="006847BF"/>
    <w:rsid w:val="00687587"/>
    <w:rsid w:val="00692DDD"/>
    <w:rsid w:val="006934F0"/>
    <w:rsid w:val="00697876"/>
    <w:rsid w:val="006A0B99"/>
    <w:rsid w:val="006A177D"/>
    <w:rsid w:val="006A218B"/>
    <w:rsid w:val="006A3E46"/>
    <w:rsid w:val="006A6E7C"/>
    <w:rsid w:val="006A7469"/>
    <w:rsid w:val="006B1B12"/>
    <w:rsid w:val="006B20DC"/>
    <w:rsid w:val="006B439D"/>
    <w:rsid w:val="006B444C"/>
    <w:rsid w:val="006C0C64"/>
    <w:rsid w:val="006C4FCF"/>
    <w:rsid w:val="006C70C9"/>
    <w:rsid w:val="006C79EF"/>
    <w:rsid w:val="006D62E0"/>
    <w:rsid w:val="006E0F99"/>
    <w:rsid w:val="006E211B"/>
    <w:rsid w:val="006E5522"/>
    <w:rsid w:val="006E6A1D"/>
    <w:rsid w:val="006F1293"/>
    <w:rsid w:val="006F4405"/>
    <w:rsid w:val="006F51F4"/>
    <w:rsid w:val="006F577A"/>
    <w:rsid w:val="006F5AC7"/>
    <w:rsid w:val="006F7416"/>
    <w:rsid w:val="007000CD"/>
    <w:rsid w:val="007004EB"/>
    <w:rsid w:val="00711069"/>
    <w:rsid w:val="00711222"/>
    <w:rsid w:val="007122A4"/>
    <w:rsid w:val="0071284A"/>
    <w:rsid w:val="00712D94"/>
    <w:rsid w:val="00714021"/>
    <w:rsid w:val="00715888"/>
    <w:rsid w:val="00716F63"/>
    <w:rsid w:val="00717958"/>
    <w:rsid w:val="00720965"/>
    <w:rsid w:val="007209E6"/>
    <w:rsid w:val="00722E7D"/>
    <w:rsid w:val="00725549"/>
    <w:rsid w:val="00727974"/>
    <w:rsid w:val="00731C68"/>
    <w:rsid w:val="007374B8"/>
    <w:rsid w:val="00742500"/>
    <w:rsid w:val="0074643B"/>
    <w:rsid w:val="0074791A"/>
    <w:rsid w:val="00750BC8"/>
    <w:rsid w:val="007522DC"/>
    <w:rsid w:val="007537BF"/>
    <w:rsid w:val="00757F7E"/>
    <w:rsid w:val="007608F3"/>
    <w:rsid w:val="0076425A"/>
    <w:rsid w:val="00764458"/>
    <w:rsid w:val="00764BB8"/>
    <w:rsid w:val="00764C11"/>
    <w:rsid w:val="007703E5"/>
    <w:rsid w:val="00770FB4"/>
    <w:rsid w:val="0077174E"/>
    <w:rsid w:val="00771991"/>
    <w:rsid w:val="00772E00"/>
    <w:rsid w:val="00772F31"/>
    <w:rsid w:val="00775B6B"/>
    <w:rsid w:val="00777608"/>
    <w:rsid w:val="00781011"/>
    <w:rsid w:val="00781210"/>
    <w:rsid w:val="007838F9"/>
    <w:rsid w:val="00784414"/>
    <w:rsid w:val="00784CDE"/>
    <w:rsid w:val="00785168"/>
    <w:rsid w:val="00785567"/>
    <w:rsid w:val="007915AC"/>
    <w:rsid w:val="00793F65"/>
    <w:rsid w:val="007960A2"/>
    <w:rsid w:val="007A255E"/>
    <w:rsid w:val="007A2E9D"/>
    <w:rsid w:val="007B1760"/>
    <w:rsid w:val="007B2111"/>
    <w:rsid w:val="007B2672"/>
    <w:rsid w:val="007B46A6"/>
    <w:rsid w:val="007B5B0C"/>
    <w:rsid w:val="007B7C5A"/>
    <w:rsid w:val="007C3472"/>
    <w:rsid w:val="007C4062"/>
    <w:rsid w:val="007C6140"/>
    <w:rsid w:val="007C684D"/>
    <w:rsid w:val="007C6E53"/>
    <w:rsid w:val="007D7190"/>
    <w:rsid w:val="007E426C"/>
    <w:rsid w:val="007E6CB1"/>
    <w:rsid w:val="007F1EE2"/>
    <w:rsid w:val="007F5976"/>
    <w:rsid w:val="0080000B"/>
    <w:rsid w:val="00801F77"/>
    <w:rsid w:val="008021F0"/>
    <w:rsid w:val="008026DC"/>
    <w:rsid w:val="00803245"/>
    <w:rsid w:val="008038C2"/>
    <w:rsid w:val="008039A1"/>
    <w:rsid w:val="00806BD9"/>
    <w:rsid w:val="00807300"/>
    <w:rsid w:val="008123B5"/>
    <w:rsid w:val="008162B3"/>
    <w:rsid w:val="00816DBC"/>
    <w:rsid w:val="00817463"/>
    <w:rsid w:val="0082122C"/>
    <w:rsid w:val="00821C80"/>
    <w:rsid w:val="0082202E"/>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4E3F"/>
    <w:rsid w:val="00856F76"/>
    <w:rsid w:val="0085766B"/>
    <w:rsid w:val="00861B3F"/>
    <w:rsid w:val="00863702"/>
    <w:rsid w:val="00864466"/>
    <w:rsid w:val="008678BF"/>
    <w:rsid w:val="00871590"/>
    <w:rsid w:val="0087234B"/>
    <w:rsid w:val="00874400"/>
    <w:rsid w:val="00876FCE"/>
    <w:rsid w:val="00880298"/>
    <w:rsid w:val="00881DFF"/>
    <w:rsid w:val="008833B2"/>
    <w:rsid w:val="008836DB"/>
    <w:rsid w:val="008848E0"/>
    <w:rsid w:val="00885C02"/>
    <w:rsid w:val="0089504F"/>
    <w:rsid w:val="008978F4"/>
    <w:rsid w:val="008A4F75"/>
    <w:rsid w:val="008A52BA"/>
    <w:rsid w:val="008B139A"/>
    <w:rsid w:val="008B1711"/>
    <w:rsid w:val="008B2446"/>
    <w:rsid w:val="008B2D62"/>
    <w:rsid w:val="008B2E9C"/>
    <w:rsid w:val="008B7C48"/>
    <w:rsid w:val="008C0826"/>
    <w:rsid w:val="008C1A82"/>
    <w:rsid w:val="008C2DBD"/>
    <w:rsid w:val="008C352F"/>
    <w:rsid w:val="008C49E6"/>
    <w:rsid w:val="008C510A"/>
    <w:rsid w:val="008C5C00"/>
    <w:rsid w:val="008C7285"/>
    <w:rsid w:val="008D0B9C"/>
    <w:rsid w:val="008D236D"/>
    <w:rsid w:val="008D26BF"/>
    <w:rsid w:val="008D292B"/>
    <w:rsid w:val="008D601E"/>
    <w:rsid w:val="008E229C"/>
    <w:rsid w:val="008E233C"/>
    <w:rsid w:val="008E38BD"/>
    <w:rsid w:val="008E3F83"/>
    <w:rsid w:val="008E46A6"/>
    <w:rsid w:val="008E4F78"/>
    <w:rsid w:val="008F0293"/>
    <w:rsid w:val="008F08BF"/>
    <w:rsid w:val="008F1A5F"/>
    <w:rsid w:val="008F279D"/>
    <w:rsid w:val="008F2955"/>
    <w:rsid w:val="00905924"/>
    <w:rsid w:val="009062A6"/>
    <w:rsid w:val="00907446"/>
    <w:rsid w:val="0091307C"/>
    <w:rsid w:val="00915F80"/>
    <w:rsid w:val="0092030C"/>
    <w:rsid w:val="00925190"/>
    <w:rsid w:val="009334D7"/>
    <w:rsid w:val="00937D88"/>
    <w:rsid w:val="0094088E"/>
    <w:rsid w:val="009414A3"/>
    <w:rsid w:val="0094366C"/>
    <w:rsid w:val="0094479C"/>
    <w:rsid w:val="0094485C"/>
    <w:rsid w:val="00944FD8"/>
    <w:rsid w:val="0094730F"/>
    <w:rsid w:val="00950362"/>
    <w:rsid w:val="0095059E"/>
    <w:rsid w:val="009604A4"/>
    <w:rsid w:val="00961033"/>
    <w:rsid w:val="00961E85"/>
    <w:rsid w:val="00965170"/>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80"/>
    <w:rsid w:val="009A18B5"/>
    <w:rsid w:val="009A234C"/>
    <w:rsid w:val="009A2F59"/>
    <w:rsid w:val="009A3121"/>
    <w:rsid w:val="009A4869"/>
    <w:rsid w:val="009A4F29"/>
    <w:rsid w:val="009A5FE4"/>
    <w:rsid w:val="009B5818"/>
    <w:rsid w:val="009B6480"/>
    <w:rsid w:val="009C58F9"/>
    <w:rsid w:val="009C7FEE"/>
    <w:rsid w:val="009D07DA"/>
    <w:rsid w:val="009D1926"/>
    <w:rsid w:val="009D19E5"/>
    <w:rsid w:val="009D42C6"/>
    <w:rsid w:val="009D6094"/>
    <w:rsid w:val="009E0978"/>
    <w:rsid w:val="009E0AC3"/>
    <w:rsid w:val="009E0EAE"/>
    <w:rsid w:val="009E28F6"/>
    <w:rsid w:val="009E3578"/>
    <w:rsid w:val="009E36E4"/>
    <w:rsid w:val="009E6656"/>
    <w:rsid w:val="009F073B"/>
    <w:rsid w:val="009F0BDD"/>
    <w:rsid w:val="009F3D79"/>
    <w:rsid w:val="009F4FF7"/>
    <w:rsid w:val="009F6D7A"/>
    <w:rsid w:val="00A010DF"/>
    <w:rsid w:val="00A0139E"/>
    <w:rsid w:val="00A0690A"/>
    <w:rsid w:val="00A10B78"/>
    <w:rsid w:val="00A113D2"/>
    <w:rsid w:val="00A152CB"/>
    <w:rsid w:val="00A16166"/>
    <w:rsid w:val="00A168F1"/>
    <w:rsid w:val="00A1752C"/>
    <w:rsid w:val="00A177EF"/>
    <w:rsid w:val="00A2045A"/>
    <w:rsid w:val="00A21075"/>
    <w:rsid w:val="00A21840"/>
    <w:rsid w:val="00A2199D"/>
    <w:rsid w:val="00A25A57"/>
    <w:rsid w:val="00A269AC"/>
    <w:rsid w:val="00A275FF"/>
    <w:rsid w:val="00A27784"/>
    <w:rsid w:val="00A30397"/>
    <w:rsid w:val="00A3152E"/>
    <w:rsid w:val="00A33740"/>
    <w:rsid w:val="00A33FB3"/>
    <w:rsid w:val="00A342F5"/>
    <w:rsid w:val="00A362FF"/>
    <w:rsid w:val="00A37030"/>
    <w:rsid w:val="00A40938"/>
    <w:rsid w:val="00A40F9D"/>
    <w:rsid w:val="00A4189A"/>
    <w:rsid w:val="00A42789"/>
    <w:rsid w:val="00A4660A"/>
    <w:rsid w:val="00A54CD1"/>
    <w:rsid w:val="00A55290"/>
    <w:rsid w:val="00A55AB3"/>
    <w:rsid w:val="00A60A41"/>
    <w:rsid w:val="00A66746"/>
    <w:rsid w:val="00A675D4"/>
    <w:rsid w:val="00A70D07"/>
    <w:rsid w:val="00A74CE1"/>
    <w:rsid w:val="00A926CF"/>
    <w:rsid w:val="00A92D32"/>
    <w:rsid w:val="00A95D94"/>
    <w:rsid w:val="00A97899"/>
    <w:rsid w:val="00AA0C34"/>
    <w:rsid w:val="00AA36F3"/>
    <w:rsid w:val="00AA4788"/>
    <w:rsid w:val="00AA5918"/>
    <w:rsid w:val="00AA613D"/>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4917"/>
    <w:rsid w:val="00AD637F"/>
    <w:rsid w:val="00AE158A"/>
    <w:rsid w:val="00AF28A7"/>
    <w:rsid w:val="00AF2C4A"/>
    <w:rsid w:val="00AF3358"/>
    <w:rsid w:val="00AF391B"/>
    <w:rsid w:val="00AF7D7F"/>
    <w:rsid w:val="00B0036B"/>
    <w:rsid w:val="00B033AA"/>
    <w:rsid w:val="00B034A3"/>
    <w:rsid w:val="00B05322"/>
    <w:rsid w:val="00B06D6A"/>
    <w:rsid w:val="00B07207"/>
    <w:rsid w:val="00B073BD"/>
    <w:rsid w:val="00B074CA"/>
    <w:rsid w:val="00B0772C"/>
    <w:rsid w:val="00B07D24"/>
    <w:rsid w:val="00B07F36"/>
    <w:rsid w:val="00B10BAB"/>
    <w:rsid w:val="00B1232C"/>
    <w:rsid w:val="00B12754"/>
    <w:rsid w:val="00B1366F"/>
    <w:rsid w:val="00B15777"/>
    <w:rsid w:val="00B16F10"/>
    <w:rsid w:val="00B17723"/>
    <w:rsid w:val="00B218C7"/>
    <w:rsid w:val="00B21C71"/>
    <w:rsid w:val="00B22BD5"/>
    <w:rsid w:val="00B22CDB"/>
    <w:rsid w:val="00B2370E"/>
    <w:rsid w:val="00B2392F"/>
    <w:rsid w:val="00B2649B"/>
    <w:rsid w:val="00B30A3D"/>
    <w:rsid w:val="00B3235F"/>
    <w:rsid w:val="00B365AA"/>
    <w:rsid w:val="00B412A5"/>
    <w:rsid w:val="00B47F19"/>
    <w:rsid w:val="00B47F5F"/>
    <w:rsid w:val="00B5059A"/>
    <w:rsid w:val="00B5168D"/>
    <w:rsid w:val="00B530B5"/>
    <w:rsid w:val="00B53C16"/>
    <w:rsid w:val="00B55691"/>
    <w:rsid w:val="00B55EA8"/>
    <w:rsid w:val="00B60651"/>
    <w:rsid w:val="00B61E47"/>
    <w:rsid w:val="00B6244A"/>
    <w:rsid w:val="00B629B8"/>
    <w:rsid w:val="00B66E68"/>
    <w:rsid w:val="00B72E8F"/>
    <w:rsid w:val="00B73502"/>
    <w:rsid w:val="00B747E0"/>
    <w:rsid w:val="00B74B42"/>
    <w:rsid w:val="00B768B9"/>
    <w:rsid w:val="00B8206C"/>
    <w:rsid w:val="00B84D30"/>
    <w:rsid w:val="00B85AEA"/>
    <w:rsid w:val="00B875B8"/>
    <w:rsid w:val="00B9254A"/>
    <w:rsid w:val="00B92755"/>
    <w:rsid w:val="00B93A0B"/>
    <w:rsid w:val="00B95957"/>
    <w:rsid w:val="00B95FA1"/>
    <w:rsid w:val="00B9736B"/>
    <w:rsid w:val="00BA028E"/>
    <w:rsid w:val="00BA3E03"/>
    <w:rsid w:val="00BA52B9"/>
    <w:rsid w:val="00BB0E0B"/>
    <w:rsid w:val="00BB1302"/>
    <w:rsid w:val="00BB1436"/>
    <w:rsid w:val="00BB19C4"/>
    <w:rsid w:val="00BB32A9"/>
    <w:rsid w:val="00BB46DD"/>
    <w:rsid w:val="00BB51F9"/>
    <w:rsid w:val="00BB75CA"/>
    <w:rsid w:val="00BC53A1"/>
    <w:rsid w:val="00BC64C9"/>
    <w:rsid w:val="00BC7019"/>
    <w:rsid w:val="00BC7E46"/>
    <w:rsid w:val="00BD0128"/>
    <w:rsid w:val="00BD083E"/>
    <w:rsid w:val="00BD0AC9"/>
    <w:rsid w:val="00BE2486"/>
    <w:rsid w:val="00BE3856"/>
    <w:rsid w:val="00BE3A4C"/>
    <w:rsid w:val="00BE46FB"/>
    <w:rsid w:val="00BE5060"/>
    <w:rsid w:val="00BE5534"/>
    <w:rsid w:val="00BE6D83"/>
    <w:rsid w:val="00BE70B1"/>
    <w:rsid w:val="00BE7ADA"/>
    <w:rsid w:val="00BF1F6C"/>
    <w:rsid w:val="00BF2000"/>
    <w:rsid w:val="00BF2A53"/>
    <w:rsid w:val="00BF4434"/>
    <w:rsid w:val="00BF65AB"/>
    <w:rsid w:val="00C005D5"/>
    <w:rsid w:val="00C00E36"/>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6179"/>
    <w:rsid w:val="00C60E93"/>
    <w:rsid w:val="00C63A32"/>
    <w:rsid w:val="00C63A57"/>
    <w:rsid w:val="00C63E3B"/>
    <w:rsid w:val="00C669F6"/>
    <w:rsid w:val="00C66DCC"/>
    <w:rsid w:val="00C711A2"/>
    <w:rsid w:val="00C716AB"/>
    <w:rsid w:val="00C74506"/>
    <w:rsid w:val="00C75404"/>
    <w:rsid w:val="00C77180"/>
    <w:rsid w:val="00C7799A"/>
    <w:rsid w:val="00C809C9"/>
    <w:rsid w:val="00C824A2"/>
    <w:rsid w:val="00C83A16"/>
    <w:rsid w:val="00C856B4"/>
    <w:rsid w:val="00C906CB"/>
    <w:rsid w:val="00C909AE"/>
    <w:rsid w:val="00C91EF9"/>
    <w:rsid w:val="00C92B91"/>
    <w:rsid w:val="00C92C92"/>
    <w:rsid w:val="00C93113"/>
    <w:rsid w:val="00C938F6"/>
    <w:rsid w:val="00C95D80"/>
    <w:rsid w:val="00C964F6"/>
    <w:rsid w:val="00C96577"/>
    <w:rsid w:val="00C96A17"/>
    <w:rsid w:val="00CA1A6F"/>
    <w:rsid w:val="00CA377A"/>
    <w:rsid w:val="00CA4BD6"/>
    <w:rsid w:val="00CA4E68"/>
    <w:rsid w:val="00CA5162"/>
    <w:rsid w:val="00CA599A"/>
    <w:rsid w:val="00CB3924"/>
    <w:rsid w:val="00CB411F"/>
    <w:rsid w:val="00CB5D9B"/>
    <w:rsid w:val="00CB6FD2"/>
    <w:rsid w:val="00CB774F"/>
    <w:rsid w:val="00CC741A"/>
    <w:rsid w:val="00CD0501"/>
    <w:rsid w:val="00CD1F43"/>
    <w:rsid w:val="00CD2437"/>
    <w:rsid w:val="00CD2EB4"/>
    <w:rsid w:val="00CD5218"/>
    <w:rsid w:val="00CE1F0E"/>
    <w:rsid w:val="00CE2B4A"/>
    <w:rsid w:val="00CE2E57"/>
    <w:rsid w:val="00CE3884"/>
    <w:rsid w:val="00CE68B2"/>
    <w:rsid w:val="00CE6D66"/>
    <w:rsid w:val="00CF0228"/>
    <w:rsid w:val="00CF14FF"/>
    <w:rsid w:val="00CF26FA"/>
    <w:rsid w:val="00CF2DAA"/>
    <w:rsid w:val="00CF2E53"/>
    <w:rsid w:val="00CF513E"/>
    <w:rsid w:val="00D00AA3"/>
    <w:rsid w:val="00D039CE"/>
    <w:rsid w:val="00D03E1A"/>
    <w:rsid w:val="00D063AB"/>
    <w:rsid w:val="00D0665B"/>
    <w:rsid w:val="00D072A0"/>
    <w:rsid w:val="00D07538"/>
    <w:rsid w:val="00D10299"/>
    <w:rsid w:val="00D10E7E"/>
    <w:rsid w:val="00D11CDC"/>
    <w:rsid w:val="00D20B68"/>
    <w:rsid w:val="00D21081"/>
    <w:rsid w:val="00D24668"/>
    <w:rsid w:val="00D30913"/>
    <w:rsid w:val="00D32B21"/>
    <w:rsid w:val="00D33633"/>
    <w:rsid w:val="00D3515A"/>
    <w:rsid w:val="00D353A2"/>
    <w:rsid w:val="00D35832"/>
    <w:rsid w:val="00D40842"/>
    <w:rsid w:val="00D41FE5"/>
    <w:rsid w:val="00D425E5"/>
    <w:rsid w:val="00D4282C"/>
    <w:rsid w:val="00D50210"/>
    <w:rsid w:val="00D520F2"/>
    <w:rsid w:val="00D52C16"/>
    <w:rsid w:val="00D54BE7"/>
    <w:rsid w:val="00D552AB"/>
    <w:rsid w:val="00D60606"/>
    <w:rsid w:val="00D60C5F"/>
    <w:rsid w:val="00D64212"/>
    <w:rsid w:val="00D65327"/>
    <w:rsid w:val="00D66DBB"/>
    <w:rsid w:val="00D72CAD"/>
    <w:rsid w:val="00D72E45"/>
    <w:rsid w:val="00D755AF"/>
    <w:rsid w:val="00D765DD"/>
    <w:rsid w:val="00D77A9A"/>
    <w:rsid w:val="00D77AB0"/>
    <w:rsid w:val="00D77DE7"/>
    <w:rsid w:val="00D851ED"/>
    <w:rsid w:val="00D85841"/>
    <w:rsid w:val="00D925B1"/>
    <w:rsid w:val="00D93863"/>
    <w:rsid w:val="00D93BF7"/>
    <w:rsid w:val="00D94D77"/>
    <w:rsid w:val="00D952A7"/>
    <w:rsid w:val="00D96CD3"/>
    <w:rsid w:val="00DA584E"/>
    <w:rsid w:val="00DA7BDD"/>
    <w:rsid w:val="00DB1230"/>
    <w:rsid w:val="00DB6ACD"/>
    <w:rsid w:val="00DB786E"/>
    <w:rsid w:val="00DC0135"/>
    <w:rsid w:val="00DC14D7"/>
    <w:rsid w:val="00DC2E9E"/>
    <w:rsid w:val="00DC307F"/>
    <w:rsid w:val="00DC34FA"/>
    <w:rsid w:val="00DC3535"/>
    <w:rsid w:val="00DD0B7E"/>
    <w:rsid w:val="00DD2043"/>
    <w:rsid w:val="00DD20E0"/>
    <w:rsid w:val="00DD28E8"/>
    <w:rsid w:val="00DD4F1B"/>
    <w:rsid w:val="00DD5521"/>
    <w:rsid w:val="00DD5C91"/>
    <w:rsid w:val="00DE04E4"/>
    <w:rsid w:val="00DE19DE"/>
    <w:rsid w:val="00DE1D32"/>
    <w:rsid w:val="00DE29CF"/>
    <w:rsid w:val="00DE59FB"/>
    <w:rsid w:val="00DE67D6"/>
    <w:rsid w:val="00DF2A16"/>
    <w:rsid w:val="00DF349A"/>
    <w:rsid w:val="00DF7D98"/>
    <w:rsid w:val="00E002FF"/>
    <w:rsid w:val="00E01951"/>
    <w:rsid w:val="00E01AF3"/>
    <w:rsid w:val="00E03308"/>
    <w:rsid w:val="00E0552F"/>
    <w:rsid w:val="00E06277"/>
    <w:rsid w:val="00E06D5D"/>
    <w:rsid w:val="00E10988"/>
    <w:rsid w:val="00E12F7A"/>
    <w:rsid w:val="00E164AA"/>
    <w:rsid w:val="00E169A5"/>
    <w:rsid w:val="00E16E03"/>
    <w:rsid w:val="00E22D15"/>
    <w:rsid w:val="00E27F41"/>
    <w:rsid w:val="00E300A4"/>
    <w:rsid w:val="00E32FA6"/>
    <w:rsid w:val="00E35628"/>
    <w:rsid w:val="00E35B9E"/>
    <w:rsid w:val="00E3665E"/>
    <w:rsid w:val="00E41DA0"/>
    <w:rsid w:val="00E4225A"/>
    <w:rsid w:val="00E429E0"/>
    <w:rsid w:val="00E447EB"/>
    <w:rsid w:val="00E459EC"/>
    <w:rsid w:val="00E45EFD"/>
    <w:rsid w:val="00E46E89"/>
    <w:rsid w:val="00E503B0"/>
    <w:rsid w:val="00E503F8"/>
    <w:rsid w:val="00E50A68"/>
    <w:rsid w:val="00E523CC"/>
    <w:rsid w:val="00E534BE"/>
    <w:rsid w:val="00E57476"/>
    <w:rsid w:val="00E6349F"/>
    <w:rsid w:val="00E636FA"/>
    <w:rsid w:val="00E65542"/>
    <w:rsid w:val="00E673CD"/>
    <w:rsid w:val="00E73CC8"/>
    <w:rsid w:val="00E748B3"/>
    <w:rsid w:val="00E74E37"/>
    <w:rsid w:val="00E75491"/>
    <w:rsid w:val="00E76B77"/>
    <w:rsid w:val="00E81C32"/>
    <w:rsid w:val="00E81C94"/>
    <w:rsid w:val="00E84595"/>
    <w:rsid w:val="00E84B31"/>
    <w:rsid w:val="00E863F7"/>
    <w:rsid w:val="00E86454"/>
    <w:rsid w:val="00E91987"/>
    <w:rsid w:val="00E91A30"/>
    <w:rsid w:val="00E923EE"/>
    <w:rsid w:val="00E92C7A"/>
    <w:rsid w:val="00E95707"/>
    <w:rsid w:val="00E97A2F"/>
    <w:rsid w:val="00EA018F"/>
    <w:rsid w:val="00EA16B3"/>
    <w:rsid w:val="00EA1AE2"/>
    <w:rsid w:val="00EA4346"/>
    <w:rsid w:val="00EA44A7"/>
    <w:rsid w:val="00EB0F09"/>
    <w:rsid w:val="00EB1648"/>
    <w:rsid w:val="00EB32BE"/>
    <w:rsid w:val="00EB34A8"/>
    <w:rsid w:val="00EB4D0A"/>
    <w:rsid w:val="00EB7364"/>
    <w:rsid w:val="00EB75D2"/>
    <w:rsid w:val="00EC0711"/>
    <w:rsid w:val="00EC38E0"/>
    <w:rsid w:val="00EC51FF"/>
    <w:rsid w:val="00EC5CE6"/>
    <w:rsid w:val="00ED1624"/>
    <w:rsid w:val="00ED4852"/>
    <w:rsid w:val="00EE248D"/>
    <w:rsid w:val="00EE3399"/>
    <w:rsid w:val="00EE6533"/>
    <w:rsid w:val="00EE7A18"/>
    <w:rsid w:val="00EF0D1F"/>
    <w:rsid w:val="00EF2617"/>
    <w:rsid w:val="00EF32A2"/>
    <w:rsid w:val="00EF45A3"/>
    <w:rsid w:val="00F00F20"/>
    <w:rsid w:val="00F01E89"/>
    <w:rsid w:val="00F02292"/>
    <w:rsid w:val="00F1005A"/>
    <w:rsid w:val="00F10D2C"/>
    <w:rsid w:val="00F13FFC"/>
    <w:rsid w:val="00F14343"/>
    <w:rsid w:val="00F165C8"/>
    <w:rsid w:val="00F17126"/>
    <w:rsid w:val="00F2126B"/>
    <w:rsid w:val="00F223E9"/>
    <w:rsid w:val="00F23263"/>
    <w:rsid w:val="00F26ECA"/>
    <w:rsid w:val="00F3057E"/>
    <w:rsid w:val="00F305E4"/>
    <w:rsid w:val="00F33A69"/>
    <w:rsid w:val="00F377E6"/>
    <w:rsid w:val="00F42032"/>
    <w:rsid w:val="00F46E10"/>
    <w:rsid w:val="00F47A0D"/>
    <w:rsid w:val="00F50FA2"/>
    <w:rsid w:val="00F515E4"/>
    <w:rsid w:val="00F5217A"/>
    <w:rsid w:val="00F52504"/>
    <w:rsid w:val="00F53AFB"/>
    <w:rsid w:val="00F548BE"/>
    <w:rsid w:val="00F567FF"/>
    <w:rsid w:val="00F605A4"/>
    <w:rsid w:val="00F616EC"/>
    <w:rsid w:val="00F62FF1"/>
    <w:rsid w:val="00F6365F"/>
    <w:rsid w:val="00F63C7E"/>
    <w:rsid w:val="00F64015"/>
    <w:rsid w:val="00F7166F"/>
    <w:rsid w:val="00F71C1F"/>
    <w:rsid w:val="00F73B54"/>
    <w:rsid w:val="00F76F85"/>
    <w:rsid w:val="00F80DBF"/>
    <w:rsid w:val="00F80DF3"/>
    <w:rsid w:val="00F8342B"/>
    <w:rsid w:val="00F844E5"/>
    <w:rsid w:val="00F84F93"/>
    <w:rsid w:val="00F8647D"/>
    <w:rsid w:val="00F8720D"/>
    <w:rsid w:val="00F919FA"/>
    <w:rsid w:val="00F93431"/>
    <w:rsid w:val="00F94F47"/>
    <w:rsid w:val="00F96073"/>
    <w:rsid w:val="00FA049F"/>
    <w:rsid w:val="00FA3FEC"/>
    <w:rsid w:val="00FA5B4C"/>
    <w:rsid w:val="00FA6C54"/>
    <w:rsid w:val="00FB1B3C"/>
    <w:rsid w:val="00FB2854"/>
    <w:rsid w:val="00FB56F7"/>
    <w:rsid w:val="00FC0FF6"/>
    <w:rsid w:val="00FC300C"/>
    <w:rsid w:val="00FC3C2A"/>
    <w:rsid w:val="00FC4A39"/>
    <w:rsid w:val="00FC5D2C"/>
    <w:rsid w:val="00FC5D92"/>
    <w:rsid w:val="00FC654F"/>
    <w:rsid w:val="00FD08A8"/>
    <w:rsid w:val="00FD3D11"/>
    <w:rsid w:val="00FD3E94"/>
    <w:rsid w:val="00FD41C7"/>
    <w:rsid w:val="00FD4DC6"/>
    <w:rsid w:val="00FE0CBB"/>
    <w:rsid w:val="00FE0D3E"/>
    <w:rsid w:val="00FE14DE"/>
    <w:rsid w:val="00FE43D8"/>
    <w:rsid w:val="00FE45C9"/>
    <w:rsid w:val="00FE4B8F"/>
    <w:rsid w:val="00FE75C9"/>
    <w:rsid w:val="00FF0843"/>
    <w:rsid w:val="00FF3A93"/>
    <w:rsid w:val="00FF4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 w:type="paragraph" w:styleId="NormalWeb">
    <w:name w:val="Normal (Web)"/>
    <w:basedOn w:val="Normal"/>
    <w:uiPriority w:val="99"/>
    <w:semiHidden/>
    <w:unhideWhenUsed/>
    <w:rsid w:val="00CD5218"/>
    <w:pPr>
      <w:spacing w:before="100" w:beforeAutospacing="1" w:after="100" w:afterAutospacing="1"/>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 w:type="paragraph" w:styleId="NormalWeb">
    <w:name w:val="Normal (Web)"/>
    <w:basedOn w:val="Normal"/>
    <w:uiPriority w:val="99"/>
    <w:semiHidden/>
    <w:unhideWhenUsed/>
    <w:rsid w:val="00CD5218"/>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436562076">
      <w:bodyDiv w:val="1"/>
      <w:marLeft w:val="0"/>
      <w:marRight w:val="0"/>
      <w:marTop w:val="0"/>
      <w:marBottom w:val="0"/>
      <w:divBdr>
        <w:top w:val="none" w:sz="0" w:space="0" w:color="auto"/>
        <w:left w:val="none" w:sz="0" w:space="0" w:color="auto"/>
        <w:bottom w:val="none" w:sz="0" w:space="0" w:color="auto"/>
        <w:right w:val="none" w:sz="0" w:space="0" w:color="auto"/>
      </w:divBdr>
    </w:div>
    <w:div w:id="730352175">
      <w:marLeft w:val="0"/>
      <w:marRight w:val="0"/>
      <w:marTop w:val="0"/>
      <w:marBottom w:val="0"/>
      <w:divBdr>
        <w:top w:val="none" w:sz="0" w:space="0" w:color="auto"/>
        <w:left w:val="none" w:sz="0" w:space="0" w:color="auto"/>
        <w:bottom w:val="none" w:sz="0" w:space="0" w:color="auto"/>
        <w:right w:val="none" w:sz="0" w:space="0" w:color="auto"/>
      </w:divBdr>
    </w:div>
    <w:div w:id="934362534">
      <w:bodyDiv w:val="1"/>
      <w:marLeft w:val="0"/>
      <w:marRight w:val="0"/>
      <w:marTop w:val="0"/>
      <w:marBottom w:val="0"/>
      <w:divBdr>
        <w:top w:val="none" w:sz="0" w:space="0" w:color="auto"/>
        <w:left w:val="none" w:sz="0" w:space="0" w:color="auto"/>
        <w:bottom w:val="none" w:sz="0" w:space="0" w:color="auto"/>
        <w:right w:val="none" w:sz="0" w:space="0" w:color="auto"/>
      </w:divBdr>
      <w:divsChild>
        <w:div w:id="369497191">
          <w:marLeft w:val="0"/>
          <w:marRight w:val="0"/>
          <w:marTop w:val="0"/>
          <w:marBottom w:val="0"/>
          <w:divBdr>
            <w:top w:val="single" w:sz="2" w:space="0" w:color="777777"/>
            <w:left w:val="single" w:sz="6" w:space="0" w:color="777777"/>
            <w:bottom w:val="single" w:sz="6" w:space="0" w:color="777777"/>
            <w:right w:val="single" w:sz="6" w:space="0" w:color="777777"/>
          </w:divBdr>
          <w:divsChild>
            <w:div w:id="1607346256">
              <w:marLeft w:val="0"/>
              <w:marRight w:val="0"/>
              <w:marTop w:val="0"/>
              <w:marBottom w:val="0"/>
              <w:divBdr>
                <w:top w:val="none" w:sz="0" w:space="0" w:color="auto"/>
                <w:left w:val="none" w:sz="0" w:space="0" w:color="auto"/>
                <w:bottom w:val="none" w:sz="0" w:space="0" w:color="auto"/>
                <w:right w:val="none" w:sz="0" w:space="0" w:color="auto"/>
              </w:divBdr>
              <w:divsChild>
                <w:div w:id="183591575">
                  <w:marLeft w:val="0"/>
                  <w:marRight w:val="0"/>
                  <w:marTop w:val="0"/>
                  <w:marBottom w:val="0"/>
                  <w:divBdr>
                    <w:top w:val="none" w:sz="0" w:space="0" w:color="auto"/>
                    <w:left w:val="none" w:sz="0" w:space="0" w:color="auto"/>
                    <w:bottom w:val="none" w:sz="0" w:space="0" w:color="auto"/>
                    <w:right w:val="none" w:sz="0" w:space="0" w:color="auto"/>
                  </w:divBdr>
                  <w:divsChild>
                    <w:div w:id="409544437">
                      <w:marLeft w:val="0"/>
                      <w:marRight w:val="0"/>
                      <w:marTop w:val="0"/>
                      <w:marBottom w:val="0"/>
                      <w:divBdr>
                        <w:top w:val="none" w:sz="0" w:space="0" w:color="auto"/>
                        <w:left w:val="none" w:sz="0" w:space="0" w:color="auto"/>
                        <w:bottom w:val="none" w:sz="0" w:space="0" w:color="auto"/>
                        <w:right w:val="none" w:sz="0" w:space="0" w:color="auto"/>
                      </w:divBdr>
                      <w:divsChild>
                        <w:div w:id="1699743975">
                          <w:marLeft w:val="0"/>
                          <w:marRight w:val="0"/>
                          <w:marTop w:val="0"/>
                          <w:marBottom w:val="0"/>
                          <w:divBdr>
                            <w:top w:val="none" w:sz="0" w:space="0" w:color="auto"/>
                            <w:left w:val="none" w:sz="0" w:space="0" w:color="auto"/>
                            <w:bottom w:val="none" w:sz="0" w:space="0" w:color="auto"/>
                            <w:right w:val="none" w:sz="0" w:space="0" w:color="auto"/>
                          </w:divBdr>
                          <w:divsChild>
                            <w:div w:id="297615837">
                              <w:marLeft w:val="0"/>
                              <w:marRight w:val="0"/>
                              <w:marTop w:val="0"/>
                              <w:marBottom w:val="0"/>
                              <w:divBdr>
                                <w:top w:val="none" w:sz="0" w:space="0" w:color="auto"/>
                                <w:left w:val="none" w:sz="0" w:space="0" w:color="auto"/>
                                <w:bottom w:val="none" w:sz="0" w:space="0" w:color="auto"/>
                                <w:right w:val="none" w:sz="0" w:space="0" w:color="auto"/>
                              </w:divBdr>
                              <w:divsChild>
                                <w:div w:id="11225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093735">
      <w:bodyDiv w:val="1"/>
      <w:marLeft w:val="0"/>
      <w:marRight w:val="0"/>
      <w:marTop w:val="0"/>
      <w:marBottom w:val="0"/>
      <w:divBdr>
        <w:top w:val="none" w:sz="0" w:space="0" w:color="auto"/>
        <w:left w:val="none" w:sz="0" w:space="0" w:color="auto"/>
        <w:bottom w:val="none" w:sz="0" w:space="0" w:color="auto"/>
        <w:right w:val="none" w:sz="0" w:space="0" w:color="auto"/>
      </w:divBdr>
      <w:divsChild>
        <w:div w:id="309410919">
          <w:marLeft w:val="0"/>
          <w:marRight w:val="0"/>
          <w:marTop w:val="0"/>
          <w:marBottom w:val="0"/>
          <w:divBdr>
            <w:top w:val="none" w:sz="0" w:space="0" w:color="auto"/>
            <w:left w:val="none" w:sz="0" w:space="0" w:color="auto"/>
            <w:bottom w:val="none" w:sz="0" w:space="0" w:color="auto"/>
            <w:right w:val="none" w:sz="0" w:space="0" w:color="auto"/>
          </w:divBdr>
          <w:divsChild>
            <w:div w:id="1929728047">
              <w:marLeft w:val="0"/>
              <w:marRight w:val="0"/>
              <w:marTop w:val="0"/>
              <w:marBottom w:val="0"/>
              <w:divBdr>
                <w:top w:val="none" w:sz="0" w:space="0" w:color="auto"/>
                <w:left w:val="none" w:sz="0" w:space="0" w:color="auto"/>
                <w:bottom w:val="none" w:sz="0" w:space="0" w:color="auto"/>
                <w:right w:val="none" w:sz="0" w:space="0" w:color="auto"/>
              </w:divBdr>
            </w:div>
            <w:div w:id="1276525703">
              <w:marLeft w:val="0"/>
              <w:marRight w:val="0"/>
              <w:marTop w:val="0"/>
              <w:marBottom w:val="0"/>
              <w:divBdr>
                <w:top w:val="none" w:sz="0" w:space="0" w:color="auto"/>
                <w:left w:val="none" w:sz="0" w:space="0" w:color="auto"/>
                <w:bottom w:val="none" w:sz="0" w:space="0" w:color="auto"/>
                <w:right w:val="none" w:sz="0" w:space="0" w:color="auto"/>
              </w:divBdr>
            </w:div>
            <w:div w:id="5596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97903">
      <w:bodyDiv w:val="1"/>
      <w:marLeft w:val="0"/>
      <w:marRight w:val="0"/>
      <w:marTop w:val="0"/>
      <w:marBottom w:val="0"/>
      <w:divBdr>
        <w:top w:val="none" w:sz="0" w:space="0" w:color="auto"/>
        <w:left w:val="none" w:sz="0" w:space="0" w:color="auto"/>
        <w:bottom w:val="none" w:sz="0" w:space="0" w:color="auto"/>
        <w:right w:val="none" w:sz="0" w:space="0" w:color="auto"/>
      </w:divBdr>
    </w:div>
    <w:div w:id="1877425796">
      <w:bodyDiv w:val="1"/>
      <w:marLeft w:val="0"/>
      <w:marRight w:val="0"/>
      <w:marTop w:val="0"/>
      <w:marBottom w:val="0"/>
      <w:divBdr>
        <w:top w:val="none" w:sz="0" w:space="0" w:color="auto"/>
        <w:left w:val="none" w:sz="0" w:space="0" w:color="auto"/>
        <w:bottom w:val="none" w:sz="0" w:space="0" w:color="auto"/>
        <w:right w:val="none" w:sz="0" w:space="0" w:color="auto"/>
      </w:divBdr>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B8D0F-0C4A-4246-95BF-D4C3A58F8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B16920F7.dotm</Template>
  <TotalTime>1</TotalTime>
  <Pages>3</Pages>
  <Words>1433</Words>
  <Characters>8169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9583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em79</cp:lastModifiedBy>
  <cp:revision>2</cp:revision>
  <cp:lastPrinted>2015-02-03T09:19:00Z</cp:lastPrinted>
  <dcterms:created xsi:type="dcterms:W3CDTF">2015-10-02T06:52:00Z</dcterms:created>
  <dcterms:modified xsi:type="dcterms:W3CDTF">2015-10-02T06:52:00Z</dcterms:modified>
</cp:coreProperties>
</file>