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92F025A" w14:textId="205EA449" w:rsidR="00F644EC" w:rsidRPr="00F209D0" w:rsidRDefault="001911F1" w:rsidP="005D1A41">
      <w:pPr>
        <w:rPr>
          <w:rFonts w:ascii="Times New Roman" w:hAnsi="Times New Roman" w:cs="Times New Roman"/>
          <w:b/>
          <w:szCs w:val="16"/>
        </w:rPr>
      </w:pPr>
      <w:r>
        <w:rPr>
          <w:rFonts w:ascii="Times New Roman" w:hAnsi="Times New Roman" w:cs="Times New Roman"/>
          <w:b/>
          <w:noProof/>
          <w:sz w:val="36"/>
          <w:szCs w:val="36"/>
          <w:lang w:eastAsia="en-GB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4B7B0B11" wp14:editId="4A645E6C">
                <wp:simplePos x="0" y="0"/>
                <wp:positionH relativeFrom="column">
                  <wp:posOffset>-905510</wp:posOffset>
                </wp:positionH>
                <wp:positionV relativeFrom="paragraph">
                  <wp:posOffset>-63500</wp:posOffset>
                </wp:positionV>
                <wp:extent cx="2825750" cy="2061845"/>
                <wp:effectExtent l="0" t="0" r="3810" b="0"/>
                <wp:wrapNone/>
                <wp:docPr id="3" name="Text Box 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25750" cy="20618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5E61C8A" w14:textId="4037E782" w:rsidR="0090574C" w:rsidRDefault="0090574C"/>
                        </w:txbxContent>
                      </wps:txbx>
                      <wps:bodyPr rot="0" vert="horz" wrap="non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4B7B0B11" id="_x0000_t202" coordsize="21600,21600" o:spt="202" path="m,l,21600r21600,l21600,xe">
                <v:stroke joinstyle="miter"/>
                <v:path gradientshapeok="t" o:connecttype="rect"/>
              </v:shapetype>
              <v:shape id="Text Box 42" o:spid="_x0000_s1026" type="#_x0000_t202" style="position:absolute;margin-left:-71.3pt;margin-top:-5pt;width:222.5pt;height:162.35pt;z-index:251658240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" stroked="f">
                <v:textbox style="mso-fit-shape-to-text:t">
                  <w:txbxContent>
                    <w:p w14:paraId="55E61C8A" w14:textId="4037E782" w:rsidR="0090574C" w:rsidRDefault="0090574C"/>
                  </w:txbxContent>
                </v:textbox>
              </v:shape>
            </w:pict>
          </mc:Fallback>
        </mc:AlternateContent>
      </w:r>
    </w:p>
    <w:p w14:paraId="0B7A108A" w14:textId="018A5A13" w:rsidR="008F41CC" w:rsidRDefault="00E34C68" w:rsidP="00F4764C">
      <w:pPr>
        <w:jc w:val="center"/>
        <w:rPr>
          <w:rFonts w:ascii="Times New Roman" w:hAnsi="Times New Roman" w:cs="Times New Roman"/>
          <w:b/>
          <w:caps/>
          <w:sz w:val="36"/>
          <w:szCs w:val="36"/>
        </w:rPr>
      </w:pPr>
      <w:r w:rsidRPr="000F0E06">
        <w:rPr>
          <w:rFonts w:ascii="Times New Roman" w:hAnsi="Times New Roman" w:cs="Times New Roman"/>
          <w:b/>
          <w:caps/>
          <w:sz w:val="36"/>
          <w:szCs w:val="36"/>
        </w:rPr>
        <w:t xml:space="preserve">MINUTES OF </w:t>
      </w:r>
      <w:r w:rsidR="004611D1">
        <w:rPr>
          <w:rFonts w:ascii="Times New Roman" w:hAnsi="Times New Roman" w:cs="Times New Roman"/>
          <w:b/>
          <w:caps/>
          <w:sz w:val="36"/>
          <w:szCs w:val="36"/>
        </w:rPr>
        <w:t>clee st. margaret</w:t>
      </w:r>
      <w:r w:rsidRPr="000F0E06">
        <w:rPr>
          <w:rFonts w:ascii="Times New Roman" w:hAnsi="Times New Roman" w:cs="Times New Roman"/>
          <w:b/>
          <w:caps/>
          <w:sz w:val="36"/>
          <w:szCs w:val="36"/>
        </w:rPr>
        <w:t xml:space="preserve"> </w:t>
      </w:r>
    </w:p>
    <w:p w14:paraId="190640CF" w14:textId="77777777" w:rsidR="009B3833" w:rsidRDefault="000B753B" w:rsidP="009B3833">
      <w:pPr>
        <w:jc w:val="center"/>
        <w:rPr>
          <w:rFonts w:ascii="Times New Roman" w:hAnsi="Times New Roman" w:cs="Times New Roman"/>
          <w:b/>
          <w:caps/>
          <w:sz w:val="36"/>
          <w:szCs w:val="36"/>
        </w:rPr>
      </w:pPr>
      <w:r>
        <w:rPr>
          <w:rFonts w:ascii="Times New Roman" w:hAnsi="Times New Roman" w:cs="Times New Roman"/>
          <w:b/>
          <w:caps/>
          <w:sz w:val="36"/>
          <w:szCs w:val="36"/>
        </w:rPr>
        <w:t>regular</w:t>
      </w:r>
      <w:r w:rsidR="00AA5FE1">
        <w:rPr>
          <w:rFonts w:ascii="Times New Roman" w:hAnsi="Times New Roman" w:cs="Times New Roman"/>
          <w:b/>
          <w:caps/>
          <w:sz w:val="36"/>
          <w:szCs w:val="36"/>
        </w:rPr>
        <w:t xml:space="preserve"> </w:t>
      </w:r>
      <w:r w:rsidR="00E34C68" w:rsidRPr="000F0E06">
        <w:rPr>
          <w:rFonts w:ascii="Times New Roman" w:hAnsi="Times New Roman" w:cs="Times New Roman"/>
          <w:b/>
          <w:caps/>
          <w:sz w:val="36"/>
          <w:szCs w:val="36"/>
        </w:rPr>
        <w:t xml:space="preserve">PARISH </w:t>
      </w:r>
      <w:r w:rsidR="004B183A">
        <w:rPr>
          <w:rFonts w:ascii="Times New Roman" w:hAnsi="Times New Roman" w:cs="Times New Roman"/>
          <w:b/>
          <w:caps/>
          <w:sz w:val="36"/>
          <w:szCs w:val="36"/>
        </w:rPr>
        <w:t>council</w:t>
      </w:r>
      <w:r w:rsidR="000F0E06" w:rsidRPr="000F0E06">
        <w:rPr>
          <w:rFonts w:ascii="Times New Roman" w:hAnsi="Times New Roman" w:cs="Times New Roman"/>
          <w:b/>
          <w:caps/>
          <w:sz w:val="36"/>
          <w:szCs w:val="36"/>
        </w:rPr>
        <w:t xml:space="preserve"> </w:t>
      </w:r>
      <w:r w:rsidR="00815456" w:rsidRPr="000F0E06">
        <w:rPr>
          <w:rFonts w:ascii="Times New Roman" w:hAnsi="Times New Roman" w:cs="Times New Roman"/>
          <w:b/>
          <w:caps/>
          <w:sz w:val="36"/>
          <w:szCs w:val="36"/>
        </w:rPr>
        <w:t xml:space="preserve">MEETING </w:t>
      </w:r>
    </w:p>
    <w:p w14:paraId="7A17AD70" w14:textId="601485CB" w:rsidR="006B76BE" w:rsidRPr="000F0E06" w:rsidRDefault="009B3833" w:rsidP="009B3833">
      <w:pPr>
        <w:jc w:val="center"/>
        <w:rPr>
          <w:rFonts w:ascii="Times New Roman" w:hAnsi="Times New Roman" w:cs="Times New Roman"/>
          <w:b/>
          <w:caps/>
          <w:sz w:val="36"/>
          <w:szCs w:val="36"/>
        </w:rPr>
      </w:pPr>
      <w:r w:rsidRPr="009B3833">
        <w:rPr>
          <w:rFonts w:ascii="Times New Roman" w:hAnsi="Times New Roman" w:cs="Times New Roman"/>
          <w:b/>
          <w:caps/>
          <w:sz w:val="36"/>
          <w:szCs w:val="36"/>
        </w:rPr>
        <w:t xml:space="preserve">The </w:t>
      </w:r>
      <w:r w:rsidR="00AD3CFD">
        <w:rPr>
          <w:rFonts w:ascii="Times New Roman" w:hAnsi="Times New Roman" w:cs="Times New Roman"/>
          <w:b/>
          <w:caps/>
          <w:sz w:val="36"/>
          <w:szCs w:val="36"/>
        </w:rPr>
        <w:t>village</w:t>
      </w:r>
      <w:r w:rsidRPr="009B3833">
        <w:rPr>
          <w:rFonts w:ascii="Times New Roman" w:hAnsi="Times New Roman" w:cs="Times New Roman"/>
          <w:b/>
          <w:caps/>
          <w:sz w:val="36"/>
          <w:szCs w:val="36"/>
        </w:rPr>
        <w:t xml:space="preserve"> Hall, </w:t>
      </w:r>
      <w:r w:rsidR="00AD3CFD">
        <w:rPr>
          <w:rFonts w:ascii="Times New Roman" w:hAnsi="Times New Roman" w:cs="Times New Roman"/>
          <w:b/>
          <w:caps/>
          <w:sz w:val="36"/>
          <w:szCs w:val="36"/>
        </w:rPr>
        <w:t>clee st. margaret</w:t>
      </w:r>
      <w:r w:rsidRPr="009B3833">
        <w:rPr>
          <w:rFonts w:ascii="Times New Roman" w:hAnsi="Times New Roman" w:cs="Times New Roman"/>
          <w:b/>
          <w:caps/>
          <w:sz w:val="36"/>
          <w:szCs w:val="36"/>
        </w:rPr>
        <w:t xml:space="preserve">  </w:t>
      </w:r>
    </w:p>
    <w:p w14:paraId="79659646" w14:textId="314F4A12" w:rsidR="00033CC4" w:rsidRDefault="00E34C68" w:rsidP="00FD6CD3">
      <w:pPr>
        <w:ind w:left="-180" w:firstLine="180"/>
        <w:jc w:val="center"/>
        <w:rPr>
          <w:rFonts w:ascii="Times New Roman" w:hAnsi="Times New Roman" w:cs="Times New Roman"/>
          <w:b/>
          <w:caps/>
          <w:sz w:val="36"/>
          <w:szCs w:val="36"/>
        </w:rPr>
      </w:pPr>
      <w:r w:rsidRPr="000F0E06">
        <w:rPr>
          <w:rFonts w:ascii="Times New Roman" w:hAnsi="Times New Roman" w:cs="Times New Roman"/>
          <w:b/>
          <w:caps/>
          <w:sz w:val="36"/>
          <w:szCs w:val="36"/>
        </w:rPr>
        <w:t xml:space="preserve">ON </w:t>
      </w:r>
      <w:r w:rsidR="007D1BB3">
        <w:rPr>
          <w:rFonts w:ascii="Times New Roman" w:hAnsi="Times New Roman" w:cs="Times New Roman"/>
          <w:b/>
          <w:caps/>
          <w:sz w:val="36"/>
          <w:szCs w:val="36"/>
        </w:rPr>
        <w:t>monday 15</w:t>
      </w:r>
      <w:r w:rsidR="007D1BB3" w:rsidRPr="007D1BB3">
        <w:rPr>
          <w:rFonts w:ascii="Times New Roman" w:hAnsi="Times New Roman" w:cs="Times New Roman"/>
          <w:b/>
          <w:caps/>
          <w:sz w:val="36"/>
          <w:szCs w:val="36"/>
          <w:vertAlign w:val="superscript"/>
        </w:rPr>
        <w:t>th</w:t>
      </w:r>
      <w:r w:rsidR="007D1BB3">
        <w:rPr>
          <w:rFonts w:ascii="Times New Roman" w:hAnsi="Times New Roman" w:cs="Times New Roman"/>
          <w:b/>
          <w:caps/>
          <w:sz w:val="36"/>
          <w:szCs w:val="36"/>
        </w:rPr>
        <w:t xml:space="preserve"> </w:t>
      </w:r>
      <w:r w:rsidR="00EF6565">
        <w:rPr>
          <w:rFonts w:ascii="Times New Roman" w:hAnsi="Times New Roman" w:cs="Times New Roman"/>
          <w:b/>
          <w:caps/>
          <w:sz w:val="36"/>
          <w:szCs w:val="36"/>
        </w:rPr>
        <w:t>September</w:t>
      </w:r>
      <w:r w:rsidR="00940EF4">
        <w:rPr>
          <w:rFonts w:ascii="Times New Roman" w:hAnsi="Times New Roman" w:cs="Times New Roman"/>
          <w:b/>
          <w:caps/>
          <w:sz w:val="36"/>
          <w:szCs w:val="36"/>
        </w:rPr>
        <w:t xml:space="preserve"> </w:t>
      </w:r>
      <w:r w:rsidR="00A22522">
        <w:rPr>
          <w:rFonts w:ascii="Times New Roman" w:hAnsi="Times New Roman" w:cs="Times New Roman"/>
          <w:b/>
          <w:caps/>
          <w:sz w:val="36"/>
          <w:szCs w:val="36"/>
        </w:rPr>
        <w:t>20</w:t>
      </w:r>
      <w:r w:rsidR="00FD6CD3">
        <w:rPr>
          <w:rFonts w:ascii="Times New Roman" w:hAnsi="Times New Roman" w:cs="Times New Roman"/>
          <w:b/>
          <w:caps/>
          <w:sz w:val="36"/>
          <w:szCs w:val="36"/>
        </w:rPr>
        <w:t>2</w:t>
      </w:r>
      <w:r w:rsidR="00EF5B75">
        <w:rPr>
          <w:rFonts w:ascii="Times New Roman" w:hAnsi="Times New Roman" w:cs="Times New Roman"/>
          <w:b/>
          <w:caps/>
          <w:sz w:val="36"/>
          <w:szCs w:val="36"/>
        </w:rPr>
        <w:t>5</w:t>
      </w:r>
      <w:r w:rsidR="00AA5FE1">
        <w:rPr>
          <w:rFonts w:ascii="Times New Roman" w:hAnsi="Times New Roman" w:cs="Times New Roman"/>
          <w:b/>
          <w:caps/>
          <w:sz w:val="36"/>
          <w:szCs w:val="36"/>
        </w:rPr>
        <w:t xml:space="preserve"> at </w:t>
      </w:r>
      <w:r w:rsidR="00F873AF">
        <w:rPr>
          <w:rFonts w:ascii="Times New Roman" w:hAnsi="Times New Roman" w:cs="Times New Roman"/>
          <w:b/>
          <w:caps/>
          <w:sz w:val="36"/>
          <w:szCs w:val="36"/>
        </w:rPr>
        <w:t>7.3</w:t>
      </w:r>
      <w:r w:rsidR="00AA5FE1">
        <w:rPr>
          <w:rFonts w:ascii="Times New Roman" w:hAnsi="Times New Roman" w:cs="Times New Roman"/>
          <w:b/>
          <w:caps/>
          <w:sz w:val="36"/>
          <w:szCs w:val="36"/>
        </w:rPr>
        <w:t>0</w:t>
      </w:r>
      <w:r w:rsidR="00041870">
        <w:rPr>
          <w:rFonts w:ascii="Times New Roman" w:hAnsi="Times New Roman" w:cs="Times New Roman"/>
          <w:b/>
          <w:caps/>
          <w:sz w:val="36"/>
          <w:szCs w:val="36"/>
        </w:rPr>
        <w:t>pm</w:t>
      </w:r>
    </w:p>
    <w:p w14:paraId="1795B077" w14:textId="77777777" w:rsidR="002C6D15" w:rsidRPr="000F0E06" w:rsidRDefault="002C6D15" w:rsidP="00FD6CD3">
      <w:pPr>
        <w:ind w:left="-180" w:firstLine="180"/>
        <w:jc w:val="center"/>
        <w:rPr>
          <w:rFonts w:ascii="Times New Roman" w:hAnsi="Times New Roman" w:cs="Times New Roman"/>
          <w:b/>
          <w:caps/>
          <w:sz w:val="36"/>
          <w:szCs w:val="36"/>
        </w:rPr>
      </w:pPr>
    </w:p>
    <w:p w14:paraId="4942ED8C" w14:textId="77777777" w:rsidR="00F644EC" w:rsidRPr="00D43CEF" w:rsidRDefault="00F644EC" w:rsidP="00F644EC">
      <w:pPr>
        <w:jc w:val="center"/>
        <w:rPr>
          <w:rFonts w:ascii="Times New Roman" w:hAnsi="Times New Roman" w:cs="Times New Roman"/>
          <w:b/>
          <w:szCs w:val="16"/>
        </w:rPr>
      </w:pPr>
    </w:p>
    <w:tbl>
      <w:tblPr>
        <w:tblpPr w:leftFromText="180" w:rightFromText="180" w:vertAnchor="text" w:horzAnchor="margin" w:tblpY="102"/>
        <w:tblW w:w="9108" w:type="dxa"/>
        <w:tblLook w:val="0000" w:firstRow="0" w:lastRow="0" w:firstColumn="0" w:lastColumn="0" w:noHBand="0" w:noVBand="0"/>
      </w:tblPr>
      <w:tblGrid>
        <w:gridCol w:w="4608"/>
        <w:gridCol w:w="4500"/>
      </w:tblGrid>
      <w:tr w:rsidR="00D0017E" w14:paraId="19D4398A" w14:textId="77777777">
        <w:tc>
          <w:tcPr>
            <w:tcW w:w="4608" w:type="dxa"/>
            <w:tcBorders>
              <w:bottom w:val="double" w:sz="4" w:space="0" w:color="auto"/>
            </w:tcBorders>
          </w:tcPr>
          <w:p w14:paraId="279FDFEA" w14:textId="77777777" w:rsidR="00D0017E" w:rsidRPr="00BB268C" w:rsidRDefault="00D0017E" w:rsidP="00D0017E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BB268C">
              <w:rPr>
                <w:rFonts w:ascii="Times New Roman" w:hAnsi="Times New Roman" w:cs="Times New Roman"/>
                <w:b/>
                <w:sz w:val="32"/>
                <w:szCs w:val="32"/>
              </w:rPr>
              <w:t>PRESENT</w:t>
            </w:r>
          </w:p>
        </w:tc>
        <w:tc>
          <w:tcPr>
            <w:tcW w:w="4500" w:type="dxa"/>
            <w:tcBorders>
              <w:bottom w:val="double" w:sz="4" w:space="0" w:color="auto"/>
            </w:tcBorders>
          </w:tcPr>
          <w:p w14:paraId="3B5DD57F" w14:textId="77777777" w:rsidR="00D0017E" w:rsidRPr="00BB268C" w:rsidRDefault="00D0017E" w:rsidP="00D0017E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BB268C">
              <w:rPr>
                <w:rFonts w:ascii="Times New Roman" w:hAnsi="Times New Roman" w:cs="Times New Roman"/>
                <w:b/>
                <w:sz w:val="32"/>
                <w:szCs w:val="32"/>
              </w:rPr>
              <w:t>APOLOGIES</w:t>
            </w:r>
          </w:p>
        </w:tc>
      </w:tr>
      <w:tr w:rsidR="00F34FDA" w14:paraId="78246102" w14:textId="77777777">
        <w:tc>
          <w:tcPr>
            <w:tcW w:w="4608" w:type="dxa"/>
            <w:tcBorders>
              <w:top w:val="double" w:sz="4" w:space="0" w:color="auto"/>
            </w:tcBorders>
          </w:tcPr>
          <w:p w14:paraId="7DB012C9" w14:textId="089FE555" w:rsidR="00F34FDA" w:rsidRPr="007270FC" w:rsidRDefault="001E4D82" w:rsidP="001E4D82">
            <w:pPr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1E4D82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Cllr I Fishe</w:t>
            </w:r>
            <w:r w:rsidR="00247394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r</w:t>
            </w:r>
          </w:p>
        </w:tc>
        <w:tc>
          <w:tcPr>
            <w:tcW w:w="4500" w:type="dxa"/>
            <w:tcBorders>
              <w:top w:val="double" w:sz="4" w:space="0" w:color="auto"/>
            </w:tcBorders>
          </w:tcPr>
          <w:p w14:paraId="66CD96F0" w14:textId="4E5D2EAC" w:rsidR="00F34FDA" w:rsidRPr="00247394" w:rsidRDefault="00247394" w:rsidP="00247394">
            <w:pPr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1E4D82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Cllr J Bagshawe</w:t>
            </w:r>
          </w:p>
        </w:tc>
      </w:tr>
      <w:tr w:rsidR="00EF515A" w14:paraId="1AF62F25" w14:textId="77777777">
        <w:tc>
          <w:tcPr>
            <w:tcW w:w="4608" w:type="dxa"/>
          </w:tcPr>
          <w:p w14:paraId="26AA722E" w14:textId="0D6F83A4" w:rsidR="00EF515A" w:rsidRPr="007270FC" w:rsidRDefault="00247394" w:rsidP="00EF515A">
            <w:pPr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1E4D82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Cllr L Heighway</w:t>
            </w:r>
          </w:p>
        </w:tc>
        <w:tc>
          <w:tcPr>
            <w:tcW w:w="4500" w:type="dxa"/>
          </w:tcPr>
          <w:p w14:paraId="73EB0A47" w14:textId="77D25495" w:rsidR="00EF515A" w:rsidRPr="007270FC" w:rsidRDefault="00EF515A" w:rsidP="00EF515A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EF515A" w14:paraId="577A17AB" w14:textId="77777777">
        <w:tc>
          <w:tcPr>
            <w:tcW w:w="4608" w:type="dxa"/>
          </w:tcPr>
          <w:p w14:paraId="717B60E6" w14:textId="6D7310DF" w:rsidR="00EF515A" w:rsidRPr="007270FC" w:rsidRDefault="00CB7923" w:rsidP="00EF515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E4D82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Cllr I Heighway</w:t>
            </w:r>
          </w:p>
        </w:tc>
        <w:tc>
          <w:tcPr>
            <w:tcW w:w="4500" w:type="dxa"/>
          </w:tcPr>
          <w:p w14:paraId="25415C2E" w14:textId="65C2CFC0" w:rsidR="00EF515A" w:rsidRPr="007270FC" w:rsidRDefault="00EF515A" w:rsidP="00EF515A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EF515A" w14:paraId="230B7AAF" w14:textId="77777777">
        <w:tc>
          <w:tcPr>
            <w:tcW w:w="4608" w:type="dxa"/>
          </w:tcPr>
          <w:p w14:paraId="5B1B7362" w14:textId="0A2489B1" w:rsidR="00EF515A" w:rsidRPr="00CB7923" w:rsidRDefault="001E4D82" w:rsidP="00EF515A">
            <w:pPr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1E4D82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Cllr R Morgan</w:t>
            </w:r>
          </w:p>
        </w:tc>
        <w:tc>
          <w:tcPr>
            <w:tcW w:w="4500" w:type="dxa"/>
          </w:tcPr>
          <w:p w14:paraId="47264AAC" w14:textId="6C1E61DE" w:rsidR="00EF515A" w:rsidRPr="007270FC" w:rsidRDefault="00EF515A" w:rsidP="00EF515A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EF515A" w14:paraId="60305E2A" w14:textId="77777777">
        <w:tc>
          <w:tcPr>
            <w:tcW w:w="4608" w:type="dxa"/>
          </w:tcPr>
          <w:p w14:paraId="61F51E22" w14:textId="26DEDD19" w:rsidR="00EF515A" w:rsidRPr="00247394" w:rsidRDefault="001E4D82" w:rsidP="00EF515A">
            <w:pPr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1E4D82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Cllr M Peake</w:t>
            </w:r>
          </w:p>
        </w:tc>
        <w:tc>
          <w:tcPr>
            <w:tcW w:w="4500" w:type="dxa"/>
          </w:tcPr>
          <w:p w14:paraId="1391ECA6" w14:textId="77777777" w:rsidR="00EF515A" w:rsidRPr="007270FC" w:rsidRDefault="00EF515A" w:rsidP="00EF515A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EF515A" w14:paraId="4562EE51" w14:textId="77777777">
        <w:tc>
          <w:tcPr>
            <w:tcW w:w="4608" w:type="dxa"/>
          </w:tcPr>
          <w:p w14:paraId="76A949EC" w14:textId="4532ED81" w:rsidR="00EF515A" w:rsidRPr="007270FC" w:rsidRDefault="001E4D82" w:rsidP="00EF515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E4D82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Cllr S Willis</w:t>
            </w:r>
          </w:p>
        </w:tc>
        <w:tc>
          <w:tcPr>
            <w:tcW w:w="4500" w:type="dxa"/>
          </w:tcPr>
          <w:p w14:paraId="5785DC58" w14:textId="77777777" w:rsidR="00EF515A" w:rsidRPr="007270FC" w:rsidRDefault="00EF515A" w:rsidP="00EF515A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</w:tbl>
    <w:p w14:paraId="033CD741" w14:textId="77777777" w:rsidR="006B76BE" w:rsidRPr="00D0017E" w:rsidRDefault="006B76BE" w:rsidP="00D0017E">
      <w:pPr>
        <w:rPr>
          <w:rFonts w:ascii="Times New Roman" w:hAnsi="Times New Roman" w:cs="Times New Roman"/>
          <w:b/>
          <w:szCs w:val="16"/>
        </w:rPr>
      </w:pPr>
    </w:p>
    <w:tbl>
      <w:tblPr>
        <w:tblpPr w:leftFromText="180" w:rightFromText="180" w:vertAnchor="text" w:horzAnchor="margin" w:tblpY="242"/>
        <w:tblW w:w="9180" w:type="dxa"/>
        <w:tblLook w:val="00A0" w:firstRow="1" w:lastRow="0" w:firstColumn="1" w:lastColumn="0" w:noHBand="0" w:noVBand="0"/>
      </w:tblPr>
      <w:tblGrid>
        <w:gridCol w:w="4694"/>
        <w:gridCol w:w="4486"/>
      </w:tblGrid>
      <w:tr w:rsidR="00D0017E" w:rsidRPr="00037CFE" w14:paraId="27AAC6F1" w14:textId="77777777">
        <w:tc>
          <w:tcPr>
            <w:tcW w:w="9180" w:type="dxa"/>
            <w:gridSpan w:val="2"/>
            <w:tcBorders>
              <w:bottom w:val="double" w:sz="4" w:space="0" w:color="auto"/>
            </w:tcBorders>
          </w:tcPr>
          <w:p w14:paraId="501A9AA0" w14:textId="77777777" w:rsidR="00D0017E" w:rsidRPr="00037CFE" w:rsidRDefault="00D0017E" w:rsidP="00D0017E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proofErr w:type="gramStart"/>
            <w:r w:rsidRPr="00037CFE">
              <w:rPr>
                <w:rFonts w:ascii="Times New Roman" w:hAnsi="Times New Roman" w:cs="Times New Roman"/>
                <w:b/>
                <w:sz w:val="32"/>
                <w:szCs w:val="32"/>
              </w:rPr>
              <w:t>ALSO</w:t>
            </w:r>
            <w:proofErr w:type="gramEnd"/>
            <w:r w:rsidRPr="00037CFE"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 IN ATTENDANCE </w:t>
            </w:r>
          </w:p>
        </w:tc>
      </w:tr>
      <w:tr w:rsidR="00F92517" w:rsidRPr="00037CFE" w14:paraId="2F12207F" w14:textId="77777777">
        <w:tc>
          <w:tcPr>
            <w:tcW w:w="4694" w:type="dxa"/>
            <w:tcBorders>
              <w:top w:val="double" w:sz="4" w:space="0" w:color="auto"/>
            </w:tcBorders>
          </w:tcPr>
          <w:p w14:paraId="5D9EDBB9" w14:textId="77777777" w:rsidR="00F92517" w:rsidRPr="008F41CC" w:rsidRDefault="00F92517" w:rsidP="00F92517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8F41CC">
              <w:rPr>
                <w:rFonts w:ascii="Times New Roman" w:hAnsi="Times New Roman" w:cs="Times New Roman"/>
                <w:sz w:val="26"/>
                <w:szCs w:val="26"/>
              </w:rPr>
              <w:t>Gwilym Rippon (clerk)</w:t>
            </w:r>
          </w:p>
        </w:tc>
        <w:tc>
          <w:tcPr>
            <w:tcW w:w="4486" w:type="dxa"/>
            <w:tcBorders>
              <w:top w:val="double" w:sz="4" w:space="0" w:color="auto"/>
            </w:tcBorders>
          </w:tcPr>
          <w:p w14:paraId="32602FAF" w14:textId="3AD2C9D0" w:rsidR="00F92517" w:rsidRPr="008F41CC" w:rsidRDefault="00F92517" w:rsidP="00F92517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F92517" w:rsidRPr="00037CFE" w14:paraId="0C5C0BA8" w14:textId="77777777">
        <w:tc>
          <w:tcPr>
            <w:tcW w:w="4694" w:type="dxa"/>
          </w:tcPr>
          <w:p w14:paraId="65756C65" w14:textId="77777777" w:rsidR="00F92517" w:rsidRPr="00833624" w:rsidRDefault="00F92517" w:rsidP="00F92517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486" w:type="dxa"/>
          </w:tcPr>
          <w:p w14:paraId="64CC4ABC" w14:textId="77777777" w:rsidR="00F92517" w:rsidRPr="00833624" w:rsidRDefault="00F92517" w:rsidP="00F92517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</w:tbl>
    <w:p w14:paraId="4237DB16" w14:textId="6DBE5A3D" w:rsidR="00DF3D07" w:rsidRDefault="001911F1" w:rsidP="00D0017E">
      <w:pPr>
        <w:rPr>
          <w:rFonts w:ascii="Times New Roman" w:hAnsi="Times New Roman" w:cs="Times New Roman"/>
          <w:sz w:val="24"/>
        </w:rPr>
      </w:pPr>
      <w:r w:rsidRPr="007D6B5C">
        <w:rPr>
          <w:rFonts w:ascii="Times New Roman" w:hAnsi="Times New Roman" w:cs="Times New Roman"/>
          <w:sz w:val="24"/>
        </w:rPr>
        <w:t>There w</w:t>
      </w:r>
      <w:r w:rsidR="00993C5F" w:rsidRPr="007D6B5C">
        <w:rPr>
          <w:rFonts w:ascii="Times New Roman" w:hAnsi="Times New Roman" w:cs="Times New Roman"/>
          <w:sz w:val="24"/>
        </w:rPr>
        <w:t>ere</w:t>
      </w:r>
      <w:r w:rsidR="00C21BDF" w:rsidRPr="007D6B5C">
        <w:rPr>
          <w:rFonts w:ascii="Times New Roman" w:hAnsi="Times New Roman" w:cs="Times New Roman"/>
          <w:sz w:val="24"/>
        </w:rPr>
        <w:t xml:space="preserve"> </w:t>
      </w:r>
      <w:r w:rsidR="00AA73E0">
        <w:rPr>
          <w:rFonts w:ascii="Times New Roman" w:hAnsi="Times New Roman" w:cs="Times New Roman"/>
          <w:sz w:val="24"/>
        </w:rPr>
        <w:t xml:space="preserve">8 </w:t>
      </w:r>
      <w:r w:rsidR="000D6A3A" w:rsidRPr="007D6B5C">
        <w:rPr>
          <w:rFonts w:ascii="Times New Roman" w:hAnsi="Times New Roman" w:cs="Times New Roman"/>
          <w:sz w:val="24"/>
        </w:rPr>
        <w:t>member</w:t>
      </w:r>
      <w:r w:rsidR="00993C5F" w:rsidRPr="007D6B5C">
        <w:rPr>
          <w:rFonts w:ascii="Times New Roman" w:hAnsi="Times New Roman" w:cs="Times New Roman"/>
          <w:sz w:val="24"/>
        </w:rPr>
        <w:t>s</w:t>
      </w:r>
      <w:r w:rsidR="000D6A3A" w:rsidRPr="007D6B5C">
        <w:rPr>
          <w:rFonts w:ascii="Times New Roman" w:hAnsi="Times New Roman" w:cs="Times New Roman"/>
          <w:sz w:val="24"/>
        </w:rPr>
        <w:t xml:space="preserve"> of the public present</w:t>
      </w:r>
    </w:p>
    <w:p w14:paraId="0908DD62" w14:textId="6370806B" w:rsidR="002C6D15" w:rsidRDefault="00CB7923" w:rsidP="00D0017E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Member of the public made comments in relation to </w:t>
      </w:r>
      <w:r w:rsidR="00247394">
        <w:rPr>
          <w:rFonts w:ascii="Times New Roman" w:hAnsi="Times New Roman" w:cs="Times New Roman"/>
          <w:sz w:val="24"/>
        </w:rPr>
        <w:t xml:space="preserve">parking on the common </w:t>
      </w:r>
      <w:r w:rsidR="005830AC">
        <w:rPr>
          <w:rFonts w:ascii="Times New Roman" w:hAnsi="Times New Roman" w:cs="Times New Roman"/>
          <w:sz w:val="24"/>
        </w:rPr>
        <w:t>and a discussion took place regarding parking on occasions it became heated</w:t>
      </w:r>
      <w:r w:rsidR="00067F23">
        <w:rPr>
          <w:rFonts w:ascii="Times New Roman" w:hAnsi="Times New Roman" w:cs="Times New Roman"/>
          <w:sz w:val="24"/>
        </w:rPr>
        <w:t xml:space="preserve">. </w:t>
      </w:r>
    </w:p>
    <w:p w14:paraId="60A1EACE" w14:textId="2AFD3E9B" w:rsidR="00D62E1D" w:rsidRDefault="00D62E1D" w:rsidP="00D0017E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Another issue was in relation </w:t>
      </w:r>
      <w:r w:rsidR="009F26CD">
        <w:rPr>
          <w:rFonts w:ascii="Times New Roman" w:hAnsi="Times New Roman" w:cs="Times New Roman"/>
          <w:sz w:val="24"/>
        </w:rPr>
        <w:t xml:space="preserve">to broadband </w:t>
      </w:r>
    </w:p>
    <w:p w14:paraId="1949557A" w14:textId="310842D5" w:rsidR="00CC1BC1" w:rsidRDefault="003D177E" w:rsidP="00D0017E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There was an item brought up for protection of the </w:t>
      </w:r>
      <w:r w:rsidR="00CC1BC1">
        <w:rPr>
          <w:rFonts w:ascii="Times New Roman" w:hAnsi="Times New Roman" w:cs="Times New Roman"/>
          <w:sz w:val="24"/>
        </w:rPr>
        <w:t>ford</w:t>
      </w:r>
    </w:p>
    <w:p w14:paraId="4C591603" w14:textId="1EF9368D" w:rsidR="007E2148" w:rsidRDefault="007E2148" w:rsidP="00D0017E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A </w:t>
      </w:r>
      <w:r w:rsidR="00765318">
        <w:rPr>
          <w:rFonts w:ascii="Times New Roman" w:hAnsi="Times New Roman" w:cs="Times New Roman"/>
          <w:sz w:val="24"/>
        </w:rPr>
        <w:t xml:space="preserve">member of the made comment </w:t>
      </w:r>
      <w:r w:rsidR="00D0304A">
        <w:rPr>
          <w:rFonts w:ascii="Times New Roman" w:hAnsi="Times New Roman" w:cs="Times New Roman"/>
          <w:sz w:val="24"/>
        </w:rPr>
        <w:t xml:space="preserve">in relation to a code of conduct. </w:t>
      </w:r>
    </w:p>
    <w:p w14:paraId="11E72C82" w14:textId="280EF0E7" w:rsidR="0068324F" w:rsidRPr="006F6683" w:rsidRDefault="00AA04EF" w:rsidP="00D0017E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A question</w:t>
      </w:r>
    </w:p>
    <w:tbl>
      <w:tblPr>
        <w:tblW w:w="10497" w:type="dxa"/>
        <w:tblInd w:w="-432" w:type="dxa"/>
        <w:tblLayout w:type="fixed"/>
        <w:tblLook w:val="0000" w:firstRow="0" w:lastRow="0" w:firstColumn="0" w:lastColumn="0" w:noHBand="0" w:noVBand="0"/>
      </w:tblPr>
      <w:tblGrid>
        <w:gridCol w:w="900"/>
        <w:gridCol w:w="1080"/>
        <w:gridCol w:w="8517"/>
      </w:tblGrid>
      <w:tr w:rsidR="00833624" w:rsidRPr="007455D2" w14:paraId="051332E1" w14:textId="77777777" w:rsidTr="005257C0">
        <w:tc>
          <w:tcPr>
            <w:tcW w:w="900" w:type="dxa"/>
          </w:tcPr>
          <w:p w14:paraId="73DCB787" w14:textId="77777777" w:rsidR="00833624" w:rsidRPr="00F209D0" w:rsidRDefault="00833624" w:rsidP="006A36BF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080" w:type="dxa"/>
          </w:tcPr>
          <w:p w14:paraId="75799C64" w14:textId="77777777" w:rsidR="00833624" w:rsidRPr="00F209D0" w:rsidRDefault="008F41CC" w:rsidP="006A36BF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 xml:space="preserve">Agenda Item </w:t>
            </w:r>
          </w:p>
        </w:tc>
        <w:tc>
          <w:tcPr>
            <w:tcW w:w="8517" w:type="dxa"/>
          </w:tcPr>
          <w:p w14:paraId="5571AD53" w14:textId="77777777" w:rsidR="00833624" w:rsidRPr="00F209D0" w:rsidRDefault="00833624" w:rsidP="00034F4A">
            <w:pPr>
              <w:rPr>
                <w:rFonts w:ascii="Times New Roman" w:hAnsi="Times New Roman" w:cs="Times New Roman"/>
                <w:b/>
                <w:sz w:val="24"/>
                <w:u w:val="single"/>
              </w:rPr>
            </w:pPr>
          </w:p>
        </w:tc>
      </w:tr>
      <w:tr w:rsidR="00C84C28" w:rsidRPr="007455D2" w14:paraId="23FA6C4B" w14:textId="77777777" w:rsidTr="005257C0">
        <w:tc>
          <w:tcPr>
            <w:tcW w:w="900" w:type="dxa"/>
          </w:tcPr>
          <w:p w14:paraId="4C93A087" w14:textId="2C866A15" w:rsidR="00C84C28" w:rsidRPr="00F209D0" w:rsidRDefault="004426C3" w:rsidP="00C84C28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0</w:t>
            </w:r>
            <w:r w:rsidR="00475843">
              <w:rPr>
                <w:rFonts w:ascii="Times New Roman" w:hAnsi="Times New Roman" w:cs="Times New Roman"/>
                <w:b/>
                <w:sz w:val="24"/>
              </w:rPr>
              <w:t>16</w:t>
            </w:r>
            <w:r>
              <w:rPr>
                <w:rFonts w:ascii="Times New Roman" w:hAnsi="Times New Roman" w:cs="Times New Roman"/>
                <w:b/>
                <w:sz w:val="24"/>
              </w:rPr>
              <w:t>-2</w:t>
            </w:r>
            <w:r w:rsidR="00F34FDA">
              <w:rPr>
                <w:rFonts w:ascii="Times New Roman" w:hAnsi="Times New Roman" w:cs="Times New Roman"/>
                <w:b/>
                <w:sz w:val="24"/>
              </w:rPr>
              <w:t>5</w:t>
            </w:r>
          </w:p>
        </w:tc>
        <w:tc>
          <w:tcPr>
            <w:tcW w:w="1080" w:type="dxa"/>
          </w:tcPr>
          <w:p w14:paraId="56823D20" w14:textId="4F7DA6FF" w:rsidR="00C84C28" w:rsidRPr="00F1553C" w:rsidRDefault="00C84C28" w:rsidP="00F1553C">
            <w:pPr>
              <w:pStyle w:val="ListParagraph"/>
              <w:numPr>
                <w:ilvl w:val="0"/>
                <w:numId w:val="46"/>
              </w:num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8517" w:type="dxa"/>
          </w:tcPr>
          <w:p w14:paraId="5D6FC58C" w14:textId="2418C446" w:rsidR="00C84C28" w:rsidRPr="00A0074E" w:rsidRDefault="00C84C28" w:rsidP="00C84C28">
            <w:pPr>
              <w:rPr>
                <w:rFonts w:ascii="Times New Roman" w:hAnsi="Times New Roman" w:cs="Times New Roman"/>
                <w:b/>
                <w:sz w:val="24"/>
                <w:u w:val="single"/>
              </w:rPr>
            </w:pPr>
            <w:r w:rsidRPr="00CD50E4">
              <w:rPr>
                <w:rFonts w:ascii="Times New Roman" w:hAnsi="Times New Roman" w:cs="Times New Roman"/>
                <w:b/>
                <w:sz w:val="24"/>
                <w:u w:val="single"/>
              </w:rPr>
              <w:t xml:space="preserve">OPENING </w:t>
            </w:r>
            <w:smartTag w:uri="urn:schemas-microsoft-com:office:smarttags" w:element="stockticker">
              <w:r w:rsidRPr="00CD50E4">
                <w:rPr>
                  <w:rFonts w:ascii="Times New Roman" w:hAnsi="Times New Roman" w:cs="Times New Roman"/>
                  <w:b/>
                  <w:sz w:val="24"/>
                  <w:u w:val="single"/>
                </w:rPr>
                <w:t>AND</w:t>
              </w:r>
            </w:smartTag>
            <w:r w:rsidRPr="00CD50E4">
              <w:rPr>
                <w:rFonts w:ascii="Times New Roman" w:hAnsi="Times New Roman" w:cs="Times New Roman"/>
                <w:b/>
                <w:sz w:val="24"/>
                <w:u w:val="single"/>
              </w:rPr>
              <w:t xml:space="preserve"> WELCOME</w:t>
            </w:r>
          </w:p>
        </w:tc>
      </w:tr>
      <w:tr w:rsidR="00C84C28" w:rsidRPr="007455D2" w14:paraId="5DD6634E" w14:textId="77777777" w:rsidTr="005257C0">
        <w:tc>
          <w:tcPr>
            <w:tcW w:w="900" w:type="dxa"/>
          </w:tcPr>
          <w:p w14:paraId="59194A51" w14:textId="77777777" w:rsidR="00C84C28" w:rsidRPr="00F209D0" w:rsidRDefault="00C84C28" w:rsidP="00C84C28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080" w:type="dxa"/>
          </w:tcPr>
          <w:p w14:paraId="3A44F3CC" w14:textId="77777777" w:rsidR="00C84C28" w:rsidRPr="00F1553C" w:rsidRDefault="00C84C28" w:rsidP="00D45CB5">
            <w:pPr>
              <w:pStyle w:val="ListParagraph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8517" w:type="dxa"/>
          </w:tcPr>
          <w:p w14:paraId="6FC44ABA" w14:textId="77F8ECCA" w:rsidR="00C84C28" w:rsidRDefault="00C84C28" w:rsidP="00C84C28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Cllr. </w:t>
            </w:r>
            <w:r w:rsidR="00AA73E0">
              <w:rPr>
                <w:rFonts w:ascii="Times New Roman" w:hAnsi="Times New Roman" w:cs="Times New Roman"/>
                <w:sz w:val="24"/>
              </w:rPr>
              <w:t xml:space="preserve">Morgan </w:t>
            </w:r>
            <w:r w:rsidRPr="00CD50E4">
              <w:rPr>
                <w:rFonts w:ascii="Times New Roman" w:hAnsi="Times New Roman" w:cs="Times New Roman"/>
                <w:sz w:val="24"/>
              </w:rPr>
              <w:t xml:space="preserve">opened the meeting and thanked all for their attendance. </w:t>
            </w:r>
          </w:p>
          <w:p w14:paraId="0249A1F2" w14:textId="01E634F4" w:rsidR="00D83E3E" w:rsidRPr="00CD50E4" w:rsidRDefault="00D83E3E" w:rsidP="00C84C28">
            <w:pPr>
              <w:rPr>
                <w:rFonts w:ascii="Times New Roman" w:hAnsi="Times New Roman" w:cs="Times New Roman"/>
                <w:b/>
                <w:sz w:val="24"/>
                <w:u w:val="single"/>
              </w:rPr>
            </w:pPr>
          </w:p>
        </w:tc>
      </w:tr>
      <w:tr w:rsidR="00C84C28" w:rsidRPr="007455D2" w14:paraId="7AEEBCB6" w14:textId="77777777" w:rsidTr="005257C0">
        <w:tc>
          <w:tcPr>
            <w:tcW w:w="900" w:type="dxa"/>
          </w:tcPr>
          <w:p w14:paraId="04AC8F7E" w14:textId="77777777" w:rsidR="00C84C28" w:rsidRPr="00F209D0" w:rsidRDefault="00C84C28" w:rsidP="00C84C28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080" w:type="dxa"/>
          </w:tcPr>
          <w:p w14:paraId="6B098B52" w14:textId="77777777" w:rsidR="00C84C28" w:rsidRPr="00F1553C" w:rsidRDefault="00C84C28" w:rsidP="00D45CB5">
            <w:pPr>
              <w:pStyle w:val="ListParagraph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8517" w:type="dxa"/>
          </w:tcPr>
          <w:p w14:paraId="6832AB9E" w14:textId="77777777" w:rsidR="00C84C28" w:rsidRPr="00CD50E4" w:rsidRDefault="00C84C28" w:rsidP="00C84C28">
            <w:pPr>
              <w:rPr>
                <w:rFonts w:ascii="Times New Roman" w:hAnsi="Times New Roman" w:cs="Times New Roman"/>
                <w:b/>
                <w:sz w:val="24"/>
                <w:u w:val="single"/>
              </w:rPr>
            </w:pPr>
          </w:p>
        </w:tc>
      </w:tr>
      <w:tr w:rsidR="00C84C28" w:rsidRPr="007455D2" w14:paraId="4135C821" w14:textId="77777777" w:rsidTr="005257C0">
        <w:tc>
          <w:tcPr>
            <w:tcW w:w="900" w:type="dxa"/>
          </w:tcPr>
          <w:p w14:paraId="33CA9D09" w14:textId="0236F859" w:rsidR="00C84C28" w:rsidRPr="00F209D0" w:rsidRDefault="009B3833" w:rsidP="00C84C28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9B3833">
              <w:rPr>
                <w:rFonts w:ascii="Times New Roman" w:hAnsi="Times New Roman" w:cs="Times New Roman"/>
                <w:b/>
                <w:sz w:val="24"/>
              </w:rPr>
              <w:t>0</w:t>
            </w:r>
            <w:r w:rsidR="00475843">
              <w:rPr>
                <w:rFonts w:ascii="Times New Roman" w:hAnsi="Times New Roman" w:cs="Times New Roman"/>
                <w:b/>
                <w:sz w:val="24"/>
              </w:rPr>
              <w:t>17</w:t>
            </w:r>
            <w:r w:rsidRPr="009B3833">
              <w:rPr>
                <w:rFonts w:ascii="Times New Roman" w:hAnsi="Times New Roman" w:cs="Times New Roman"/>
                <w:b/>
                <w:sz w:val="24"/>
              </w:rPr>
              <w:t>-2</w:t>
            </w:r>
            <w:r w:rsidR="00A12487">
              <w:rPr>
                <w:rFonts w:ascii="Times New Roman" w:hAnsi="Times New Roman" w:cs="Times New Roman"/>
                <w:b/>
                <w:sz w:val="24"/>
              </w:rPr>
              <w:t>5</w:t>
            </w:r>
          </w:p>
        </w:tc>
        <w:tc>
          <w:tcPr>
            <w:tcW w:w="1080" w:type="dxa"/>
          </w:tcPr>
          <w:p w14:paraId="7EF7331D" w14:textId="51313BD1" w:rsidR="00C84C28" w:rsidRPr="00F1553C" w:rsidRDefault="00C84C28" w:rsidP="00F1553C">
            <w:pPr>
              <w:pStyle w:val="ListParagraph"/>
              <w:numPr>
                <w:ilvl w:val="0"/>
                <w:numId w:val="46"/>
              </w:num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8517" w:type="dxa"/>
          </w:tcPr>
          <w:p w14:paraId="6C70DF5C" w14:textId="43BBDD98" w:rsidR="00C84C28" w:rsidRPr="00CD50E4" w:rsidRDefault="00C84C28" w:rsidP="00C84C28">
            <w:pPr>
              <w:rPr>
                <w:rFonts w:ascii="Times New Roman" w:hAnsi="Times New Roman" w:cs="Times New Roman"/>
                <w:b/>
                <w:sz w:val="24"/>
                <w:u w:val="single"/>
              </w:rPr>
            </w:pPr>
            <w:r w:rsidRPr="00CD50E4">
              <w:rPr>
                <w:rFonts w:ascii="Times New Roman" w:hAnsi="Times New Roman" w:cs="Times New Roman"/>
                <w:b/>
                <w:sz w:val="24"/>
                <w:u w:val="single"/>
              </w:rPr>
              <w:t xml:space="preserve">ATTENDANCE </w:t>
            </w:r>
            <w:smartTag w:uri="urn:schemas-microsoft-com:office:smarttags" w:element="stockticker">
              <w:r w:rsidRPr="00CD50E4">
                <w:rPr>
                  <w:rFonts w:ascii="Times New Roman" w:hAnsi="Times New Roman" w:cs="Times New Roman"/>
                  <w:b/>
                  <w:sz w:val="24"/>
                  <w:u w:val="single"/>
                </w:rPr>
                <w:t>AND</w:t>
              </w:r>
            </w:smartTag>
            <w:r w:rsidRPr="00CD50E4">
              <w:rPr>
                <w:rFonts w:ascii="Times New Roman" w:hAnsi="Times New Roman" w:cs="Times New Roman"/>
                <w:b/>
                <w:sz w:val="24"/>
                <w:u w:val="single"/>
              </w:rPr>
              <w:t xml:space="preserve"> APOLOGIES </w:t>
            </w:r>
          </w:p>
        </w:tc>
      </w:tr>
      <w:tr w:rsidR="00C84C28" w:rsidRPr="007455D2" w14:paraId="5C2E9362" w14:textId="77777777" w:rsidTr="005257C0">
        <w:tc>
          <w:tcPr>
            <w:tcW w:w="900" w:type="dxa"/>
          </w:tcPr>
          <w:p w14:paraId="474B6FA2" w14:textId="77777777" w:rsidR="00C84C28" w:rsidRPr="00F209D0" w:rsidRDefault="00C84C28" w:rsidP="00C84C28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080" w:type="dxa"/>
          </w:tcPr>
          <w:p w14:paraId="340664EE" w14:textId="77777777" w:rsidR="00C84C28" w:rsidRPr="00F1553C" w:rsidRDefault="00C84C28" w:rsidP="00D45CB5">
            <w:pPr>
              <w:pStyle w:val="ListParagraph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8517" w:type="dxa"/>
          </w:tcPr>
          <w:p w14:paraId="5E20539B" w14:textId="77777777" w:rsidR="00C84C28" w:rsidRDefault="00C84C28" w:rsidP="00C84C28">
            <w:pPr>
              <w:rPr>
                <w:rFonts w:ascii="Times New Roman" w:hAnsi="Times New Roman" w:cs="Times New Roman"/>
                <w:sz w:val="24"/>
              </w:rPr>
            </w:pPr>
            <w:r w:rsidRPr="00CD50E4">
              <w:rPr>
                <w:rFonts w:ascii="Times New Roman" w:hAnsi="Times New Roman" w:cs="Times New Roman"/>
                <w:sz w:val="24"/>
              </w:rPr>
              <w:t xml:space="preserve">See list above </w:t>
            </w:r>
          </w:p>
          <w:p w14:paraId="745AD872" w14:textId="1930EF88" w:rsidR="0078682F" w:rsidRPr="00CD50E4" w:rsidRDefault="0078682F" w:rsidP="00C84C28">
            <w:pPr>
              <w:rPr>
                <w:rFonts w:ascii="Times New Roman" w:hAnsi="Times New Roman" w:cs="Times New Roman"/>
                <w:sz w:val="24"/>
              </w:rPr>
            </w:pPr>
          </w:p>
        </w:tc>
      </w:tr>
      <w:tr w:rsidR="00C84C28" w:rsidRPr="007455D2" w14:paraId="6E715D1A" w14:textId="77777777" w:rsidTr="005257C0">
        <w:tc>
          <w:tcPr>
            <w:tcW w:w="900" w:type="dxa"/>
          </w:tcPr>
          <w:p w14:paraId="01D90E1E" w14:textId="77777777" w:rsidR="00C84C28" w:rsidRPr="00F209D0" w:rsidRDefault="00C84C28" w:rsidP="00C84C28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080" w:type="dxa"/>
          </w:tcPr>
          <w:p w14:paraId="7EFF3D82" w14:textId="77777777" w:rsidR="00C84C28" w:rsidRPr="00F1553C" w:rsidRDefault="00C84C28" w:rsidP="00D45CB5">
            <w:pPr>
              <w:pStyle w:val="ListParagraph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8517" w:type="dxa"/>
          </w:tcPr>
          <w:p w14:paraId="20E78F4E" w14:textId="77777777" w:rsidR="00C84C28" w:rsidRPr="00CD50E4" w:rsidRDefault="00C84C28" w:rsidP="00C84C28">
            <w:pPr>
              <w:rPr>
                <w:rFonts w:ascii="Times New Roman" w:hAnsi="Times New Roman" w:cs="Times New Roman"/>
                <w:b/>
                <w:sz w:val="24"/>
                <w:u w:val="single"/>
              </w:rPr>
            </w:pPr>
          </w:p>
        </w:tc>
      </w:tr>
      <w:tr w:rsidR="008F7C7F" w:rsidRPr="007455D2" w14:paraId="59A5AF78" w14:textId="77777777" w:rsidTr="005257C0">
        <w:tc>
          <w:tcPr>
            <w:tcW w:w="900" w:type="dxa"/>
          </w:tcPr>
          <w:p w14:paraId="44856AF8" w14:textId="00CF15C6" w:rsidR="008F7C7F" w:rsidRPr="00F209D0" w:rsidRDefault="008F7C7F" w:rsidP="008F7C7F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9B3833">
              <w:rPr>
                <w:rFonts w:ascii="Times New Roman" w:hAnsi="Times New Roman" w:cs="Times New Roman"/>
                <w:b/>
                <w:sz w:val="24"/>
              </w:rPr>
              <w:t>0</w:t>
            </w:r>
            <w:r w:rsidR="00475843">
              <w:rPr>
                <w:rFonts w:ascii="Times New Roman" w:hAnsi="Times New Roman" w:cs="Times New Roman"/>
                <w:b/>
                <w:sz w:val="24"/>
              </w:rPr>
              <w:t>18</w:t>
            </w:r>
            <w:r w:rsidRPr="009B3833">
              <w:rPr>
                <w:rFonts w:ascii="Times New Roman" w:hAnsi="Times New Roman" w:cs="Times New Roman"/>
                <w:b/>
                <w:sz w:val="24"/>
              </w:rPr>
              <w:t>-2</w:t>
            </w:r>
            <w:r w:rsidR="00A12487">
              <w:rPr>
                <w:rFonts w:ascii="Times New Roman" w:hAnsi="Times New Roman" w:cs="Times New Roman"/>
                <w:b/>
                <w:sz w:val="24"/>
              </w:rPr>
              <w:t>5</w:t>
            </w:r>
          </w:p>
        </w:tc>
        <w:tc>
          <w:tcPr>
            <w:tcW w:w="1080" w:type="dxa"/>
          </w:tcPr>
          <w:p w14:paraId="4D65919F" w14:textId="68D0AF38" w:rsidR="008F7C7F" w:rsidRPr="00F1553C" w:rsidRDefault="008F7C7F" w:rsidP="00F1553C">
            <w:pPr>
              <w:pStyle w:val="ListParagraph"/>
              <w:numPr>
                <w:ilvl w:val="0"/>
                <w:numId w:val="46"/>
              </w:num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8517" w:type="dxa"/>
          </w:tcPr>
          <w:p w14:paraId="4C905F52" w14:textId="1DF08ACC" w:rsidR="008F7C7F" w:rsidRPr="00CD50E4" w:rsidRDefault="008F7C7F" w:rsidP="008F7C7F">
            <w:pPr>
              <w:rPr>
                <w:rFonts w:ascii="Times New Roman" w:hAnsi="Times New Roman" w:cs="Times New Roman"/>
                <w:b/>
                <w:sz w:val="24"/>
                <w:u w:val="single"/>
              </w:rPr>
            </w:pPr>
            <w:r w:rsidRPr="00CD50E4">
              <w:rPr>
                <w:rFonts w:ascii="Times New Roman" w:hAnsi="Times New Roman" w:cs="Times New Roman"/>
                <w:b/>
                <w:sz w:val="24"/>
                <w:u w:val="single"/>
              </w:rPr>
              <w:t xml:space="preserve">DECLARATIONS OF INTEREST </w:t>
            </w:r>
          </w:p>
        </w:tc>
      </w:tr>
      <w:tr w:rsidR="008F7C7F" w:rsidRPr="007455D2" w14:paraId="415F64AE" w14:textId="77777777" w:rsidTr="005257C0">
        <w:tc>
          <w:tcPr>
            <w:tcW w:w="900" w:type="dxa"/>
          </w:tcPr>
          <w:p w14:paraId="444970E6" w14:textId="68F22A55" w:rsidR="008F7C7F" w:rsidRPr="00F209D0" w:rsidRDefault="008F7C7F" w:rsidP="008F7C7F">
            <w:pPr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080" w:type="dxa"/>
          </w:tcPr>
          <w:p w14:paraId="507D0D62" w14:textId="77777777" w:rsidR="008F7C7F" w:rsidRPr="00F1553C" w:rsidRDefault="008F7C7F" w:rsidP="00D45CB5">
            <w:pPr>
              <w:pStyle w:val="ListParagraph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8517" w:type="dxa"/>
          </w:tcPr>
          <w:p w14:paraId="713C86F2" w14:textId="77777777" w:rsidR="00D83E3E" w:rsidRDefault="008F7C7F" w:rsidP="008F7C7F">
            <w:pPr>
              <w:rPr>
                <w:rFonts w:ascii="Times New Roman" w:hAnsi="Times New Roman" w:cs="Times New Roman"/>
                <w:sz w:val="24"/>
              </w:rPr>
            </w:pPr>
            <w:r w:rsidRPr="00CD50E4">
              <w:rPr>
                <w:rFonts w:ascii="Times New Roman" w:hAnsi="Times New Roman" w:cs="Times New Roman"/>
                <w:sz w:val="24"/>
              </w:rPr>
              <w:t>There were no declarations of interest</w:t>
            </w:r>
          </w:p>
          <w:p w14:paraId="68773CAB" w14:textId="7B46C1F8" w:rsidR="0078682F" w:rsidRPr="0078682F" w:rsidRDefault="0078682F" w:rsidP="008F7C7F">
            <w:pPr>
              <w:rPr>
                <w:rFonts w:ascii="Times New Roman" w:hAnsi="Times New Roman" w:cs="Times New Roman"/>
                <w:sz w:val="24"/>
              </w:rPr>
            </w:pPr>
          </w:p>
        </w:tc>
      </w:tr>
      <w:tr w:rsidR="008F7C7F" w:rsidRPr="007455D2" w14:paraId="3B9B53D3" w14:textId="77777777" w:rsidTr="005257C0">
        <w:tc>
          <w:tcPr>
            <w:tcW w:w="900" w:type="dxa"/>
          </w:tcPr>
          <w:p w14:paraId="03A64B05" w14:textId="77777777" w:rsidR="008F7C7F" w:rsidRPr="00F209D0" w:rsidRDefault="008F7C7F" w:rsidP="008F7C7F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080" w:type="dxa"/>
          </w:tcPr>
          <w:p w14:paraId="1D98B032" w14:textId="77777777" w:rsidR="008F7C7F" w:rsidRPr="00F1553C" w:rsidRDefault="008F7C7F" w:rsidP="00D45CB5">
            <w:pPr>
              <w:pStyle w:val="ListParagraph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8517" w:type="dxa"/>
          </w:tcPr>
          <w:p w14:paraId="05AC3C8B" w14:textId="77777777" w:rsidR="008F7C7F" w:rsidRPr="00CD50E4" w:rsidRDefault="008F7C7F" w:rsidP="008F7C7F">
            <w:pPr>
              <w:rPr>
                <w:rFonts w:ascii="Times New Roman" w:hAnsi="Times New Roman" w:cs="Times New Roman"/>
                <w:b/>
                <w:sz w:val="24"/>
                <w:u w:val="single"/>
              </w:rPr>
            </w:pPr>
          </w:p>
        </w:tc>
      </w:tr>
      <w:tr w:rsidR="008F7C7F" w:rsidRPr="007455D2" w14:paraId="301D5D4A" w14:textId="77777777" w:rsidTr="005257C0">
        <w:tc>
          <w:tcPr>
            <w:tcW w:w="900" w:type="dxa"/>
          </w:tcPr>
          <w:p w14:paraId="0E0DB060" w14:textId="52DC5D8B" w:rsidR="008F7C7F" w:rsidRPr="00F209D0" w:rsidRDefault="008F7C7F" w:rsidP="008F7C7F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0</w:t>
            </w:r>
            <w:r w:rsidR="00475843">
              <w:rPr>
                <w:rFonts w:ascii="Times New Roman" w:hAnsi="Times New Roman" w:cs="Times New Roman"/>
                <w:b/>
                <w:sz w:val="24"/>
              </w:rPr>
              <w:t>19</w:t>
            </w:r>
            <w:r>
              <w:rPr>
                <w:rFonts w:ascii="Times New Roman" w:hAnsi="Times New Roman" w:cs="Times New Roman"/>
                <w:b/>
                <w:sz w:val="24"/>
              </w:rPr>
              <w:t>-2</w:t>
            </w:r>
            <w:r w:rsidR="00A12487">
              <w:rPr>
                <w:rFonts w:ascii="Times New Roman" w:hAnsi="Times New Roman" w:cs="Times New Roman"/>
                <w:b/>
                <w:sz w:val="24"/>
              </w:rPr>
              <w:t>5</w:t>
            </w:r>
          </w:p>
        </w:tc>
        <w:tc>
          <w:tcPr>
            <w:tcW w:w="1080" w:type="dxa"/>
          </w:tcPr>
          <w:p w14:paraId="3E340527" w14:textId="28DEDF92" w:rsidR="008F7C7F" w:rsidRPr="00F1553C" w:rsidRDefault="008F7C7F" w:rsidP="00F1553C">
            <w:pPr>
              <w:pStyle w:val="ListParagraph"/>
              <w:numPr>
                <w:ilvl w:val="0"/>
                <w:numId w:val="46"/>
              </w:num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8517" w:type="dxa"/>
          </w:tcPr>
          <w:p w14:paraId="6CB67E6F" w14:textId="78CB7522" w:rsidR="008F7C7F" w:rsidRPr="00CD50E4" w:rsidRDefault="008F7C7F" w:rsidP="008F7C7F">
            <w:pPr>
              <w:rPr>
                <w:rFonts w:ascii="Times New Roman" w:hAnsi="Times New Roman" w:cs="Times New Roman"/>
                <w:b/>
                <w:sz w:val="24"/>
                <w:u w:val="single"/>
              </w:rPr>
            </w:pPr>
            <w:r w:rsidRPr="00C74F4A">
              <w:rPr>
                <w:rFonts w:ascii="Times New Roman" w:hAnsi="Times New Roman" w:cs="Times New Roman"/>
                <w:b/>
                <w:sz w:val="24"/>
                <w:u w:val="single"/>
              </w:rPr>
              <w:t>TO CONSIDER ANY WRITTEN DISPENSATIONS RECEIVED</w:t>
            </w:r>
          </w:p>
        </w:tc>
      </w:tr>
      <w:tr w:rsidR="0036049A" w:rsidRPr="007455D2" w14:paraId="3FA02273" w14:textId="77777777" w:rsidTr="005257C0">
        <w:tc>
          <w:tcPr>
            <w:tcW w:w="900" w:type="dxa"/>
          </w:tcPr>
          <w:p w14:paraId="7B0B4B43" w14:textId="77777777" w:rsidR="0036049A" w:rsidRDefault="0036049A" w:rsidP="008F7C7F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080" w:type="dxa"/>
          </w:tcPr>
          <w:p w14:paraId="7B5338C1" w14:textId="77777777" w:rsidR="0036049A" w:rsidRPr="00F1553C" w:rsidRDefault="0036049A" w:rsidP="0036049A">
            <w:pPr>
              <w:pStyle w:val="ListParagraph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8517" w:type="dxa"/>
          </w:tcPr>
          <w:p w14:paraId="4D3FF013" w14:textId="77777777" w:rsidR="0036049A" w:rsidRDefault="0036049A" w:rsidP="0036049A">
            <w:pPr>
              <w:rPr>
                <w:rFonts w:ascii="Times New Roman" w:hAnsi="Times New Roman" w:cs="Times New Roman"/>
                <w:sz w:val="24"/>
              </w:rPr>
            </w:pPr>
            <w:r w:rsidRPr="00C74F4A">
              <w:rPr>
                <w:rFonts w:ascii="Times New Roman" w:hAnsi="Times New Roman" w:cs="Times New Roman"/>
                <w:sz w:val="24"/>
              </w:rPr>
              <w:t>T</w:t>
            </w:r>
            <w:r>
              <w:rPr>
                <w:rFonts w:ascii="Times New Roman" w:hAnsi="Times New Roman" w:cs="Times New Roman"/>
                <w:sz w:val="24"/>
              </w:rPr>
              <w:t>h</w:t>
            </w:r>
            <w:r w:rsidRPr="00C74F4A">
              <w:rPr>
                <w:rFonts w:ascii="Times New Roman" w:hAnsi="Times New Roman" w:cs="Times New Roman"/>
                <w:sz w:val="24"/>
              </w:rPr>
              <w:t xml:space="preserve">e clerk reported that he had not received any requests for dispensations </w:t>
            </w:r>
          </w:p>
          <w:p w14:paraId="42B54836" w14:textId="77777777" w:rsidR="0036049A" w:rsidRPr="00C74F4A" w:rsidRDefault="0036049A" w:rsidP="008F7C7F">
            <w:pPr>
              <w:rPr>
                <w:rFonts w:ascii="Times New Roman" w:hAnsi="Times New Roman" w:cs="Times New Roman"/>
                <w:b/>
                <w:sz w:val="24"/>
                <w:u w:val="single"/>
              </w:rPr>
            </w:pPr>
          </w:p>
        </w:tc>
      </w:tr>
      <w:tr w:rsidR="0036049A" w:rsidRPr="007455D2" w14:paraId="198BA75F" w14:textId="77777777" w:rsidTr="005257C0">
        <w:tc>
          <w:tcPr>
            <w:tcW w:w="900" w:type="dxa"/>
          </w:tcPr>
          <w:p w14:paraId="5DC2FC2F" w14:textId="77777777" w:rsidR="0036049A" w:rsidRDefault="0036049A" w:rsidP="008F7C7F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080" w:type="dxa"/>
          </w:tcPr>
          <w:p w14:paraId="1C519149" w14:textId="77777777" w:rsidR="0036049A" w:rsidRPr="00F1553C" w:rsidRDefault="0036049A" w:rsidP="0036049A">
            <w:pPr>
              <w:pStyle w:val="ListParagraph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8517" w:type="dxa"/>
          </w:tcPr>
          <w:p w14:paraId="003F5AD1" w14:textId="77777777" w:rsidR="0036049A" w:rsidRPr="00C74F4A" w:rsidRDefault="0036049A" w:rsidP="0036049A">
            <w:pPr>
              <w:rPr>
                <w:rFonts w:ascii="Times New Roman" w:hAnsi="Times New Roman" w:cs="Times New Roman"/>
                <w:sz w:val="24"/>
              </w:rPr>
            </w:pPr>
          </w:p>
        </w:tc>
      </w:tr>
      <w:tr w:rsidR="004C5912" w:rsidRPr="007455D2" w14:paraId="3DC2862A" w14:textId="77777777" w:rsidTr="005257C0">
        <w:tc>
          <w:tcPr>
            <w:tcW w:w="900" w:type="dxa"/>
          </w:tcPr>
          <w:p w14:paraId="148A6901" w14:textId="472EB79E" w:rsidR="004C5912" w:rsidRDefault="004C5912" w:rsidP="004C5912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9B3833">
              <w:rPr>
                <w:rFonts w:ascii="Times New Roman" w:hAnsi="Times New Roman" w:cs="Times New Roman"/>
                <w:b/>
                <w:sz w:val="24"/>
              </w:rPr>
              <w:t>0</w:t>
            </w:r>
            <w:r>
              <w:rPr>
                <w:rFonts w:ascii="Times New Roman" w:hAnsi="Times New Roman" w:cs="Times New Roman"/>
                <w:b/>
                <w:sz w:val="24"/>
              </w:rPr>
              <w:t>20</w:t>
            </w:r>
            <w:r w:rsidRPr="009B3833">
              <w:rPr>
                <w:rFonts w:ascii="Times New Roman" w:hAnsi="Times New Roman" w:cs="Times New Roman"/>
                <w:b/>
                <w:sz w:val="24"/>
              </w:rPr>
              <w:t>-2</w:t>
            </w:r>
            <w:r>
              <w:rPr>
                <w:rFonts w:ascii="Times New Roman" w:hAnsi="Times New Roman" w:cs="Times New Roman"/>
                <w:b/>
                <w:sz w:val="24"/>
              </w:rPr>
              <w:t>5</w:t>
            </w:r>
          </w:p>
        </w:tc>
        <w:tc>
          <w:tcPr>
            <w:tcW w:w="1080" w:type="dxa"/>
          </w:tcPr>
          <w:p w14:paraId="1CEB17DE" w14:textId="77777777" w:rsidR="004C5912" w:rsidRPr="00F1553C" w:rsidRDefault="004C5912" w:rsidP="004C5912">
            <w:pPr>
              <w:pStyle w:val="ListParagraph"/>
              <w:numPr>
                <w:ilvl w:val="0"/>
                <w:numId w:val="46"/>
              </w:num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8517" w:type="dxa"/>
          </w:tcPr>
          <w:p w14:paraId="01FF6496" w14:textId="7A2FF0BB" w:rsidR="004C5912" w:rsidRPr="00C74F4A" w:rsidRDefault="004C5912" w:rsidP="004C5912">
            <w:pPr>
              <w:rPr>
                <w:rFonts w:ascii="Times New Roman" w:hAnsi="Times New Roman" w:cs="Times New Roman"/>
                <w:b/>
                <w:sz w:val="24"/>
                <w:u w:val="single"/>
              </w:rPr>
            </w:pPr>
            <w:r w:rsidRPr="00830DBF">
              <w:rPr>
                <w:rFonts w:ascii="Times New Roman" w:hAnsi="Times New Roman" w:cs="Times New Roman"/>
                <w:b/>
                <w:sz w:val="24"/>
                <w:u w:val="single"/>
              </w:rPr>
              <w:t>CONFIRMATION OF MINUTES OF THE MEETING (previously circulated)</w:t>
            </w:r>
          </w:p>
        </w:tc>
      </w:tr>
      <w:tr w:rsidR="004C5912" w:rsidRPr="007455D2" w14:paraId="5AD314C4" w14:textId="77777777" w:rsidTr="005257C0">
        <w:tc>
          <w:tcPr>
            <w:tcW w:w="900" w:type="dxa"/>
          </w:tcPr>
          <w:p w14:paraId="7190A830" w14:textId="6D481E84" w:rsidR="004C5912" w:rsidRPr="00F209D0" w:rsidRDefault="004C5912" w:rsidP="004C5912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080" w:type="dxa"/>
          </w:tcPr>
          <w:p w14:paraId="55911E24" w14:textId="77777777" w:rsidR="004C5912" w:rsidRPr="00F1553C" w:rsidRDefault="004C5912" w:rsidP="004C5912">
            <w:pPr>
              <w:pStyle w:val="ListParagraph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8517" w:type="dxa"/>
          </w:tcPr>
          <w:p w14:paraId="3B3E29B7" w14:textId="2B9588D0" w:rsidR="004C5912" w:rsidRPr="00CD50E4" w:rsidRDefault="00A0663E" w:rsidP="004C5912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The clerk apologised </w:t>
            </w:r>
            <w:r w:rsidR="0025137B">
              <w:rPr>
                <w:rFonts w:ascii="Times New Roman" w:hAnsi="Times New Roman" w:cs="Times New Roman"/>
                <w:sz w:val="24"/>
              </w:rPr>
              <w:t xml:space="preserve">for the lack of </w:t>
            </w:r>
            <w:r w:rsidR="00E81768">
              <w:rPr>
                <w:rFonts w:ascii="Times New Roman" w:hAnsi="Times New Roman" w:cs="Times New Roman"/>
                <w:sz w:val="24"/>
              </w:rPr>
              <w:t>minutes</w:t>
            </w:r>
            <w:r w:rsidR="0025137B">
              <w:rPr>
                <w:rFonts w:ascii="Times New Roman" w:hAnsi="Times New Roman" w:cs="Times New Roman"/>
                <w:sz w:val="24"/>
              </w:rPr>
              <w:t xml:space="preserve"> </w:t>
            </w:r>
            <w:r w:rsidR="004C5912" w:rsidRPr="00056B20">
              <w:rPr>
                <w:rFonts w:ascii="Times New Roman" w:hAnsi="Times New Roman" w:cs="Times New Roman"/>
                <w:sz w:val="24"/>
              </w:rPr>
              <w:t xml:space="preserve">It was </w:t>
            </w:r>
            <w:r w:rsidR="004C5912" w:rsidRPr="00056B20">
              <w:rPr>
                <w:rFonts w:ascii="Times New Roman" w:hAnsi="Times New Roman" w:cs="Times New Roman"/>
                <w:b/>
                <w:sz w:val="24"/>
              </w:rPr>
              <w:t xml:space="preserve">agreed </w:t>
            </w:r>
            <w:r w:rsidR="004C5912" w:rsidRPr="00056B20">
              <w:rPr>
                <w:rFonts w:ascii="Times New Roman" w:hAnsi="Times New Roman" w:cs="Times New Roman"/>
                <w:sz w:val="24"/>
              </w:rPr>
              <w:t xml:space="preserve">that the minutes of the meeting held on </w:t>
            </w:r>
            <w:r w:rsidR="007069E2">
              <w:rPr>
                <w:rFonts w:ascii="Times New Roman" w:hAnsi="Times New Roman" w:cs="Times New Roman"/>
                <w:sz w:val="24"/>
              </w:rPr>
              <w:t>21</w:t>
            </w:r>
            <w:r w:rsidR="00D11D2A" w:rsidRPr="007069E2">
              <w:rPr>
                <w:rFonts w:ascii="Times New Roman" w:hAnsi="Times New Roman" w:cs="Times New Roman"/>
                <w:sz w:val="24"/>
                <w:vertAlign w:val="superscript"/>
              </w:rPr>
              <w:t>st</w:t>
            </w:r>
            <w:r w:rsidR="00D11D2A">
              <w:rPr>
                <w:rFonts w:ascii="Times New Roman" w:hAnsi="Times New Roman" w:cs="Times New Roman"/>
                <w:sz w:val="24"/>
              </w:rPr>
              <w:t xml:space="preserve"> July</w:t>
            </w:r>
            <w:r w:rsidR="004C5912">
              <w:rPr>
                <w:rFonts w:ascii="Times New Roman" w:hAnsi="Times New Roman" w:cs="Times New Roman"/>
                <w:sz w:val="24"/>
              </w:rPr>
              <w:t xml:space="preserve"> </w:t>
            </w:r>
            <w:r w:rsidR="004C5912" w:rsidRPr="00056B20">
              <w:rPr>
                <w:rFonts w:ascii="Times New Roman" w:hAnsi="Times New Roman" w:cs="Times New Roman"/>
                <w:sz w:val="24"/>
              </w:rPr>
              <w:t>202</w:t>
            </w:r>
            <w:r w:rsidR="004C5912">
              <w:rPr>
                <w:rFonts w:ascii="Times New Roman" w:hAnsi="Times New Roman" w:cs="Times New Roman"/>
                <w:sz w:val="24"/>
              </w:rPr>
              <w:t>5</w:t>
            </w:r>
            <w:r w:rsidR="004C5912" w:rsidRPr="00056B20">
              <w:rPr>
                <w:rFonts w:ascii="Times New Roman" w:hAnsi="Times New Roman" w:cs="Times New Roman"/>
                <w:sz w:val="24"/>
              </w:rPr>
              <w:t xml:space="preserve"> was a true and accurate record of what transpired.</w:t>
            </w:r>
          </w:p>
        </w:tc>
      </w:tr>
      <w:tr w:rsidR="004C5912" w:rsidRPr="007455D2" w14:paraId="354B7094" w14:textId="77777777" w:rsidTr="005257C0">
        <w:tc>
          <w:tcPr>
            <w:tcW w:w="900" w:type="dxa"/>
          </w:tcPr>
          <w:p w14:paraId="6ED08163" w14:textId="77777777" w:rsidR="004C5912" w:rsidRPr="00F209D0" w:rsidRDefault="004C5912" w:rsidP="004C5912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080" w:type="dxa"/>
          </w:tcPr>
          <w:p w14:paraId="5000992B" w14:textId="77777777" w:rsidR="004C5912" w:rsidRPr="00F1553C" w:rsidRDefault="004C5912" w:rsidP="004C5912">
            <w:pPr>
              <w:pStyle w:val="ListParagraph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8517" w:type="dxa"/>
          </w:tcPr>
          <w:p w14:paraId="4200D72B" w14:textId="77777777" w:rsidR="004C5912" w:rsidRPr="00CD50E4" w:rsidRDefault="004C5912" w:rsidP="004C5912">
            <w:pPr>
              <w:rPr>
                <w:rFonts w:ascii="Times New Roman" w:hAnsi="Times New Roman" w:cs="Times New Roman"/>
                <w:b/>
                <w:sz w:val="24"/>
                <w:u w:val="single"/>
              </w:rPr>
            </w:pPr>
          </w:p>
        </w:tc>
      </w:tr>
      <w:tr w:rsidR="004C5912" w:rsidRPr="007455D2" w14:paraId="11AE01DA" w14:textId="77777777" w:rsidTr="005257C0">
        <w:tc>
          <w:tcPr>
            <w:tcW w:w="900" w:type="dxa"/>
          </w:tcPr>
          <w:p w14:paraId="2A2A9D15" w14:textId="178C08AD" w:rsidR="004C5912" w:rsidRPr="00F209D0" w:rsidRDefault="004C5912" w:rsidP="004C5912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021-25</w:t>
            </w:r>
          </w:p>
        </w:tc>
        <w:tc>
          <w:tcPr>
            <w:tcW w:w="1080" w:type="dxa"/>
          </w:tcPr>
          <w:p w14:paraId="3FD8F4C3" w14:textId="0933B0EB" w:rsidR="004C5912" w:rsidRPr="00F1553C" w:rsidRDefault="004C5912" w:rsidP="004C5912">
            <w:pPr>
              <w:pStyle w:val="ListParagraph"/>
              <w:numPr>
                <w:ilvl w:val="0"/>
                <w:numId w:val="46"/>
              </w:num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8517" w:type="dxa"/>
          </w:tcPr>
          <w:p w14:paraId="0132B748" w14:textId="1B656C13" w:rsidR="004C5912" w:rsidRPr="00CD50E4" w:rsidRDefault="0091021B" w:rsidP="004C5912">
            <w:pPr>
              <w:rPr>
                <w:rFonts w:ascii="Times New Roman" w:hAnsi="Times New Roman" w:cs="Times New Roman"/>
                <w:b/>
                <w:sz w:val="24"/>
                <w:u w:val="single"/>
              </w:rPr>
            </w:pPr>
            <w:r w:rsidRPr="0091021B">
              <w:rPr>
                <w:rFonts w:ascii="Times New Roman" w:hAnsi="Times New Roman" w:cs="Times New Roman"/>
                <w:b/>
                <w:sz w:val="24"/>
                <w:u w:val="single"/>
              </w:rPr>
              <w:t>PARISH ISSUES</w:t>
            </w:r>
          </w:p>
        </w:tc>
      </w:tr>
      <w:tr w:rsidR="004C5912" w:rsidRPr="00FA24CE" w14:paraId="7224019F" w14:textId="77777777" w:rsidTr="005257C0">
        <w:tc>
          <w:tcPr>
            <w:tcW w:w="900" w:type="dxa"/>
          </w:tcPr>
          <w:p w14:paraId="5B89C09E" w14:textId="77777777" w:rsidR="004C5912" w:rsidRPr="00F209D0" w:rsidRDefault="004C5912" w:rsidP="004C5912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080" w:type="dxa"/>
          </w:tcPr>
          <w:p w14:paraId="4EAF4A1F" w14:textId="77777777" w:rsidR="004C5912" w:rsidRPr="00F1553C" w:rsidRDefault="004C5912" w:rsidP="004C5912">
            <w:pPr>
              <w:pStyle w:val="ListParagraph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8517" w:type="dxa"/>
          </w:tcPr>
          <w:p w14:paraId="31A073E9" w14:textId="178A09E1" w:rsidR="00785953" w:rsidRPr="00AA04EF" w:rsidRDefault="00785953" w:rsidP="00AA04EF">
            <w:pPr>
              <w:pStyle w:val="ListParagraph"/>
              <w:numPr>
                <w:ilvl w:val="0"/>
                <w:numId w:val="47"/>
              </w:numPr>
              <w:rPr>
                <w:rFonts w:ascii="Times New Roman" w:hAnsi="Times New Roman" w:cs="Times New Roman"/>
                <w:sz w:val="24"/>
              </w:rPr>
            </w:pPr>
            <w:r w:rsidRPr="00AA04EF">
              <w:rPr>
                <w:rFonts w:ascii="Times New Roman" w:hAnsi="Times New Roman" w:cs="Times New Roman"/>
                <w:sz w:val="24"/>
              </w:rPr>
              <w:t>Cattle grid progress</w:t>
            </w:r>
          </w:p>
          <w:p w14:paraId="0FF7266E" w14:textId="38C68A14" w:rsidR="00AA04EF" w:rsidRDefault="00AA04EF" w:rsidP="00AA04EF">
            <w:pPr>
              <w:pStyle w:val="ListParagraph"/>
              <w:ind w:left="1080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lastRenderedPageBreak/>
              <w:t xml:space="preserve">A quote has been received in relation </w:t>
            </w:r>
            <w:r w:rsidR="00DC6425">
              <w:rPr>
                <w:rFonts w:ascii="Times New Roman" w:hAnsi="Times New Roman" w:cs="Times New Roman"/>
                <w:sz w:val="24"/>
              </w:rPr>
              <w:t xml:space="preserve">to costs </w:t>
            </w:r>
            <w:r w:rsidR="00FE3D4F">
              <w:rPr>
                <w:rFonts w:ascii="Times New Roman" w:hAnsi="Times New Roman" w:cs="Times New Roman"/>
                <w:sz w:val="24"/>
              </w:rPr>
              <w:t>there</w:t>
            </w:r>
            <w:r w:rsidR="00DC6425">
              <w:rPr>
                <w:rFonts w:ascii="Times New Roman" w:hAnsi="Times New Roman" w:cs="Times New Roman"/>
                <w:sz w:val="24"/>
              </w:rPr>
              <w:t xml:space="preserve"> might be a sticking point in relation to planning</w:t>
            </w:r>
            <w:r w:rsidR="00FE3D4F">
              <w:rPr>
                <w:rFonts w:ascii="Times New Roman" w:hAnsi="Times New Roman" w:cs="Times New Roman"/>
                <w:sz w:val="24"/>
              </w:rPr>
              <w:t>.</w:t>
            </w:r>
            <w:r w:rsidR="0025137B">
              <w:rPr>
                <w:rFonts w:ascii="Times New Roman" w:hAnsi="Times New Roman" w:cs="Times New Roman"/>
                <w:sz w:val="24"/>
              </w:rPr>
              <w:t xml:space="preserve"> There w</w:t>
            </w:r>
            <w:r w:rsidR="00251B5D">
              <w:rPr>
                <w:rFonts w:ascii="Times New Roman" w:hAnsi="Times New Roman" w:cs="Times New Roman"/>
                <w:sz w:val="24"/>
              </w:rPr>
              <w:t>ere no complaints to proceed</w:t>
            </w:r>
          </w:p>
          <w:p w14:paraId="2CB6392C" w14:textId="77777777" w:rsidR="007165B0" w:rsidRPr="00AA04EF" w:rsidRDefault="007165B0" w:rsidP="00AA04EF">
            <w:pPr>
              <w:pStyle w:val="ListParagraph"/>
              <w:ind w:left="1080"/>
              <w:rPr>
                <w:rFonts w:ascii="Times New Roman" w:hAnsi="Times New Roman" w:cs="Times New Roman"/>
                <w:sz w:val="24"/>
              </w:rPr>
            </w:pPr>
          </w:p>
          <w:p w14:paraId="1AD1D38E" w14:textId="5E7952A1" w:rsidR="00FE3D4F" w:rsidRDefault="00785953" w:rsidP="00FF1B98">
            <w:pPr>
              <w:pStyle w:val="ListParagraph"/>
              <w:numPr>
                <w:ilvl w:val="0"/>
                <w:numId w:val="47"/>
              </w:numPr>
              <w:rPr>
                <w:rFonts w:ascii="Times New Roman" w:hAnsi="Times New Roman" w:cs="Times New Roman"/>
                <w:sz w:val="24"/>
              </w:rPr>
            </w:pPr>
            <w:r w:rsidRPr="00FE3D4F">
              <w:rPr>
                <w:rFonts w:ascii="Times New Roman" w:hAnsi="Times New Roman" w:cs="Times New Roman"/>
                <w:sz w:val="24"/>
              </w:rPr>
              <w:t xml:space="preserve">Metal T fencing at The Yeld gate to Yew tree cottage </w:t>
            </w:r>
            <w:r w:rsidR="00016600">
              <w:rPr>
                <w:rFonts w:ascii="Times New Roman" w:hAnsi="Times New Roman" w:cs="Times New Roman"/>
                <w:sz w:val="24"/>
              </w:rPr>
              <w:t xml:space="preserve">This was discussed </w:t>
            </w:r>
            <w:r w:rsidR="002C6596">
              <w:rPr>
                <w:rFonts w:ascii="Times New Roman" w:hAnsi="Times New Roman" w:cs="Times New Roman"/>
                <w:sz w:val="24"/>
              </w:rPr>
              <w:t>and it was recorded in the minutes that this was the responsibility of the Parish Council</w:t>
            </w:r>
            <w:r w:rsidR="00FF1B98">
              <w:rPr>
                <w:rFonts w:ascii="Times New Roman" w:hAnsi="Times New Roman" w:cs="Times New Roman"/>
                <w:sz w:val="24"/>
              </w:rPr>
              <w:t>.</w:t>
            </w:r>
          </w:p>
          <w:p w14:paraId="7C897113" w14:textId="56DE6852" w:rsidR="007165B0" w:rsidRDefault="007165B0" w:rsidP="007165B0">
            <w:pPr>
              <w:pStyle w:val="ListParagraph"/>
              <w:ind w:left="1080"/>
              <w:rPr>
                <w:rFonts w:ascii="Times New Roman" w:hAnsi="Times New Roman" w:cs="Times New Roman"/>
                <w:sz w:val="24"/>
              </w:rPr>
            </w:pPr>
          </w:p>
          <w:p w14:paraId="23319D17" w14:textId="2D8B04BD" w:rsidR="00FF1B98" w:rsidRDefault="00FF1B98" w:rsidP="00FF1B98">
            <w:pPr>
              <w:pStyle w:val="ListParagraph"/>
              <w:numPr>
                <w:ilvl w:val="0"/>
                <w:numId w:val="47"/>
              </w:num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Pot</w:t>
            </w:r>
            <w:r w:rsidRPr="00785953">
              <w:rPr>
                <w:rFonts w:ascii="Times New Roman" w:hAnsi="Times New Roman" w:cs="Times New Roman"/>
                <w:sz w:val="24"/>
              </w:rPr>
              <w:t>hole/ paving slabs/ listing of Ford</w:t>
            </w:r>
          </w:p>
          <w:p w14:paraId="059D81CB" w14:textId="01BAFDD3" w:rsidR="00FF1B98" w:rsidRDefault="00646B63" w:rsidP="00FF1B98">
            <w:pPr>
              <w:pStyle w:val="ListParagraph"/>
              <w:ind w:left="1080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Highways have been contacted</w:t>
            </w:r>
            <w:r w:rsidR="002017B7">
              <w:rPr>
                <w:rFonts w:ascii="Times New Roman" w:hAnsi="Times New Roman" w:cs="Times New Roman"/>
                <w:sz w:val="24"/>
              </w:rPr>
              <w:t>. The paving slabs have been suggested that these needs to be prioritised.</w:t>
            </w:r>
            <w:r w:rsidR="00BB03AF">
              <w:rPr>
                <w:rFonts w:ascii="Times New Roman" w:hAnsi="Times New Roman" w:cs="Times New Roman"/>
                <w:sz w:val="24"/>
              </w:rPr>
              <w:t xml:space="preserve"> </w:t>
            </w:r>
            <w:r w:rsidR="008A5066">
              <w:rPr>
                <w:rFonts w:ascii="Times New Roman" w:hAnsi="Times New Roman" w:cs="Times New Roman"/>
                <w:sz w:val="24"/>
              </w:rPr>
              <w:t>The Ford will need to be investigated.</w:t>
            </w:r>
          </w:p>
          <w:p w14:paraId="0BDBDFD9" w14:textId="77777777" w:rsidR="00AD433E" w:rsidRDefault="00AD433E" w:rsidP="00FF1B98">
            <w:pPr>
              <w:pStyle w:val="ListParagraph"/>
              <w:ind w:left="1080"/>
              <w:rPr>
                <w:rFonts w:ascii="Times New Roman" w:hAnsi="Times New Roman" w:cs="Times New Roman"/>
                <w:sz w:val="24"/>
              </w:rPr>
            </w:pPr>
          </w:p>
          <w:p w14:paraId="266B5FBE" w14:textId="231C068B" w:rsidR="0067062B" w:rsidRPr="007165B0" w:rsidRDefault="00FF1B98" w:rsidP="00922501">
            <w:pPr>
              <w:pStyle w:val="ListParagraph"/>
              <w:numPr>
                <w:ilvl w:val="0"/>
                <w:numId w:val="47"/>
              </w:numPr>
              <w:rPr>
                <w:rFonts w:ascii="Times New Roman" w:hAnsi="Times New Roman" w:cs="Times New Roman"/>
                <w:sz w:val="24"/>
              </w:rPr>
            </w:pPr>
            <w:r w:rsidRPr="007165B0">
              <w:rPr>
                <w:rFonts w:ascii="Times New Roman" w:hAnsi="Times New Roman" w:cs="Times New Roman"/>
                <w:sz w:val="24"/>
              </w:rPr>
              <w:t>Phone box adoption outcome</w:t>
            </w:r>
            <w:r w:rsidR="00E4476C" w:rsidRPr="007165B0">
              <w:rPr>
                <w:rFonts w:ascii="Times New Roman" w:hAnsi="Times New Roman" w:cs="Times New Roman"/>
                <w:sz w:val="24"/>
              </w:rPr>
              <w:br/>
              <w:t xml:space="preserve">This was discussed in the public session. A request </w:t>
            </w:r>
            <w:r w:rsidR="003E1B18" w:rsidRPr="007165B0">
              <w:rPr>
                <w:rFonts w:ascii="Times New Roman" w:hAnsi="Times New Roman" w:cs="Times New Roman"/>
                <w:sz w:val="24"/>
              </w:rPr>
              <w:t>had</w:t>
            </w:r>
            <w:r w:rsidR="00E4476C" w:rsidRPr="007165B0">
              <w:rPr>
                <w:rFonts w:ascii="Times New Roman" w:hAnsi="Times New Roman" w:cs="Times New Roman"/>
                <w:sz w:val="24"/>
              </w:rPr>
              <w:t xml:space="preserve"> been made to BT</w:t>
            </w:r>
            <w:r w:rsidR="003E1B18" w:rsidRPr="007165B0">
              <w:rPr>
                <w:rFonts w:ascii="Times New Roman" w:hAnsi="Times New Roman" w:cs="Times New Roman"/>
                <w:sz w:val="24"/>
              </w:rPr>
              <w:t xml:space="preserve">-Payphones for the </w:t>
            </w:r>
            <w:r w:rsidR="007165B0" w:rsidRPr="007165B0">
              <w:rPr>
                <w:rFonts w:ascii="Times New Roman" w:hAnsi="Times New Roman" w:cs="Times New Roman"/>
                <w:sz w:val="24"/>
              </w:rPr>
              <w:t>telephone box to be adopted by Council</w:t>
            </w:r>
          </w:p>
          <w:p w14:paraId="3E6B77AA" w14:textId="77777777" w:rsidR="00FF1B98" w:rsidRPr="00FF1B98" w:rsidRDefault="00FF1B98" w:rsidP="00FF1B98">
            <w:pPr>
              <w:pStyle w:val="ListParagraph"/>
              <w:rPr>
                <w:rFonts w:ascii="Times New Roman" w:hAnsi="Times New Roman" w:cs="Times New Roman"/>
                <w:sz w:val="24"/>
              </w:rPr>
            </w:pPr>
          </w:p>
          <w:p w14:paraId="4B96EEB7" w14:textId="36025776" w:rsidR="00122C1F" w:rsidRPr="00FA24CE" w:rsidRDefault="00FF1B98" w:rsidP="00122C1F">
            <w:pPr>
              <w:pStyle w:val="ListParagraph"/>
              <w:numPr>
                <w:ilvl w:val="0"/>
                <w:numId w:val="47"/>
              </w:numPr>
              <w:rPr>
                <w:rFonts w:ascii="Times New Roman" w:hAnsi="Times New Roman" w:cs="Times New Roman"/>
                <w:sz w:val="24"/>
              </w:rPr>
            </w:pPr>
            <w:r w:rsidRPr="00FA24CE">
              <w:rPr>
                <w:rFonts w:ascii="Times New Roman" w:hAnsi="Times New Roman" w:cs="Times New Roman"/>
                <w:sz w:val="24"/>
              </w:rPr>
              <w:t>Defibrillator update</w:t>
            </w:r>
            <w:r w:rsidR="00122C1F" w:rsidRPr="00FA24CE">
              <w:rPr>
                <w:rFonts w:ascii="Times New Roman" w:hAnsi="Times New Roman" w:cs="Times New Roman"/>
                <w:sz w:val="24"/>
              </w:rPr>
              <w:br/>
            </w:r>
            <w:r w:rsidR="00240896" w:rsidRPr="00FA24CE">
              <w:rPr>
                <w:rFonts w:ascii="Times New Roman" w:hAnsi="Times New Roman" w:cs="Times New Roman"/>
                <w:sz w:val="24"/>
              </w:rPr>
              <w:t xml:space="preserve">A letter </w:t>
            </w:r>
            <w:r w:rsidR="00FA24CE" w:rsidRPr="00FA24CE">
              <w:rPr>
                <w:rFonts w:ascii="Times New Roman" w:hAnsi="Times New Roman" w:cs="Times New Roman"/>
                <w:sz w:val="24"/>
              </w:rPr>
              <w:t>had be</w:t>
            </w:r>
            <w:r w:rsidR="00FA24CE">
              <w:rPr>
                <w:rFonts w:ascii="Times New Roman" w:hAnsi="Times New Roman" w:cs="Times New Roman"/>
                <w:sz w:val="24"/>
              </w:rPr>
              <w:t xml:space="preserve">en received </w:t>
            </w:r>
            <w:r w:rsidR="00CA7A94">
              <w:rPr>
                <w:rFonts w:ascii="Times New Roman" w:hAnsi="Times New Roman" w:cs="Times New Roman"/>
                <w:sz w:val="24"/>
              </w:rPr>
              <w:t xml:space="preserve">from the person who maintained the defibrillators </w:t>
            </w:r>
          </w:p>
          <w:p w14:paraId="35BB6BD1" w14:textId="6C12E214" w:rsidR="004C5912" w:rsidRPr="00FA24CE" w:rsidRDefault="004C5912" w:rsidP="00785953">
            <w:pPr>
              <w:rPr>
                <w:rFonts w:ascii="Times New Roman" w:hAnsi="Times New Roman" w:cs="Times New Roman"/>
                <w:sz w:val="24"/>
              </w:rPr>
            </w:pPr>
          </w:p>
        </w:tc>
      </w:tr>
      <w:tr w:rsidR="004C5912" w:rsidRPr="00FA24CE" w14:paraId="41EF51B2" w14:textId="77777777" w:rsidTr="005257C0">
        <w:tc>
          <w:tcPr>
            <w:tcW w:w="900" w:type="dxa"/>
          </w:tcPr>
          <w:p w14:paraId="6A5F22A7" w14:textId="77777777" w:rsidR="004C5912" w:rsidRPr="00FA24CE" w:rsidRDefault="004C5912" w:rsidP="004C5912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080" w:type="dxa"/>
          </w:tcPr>
          <w:p w14:paraId="5EC13E1A" w14:textId="77777777" w:rsidR="004C5912" w:rsidRPr="00FA24CE" w:rsidRDefault="004C5912" w:rsidP="004C5912">
            <w:pPr>
              <w:pStyle w:val="ListParagraph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8517" w:type="dxa"/>
          </w:tcPr>
          <w:p w14:paraId="367858B1" w14:textId="77777777" w:rsidR="004C5912" w:rsidRPr="00FA24CE" w:rsidRDefault="004C5912" w:rsidP="004C5912">
            <w:pPr>
              <w:rPr>
                <w:rFonts w:ascii="Times New Roman" w:hAnsi="Times New Roman" w:cs="Times New Roman"/>
                <w:b/>
                <w:sz w:val="24"/>
                <w:u w:val="single"/>
              </w:rPr>
            </w:pPr>
          </w:p>
        </w:tc>
      </w:tr>
      <w:tr w:rsidR="004C5912" w:rsidRPr="007455D2" w14:paraId="7DA9665A" w14:textId="77777777" w:rsidTr="005257C0">
        <w:tc>
          <w:tcPr>
            <w:tcW w:w="900" w:type="dxa"/>
          </w:tcPr>
          <w:p w14:paraId="151DF9E0" w14:textId="71806A7A" w:rsidR="004C5912" w:rsidRPr="00F209D0" w:rsidRDefault="00FB34A4" w:rsidP="004C5912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A12487">
              <w:rPr>
                <w:rFonts w:ascii="Times New Roman" w:hAnsi="Times New Roman" w:cs="Times New Roman"/>
                <w:b/>
                <w:sz w:val="24"/>
              </w:rPr>
              <w:t>0</w:t>
            </w:r>
            <w:r>
              <w:rPr>
                <w:rFonts w:ascii="Times New Roman" w:hAnsi="Times New Roman" w:cs="Times New Roman"/>
                <w:b/>
                <w:sz w:val="24"/>
              </w:rPr>
              <w:t>22</w:t>
            </w:r>
            <w:r w:rsidRPr="00A12487">
              <w:rPr>
                <w:rFonts w:ascii="Times New Roman" w:hAnsi="Times New Roman" w:cs="Times New Roman"/>
                <w:b/>
                <w:sz w:val="24"/>
              </w:rPr>
              <w:t>-25</w:t>
            </w:r>
          </w:p>
        </w:tc>
        <w:tc>
          <w:tcPr>
            <w:tcW w:w="1080" w:type="dxa"/>
          </w:tcPr>
          <w:p w14:paraId="3A07C28B" w14:textId="41366EBF" w:rsidR="004C5912" w:rsidRPr="00F1553C" w:rsidRDefault="004C5912" w:rsidP="004C5912">
            <w:pPr>
              <w:pStyle w:val="ListParagraph"/>
              <w:numPr>
                <w:ilvl w:val="0"/>
                <w:numId w:val="46"/>
              </w:num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8517" w:type="dxa"/>
          </w:tcPr>
          <w:p w14:paraId="56BF22DD" w14:textId="18D0D00F" w:rsidR="004C5912" w:rsidRPr="00C74F4A" w:rsidRDefault="00FB34A4" w:rsidP="004C5912">
            <w:pPr>
              <w:rPr>
                <w:rFonts w:ascii="Times New Roman" w:hAnsi="Times New Roman" w:cs="Times New Roman"/>
                <w:b/>
                <w:sz w:val="24"/>
                <w:u w:val="single"/>
              </w:rPr>
            </w:pPr>
            <w:r w:rsidRPr="00FB34A4">
              <w:rPr>
                <w:rFonts w:ascii="Times New Roman" w:hAnsi="Times New Roman" w:cs="Times New Roman"/>
                <w:b/>
                <w:sz w:val="24"/>
                <w:u w:val="single"/>
              </w:rPr>
              <w:t>REPORTS FROM REPRESENTATIVES</w:t>
            </w:r>
          </w:p>
        </w:tc>
      </w:tr>
      <w:tr w:rsidR="004C5912" w:rsidRPr="007455D2" w14:paraId="61D1450D" w14:textId="77777777" w:rsidTr="005257C0">
        <w:tc>
          <w:tcPr>
            <w:tcW w:w="900" w:type="dxa"/>
          </w:tcPr>
          <w:p w14:paraId="0FD9A061" w14:textId="1A2AA81F" w:rsidR="004C5912" w:rsidRDefault="004C5912" w:rsidP="004C5912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080" w:type="dxa"/>
          </w:tcPr>
          <w:p w14:paraId="2AEA50BA" w14:textId="77777777" w:rsidR="004C5912" w:rsidRPr="00F1553C" w:rsidRDefault="004C5912" w:rsidP="004C5912">
            <w:pPr>
              <w:pStyle w:val="ListParagraph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8517" w:type="dxa"/>
          </w:tcPr>
          <w:p w14:paraId="3947B43F" w14:textId="3EDBE391" w:rsidR="004D1808" w:rsidRPr="004D1808" w:rsidRDefault="004D1808" w:rsidP="004D1808">
            <w:pPr>
              <w:rPr>
                <w:rFonts w:ascii="Times New Roman" w:hAnsi="Times New Roman" w:cs="Times New Roman"/>
                <w:bCs/>
                <w:sz w:val="24"/>
              </w:rPr>
            </w:pPr>
            <w:r w:rsidRPr="004D1808">
              <w:rPr>
                <w:rFonts w:ascii="Times New Roman" w:hAnsi="Times New Roman" w:cs="Times New Roman"/>
                <w:bCs/>
                <w:sz w:val="24"/>
              </w:rPr>
              <w:t>7.1. Village Hall – Cllr John Heighway.</w:t>
            </w:r>
            <w:r w:rsidR="001B59B8">
              <w:rPr>
                <w:rFonts w:ascii="Times New Roman" w:hAnsi="Times New Roman" w:cs="Times New Roman"/>
                <w:bCs/>
                <w:sz w:val="24"/>
              </w:rPr>
              <w:t xml:space="preserve"> </w:t>
            </w:r>
            <w:r w:rsidR="00892399">
              <w:rPr>
                <w:rFonts w:ascii="Times New Roman" w:hAnsi="Times New Roman" w:cs="Times New Roman"/>
                <w:bCs/>
                <w:sz w:val="24"/>
              </w:rPr>
              <w:t xml:space="preserve">There was </w:t>
            </w:r>
          </w:p>
          <w:p w14:paraId="7A27BED7" w14:textId="66EFB23E" w:rsidR="004C5912" w:rsidRPr="00CF23CA" w:rsidRDefault="004D1808" w:rsidP="004D1808">
            <w:pPr>
              <w:rPr>
                <w:rFonts w:ascii="Times New Roman" w:hAnsi="Times New Roman" w:cs="Times New Roman"/>
                <w:b/>
                <w:sz w:val="24"/>
                <w:u w:val="single"/>
              </w:rPr>
            </w:pPr>
            <w:r w:rsidRPr="004D1808">
              <w:rPr>
                <w:rFonts w:ascii="Times New Roman" w:hAnsi="Times New Roman" w:cs="Times New Roman"/>
                <w:bCs/>
                <w:sz w:val="24"/>
              </w:rPr>
              <w:t>7.2. Commoners Association– The Chair</w:t>
            </w:r>
            <w:r w:rsidR="008A12F3">
              <w:rPr>
                <w:rFonts w:ascii="Times New Roman" w:hAnsi="Times New Roman" w:cs="Times New Roman"/>
                <w:bCs/>
                <w:sz w:val="24"/>
              </w:rPr>
              <w:t xml:space="preserve"> there was no meeting</w:t>
            </w:r>
            <w:r w:rsidR="00667FE9">
              <w:rPr>
                <w:rFonts w:ascii="Times New Roman" w:hAnsi="Times New Roman" w:cs="Times New Roman"/>
                <w:bCs/>
                <w:sz w:val="24"/>
              </w:rPr>
              <w:t xml:space="preserve"> </w:t>
            </w:r>
          </w:p>
        </w:tc>
      </w:tr>
      <w:tr w:rsidR="004C5912" w:rsidRPr="007455D2" w14:paraId="22B88666" w14:textId="77777777" w:rsidTr="005257C0">
        <w:tc>
          <w:tcPr>
            <w:tcW w:w="900" w:type="dxa"/>
          </w:tcPr>
          <w:p w14:paraId="5D71FDAE" w14:textId="77777777" w:rsidR="004C5912" w:rsidRDefault="004C5912" w:rsidP="004C5912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080" w:type="dxa"/>
          </w:tcPr>
          <w:p w14:paraId="791DE4F5" w14:textId="77777777" w:rsidR="004C5912" w:rsidRPr="00F1553C" w:rsidRDefault="004C5912" w:rsidP="004C5912">
            <w:pPr>
              <w:pStyle w:val="ListParagraph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8517" w:type="dxa"/>
          </w:tcPr>
          <w:p w14:paraId="0AE588AA" w14:textId="26023B99" w:rsidR="004C5912" w:rsidRPr="008A5D79" w:rsidRDefault="004C5912" w:rsidP="004C5912">
            <w:pPr>
              <w:rPr>
                <w:rFonts w:ascii="Times New Roman" w:hAnsi="Times New Roman" w:cs="Times New Roman"/>
                <w:bCs/>
                <w:sz w:val="24"/>
              </w:rPr>
            </w:pPr>
          </w:p>
        </w:tc>
      </w:tr>
      <w:tr w:rsidR="004C5912" w:rsidRPr="007455D2" w14:paraId="4348B172" w14:textId="77777777" w:rsidTr="005257C0">
        <w:tc>
          <w:tcPr>
            <w:tcW w:w="900" w:type="dxa"/>
          </w:tcPr>
          <w:p w14:paraId="022AB5A0" w14:textId="3E51C9C5" w:rsidR="004C5912" w:rsidRDefault="004C5912" w:rsidP="004C5912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 xml:space="preserve">  </w:t>
            </w:r>
          </w:p>
        </w:tc>
        <w:tc>
          <w:tcPr>
            <w:tcW w:w="1080" w:type="dxa"/>
          </w:tcPr>
          <w:p w14:paraId="3B866E27" w14:textId="77777777" w:rsidR="004C5912" w:rsidRPr="00F1553C" w:rsidRDefault="004C5912" w:rsidP="004C5912">
            <w:pPr>
              <w:pStyle w:val="ListParagraph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8517" w:type="dxa"/>
          </w:tcPr>
          <w:p w14:paraId="2F3C9C66" w14:textId="77777777" w:rsidR="004C5912" w:rsidRPr="00CF23CA" w:rsidRDefault="004C5912" w:rsidP="004C5912">
            <w:pPr>
              <w:rPr>
                <w:rFonts w:ascii="Times New Roman" w:hAnsi="Times New Roman" w:cs="Times New Roman"/>
                <w:b/>
                <w:sz w:val="24"/>
                <w:u w:val="single"/>
              </w:rPr>
            </w:pPr>
          </w:p>
        </w:tc>
      </w:tr>
      <w:tr w:rsidR="004C5912" w:rsidRPr="007455D2" w14:paraId="4685B8A9" w14:textId="77777777" w:rsidTr="005257C0">
        <w:tc>
          <w:tcPr>
            <w:tcW w:w="900" w:type="dxa"/>
          </w:tcPr>
          <w:p w14:paraId="23C5D668" w14:textId="458B1539" w:rsidR="004C5912" w:rsidRPr="00F209D0" w:rsidRDefault="004C5912" w:rsidP="004C5912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9B3833">
              <w:rPr>
                <w:rFonts w:ascii="Times New Roman" w:hAnsi="Times New Roman" w:cs="Times New Roman"/>
                <w:b/>
                <w:sz w:val="24"/>
              </w:rPr>
              <w:t>0</w:t>
            </w:r>
            <w:r>
              <w:rPr>
                <w:rFonts w:ascii="Times New Roman" w:hAnsi="Times New Roman" w:cs="Times New Roman"/>
                <w:b/>
                <w:sz w:val="24"/>
              </w:rPr>
              <w:t>23</w:t>
            </w:r>
            <w:r w:rsidRPr="009B3833">
              <w:rPr>
                <w:rFonts w:ascii="Times New Roman" w:hAnsi="Times New Roman" w:cs="Times New Roman"/>
                <w:b/>
                <w:sz w:val="24"/>
              </w:rPr>
              <w:t>-2</w:t>
            </w:r>
            <w:r>
              <w:rPr>
                <w:rFonts w:ascii="Times New Roman" w:hAnsi="Times New Roman" w:cs="Times New Roman"/>
                <w:b/>
                <w:sz w:val="24"/>
              </w:rPr>
              <w:t>5</w:t>
            </w:r>
          </w:p>
        </w:tc>
        <w:tc>
          <w:tcPr>
            <w:tcW w:w="1080" w:type="dxa"/>
          </w:tcPr>
          <w:p w14:paraId="77BF0D8C" w14:textId="60436A6E" w:rsidR="004C5912" w:rsidRPr="00F1553C" w:rsidRDefault="004C5912" w:rsidP="004C5912">
            <w:pPr>
              <w:pStyle w:val="ListParagraph"/>
              <w:numPr>
                <w:ilvl w:val="0"/>
                <w:numId w:val="46"/>
              </w:num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8517" w:type="dxa"/>
          </w:tcPr>
          <w:p w14:paraId="7777B5C8" w14:textId="4EE55C64" w:rsidR="004C5912" w:rsidRPr="00A0074E" w:rsidRDefault="001B3824" w:rsidP="004C5912">
            <w:pPr>
              <w:rPr>
                <w:rFonts w:ascii="Times New Roman" w:hAnsi="Times New Roman" w:cs="Times New Roman"/>
                <w:b/>
                <w:sz w:val="24"/>
                <w:u w:val="single"/>
              </w:rPr>
            </w:pPr>
            <w:r w:rsidRPr="001B3824">
              <w:rPr>
                <w:rFonts w:ascii="Times New Roman" w:hAnsi="Times New Roman" w:cs="Times New Roman"/>
                <w:b/>
                <w:sz w:val="24"/>
                <w:u w:val="single"/>
              </w:rPr>
              <w:t>COUNTY COUNCILLOR UPDATE</w:t>
            </w:r>
          </w:p>
        </w:tc>
      </w:tr>
      <w:tr w:rsidR="004C5912" w:rsidRPr="007455D2" w14:paraId="424E48CB" w14:textId="77777777" w:rsidTr="005257C0">
        <w:tc>
          <w:tcPr>
            <w:tcW w:w="900" w:type="dxa"/>
          </w:tcPr>
          <w:p w14:paraId="4569052F" w14:textId="77777777" w:rsidR="004C5912" w:rsidRPr="009B3833" w:rsidRDefault="004C5912" w:rsidP="004C5912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080" w:type="dxa"/>
          </w:tcPr>
          <w:p w14:paraId="68F8C2CC" w14:textId="77777777" w:rsidR="004C5912" w:rsidRPr="00F1553C" w:rsidRDefault="004C5912" w:rsidP="004C5912">
            <w:pPr>
              <w:pStyle w:val="ListParagraph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8517" w:type="dxa"/>
          </w:tcPr>
          <w:p w14:paraId="2A560D70" w14:textId="77777777" w:rsidR="004C5912" w:rsidRPr="0058001D" w:rsidRDefault="004C5912" w:rsidP="004C5912">
            <w:pPr>
              <w:rPr>
                <w:rFonts w:ascii="Times New Roman" w:hAnsi="Times New Roman" w:cs="Times New Roman"/>
                <w:b/>
                <w:bCs/>
                <w:sz w:val="26"/>
                <w:szCs w:val="26"/>
                <w:u w:val="single"/>
              </w:rPr>
            </w:pPr>
          </w:p>
        </w:tc>
      </w:tr>
      <w:tr w:rsidR="004C5912" w:rsidRPr="007455D2" w14:paraId="6407699B" w14:textId="77777777" w:rsidTr="005257C0">
        <w:tc>
          <w:tcPr>
            <w:tcW w:w="900" w:type="dxa"/>
          </w:tcPr>
          <w:p w14:paraId="130A00BE" w14:textId="77777777" w:rsidR="004C5912" w:rsidRPr="00F209D0" w:rsidRDefault="004C5912" w:rsidP="004C5912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080" w:type="dxa"/>
          </w:tcPr>
          <w:p w14:paraId="01CB283B" w14:textId="5AB52F37" w:rsidR="004C5912" w:rsidRPr="00F1553C" w:rsidRDefault="004C5912" w:rsidP="004C5912">
            <w:pPr>
              <w:pStyle w:val="ListParagraph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8517" w:type="dxa"/>
          </w:tcPr>
          <w:p w14:paraId="69D3238B" w14:textId="5CB5D52B" w:rsidR="004C5912" w:rsidRPr="005C728C" w:rsidRDefault="007165B0" w:rsidP="004C5912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The County Council</w:t>
            </w:r>
            <w:r w:rsidR="006607EF">
              <w:rPr>
                <w:rFonts w:ascii="Times New Roman" w:hAnsi="Times New Roman" w:cs="Times New Roman"/>
                <w:sz w:val="24"/>
              </w:rPr>
              <w:t xml:space="preserve">lor gave his apologies. He provided a report which been circulated to all members </w:t>
            </w:r>
          </w:p>
        </w:tc>
      </w:tr>
      <w:tr w:rsidR="004C5912" w:rsidRPr="007455D2" w14:paraId="1EC399F1" w14:textId="77777777" w:rsidTr="005257C0">
        <w:tc>
          <w:tcPr>
            <w:tcW w:w="900" w:type="dxa"/>
          </w:tcPr>
          <w:p w14:paraId="60E0CDC9" w14:textId="30FF2C09" w:rsidR="004C5912" w:rsidRPr="00F209D0" w:rsidRDefault="004C5912" w:rsidP="004C5912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080" w:type="dxa"/>
          </w:tcPr>
          <w:p w14:paraId="2B43766E" w14:textId="77777777" w:rsidR="004C5912" w:rsidRPr="00F1553C" w:rsidRDefault="004C5912" w:rsidP="004C5912">
            <w:pPr>
              <w:pStyle w:val="ListParagraph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8517" w:type="dxa"/>
          </w:tcPr>
          <w:p w14:paraId="56232EB4" w14:textId="77777777" w:rsidR="004C5912" w:rsidRPr="005C728C" w:rsidRDefault="004C5912" w:rsidP="004C5912">
            <w:pPr>
              <w:rPr>
                <w:rFonts w:ascii="Times New Roman" w:hAnsi="Times New Roman" w:cs="Times New Roman"/>
                <w:sz w:val="24"/>
              </w:rPr>
            </w:pPr>
          </w:p>
        </w:tc>
      </w:tr>
      <w:tr w:rsidR="004C5912" w:rsidRPr="007455D2" w14:paraId="155CF9D9" w14:textId="77777777" w:rsidTr="005257C0">
        <w:tc>
          <w:tcPr>
            <w:tcW w:w="900" w:type="dxa"/>
          </w:tcPr>
          <w:p w14:paraId="574EC316" w14:textId="6FDB0FAF" w:rsidR="004C5912" w:rsidRPr="00F209D0" w:rsidRDefault="004C5912" w:rsidP="004C5912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744932">
              <w:rPr>
                <w:rFonts w:ascii="Times New Roman" w:hAnsi="Times New Roman" w:cs="Times New Roman"/>
                <w:b/>
                <w:sz w:val="24"/>
              </w:rPr>
              <w:t>0</w:t>
            </w:r>
            <w:r>
              <w:rPr>
                <w:rFonts w:ascii="Times New Roman" w:hAnsi="Times New Roman" w:cs="Times New Roman"/>
                <w:b/>
                <w:sz w:val="24"/>
              </w:rPr>
              <w:t>24</w:t>
            </w:r>
            <w:r w:rsidRPr="00744932">
              <w:rPr>
                <w:rFonts w:ascii="Times New Roman" w:hAnsi="Times New Roman" w:cs="Times New Roman"/>
                <w:b/>
                <w:sz w:val="24"/>
              </w:rPr>
              <w:t>-2</w:t>
            </w:r>
            <w:r>
              <w:rPr>
                <w:rFonts w:ascii="Times New Roman" w:hAnsi="Times New Roman" w:cs="Times New Roman"/>
                <w:b/>
                <w:sz w:val="24"/>
              </w:rPr>
              <w:t>5</w:t>
            </w:r>
          </w:p>
        </w:tc>
        <w:tc>
          <w:tcPr>
            <w:tcW w:w="1080" w:type="dxa"/>
          </w:tcPr>
          <w:p w14:paraId="039EFAF6" w14:textId="77777777" w:rsidR="004C5912" w:rsidRPr="00F1553C" w:rsidRDefault="004C5912" w:rsidP="004C5912">
            <w:pPr>
              <w:pStyle w:val="ListParagraph"/>
              <w:numPr>
                <w:ilvl w:val="0"/>
                <w:numId w:val="46"/>
              </w:numPr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8517" w:type="dxa"/>
          </w:tcPr>
          <w:p w14:paraId="050E6C4A" w14:textId="210D722B" w:rsidR="004C5912" w:rsidRPr="00B37331" w:rsidRDefault="00B00EE3" w:rsidP="004C5912">
            <w:pPr>
              <w:rPr>
                <w:rFonts w:ascii="Times New Roman" w:hAnsi="Times New Roman" w:cs="Times New Roman"/>
                <w:b/>
                <w:bCs/>
                <w:sz w:val="24"/>
                <w:u w:val="single"/>
              </w:rPr>
            </w:pPr>
            <w:r w:rsidRPr="00B00EE3">
              <w:rPr>
                <w:rFonts w:ascii="Times New Roman" w:hAnsi="Times New Roman" w:cs="Times New Roman"/>
                <w:b/>
                <w:bCs/>
                <w:sz w:val="24"/>
                <w:u w:val="single"/>
              </w:rPr>
              <w:t>CORRESPONDENCE</w:t>
            </w:r>
          </w:p>
        </w:tc>
      </w:tr>
      <w:tr w:rsidR="004C5912" w:rsidRPr="007455D2" w14:paraId="1837C632" w14:textId="77777777" w:rsidTr="005257C0">
        <w:tc>
          <w:tcPr>
            <w:tcW w:w="900" w:type="dxa"/>
          </w:tcPr>
          <w:p w14:paraId="0B6B558D" w14:textId="77777777" w:rsidR="004C5912" w:rsidRPr="00F209D0" w:rsidRDefault="004C5912" w:rsidP="004C5912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080" w:type="dxa"/>
          </w:tcPr>
          <w:p w14:paraId="2FBDA777" w14:textId="77777777" w:rsidR="004C5912" w:rsidRPr="00F1553C" w:rsidRDefault="004C5912" w:rsidP="004C5912">
            <w:pPr>
              <w:pStyle w:val="ListParagraph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8517" w:type="dxa"/>
          </w:tcPr>
          <w:p w14:paraId="19CE3E46" w14:textId="0EB61970" w:rsidR="004C5912" w:rsidRPr="00C21BDF" w:rsidRDefault="004C5912" w:rsidP="004C5912">
            <w:pPr>
              <w:rPr>
                <w:rFonts w:ascii="Times New Roman" w:hAnsi="Times New Roman" w:cs="Times New Roman"/>
                <w:bCs/>
                <w:sz w:val="24"/>
              </w:rPr>
            </w:pPr>
          </w:p>
        </w:tc>
      </w:tr>
      <w:tr w:rsidR="004C5912" w:rsidRPr="007455D2" w14:paraId="1C10E010" w14:textId="77777777" w:rsidTr="005257C0">
        <w:tc>
          <w:tcPr>
            <w:tcW w:w="900" w:type="dxa"/>
          </w:tcPr>
          <w:p w14:paraId="7D29B039" w14:textId="77777777" w:rsidR="004C5912" w:rsidRPr="00F209D0" w:rsidRDefault="004C5912" w:rsidP="004C5912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080" w:type="dxa"/>
          </w:tcPr>
          <w:p w14:paraId="435A7CB5" w14:textId="77777777" w:rsidR="004C5912" w:rsidRPr="00F1553C" w:rsidRDefault="004C5912" w:rsidP="004C5912">
            <w:pPr>
              <w:pStyle w:val="ListParagraph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8517" w:type="dxa"/>
          </w:tcPr>
          <w:p w14:paraId="6EA2D4BF" w14:textId="6876CE73" w:rsidR="004C5912" w:rsidRDefault="00D35CD7" w:rsidP="004C5912">
            <w:pPr>
              <w:rPr>
                <w:rFonts w:ascii="Times New Roman" w:hAnsi="Times New Roman" w:cs="Times New Roman"/>
                <w:bCs/>
                <w:sz w:val="24"/>
              </w:rPr>
            </w:pPr>
            <w:r>
              <w:rPr>
                <w:rFonts w:ascii="Times New Roman" w:hAnsi="Times New Roman" w:cs="Times New Roman"/>
                <w:bCs/>
                <w:sz w:val="24"/>
              </w:rPr>
              <w:t>The clerk reported that he</w:t>
            </w:r>
            <w:r w:rsidR="00A97065">
              <w:rPr>
                <w:rFonts w:ascii="Times New Roman" w:hAnsi="Times New Roman" w:cs="Times New Roman"/>
                <w:bCs/>
                <w:sz w:val="24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sz w:val="24"/>
              </w:rPr>
              <w:t xml:space="preserve">had received correspondence in relation to </w:t>
            </w:r>
            <w:r w:rsidR="00A97065">
              <w:rPr>
                <w:rFonts w:ascii="Times New Roman" w:hAnsi="Times New Roman" w:cs="Times New Roman"/>
                <w:bCs/>
                <w:sz w:val="24"/>
              </w:rPr>
              <w:t>Land which the Council had mistakenly registered with the land registry.</w:t>
            </w:r>
          </w:p>
          <w:p w14:paraId="016F0B4B" w14:textId="4900DD0E" w:rsidR="00A97065" w:rsidRPr="00C21BDF" w:rsidRDefault="00A97065" w:rsidP="004C5912">
            <w:pPr>
              <w:rPr>
                <w:rFonts w:ascii="Times New Roman" w:hAnsi="Times New Roman" w:cs="Times New Roman"/>
                <w:bCs/>
                <w:sz w:val="24"/>
              </w:rPr>
            </w:pPr>
            <w:r>
              <w:rPr>
                <w:rFonts w:ascii="Times New Roman" w:hAnsi="Times New Roman" w:cs="Times New Roman"/>
                <w:bCs/>
                <w:sz w:val="24"/>
              </w:rPr>
              <w:t xml:space="preserve">The clerk was requested to engage a solicitor to deal with tis matter. </w:t>
            </w:r>
          </w:p>
        </w:tc>
      </w:tr>
      <w:tr w:rsidR="004C5912" w:rsidRPr="007455D2" w14:paraId="7D02741B" w14:textId="77777777" w:rsidTr="005257C0">
        <w:tc>
          <w:tcPr>
            <w:tcW w:w="900" w:type="dxa"/>
          </w:tcPr>
          <w:p w14:paraId="3C22ADE5" w14:textId="77777777" w:rsidR="004C5912" w:rsidRPr="00F209D0" w:rsidRDefault="004C5912" w:rsidP="004C5912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080" w:type="dxa"/>
          </w:tcPr>
          <w:p w14:paraId="19760203" w14:textId="77777777" w:rsidR="004C5912" w:rsidRPr="00F1553C" w:rsidRDefault="004C5912" w:rsidP="004C5912">
            <w:pPr>
              <w:pStyle w:val="ListParagraph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8517" w:type="dxa"/>
          </w:tcPr>
          <w:p w14:paraId="5F37DC11" w14:textId="77777777" w:rsidR="004C5912" w:rsidRPr="00C21BDF" w:rsidRDefault="004C5912" w:rsidP="004C5912">
            <w:pPr>
              <w:rPr>
                <w:rFonts w:ascii="Times New Roman" w:hAnsi="Times New Roman" w:cs="Times New Roman"/>
                <w:bCs/>
                <w:sz w:val="24"/>
              </w:rPr>
            </w:pPr>
          </w:p>
        </w:tc>
      </w:tr>
      <w:tr w:rsidR="004C5912" w:rsidRPr="007455D2" w14:paraId="3B8785F4" w14:textId="77777777" w:rsidTr="005257C0">
        <w:tc>
          <w:tcPr>
            <w:tcW w:w="900" w:type="dxa"/>
          </w:tcPr>
          <w:p w14:paraId="3F6EC197" w14:textId="77A5155E" w:rsidR="004C5912" w:rsidRDefault="004C5912" w:rsidP="004C5912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025-25</w:t>
            </w:r>
          </w:p>
        </w:tc>
        <w:tc>
          <w:tcPr>
            <w:tcW w:w="1080" w:type="dxa"/>
          </w:tcPr>
          <w:p w14:paraId="1705A52F" w14:textId="4E9959AB" w:rsidR="004C5912" w:rsidRPr="00F1553C" w:rsidRDefault="004C5912" w:rsidP="004C5912">
            <w:pPr>
              <w:pStyle w:val="ListParagraph"/>
              <w:numPr>
                <w:ilvl w:val="0"/>
                <w:numId w:val="46"/>
              </w:num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8517" w:type="dxa"/>
          </w:tcPr>
          <w:p w14:paraId="4E9EC20F" w14:textId="43BE4EC0" w:rsidR="004C5912" w:rsidRPr="0058001D" w:rsidRDefault="00161C54" w:rsidP="004C5912">
            <w:pPr>
              <w:rPr>
                <w:rFonts w:ascii="Times New Roman" w:hAnsi="Times New Roman" w:cs="Times New Roman"/>
                <w:b/>
                <w:bCs/>
                <w:sz w:val="26"/>
                <w:szCs w:val="26"/>
                <w:u w:val="single"/>
              </w:rPr>
            </w:pPr>
            <w:r w:rsidRPr="00161C54">
              <w:rPr>
                <w:rFonts w:ascii="Times New Roman" w:hAnsi="Times New Roman" w:cs="Times New Roman"/>
                <w:b/>
                <w:bCs/>
                <w:sz w:val="26"/>
                <w:szCs w:val="26"/>
                <w:u w:val="single"/>
              </w:rPr>
              <w:t>Clee Liberty Common</w:t>
            </w:r>
          </w:p>
        </w:tc>
      </w:tr>
      <w:tr w:rsidR="004C5912" w:rsidRPr="007455D2" w14:paraId="28B0946F" w14:textId="77777777" w:rsidTr="005257C0">
        <w:tc>
          <w:tcPr>
            <w:tcW w:w="900" w:type="dxa"/>
          </w:tcPr>
          <w:p w14:paraId="592AA693" w14:textId="77777777" w:rsidR="004C5912" w:rsidRDefault="004C5912" w:rsidP="004C5912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080" w:type="dxa"/>
          </w:tcPr>
          <w:p w14:paraId="54453370" w14:textId="77777777" w:rsidR="004C5912" w:rsidRPr="00F1553C" w:rsidRDefault="004C5912" w:rsidP="004C5912">
            <w:pPr>
              <w:pStyle w:val="ListParagraph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8517" w:type="dxa"/>
          </w:tcPr>
          <w:p w14:paraId="5C4D7BF7" w14:textId="4D4754B2" w:rsidR="00C5484E" w:rsidRDefault="00C5484E" w:rsidP="00892399">
            <w:pPr>
              <w:pStyle w:val="ListParagraph"/>
              <w:numPr>
                <w:ilvl w:val="0"/>
                <w:numId w:val="50"/>
              </w:numPr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892399">
              <w:rPr>
                <w:rFonts w:ascii="Times New Roman" w:hAnsi="Times New Roman" w:cs="Times New Roman"/>
                <w:sz w:val="24"/>
              </w:rPr>
              <w:t>Dumbleow</w:t>
            </w:r>
            <w:proofErr w:type="spellEnd"/>
            <w:r w:rsidRPr="00892399">
              <w:rPr>
                <w:rFonts w:ascii="Times New Roman" w:hAnsi="Times New Roman" w:cs="Times New Roman"/>
                <w:sz w:val="24"/>
              </w:rPr>
              <w:t xml:space="preserve"> farm update</w:t>
            </w:r>
            <w:r w:rsidR="00DA1CFD">
              <w:rPr>
                <w:rFonts w:ascii="Times New Roman" w:hAnsi="Times New Roman" w:cs="Times New Roman"/>
                <w:sz w:val="24"/>
              </w:rPr>
              <w:br/>
              <w:t xml:space="preserve">This would be discussed under planning </w:t>
            </w:r>
          </w:p>
          <w:p w14:paraId="55CF59C2" w14:textId="77777777" w:rsidR="008F7B07" w:rsidRPr="00892399" w:rsidRDefault="008F7B07" w:rsidP="008F7B07">
            <w:pPr>
              <w:pStyle w:val="ListParagraph"/>
              <w:ind w:left="1080"/>
              <w:rPr>
                <w:rFonts w:ascii="Times New Roman" w:hAnsi="Times New Roman" w:cs="Times New Roman"/>
                <w:sz w:val="24"/>
              </w:rPr>
            </w:pPr>
          </w:p>
          <w:p w14:paraId="1E31300D" w14:textId="77777777" w:rsidR="00305496" w:rsidRDefault="008F7B07" w:rsidP="00DB02A7">
            <w:pPr>
              <w:pStyle w:val="ListParagraph"/>
              <w:numPr>
                <w:ilvl w:val="0"/>
                <w:numId w:val="50"/>
              </w:numPr>
              <w:rPr>
                <w:rFonts w:ascii="Times New Roman" w:hAnsi="Times New Roman" w:cs="Times New Roman"/>
                <w:sz w:val="24"/>
              </w:rPr>
            </w:pPr>
            <w:r w:rsidRPr="00C5484E">
              <w:rPr>
                <w:rFonts w:ascii="Times New Roman" w:hAnsi="Times New Roman" w:cs="Times New Roman"/>
                <w:sz w:val="24"/>
              </w:rPr>
              <w:t>Access to hill equipment denied to chair of commoners</w:t>
            </w:r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r w:rsidR="00305496">
              <w:rPr>
                <w:rFonts w:ascii="Times New Roman" w:hAnsi="Times New Roman" w:cs="Times New Roman"/>
                <w:sz w:val="24"/>
              </w:rPr>
              <w:t>Association</w:t>
            </w:r>
          </w:p>
          <w:p w14:paraId="600D1B5E" w14:textId="5C579F6F" w:rsidR="00305496" w:rsidRDefault="00305496" w:rsidP="00305496">
            <w:pPr>
              <w:pStyle w:val="ListParagraph"/>
              <w:ind w:left="1175" w:hanging="141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This was discussed and there appeared to be confusion</w:t>
            </w:r>
          </w:p>
          <w:p w14:paraId="2AE636CE" w14:textId="77777777" w:rsidR="00305496" w:rsidRPr="00305496" w:rsidRDefault="00305496" w:rsidP="00305496">
            <w:pPr>
              <w:pStyle w:val="ListParagraph"/>
              <w:ind w:left="1175" w:hanging="141"/>
              <w:rPr>
                <w:rFonts w:ascii="Times New Roman" w:hAnsi="Times New Roman" w:cs="Times New Roman"/>
                <w:sz w:val="24"/>
              </w:rPr>
            </w:pPr>
          </w:p>
          <w:p w14:paraId="21837B10" w14:textId="64F9FB63" w:rsidR="00305496" w:rsidRPr="0018766E" w:rsidRDefault="00305496" w:rsidP="0018766E">
            <w:pPr>
              <w:pStyle w:val="ListParagraph"/>
              <w:numPr>
                <w:ilvl w:val="0"/>
                <w:numId w:val="50"/>
              </w:numPr>
              <w:rPr>
                <w:rFonts w:ascii="Times New Roman" w:hAnsi="Times New Roman" w:cs="Times New Roman"/>
                <w:sz w:val="24"/>
              </w:rPr>
            </w:pPr>
            <w:r w:rsidRPr="00C5484E">
              <w:rPr>
                <w:rFonts w:ascii="Times New Roman" w:hAnsi="Times New Roman" w:cs="Times New Roman"/>
                <w:sz w:val="24"/>
              </w:rPr>
              <w:t>Access to Titchbourne</w:t>
            </w:r>
            <w:r w:rsidR="00022DA7" w:rsidRPr="00C5484E">
              <w:rPr>
                <w:rFonts w:ascii="Times New Roman" w:hAnsi="Times New Roman" w:cs="Times New Roman"/>
                <w:sz w:val="24"/>
              </w:rPr>
              <w:t xml:space="preserve"> documents for inspection</w:t>
            </w:r>
            <w:r w:rsidR="003F7BAC">
              <w:rPr>
                <w:rFonts w:ascii="Times New Roman" w:hAnsi="Times New Roman" w:cs="Times New Roman"/>
                <w:sz w:val="24"/>
              </w:rPr>
              <w:br/>
              <w:t xml:space="preserve">There had been a request for production of </w:t>
            </w:r>
            <w:r w:rsidR="0018766E">
              <w:rPr>
                <w:rFonts w:ascii="Times New Roman" w:hAnsi="Times New Roman" w:cs="Times New Roman"/>
                <w:sz w:val="24"/>
              </w:rPr>
              <w:t>documents</w:t>
            </w:r>
            <w:r w:rsidR="009C23A9">
              <w:rPr>
                <w:rFonts w:ascii="Times New Roman" w:hAnsi="Times New Roman" w:cs="Times New Roman"/>
                <w:sz w:val="24"/>
              </w:rPr>
              <w:t xml:space="preserve">. </w:t>
            </w:r>
            <w:r w:rsidR="00583F7B">
              <w:rPr>
                <w:rFonts w:ascii="Times New Roman" w:hAnsi="Times New Roman" w:cs="Times New Roman"/>
                <w:sz w:val="24"/>
              </w:rPr>
              <w:t>Permissions</w:t>
            </w:r>
            <w:r w:rsidR="00F0637F">
              <w:rPr>
                <w:rFonts w:ascii="Times New Roman" w:hAnsi="Times New Roman" w:cs="Times New Roman"/>
                <w:sz w:val="24"/>
              </w:rPr>
              <w:t xml:space="preserve"> </w:t>
            </w:r>
            <w:r w:rsidR="00CE60C8">
              <w:rPr>
                <w:rFonts w:ascii="Times New Roman" w:hAnsi="Times New Roman" w:cs="Times New Roman"/>
                <w:sz w:val="24"/>
              </w:rPr>
              <w:t xml:space="preserve">from </w:t>
            </w:r>
            <w:r w:rsidR="0002640B">
              <w:rPr>
                <w:rFonts w:ascii="Times New Roman" w:hAnsi="Times New Roman" w:cs="Times New Roman"/>
                <w:sz w:val="24"/>
              </w:rPr>
              <w:t xml:space="preserve">Highways </w:t>
            </w:r>
            <w:r w:rsidR="00F0637F">
              <w:rPr>
                <w:rFonts w:ascii="Times New Roman" w:hAnsi="Times New Roman" w:cs="Times New Roman"/>
                <w:sz w:val="24"/>
              </w:rPr>
              <w:t xml:space="preserve">of the </w:t>
            </w:r>
            <w:r w:rsidR="00583F7B">
              <w:rPr>
                <w:rFonts w:ascii="Times New Roman" w:hAnsi="Times New Roman" w:cs="Times New Roman"/>
                <w:sz w:val="24"/>
              </w:rPr>
              <w:t xml:space="preserve">resurface of the </w:t>
            </w:r>
            <w:r w:rsidR="00F0637F">
              <w:rPr>
                <w:rFonts w:ascii="Times New Roman" w:hAnsi="Times New Roman" w:cs="Times New Roman"/>
                <w:sz w:val="24"/>
              </w:rPr>
              <w:t xml:space="preserve">track </w:t>
            </w:r>
            <w:r w:rsidR="00583F7B">
              <w:rPr>
                <w:rFonts w:ascii="Times New Roman" w:hAnsi="Times New Roman" w:cs="Times New Roman"/>
                <w:sz w:val="24"/>
              </w:rPr>
              <w:t xml:space="preserve">to </w:t>
            </w:r>
            <w:r w:rsidR="00583F7B" w:rsidRPr="00C5484E">
              <w:rPr>
                <w:rFonts w:ascii="Times New Roman" w:hAnsi="Times New Roman" w:cs="Times New Roman"/>
                <w:sz w:val="24"/>
              </w:rPr>
              <w:t>Titchbourne</w:t>
            </w:r>
            <w:r w:rsidR="00022DA7">
              <w:rPr>
                <w:rFonts w:ascii="Times New Roman" w:hAnsi="Times New Roman" w:cs="Times New Roman"/>
                <w:sz w:val="24"/>
              </w:rPr>
              <w:br/>
            </w:r>
          </w:p>
          <w:p w14:paraId="3C4A7BEA" w14:textId="77777777" w:rsidR="002D660F" w:rsidRDefault="00022DA7" w:rsidP="00DB02A7">
            <w:pPr>
              <w:pStyle w:val="ListParagraph"/>
              <w:numPr>
                <w:ilvl w:val="0"/>
                <w:numId w:val="50"/>
              </w:numPr>
              <w:rPr>
                <w:rFonts w:ascii="Times New Roman" w:hAnsi="Times New Roman" w:cs="Times New Roman"/>
                <w:sz w:val="24"/>
              </w:rPr>
            </w:pPr>
            <w:r w:rsidRPr="00C5484E">
              <w:rPr>
                <w:rFonts w:ascii="Times New Roman" w:hAnsi="Times New Roman" w:cs="Times New Roman"/>
                <w:sz w:val="24"/>
              </w:rPr>
              <w:t xml:space="preserve">Access to land called Thornwell at Stoke St </w:t>
            </w:r>
            <w:proofErr w:type="spellStart"/>
            <w:r w:rsidRPr="00C5484E">
              <w:rPr>
                <w:rFonts w:ascii="Times New Roman" w:hAnsi="Times New Roman" w:cs="Times New Roman"/>
                <w:sz w:val="24"/>
              </w:rPr>
              <w:t>Milborough</w:t>
            </w:r>
            <w:proofErr w:type="spellEnd"/>
            <w:r w:rsidRPr="00C5484E">
              <w:rPr>
                <w:rFonts w:ascii="Times New Roman" w:hAnsi="Times New Roman" w:cs="Times New Roman"/>
                <w:sz w:val="24"/>
              </w:rPr>
              <w:t xml:space="preserve"> via the common</w:t>
            </w:r>
          </w:p>
          <w:p w14:paraId="31F3DBFC" w14:textId="29249133" w:rsidR="002D660F" w:rsidRDefault="002D660F" w:rsidP="002D660F">
            <w:pPr>
              <w:pStyle w:val="ListParagraph"/>
              <w:ind w:left="1080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This has been discussed.</w:t>
            </w:r>
            <w:r w:rsidR="001604A7">
              <w:rPr>
                <w:rFonts w:ascii="Times New Roman" w:hAnsi="Times New Roman" w:cs="Times New Roman"/>
                <w:sz w:val="24"/>
              </w:rPr>
              <w:t xml:space="preserve"> </w:t>
            </w:r>
            <w:r w:rsidR="00460690">
              <w:rPr>
                <w:rFonts w:ascii="Times New Roman" w:hAnsi="Times New Roman" w:cs="Times New Roman"/>
                <w:sz w:val="24"/>
              </w:rPr>
              <w:t>The clerk</w:t>
            </w:r>
            <w:r w:rsidR="008A56E0">
              <w:rPr>
                <w:rFonts w:ascii="Times New Roman" w:hAnsi="Times New Roman" w:cs="Times New Roman"/>
                <w:sz w:val="24"/>
              </w:rPr>
              <w:t xml:space="preserve"> was requested </w:t>
            </w:r>
            <w:r w:rsidR="0059330B">
              <w:rPr>
                <w:rFonts w:ascii="Times New Roman" w:hAnsi="Times New Roman" w:cs="Times New Roman"/>
                <w:sz w:val="24"/>
              </w:rPr>
              <w:t xml:space="preserve">to write to Mr Highway to request them to write to the Parish Council </w:t>
            </w:r>
            <w:r w:rsidR="003D27F6">
              <w:rPr>
                <w:rFonts w:ascii="Times New Roman" w:hAnsi="Times New Roman" w:cs="Times New Roman"/>
                <w:sz w:val="24"/>
              </w:rPr>
              <w:t>requesting</w:t>
            </w:r>
            <w:r w:rsidR="0059330B">
              <w:rPr>
                <w:rFonts w:ascii="Times New Roman" w:hAnsi="Times New Roman" w:cs="Times New Roman"/>
                <w:sz w:val="24"/>
              </w:rPr>
              <w:t xml:space="preserve"> </w:t>
            </w:r>
            <w:r w:rsidR="003D27F6">
              <w:rPr>
                <w:rFonts w:ascii="Times New Roman" w:hAnsi="Times New Roman" w:cs="Times New Roman"/>
                <w:sz w:val="24"/>
              </w:rPr>
              <w:t xml:space="preserve">access permission. </w:t>
            </w:r>
          </w:p>
          <w:p w14:paraId="5CCEFE8A" w14:textId="461B9851" w:rsidR="002D660F" w:rsidRPr="003D27F6" w:rsidRDefault="002D660F" w:rsidP="003D27F6">
            <w:pPr>
              <w:pStyle w:val="ListParagraph"/>
              <w:numPr>
                <w:ilvl w:val="0"/>
                <w:numId w:val="50"/>
              </w:numPr>
              <w:rPr>
                <w:rFonts w:ascii="Times New Roman" w:hAnsi="Times New Roman" w:cs="Times New Roman"/>
                <w:sz w:val="24"/>
              </w:rPr>
            </w:pPr>
            <w:r w:rsidRPr="00C5484E">
              <w:rPr>
                <w:rFonts w:ascii="Times New Roman" w:hAnsi="Times New Roman" w:cs="Times New Roman"/>
                <w:sz w:val="24"/>
              </w:rPr>
              <w:t>Marshgate - unsightly accumulation update</w:t>
            </w:r>
            <w:r w:rsidR="003D27F6">
              <w:rPr>
                <w:rFonts w:ascii="Times New Roman" w:hAnsi="Times New Roman" w:cs="Times New Roman"/>
                <w:sz w:val="24"/>
              </w:rPr>
              <w:br/>
            </w:r>
            <w:r w:rsidR="00654546">
              <w:rPr>
                <w:rFonts w:ascii="Times New Roman" w:hAnsi="Times New Roman" w:cs="Times New Roman"/>
                <w:sz w:val="24"/>
              </w:rPr>
              <w:t xml:space="preserve">The clerk wrote to the house holder </w:t>
            </w:r>
            <w:r w:rsidR="00E27562">
              <w:rPr>
                <w:rFonts w:ascii="Times New Roman" w:hAnsi="Times New Roman" w:cs="Times New Roman"/>
                <w:sz w:val="24"/>
              </w:rPr>
              <w:t xml:space="preserve">to move </w:t>
            </w:r>
            <w:r w:rsidR="00654546">
              <w:rPr>
                <w:rFonts w:ascii="Times New Roman" w:hAnsi="Times New Roman" w:cs="Times New Roman"/>
                <w:sz w:val="24"/>
              </w:rPr>
              <w:t xml:space="preserve"> </w:t>
            </w:r>
          </w:p>
          <w:p w14:paraId="48116F9E" w14:textId="6A9D1AA6" w:rsidR="00287365" w:rsidRDefault="002D660F" w:rsidP="00BF5E1B">
            <w:pPr>
              <w:pStyle w:val="ListParagraph"/>
              <w:numPr>
                <w:ilvl w:val="0"/>
                <w:numId w:val="50"/>
              </w:numPr>
              <w:rPr>
                <w:rFonts w:ascii="Times New Roman" w:hAnsi="Times New Roman" w:cs="Times New Roman"/>
                <w:sz w:val="24"/>
              </w:rPr>
            </w:pPr>
            <w:r w:rsidRPr="00C5484E">
              <w:rPr>
                <w:rFonts w:ascii="Times New Roman" w:hAnsi="Times New Roman" w:cs="Times New Roman"/>
                <w:sz w:val="24"/>
              </w:rPr>
              <w:lastRenderedPageBreak/>
              <w:t>Notice board update</w:t>
            </w:r>
            <w:r w:rsidR="00BF5E1B">
              <w:rPr>
                <w:rFonts w:ascii="Times New Roman" w:hAnsi="Times New Roman" w:cs="Times New Roman"/>
                <w:sz w:val="24"/>
              </w:rPr>
              <w:br/>
            </w:r>
            <w:r w:rsidR="00654F81">
              <w:rPr>
                <w:rFonts w:ascii="Times New Roman" w:hAnsi="Times New Roman" w:cs="Times New Roman"/>
                <w:sz w:val="24"/>
              </w:rPr>
              <w:t xml:space="preserve">This was discussed </w:t>
            </w:r>
            <w:r w:rsidR="00BC21EC">
              <w:rPr>
                <w:rFonts w:ascii="Times New Roman" w:hAnsi="Times New Roman" w:cs="Times New Roman"/>
                <w:sz w:val="24"/>
              </w:rPr>
              <w:t xml:space="preserve">in relation to the </w:t>
            </w:r>
            <w:proofErr w:type="gramStart"/>
            <w:r w:rsidR="00BC21EC">
              <w:rPr>
                <w:rFonts w:ascii="Times New Roman" w:hAnsi="Times New Roman" w:cs="Times New Roman"/>
                <w:sz w:val="24"/>
              </w:rPr>
              <w:t>four notice</w:t>
            </w:r>
            <w:proofErr w:type="gramEnd"/>
            <w:r w:rsidR="00BC21EC">
              <w:rPr>
                <w:rFonts w:ascii="Times New Roman" w:hAnsi="Times New Roman" w:cs="Times New Roman"/>
                <w:sz w:val="24"/>
              </w:rPr>
              <w:t xml:space="preserve"> board </w:t>
            </w:r>
            <w:r w:rsidR="002B18FB">
              <w:rPr>
                <w:rFonts w:ascii="Times New Roman" w:hAnsi="Times New Roman" w:cs="Times New Roman"/>
                <w:sz w:val="24"/>
              </w:rPr>
              <w:br/>
              <w:t xml:space="preserve">Resolved that the notice boards be changed, </w:t>
            </w:r>
            <w:proofErr w:type="gramStart"/>
            <w:r w:rsidR="002B18FB">
              <w:rPr>
                <w:rFonts w:ascii="Times New Roman" w:hAnsi="Times New Roman" w:cs="Times New Roman"/>
                <w:sz w:val="24"/>
              </w:rPr>
              <w:t>It</w:t>
            </w:r>
            <w:proofErr w:type="gramEnd"/>
            <w:r w:rsidR="002B18FB">
              <w:rPr>
                <w:rFonts w:ascii="Times New Roman" w:hAnsi="Times New Roman" w:cs="Times New Roman"/>
                <w:sz w:val="24"/>
              </w:rPr>
              <w:t xml:space="preserve"> was agreed that this be undertaken </w:t>
            </w:r>
            <w:r w:rsidR="00682390">
              <w:rPr>
                <w:rFonts w:ascii="Times New Roman" w:hAnsi="Times New Roman" w:cs="Times New Roman"/>
                <w:sz w:val="24"/>
              </w:rPr>
              <w:t xml:space="preserve">over </w:t>
            </w:r>
            <w:proofErr w:type="gramStart"/>
            <w:r w:rsidR="00682390">
              <w:rPr>
                <w:rFonts w:ascii="Times New Roman" w:hAnsi="Times New Roman" w:cs="Times New Roman"/>
                <w:sz w:val="24"/>
              </w:rPr>
              <w:t>a number of</w:t>
            </w:r>
            <w:proofErr w:type="gramEnd"/>
            <w:r w:rsidR="00682390">
              <w:rPr>
                <w:rFonts w:ascii="Times New Roman" w:hAnsi="Times New Roman" w:cs="Times New Roman"/>
                <w:sz w:val="24"/>
              </w:rPr>
              <w:t xml:space="preserve"> years </w:t>
            </w:r>
            <w:r w:rsidR="002B18FB">
              <w:rPr>
                <w:rFonts w:ascii="Times New Roman" w:hAnsi="Times New Roman" w:cs="Times New Roman"/>
                <w:sz w:val="24"/>
              </w:rPr>
              <w:t xml:space="preserve"> </w:t>
            </w:r>
          </w:p>
          <w:p w14:paraId="377E398F" w14:textId="1290CC18" w:rsidR="00BC21EC" w:rsidRPr="00BF5E1B" w:rsidRDefault="00682390" w:rsidP="00BC21EC">
            <w:pPr>
              <w:pStyle w:val="ListParagraph"/>
              <w:ind w:left="1080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It was also discussed </w:t>
            </w:r>
          </w:p>
          <w:p w14:paraId="64FDF5E4" w14:textId="5671AA9B" w:rsidR="00D20608" w:rsidRPr="00D20608" w:rsidRDefault="00287365" w:rsidP="00D20608">
            <w:pPr>
              <w:pStyle w:val="ListParagraph"/>
              <w:numPr>
                <w:ilvl w:val="0"/>
                <w:numId w:val="50"/>
              </w:numPr>
              <w:rPr>
                <w:rFonts w:ascii="Times New Roman" w:hAnsi="Times New Roman" w:cs="Times New Roman"/>
                <w:sz w:val="24"/>
              </w:rPr>
            </w:pPr>
            <w:r w:rsidRPr="00C5484E">
              <w:rPr>
                <w:rFonts w:ascii="Times New Roman" w:hAnsi="Times New Roman" w:cs="Times New Roman"/>
                <w:sz w:val="24"/>
              </w:rPr>
              <w:t>Grazing rights explained</w:t>
            </w:r>
            <w:r w:rsidR="00BF5E1B">
              <w:rPr>
                <w:rFonts w:ascii="Times New Roman" w:hAnsi="Times New Roman" w:cs="Times New Roman"/>
                <w:sz w:val="24"/>
              </w:rPr>
              <w:br/>
            </w:r>
            <w:r w:rsidR="00F63CFD">
              <w:rPr>
                <w:rFonts w:ascii="Times New Roman" w:hAnsi="Times New Roman" w:cs="Times New Roman"/>
                <w:sz w:val="24"/>
              </w:rPr>
              <w:t xml:space="preserve">members of the public are stating that certain members </w:t>
            </w:r>
            <w:r w:rsidR="00C6547D">
              <w:rPr>
                <w:rFonts w:ascii="Times New Roman" w:hAnsi="Times New Roman" w:cs="Times New Roman"/>
                <w:sz w:val="24"/>
              </w:rPr>
              <w:t>jeopardising the scheme</w:t>
            </w:r>
            <w:r w:rsidR="00F63CFD">
              <w:rPr>
                <w:rFonts w:ascii="Times New Roman" w:hAnsi="Times New Roman" w:cs="Times New Roman"/>
                <w:sz w:val="24"/>
              </w:rPr>
              <w:t>. It was agreed that a private co</w:t>
            </w:r>
            <w:r w:rsidR="004E4657">
              <w:rPr>
                <w:rFonts w:ascii="Times New Roman" w:hAnsi="Times New Roman" w:cs="Times New Roman"/>
                <w:sz w:val="24"/>
              </w:rPr>
              <w:t xml:space="preserve">nversation take place between them and the secretary of the </w:t>
            </w:r>
            <w:r w:rsidR="00D20608">
              <w:rPr>
                <w:rFonts w:ascii="Times New Roman" w:hAnsi="Times New Roman" w:cs="Times New Roman"/>
                <w:sz w:val="24"/>
              </w:rPr>
              <w:t>commoner’s</w:t>
            </w:r>
            <w:r w:rsidR="004E4657">
              <w:rPr>
                <w:rFonts w:ascii="Times New Roman" w:hAnsi="Times New Roman" w:cs="Times New Roman"/>
                <w:sz w:val="24"/>
              </w:rPr>
              <w:t xml:space="preserve"> associatio</w:t>
            </w:r>
            <w:r w:rsidR="00D20608">
              <w:rPr>
                <w:rFonts w:ascii="Times New Roman" w:hAnsi="Times New Roman" w:cs="Times New Roman"/>
                <w:sz w:val="24"/>
              </w:rPr>
              <w:t>n.</w:t>
            </w:r>
          </w:p>
          <w:p w14:paraId="0AA25AC2" w14:textId="4B25F63F" w:rsidR="00287365" w:rsidRPr="00BF5E1B" w:rsidRDefault="00287365" w:rsidP="00BF5E1B">
            <w:pPr>
              <w:pStyle w:val="ListParagraph"/>
              <w:numPr>
                <w:ilvl w:val="0"/>
                <w:numId w:val="50"/>
              </w:numPr>
              <w:rPr>
                <w:rFonts w:ascii="Times New Roman" w:hAnsi="Times New Roman" w:cs="Times New Roman"/>
                <w:sz w:val="24"/>
              </w:rPr>
            </w:pPr>
            <w:r w:rsidRPr="00C5484E">
              <w:rPr>
                <w:rFonts w:ascii="Times New Roman" w:hAnsi="Times New Roman" w:cs="Times New Roman"/>
                <w:sz w:val="24"/>
              </w:rPr>
              <w:t>Run on the hill 21st of September</w:t>
            </w:r>
            <w:r w:rsidR="00BF5E1B">
              <w:rPr>
                <w:rFonts w:ascii="Times New Roman" w:hAnsi="Times New Roman" w:cs="Times New Roman"/>
                <w:sz w:val="24"/>
              </w:rPr>
              <w:br/>
            </w:r>
          </w:p>
          <w:p w14:paraId="11E567D6" w14:textId="77777777" w:rsidR="00AB17A4" w:rsidRDefault="00287365" w:rsidP="0088102D">
            <w:pPr>
              <w:pStyle w:val="ListParagraph"/>
              <w:numPr>
                <w:ilvl w:val="0"/>
                <w:numId w:val="50"/>
              </w:numPr>
              <w:rPr>
                <w:rFonts w:ascii="Times New Roman" w:hAnsi="Times New Roman" w:cs="Times New Roman"/>
                <w:sz w:val="24"/>
              </w:rPr>
            </w:pPr>
            <w:r w:rsidRPr="00C5484E">
              <w:rPr>
                <w:rFonts w:ascii="Times New Roman" w:hAnsi="Times New Roman" w:cs="Times New Roman"/>
                <w:sz w:val="24"/>
              </w:rPr>
              <w:t>Land Registry: Error on submission</w:t>
            </w:r>
          </w:p>
          <w:p w14:paraId="56808419" w14:textId="406EAE00" w:rsidR="00287365" w:rsidRPr="0088102D" w:rsidRDefault="00AB17A4" w:rsidP="00AB17A4">
            <w:pPr>
              <w:pStyle w:val="ListParagraph"/>
              <w:ind w:left="1080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See above </w:t>
            </w:r>
            <w:r w:rsidR="00BF5E1B">
              <w:rPr>
                <w:rFonts w:ascii="Times New Roman" w:hAnsi="Times New Roman" w:cs="Times New Roman"/>
                <w:sz w:val="24"/>
              </w:rPr>
              <w:br/>
            </w:r>
          </w:p>
          <w:p w14:paraId="1D27B822" w14:textId="3E61B197" w:rsidR="00287365" w:rsidRPr="0088102D" w:rsidRDefault="00287365" w:rsidP="0088102D">
            <w:pPr>
              <w:pStyle w:val="ListParagraph"/>
              <w:numPr>
                <w:ilvl w:val="0"/>
                <w:numId w:val="50"/>
              </w:numPr>
              <w:rPr>
                <w:rFonts w:ascii="Times New Roman" w:hAnsi="Times New Roman" w:cs="Times New Roman"/>
                <w:sz w:val="24"/>
              </w:rPr>
            </w:pPr>
            <w:r w:rsidRPr="00C5484E">
              <w:rPr>
                <w:rFonts w:ascii="Times New Roman" w:hAnsi="Times New Roman" w:cs="Times New Roman"/>
                <w:sz w:val="24"/>
              </w:rPr>
              <w:t>Brown Clee Burn</w:t>
            </w:r>
            <w:r w:rsidR="0088102D">
              <w:rPr>
                <w:rFonts w:ascii="Times New Roman" w:hAnsi="Times New Roman" w:cs="Times New Roman"/>
                <w:sz w:val="24"/>
              </w:rPr>
              <w:br/>
            </w:r>
          </w:p>
          <w:p w14:paraId="0428A79E" w14:textId="21764E01" w:rsidR="00287365" w:rsidRPr="00287365" w:rsidRDefault="00287365" w:rsidP="00287365">
            <w:pPr>
              <w:pStyle w:val="ListParagraph"/>
              <w:numPr>
                <w:ilvl w:val="0"/>
                <w:numId w:val="50"/>
              </w:numPr>
              <w:rPr>
                <w:rFonts w:ascii="Times New Roman" w:hAnsi="Times New Roman" w:cs="Times New Roman"/>
                <w:sz w:val="24"/>
              </w:rPr>
            </w:pPr>
            <w:r w:rsidRPr="00C5484E">
              <w:rPr>
                <w:rFonts w:ascii="Times New Roman" w:hAnsi="Times New Roman" w:cs="Times New Roman"/>
                <w:sz w:val="24"/>
              </w:rPr>
              <w:t>Prescriptive Rights: letter from Commoners Association</w:t>
            </w:r>
            <w:r w:rsidR="0002640B">
              <w:rPr>
                <w:rFonts w:ascii="Times New Roman" w:hAnsi="Times New Roman" w:cs="Times New Roman"/>
                <w:sz w:val="24"/>
              </w:rPr>
              <w:br/>
            </w:r>
          </w:p>
          <w:p w14:paraId="7DD327F3" w14:textId="62F0AD2D" w:rsidR="004C5912" w:rsidRPr="00D13480" w:rsidRDefault="004C5912" w:rsidP="00C5484E">
            <w:pPr>
              <w:rPr>
                <w:rFonts w:ascii="Times New Roman" w:hAnsi="Times New Roman" w:cs="Times New Roman"/>
                <w:sz w:val="24"/>
              </w:rPr>
            </w:pPr>
          </w:p>
        </w:tc>
      </w:tr>
      <w:tr w:rsidR="00161C54" w:rsidRPr="007455D2" w14:paraId="0BD488B4" w14:textId="77777777" w:rsidTr="005257C0">
        <w:tc>
          <w:tcPr>
            <w:tcW w:w="900" w:type="dxa"/>
          </w:tcPr>
          <w:p w14:paraId="453E36E6" w14:textId="77777777" w:rsidR="00161C54" w:rsidRDefault="00161C54" w:rsidP="004C5912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080" w:type="dxa"/>
          </w:tcPr>
          <w:p w14:paraId="7ECCEC65" w14:textId="77777777" w:rsidR="00161C54" w:rsidRPr="00F1553C" w:rsidRDefault="00161C54" w:rsidP="004C5912">
            <w:pPr>
              <w:pStyle w:val="ListParagraph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8517" w:type="dxa"/>
          </w:tcPr>
          <w:p w14:paraId="1695CC8A" w14:textId="77777777" w:rsidR="00161C54" w:rsidRPr="00D13480" w:rsidRDefault="00161C54" w:rsidP="004C5912">
            <w:pPr>
              <w:rPr>
                <w:rFonts w:ascii="Times New Roman" w:hAnsi="Times New Roman" w:cs="Times New Roman"/>
                <w:sz w:val="24"/>
              </w:rPr>
            </w:pPr>
          </w:p>
        </w:tc>
      </w:tr>
      <w:tr w:rsidR="004C5912" w:rsidRPr="007455D2" w14:paraId="00035E28" w14:textId="77777777" w:rsidTr="005257C0">
        <w:tc>
          <w:tcPr>
            <w:tcW w:w="900" w:type="dxa"/>
          </w:tcPr>
          <w:p w14:paraId="193B233E" w14:textId="77777777" w:rsidR="004C5912" w:rsidRDefault="004C5912" w:rsidP="004C5912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080" w:type="dxa"/>
          </w:tcPr>
          <w:p w14:paraId="0CC3CEDA" w14:textId="77777777" w:rsidR="004C5912" w:rsidRPr="00F1553C" w:rsidRDefault="004C5912" w:rsidP="004C5912">
            <w:pPr>
              <w:pStyle w:val="ListParagraph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8517" w:type="dxa"/>
          </w:tcPr>
          <w:p w14:paraId="4EE3460E" w14:textId="77777777" w:rsidR="004C5912" w:rsidRPr="0058001D" w:rsidRDefault="004C5912" w:rsidP="004C5912">
            <w:pPr>
              <w:rPr>
                <w:rFonts w:ascii="Times New Roman" w:hAnsi="Times New Roman" w:cs="Times New Roman"/>
                <w:b/>
                <w:bCs/>
                <w:sz w:val="26"/>
                <w:szCs w:val="26"/>
                <w:u w:val="single"/>
              </w:rPr>
            </w:pPr>
          </w:p>
        </w:tc>
      </w:tr>
      <w:tr w:rsidR="004C5912" w:rsidRPr="007455D2" w14:paraId="29939962" w14:textId="77777777" w:rsidTr="005257C0">
        <w:tc>
          <w:tcPr>
            <w:tcW w:w="900" w:type="dxa"/>
          </w:tcPr>
          <w:p w14:paraId="2EBB1992" w14:textId="012BBB2F" w:rsidR="004C5912" w:rsidRPr="00F209D0" w:rsidRDefault="004C5912" w:rsidP="004C5912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9B3833">
              <w:rPr>
                <w:rFonts w:ascii="Times New Roman" w:hAnsi="Times New Roman" w:cs="Times New Roman"/>
                <w:b/>
                <w:sz w:val="24"/>
              </w:rPr>
              <w:t>0</w:t>
            </w:r>
            <w:r>
              <w:rPr>
                <w:rFonts w:ascii="Times New Roman" w:hAnsi="Times New Roman" w:cs="Times New Roman"/>
                <w:b/>
                <w:sz w:val="24"/>
              </w:rPr>
              <w:t>26</w:t>
            </w:r>
            <w:r w:rsidRPr="009B3833">
              <w:rPr>
                <w:rFonts w:ascii="Times New Roman" w:hAnsi="Times New Roman" w:cs="Times New Roman"/>
                <w:b/>
                <w:sz w:val="24"/>
              </w:rPr>
              <w:t>-2</w:t>
            </w:r>
            <w:r>
              <w:rPr>
                <w:rFonts w:ascii="Times New Roman" w:hAnsi="Times New Roman" w:cs="Times New Roman"/>
                <w:b/>
                <w:sz w:val="24"/>
              </w:rPr>
              <w:t>5</w:t>
            </w:r>
          </w:p>
        </w:tc>
        <w:tc>
          <w:tcPr>
            <w:tcW w:w="1080" w:type="dxa"/>
          </w:tcPr>
          <w:p w14:paraId="5AD0D2B9" w14:textId="75300092" w:rsidR="004C5912" w:rsidRPr="00F1553C" w:rsidRDefault="004C5912" w:rsidP="004C5912">
            <w:pPr>
              <w:pStyle w:val="ListParagraph"/>
              <w:numPr>
                <w:ilvl w:val="0"/>
                <w:numId w:val="46"/>
              </w:num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8517" w:type="dxa"/>
          </w:tcPr>
          <w:p w14:paraId="1830F780" w14:textId="1BCA4D09" w:rsidR="004C5912" w:rsidRPr="00485FF5" w:rsidRDefault="00485FF5" w:rsidP="004C5912">
            <w:pPr>
              <w:rPr>
                <w:rFonts w:ascii="Times New Roman" w:hAnsi="Times New Roman" w:cs="Times New Roman"/>
                <w:b/>
                <w:sz w:val="26"/>
                <w:szCs w:val="26"/>
                <w:u w:val="single"/>
              </w:rPr>
            </w:pPr>
            <w:r w:rsidRPr="00485FF5">
              <w:rPr>
                <w:rFonts w:ascii="Times New Roman" w:hAnsi="Times New Roman" w:cs="Times New Roman"/>
                <w:b/>
                <w:sz w:val="26"/>
                <w:szCs w:val="26"/>
                <w:u w:val="single"/>
              </w:rPr>
              <w:t>PLANNING</w:t>
            </w:r>
          </w:p>
        </w:tc>
      </w:tr>
      <w:tr w:rsidR="00C5484E" w:rsidRPr="007455D2" w14:paraId="5204457A" w14:textId="77777777" w:rsidTr="005257C0">
        <w:tc>
          <w:tcPr>
            <w:tcW w:w="900" w:type="dxa"/>
          </w:tcPr>
          <w:p w14:paraId="7F9B41BA" w14:textId="77777777" w:rsidR="00C5484E" w:rsidRPr="009B3833" w:rsidRDefault="00C5484E" w:rsidP="004C5912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080" w:type="dxa"/>
          </w:tcPr>
          <w:p w14:paraId="02356759" w14:textId="77777777" w:rsidR="00C5484E" w:rsidRPr="00F1553C" w:rsidRDefault="00C5484E" w:rsidP="00485FF5">
            <w:pPr>
              <w:pStyle w:val="ListParagraph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8517" w:type="dxa"/>
          </w:tcPr>
          <w:p w14:paraId="0FE08171" w14:textId="77777777" w:rsidR="009772A9" w:rsidRPr="009772A9" w:rsidRDefault="009772A9" w:rsidP="009772A9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9772A9">
              <w:rPr>
                <w:rFonts w:ascii="Times New Roman" w:hAnsi="Times New Roman" w:cs="Times New Roman"/>
                <w:bCs/>
                <w:sz w:val="26"/>
                <w:szCs w:val="26"/>
              </w:rPr>
              <w:t>a.</w:t>
            </w:r>
            <w:r w:rsidRPr="009772A9">
              <w:rPr>
                <w:rFonts w:ascii="Times New Roman" w:hAnsi="Times New Roman" w:cs="Times New Roman"/>
                <w:bCs/>
                <w:sz w:val="26"/>
                <w:szCs w:val="26"/>
              </w:rPr>
              <w:tab/>
              <w:t>25/03240/AMP</w:t>
            </w:r>
          </w:p>
          <w:p w14:paraId="32D28DFD" w14:textId="77777777" w:rsidR="009772A9" w:rsidRPr="009772A9" w:rsidRDefault="009772A9" w:rsidP="009772A9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14:paraId="6F4FAB91" w14:textId="77777777" w:rsidR="00C5484E" w:rsidRDefault="009772A9" w:rsidP="009772A9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9772A9">
              <w:rPr>
                <w:rFonts w:ascii="Times New Roman" w:hAnsi="Times New Roman" w:cs="Times New Roman"/>
                <w:bCs/>
                <w:sz w:val="26"/>
                <w:szCs w:val="26"/>
              </w:rPr>
              <w:t>Non-material amendment for reorientation/repositioning of the approved house on the site for planning application number 23/00660/FUL Dumblelow Farm Clee St Margaret Shropshire SY7 9DT</w:t>
            </w:r>
          </w:p>
          <w:p w14:paraId="679C5C48" w14:textId="77777777" w:rsidR="009772A9" w:rsidRDefault="009772A9" w:rsidP="009772A9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14:paraId="55CA6EAA" w14:textId="4499DDF3" w:rsidR="009772A9" w:rsidRPr="004E485B" w:rsidRDefault="000D6862" w:rsidP="009772A9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4E485B">
              <w:rPr>
                <w:rFonts w:ascii="Times New Roman" w:hAnsi="Times New Roman" w:cs="Times New Roman"/>
                <w:bCs/>
                <w:sz w:val="26"/>
                <w:szCs w:val="26"/>
              </w:rPr>
              <w:t>Th</w:t>
            </w:r>
            <w:r w:rsidR="004E485B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e clerk reported that this application </w:t>
            </w:r>
            <w:r w:rsidR="00FA31AE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was a non-material consideration </w:t>
            </w:r>
            <w:r w:rsidR="004E4773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therefore the Parish Council </w:t>
            </w:r>
            <w:r w:rsidR="003A60BB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could not comment. </w:t>
            </w:r>
            <w:r w:rsidR="00FA31AE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</w:t>
            </w:r>
            <w:r w:rsidRPr="004E485B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</w:t>
            </w:r>
          </w:p>
        </w:tc>
      </w:tr>
      <w:tr w:rsidR="00485FF5" w:rsidRPr="007455D2" w14:paraId="1BF8E679" w14:textId="77777777" w:rsidTr="005257C0">
        <w:tc>
          <w:tcPr>
            <w:tcW w:w="900" w:type="dxa"/>
          </w:tcPr>
          <w:p w14:paraId="4D04ADC7" w14:textId="77777777" w:rsidR="00485FF5" w:rsidRPr="009B3833" w:rsidRDefault="00485FF5" w:rsidP="004C5912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080" w:type="dxa"/>
          </w:tcPr>
          <w:p w14:paraId="478B777F" w14:textId="77777777" w:rsidR="00485FF5" w:rsidRPr="00F1553C" w:rsidRDefault="00485FF5" w:rsidP="00485FF5">
            <w:pPr>
              <w:pStyle w:val="ListParagraph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8517" w:type="dxa"/>
          </w:tcPr>
          <w:p w14:paraId="4C74128F" w14:textId="77777777" w:rsidR="00485FF5" w:rsidRPr="00A0074E" w:rsidRDefault="00485FF5" w:rsidP="004C5912">
            <w:pPr>
              <w:rPr>
                <w:rFonts w:ascii="Times New Roman" w:hAnsi="Times New Roman" w:cs="Times New Roman"/>
                <w:b/>
                <w:sz w:val="26"/>
                <w:szCs w:val="26"/>
                <w:u w:val="single"/>
              </w:rPr>
            </w:pPr>
          </w:p>
        </w:tc>
      </w:tr>
      <w:tr w:rsidR="00C5484E" w:rsidRPr="007455D2" w14:paraId="2E04B69B" w14:textId="77777777" w:rsidTr="005257C0">
        <w:tc>
          <w:tcPr>
            <w:tcW w:w="900" w:type="dxa"/>
          </w:tcPr>
          <w:p w14:paraId="2F06DC90" w14:textId="77777777" w:rsidR="00C5484E" w:rsidRPr="009B3833" w:rsidRDefault="00C5484E" w:rsidP="004C5912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080" w:type="dxa"/>
          </w:tcPr>
          <w:p w14:paraId="35485A14" w14:textId="77777777" w:rsidR="00C5484E" w:rsidRPr="00F1553C" w:rsidRDefault="00C5484E" w:rsidP="004C5912">
            <w:pPr>
              <w:pStyle w:val="ListParagraph"/>
              <w:numPr>
                <w:ilvl w:val="0"/>
                <w:numId w:val="46"/>
              </w:num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8517" w:type="dxa"/>
          </w:tcPr>
          <w:p w14:paraId="33B47BF8" w14:textId="113271F2" w:rsidR="00C5484E" w:rsidRPr="00A0074E" w:rsidRDefault="009772A9" w:rsidP="004C5912">
            <w:pPr>
              <w:rPr>
                <w:rFonts w:ascii="Times New Roman" w:hAnsi="Times New Roman" w:cs="Times New Roman"/>
                <w:b/>
                <w:sz w:val="26"/>
                <w:szCs w:val="26"/>
                <w:u w:val="single"/>
              </w:rPr>
            </w:pPr>
            <w:r w:rsidRPr="004E1D14">
              <w:rPr>
                <w:rFonts w:ascii="Times New Roman" w:hAnsi="Times New Roman" w:cs="Times New Roman"/>
                <w:b/>
                <w:sz w:val="24"/>
                <w:u w:val="single"/>
              </w:rPr>
              <w:t>FINANCE</w:t>
            </w:r>
          </w:p>
        </w:tc>
      </w:tr>
      <w:tr w:rsidR="00C5484E" w:rsidRPr="007455D2" w14:paraId="300AB53F" w14:textId="77777777" w:rsidTr="005257C0">
        <w:tc>
          <w:tcPr>
            <w:tcW w:w="900" w:type="dxa"/>
          </w:tcPr>
          <w:p w14:paraId="1851C5E7" w14:textId="77777777" w:rsidR="00C5484E" w:rsidRPr="009B3833" w:rsidRDefault="00C5484E" w:rsidP="004C5912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080" w:type="dxa"/>
          </w:tcPr>
          <w:p w14:paraId="1421EEAF" w14:textId="77777777" w:rsidR="00C5484E" w:rsidRPr="00F1553C" w:rsidRDefault="00C5484E" w:rsidP="002C074C">
            <w:pPr>
              <w:pStyle w:val="ListParagraph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8517" w:type="dxa"/>
          </w:tcPr>
          <w:p w14:paraId="4CA3FD3A" w14:textId="77777777" w:rsidR="002C074C" w:rsidRPr="002C074C" w:rsidRDefault="002C074C" w:rsidP="002C074C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2C074C">
              <w:rPr>
                <w:rFonts w:ascii="Times New Roman" w:hAnsi="Times New Roman" w:cs="Times New Roman"/>
                <w:bCs/>
                <w:sz w:val="26"/>
                <w:szCs w:val="26"/>
              </w:rPr>
              <w:t>a.</w:t>
            </w:r>
            <w:r w:rsidRPr="002C074C">
              <w:rPr>
                <w:rFonts w:ascii="Times New Roman" w:hAnsi="Times New Roman" w:cs="Times New Roman"/>
                <w:bCs/>
                <w:sz w:val="26"/>
                <w:szCs w:val="26"/>
              </w:rPr>
              <w:tab/>
              <w:t xml:space="preserve">To note bank account balances </w:t>
            </w:r>
          </w:p>
          <w:p w14:paraId="4A368704" w14:textId="77777777" w:rsidR="002C074C" w:rsidRPr="002C074C" w:rsidRDefault="002C074C" w:rsidP="002C074C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2C074C">
              <w:rPr>
                <w:rFonts w:ascii="Times New Roman" w:hAnsi="Times New Roman" w:cs="Times New Roman"/>
                <w:bCs/>
                <w:sz w:val="26"/>
                <w:szCs w:val="26"/>
              </w:rPr>
              <w:t>Current Account £3085.61</w:t>
            </w:r>
          </w:p>
          <w:p w14:paraId="28E68257" w14:textId="77777777" w:rsidR="002C074C" w:rsidRPr="002C074C" w:rsidRDefault="002C074C" w:rsidP="002C074C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2C074C">
              <w:rPr>
                <w:rFonts w:ascii="Times New Roman" w:hAnsi="Times New Roman" w:cs="Times New Roman"/>
                <w:bCs/>
                <w:sz w:val="26"/>
                <w:szCs w:val="26"/>
              </w:rPr>
              <w:t>Deposit Account £21727.10</w:t>
            </w:r>
          </w:p>
          <w:p w14:paraId="2E230DF0" w14:textId="77777777" w:rsidR="002C074C" w:rsidRPr="002C074C" w:rsidRDefault="002C074C" w:rsidP="002C074C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2C074C">
              <w:rPr>
                <w:rFonts w:ascii="Times New Roman" w:hAnsi="Times New Roman" w:cs="Times New Roman"/>
                <w:bCs/>
                <w:sz w:val="26"/>
                <w:szCs w:val="26"/>
              </w:rPr>
              <w:t>b.</w:t>
            </w:r>
            <w:r w:rsidRPr="002C074C">
              <w:rPr>
                <w:rFonts w:ascii="Times New Roman" w:hAnsi="Times New Roman" w:cs="Times New Roman"/>
                <w:bCs/>
                <w:sz w:val="26"/>
                <w:szCs w:val="26"/>
              </w:rPr>
              <w:tab/>
              <w:t xml:space="preserve">To agree payment of outstanding Invoices </w:t>
            </w:r>
          </w:p>
          <w:p w14:paraId="2CFF7131" w14:textId="21F52CC3" w:rsidR="00C5484E" w:rsidRDefault="002C074C" w:rsidP="00606F59">
            <w:pPr>
              <w:pStyle w:val="ListParagraph"/>
              <w:numPr>
                <w:ilvl w:val="0"/>
                <w:numId w:val="48"/>
              </w:num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606F59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G.R. Consultancy £1045.50 (Locum Clerk, and defib </w:t>
            </w:r>
            <w:r w:rsidR="00C811EC" w:rsidRPr="00606F59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pads) </w:t>
            </w:r>
            <w:r w:rsidRPr="00606F59">
              <w:rPr>
                <w:rFonts w:ascii="Times New Roman" w:hAnsi="Times New Roman" w:cs="Times New Roman"/>
                <w:bCs/>
                <w:sz w:val="26"/>
                <w:szCs w:val="26"/>
              </w:rPr>
              <w:t>S1-7 GPC 2011</w:t>
            </w:r>
          </w:p>
          <w:p w14:paraId="78221E17" w14:textId="088D0944" w:rsidR="00606F59" w:rsidRDefault="00407586" w:rsidP="00606F59">
            <w:pPr>
              <w:pStyle w:val="ListParagraph"/>
              <w:numPr>
                <w:ilvl w:val="0"/>
                <w:numId w:val="48"/>
              </w:num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Marsh Commercial </w:t>
            </w:r>
            <w:r w:rsidR="00861460">
              <w:rPr>
                <w:rFonts w:ascii="Times New Roman" w:hAnsi="Times New Roman" w:cs="Times New Roman"/>
                <w:bCs/>
                <w:sz w:val="26"/>
                <w:szCs w:val="26"/>
              </w:rPr>
              <w:t>£75</w:t>
            </w: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underpayment </w:t>
            </w:r>
            <w:r w:rsidRPr="00606F59">
              <w:rPr>
                <w:rFonts w:ascii="Times New Roman" w:hAnsi="Times New Roman" w:cs="Times New Roman"/>
                <w:bCs/>
                <w:sz w:val="26"/>
                <w:szCs w:val="26"/>
              </w:rPr>
              <w:t>S1-7 GPC 2011</w:t>
            </w:r>
          </w:p>
          <w:p w14:paraId="664A139F" w14:textId="6D2343E9" w:rsidR="00407586" w:rsidRDefault="00646B63" w:rsidP="00606F59">
            <w:pPr>
              <w:pStyle w:val="ListParagraph"/>
              <w:numPr>
                <w:ilvl w:val="0"/>
                <w:numId w:val="48"/>
              </w:num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Ashley</w:t>
            </w:r>
            <w:r w:rsidR="00E81768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Thomas Agricult</w:t>
            </w:r>
            <w:r w:rsidR="008F66B9">
              <w:rPr>
                <w:rFonts w:ascii="Times New Roman" w:hAnsi="Times New Roman" w:cs="Times New Roman"/>
                <w:bCs/>
                <w:sz w:val="26"/>
                <w:szCs w:val="26"/>
              </w:rPr>
              <w:t>ural</w:t>
            </w:r>
            <w:r w:rsidR="00E81768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Services </w:t>
            </w:r>
            <w:r w:rsidR="009C560F">
              <w:rPr>
                <w:rFonts w:ascii="Times New Roman" w:hAnsi="Times New Roman" w:cs="Times New Roman"/>
                <w:bCs/>
                <w:sz w:val="26"/>
                <w:szCs w:val="26"/>
              </w:rPr>
              <w:t>£</w:t>
            </w:r>
            <w:r w:rsidR="00BB03AF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3671.52 </w:t>
            </w:r>
            <w:r w:rsidR="00BB03AF" w:rsidRPr="00606F59">
              <w:rPr>
                <w:rFonts w:ascii="Times New Roman" w:hAnsi="Times New Roman" w:cs="Times New Roman"/>
                <w:bCs/>
                <w:sz w:val="26"/>
                <w:szCs w:val="26"/>
              </w:rPr>
              <w:t>S1-7 GPC 2011</w:t>
            </w:r>
          </w:p>
          <w:p w14:paraId="2168C7B5" w14:textId="77777777" w:rsidR="003A60BB" w:rsidRDefault="003A60BB" w:rsidP="003A60BB">
            <w:pPr>
              <w:pStyle w:val="ListParagrap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14:paraId="71286DF0" w14:textId="3DAEE5BA" w:rsidR="003A60BB" w:rsidRDefault="003A60BB" w:rsidP="003A60BB">
            <w:pPr>
              <w:pStyle w:val="ListParagrap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The invoices were discussed </w:t>
            </w:r>
            <w:r w:rsidR="0002359D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Council agreed to pay 1and 2 </w:t>
            </w:r>
          </w:p>
          <w:p w14:paraId="72F7B7DC" w14:textId="0EFA2211" w:rsidR="00646BE4" w:rsidRPr="00606F59" w:rsidRDefault="00E62A09" w:rsidP="003A60BB">
            <w:pPr>
              <w:pStyle w:val="ListParagrap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Payment</w:t>
            </w:r>
            <w:r w:rsidR="00646BE4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</w:t>
            </w:r>
            <w:r w:rsidR="00B602EC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3 needs to be </w:t>
            </w: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investigated</w:t>
            </w:r>
            <w:r w:rsidR="00B602EC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further. Authority was </w:t>
            </w: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given</w:t>
            </w:r>
            <w:r w:rsidR="00B602EC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to the </w:t>
            </w: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clerk</w:t>
            </w:r>
            <w:r w:rsidR="00B602EC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and the </w:t>
            </w: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chair</w:t>
            </w:r>
            <w:r w:rsidR="00B602EC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to meet with</w:t>
            </w: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Susan Steer</w:t>
            </w:r>
          </w:p>
          <w:p w14:paraId="74CE7927" w14:textId="3A96ED73" w:rsidR="00606F59" w:rsidRPr="00606F59" w:rsidRDefault="00606F59" w:rsidP="002C074C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</w:tr>
      <w:tr w:rsidR="00C5484E" w:rsidRPr="007455D2" w14:paraId="1810961E" w14:textId="77777777" w:rsidTr="005257C0">
        <w:tc>
          <w:tcPr>
            <w:tcW w:w="900" w:type="dxa"/>
          </w:tcPr>
          <w:p w14:paraId="22249DA5" w14:textId="77777777" w:rsidR="00C5484E" w:rsidRPr="009B3833" w:rsidRDefault="00C5484E" w:rsidP="004C5912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080" w:type="dxa"/>
          </w:tcPr>
          <w:p w14:paraId="71C08972" w14:textId="77777777" w:rsidR="00C5484E" w:rsidRPr="00F1553C" w:rsidRDefault="00C5484E" w:rsidP="00CA35F6">
            <w:pPr>
              <w:pStyle w:val="ListParagraph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8517" w:type="dxa"/>
          </w:tcPr>
          <w:p w14:paraId="0265D7B3" w14:textId="77777777" w:rsidR="00C5484E" w:rsidRPr="00A0074E" w:rsidRDefault="00C5484E" w:rsidP="004C5912">
            <w:pPr>
              <w:rPr>
                <w:rFonts w:ascii="Times New Roman" w:hAnsi="Times New Roman" w:cs="Times New Roman"/>
                <w:b/>
                <w:sz w:val="26"/>
                <w:szCs w:val="26"/>
                <w:u w:val="single"/>
              </w:rPr>
            </w:pPr>
          </w:p>
        </w:tc>
      </w:tr>
      <w:tr w:rsidR="004C5912" w:rsidRPr="007455D2" w14:paraId="57DF3847" w14:textId="77777777" w:rsidTr="005257C0">
        <w:tc>
          <w:tcPr>
            <w:tcW w:w="900" w:type="dxa"/>
          </w:tcPr>
          <w:p w14:paraId="5FA7A925" w14:textId="4D7913E9" w:rsidR="004C5912" w:rsidRPr="00F209D0" w:rsidRDefault="004C5912" w:rsidP="004C5912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027-25</w:t>
            </w:r>
          </w:p>
        </w:tc>
        <w:tc>
          <w:tcPr>
            <w:tcW w:w="1080" w:type="dxa"/>
          </w:tcPr>
          <w:p w14:paraId="3E10C9AE" w14:textId="161D01C1" w:rsidR="004C5912" w:rsidRPr="00F1553C" w:rsidRDefault="004C5912" w:rsidP="00606F59">
            <w:pPr>
              <w:pStyle w:val="ListParagraph"/>
              <w:numPr>
                <w:ilvl w:val="0"/>
                <w:numId w:val="49"/>
              </w:num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8517" w:type="dxa"/>
          </w:tcPr>
          <w:p w14:paraId="2515FEDD" w14:textId="5582C5CB" w:rsidR="004C5912" w:rsidRPr="00A0074E" w:rsidRDefault="00794042" w:rsidP="004C5912">
            <w:pPr>
              <w:rPr>
                <w:rFonts w:ascii="Times New Roman" w:hAnsi="Times New Roman" w:cs="Times New Roman"/>
                <w:b/>
                <w:sz w:val="26"/>
                <w:szCs w:val="26"/>
                <w:u w:val="single"/>
              </w:rPr>
            </w:pPr>
            <w:r w:rsidRPr="00794042">
              <w:rPr>
                <w:rFonts w:ascii="Times New Roman" w:hAnsi="Times New Roman" w:cs="Times New Roman"/>
                <w:b/>
                <w:sz w:val="26"/>
                <w:szCs w:val="26"/>
                <w:u w:val="single"/>
              </w:rPr>
              <w:t>INFORMATION FROM MEMBERS AND ANY NEW BUSINESS FOR THE NEXT MEETING</w:t>
            </w:r>
          </w:p>
        </w:tc>
      </w:tr>
      <w:tr w:rsidR="004C5912" w:rsidRPr="007455D2" w14:paraId="38C9C53D" w14:textId="77777777" w:rsidTr="005257C0">
        <w:tc>
          <w:tcPr>
            <w:tcW w:w="900" w:type="dxa"/>
          </w:tcPr>
          <w:p w14:paraId="203796EA" w14:textId="77777777" w:rsidR="004C5912" w:rsidRDefault="004C5912" w:rsidP="004C5912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080" w:type="dxa"/>
          </w:tcPr>
          <w:p w14:paraId="0FA54748" w14:textId="77777777" w:rsidR="004C5912" w:rsidRPr="00F1553C" w:rsidRDefault="004C5912" w:rsidP="004C5912">
            <w:pPr>
              <w:pStyle w:val="ListParagraph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8517" w:type="dxa"/>
          </w:tcPr>
          <w:p w14:paraId="52AC5871" w14:textId="4E55C81D" w:rsidR="004C5912" w:rsidRPr="00EC6AD2" w:rsidRDefault="00646BE4" w:rsidP="004C5912">
            <w:pPr>
              <w:rPr>
                <w:rFonts w:ascii="Times New Roman" w:hAnsi="Times New Roman" w:cs="Times New Roman"/>
                <w:bCs/>
                <w:sz w:val="24"/>
              </w:rPr>
            </w:pPr>
            <w:r>
              <w:rPr>
                <w:rFonts w:ascii="Times New Roman" w:hAnsi="Times New Roman" w:cs="Times New Roman"/>
                <w:bCs/>
                <w:sz w:val="24"/>
              </w:rPr>
              <w:t>Dredging the Pond</w:t>
            </w:r>
          </w:p>
        </w:tc>
      </w:tr>
      <w:tr w:rsidR="004C5912" w:rsidRPr="007455D2" w14:paraId="1897503E" w14:textId="77777777" w:rsidTr="005257C0">
        <w:tc>
          <w:tcPr>
            <w:tcW w:w="900" w:type="dxa"/>
          </w:tcPr>
          <w:p w14:paraId="2FA07500" w14:textId="77777777" w:rsidR="004C5912" w:rsidRDefault="004C5912" w:rsidP="004C5912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080" w:type="dxa"/>
          </w:tcPr>
          <w:p w14:paraId="39B5518C" w14:textId="77777777" w:rsidR="004C5912" w:rsidRPr="00F1553C" w:rsidRDefault="004C5912" w:rsidP="004C5912">
            <w:pPr>
              <w:pStyle w:val="ListParagraph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8517" w:type="dxa"/>
          </w:tcPr>
          <w:p w14:paraId="7C064BCF" w14:textId="77777777" w:rsidR="004C5912" w:rsidRPr="00CD50E4" w:rsidRDefault="004C5912" w:rsidP="004C5912">
            <w:pPr>
              <w:rPr>
                <w:rFonts w:ascii="Times New Roman" w:hAnsi="Times New Roman" w:cs="Times New Roman"/>
                <w:b/>
                <w:sz w:val="24"/>
                <w:u w:val="single"/>
              </w:rPr>
            </w:pPr>
          </w:p>
        </w:tc>
      </w:tr>
      <w:tr w:rsidR="004C5912" w:rsidRPr="007455D2" w14:paraId="7E93480A" w14:textId="77777777" w:rsidTr="005257C0">
        <w:tc>
          <w:tcPr>
            <w:tcW w:w="900" w:type="dxa"/>
          </w:tcPr>
          <w:p w14:paraId="297EED63" w14:textId="6285BE0E" w:rsidR="004C5912" w:rsidRPr="00F209D0" w:rsidRDefault="004C5912" w:rsidP="004C5912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9B3833">
              <w:rPr>
                <w:rFonts w:ascii="Times New Roman" w:hAnsi="Times New Roman" w:cs="Times New Roman"/>
                <w:b/>
                <w:sz w:val="24"/>
              </w:rPr>
              <w:t>0</w:t>
            </w:r>
            <w:r>
              <w:rPr>
                <w:rFonts w:ascii="Times New Roman" w:hAnsi="Times New Roman" w:cs="Times New Roman"/>
                <w:b/>
                <w:sz w:val="24"/>
              </w:rPr>
              <w:t>28</w:t>
            </w:r>
            <w:r w:rsidRPr="009B3833">
              <w:rPr>
                <w:rFonts w:ascii="Times New Roman" w:hAnsi="Times New Roman" w:cs="Times New Roman"/>
                <w:b/>
                <w:sz w:val="24"/>
              </w:rPr>
              <w:t>-2</w:t>
            </w:r>
            <w:r>
              <w:rPr>
                <w:rFonts w:ascii="Times New Roman" w:hAnsi="Times New Roman" w:cs="Times New Roman"/>
                <w:b/>
                <w:sz w:val="24"/>
              </w:rPr>
              <w:t>5</w:t>
            </w:r>
          </w:p>
        </w:tc>
        <w:tc>
          <w:tcPr>
            <w:tcW w:w="1080" w:type="dxa"/>
          </w:tcPr>
          <w:p w14:paraId="0565B088" w14:textId="1DDB4017" w:rsidR="004C5912" w:rsidRPr="00F1553C" w:rsidRDefault="004C5912" w:rsidP="00606F59">
            <w:pPr>
              <w:pStyle w:val="ListParagraph"/>
              <w:numPr>
                <w:ilvl w:val="0"/>
                <w:numId w:val="49"/>
              </w:num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8517" w:type="dxa"/>
          </w:tcPr>
          <w:p w14:paraId="29320269" w14:textId="4D0DFEB2" w:rsidR="004C5912" w:rsidRPr="00A0074E" w:rsidRDefault="00E33083" w:rsidP="004C5912">
            <w:pPr>
              <w:rPr>
                <w:rFonts w:ascii="Times New Roman" w:hAnsi="Times New Roman" w:cs="Times New Roman"/>
                <w:b/>
                <w:sz w:val="26"/>
                <w:szCs w:val="26"/>
                <w:u w:val="single"/>
              </w:rPr>
            </w:pPr>
            <w:r w:rsidRPr="00E33083">
              <w:rPr>
                <w:rFonts w:ascii="Times New Roman" w:hAnsi="Times New Roman" w:cs="Times New Roman"/>
                <w:b/>
                <w:sz w:val="26"/>
                <w:szCs w:val="26"/>
                <w:u w:val="single"/>
              </w:rPr>
              <w:t xml:space="preserve">Due to the confidential nature of the business of this agenda item, under Section (1) of the Public Bodies </w:t>
            </w:r>
            <w:proofErr w:type="gramStart"/>
            <w:r w:rsidRPr="00E33083">
              <w:rPr>
                <w:rFonts w:ascii="Times New Roman" w:hAnsi="Times New Roman" w:cs="Times New Roman"/>
                <w:b/>
                <w:sz w:val="26"/>
                <w:szCs w:val="26"/>
                <w:u w:val="single"/>
              </w:rPr>
              <w:t>( Admission</w:t>
            </w:r>
            <w:proofErr w:type="gramEnd"/>
            <w:r w:rsidRPr="00E33083">
              <w:rPr>
                <w:rFonts w:ascii="Times New Roman" w:hAnsi="Times New Roman" w:cs="Times New Roman"/>
                <w:b/>
                <w:sz w:val="26"/>
                <w:szCs w:val="26"/>
                <w:u w:val="single"/>
              </w:rPr>
              <w:t xml:space="preserve"> to Meetings) Act 1960 </w:t>
            </w:r>
            <w:proofErr w:type="gramStart"/>
            <w:r w:rsidRPr="00E33083">
              <w:rPr>
                <w:rFonts w:ascii="Times New Roman" w:hAnsi="Times New Roman" w:cs="Times New Roman"/>
                <w:b/>
                <w:sz w:val="26"/>
                <w:szCs w:val="26"/>
                <w:u w:val="single"/>
              </w:rPr>
              <w:t>it  is</w:t>
            </w:r>
            <w:proofErr w:type="gramEnd"/>
            <w:r w:rsidRPr="00E33083">
              <w:rPr>
                <w:rFonts w:ascii="Times New Roman" w:hAnsi="Times New Roman" w:cs="Times New Roman"/>
                <w:b/>
                <w:sz w:val="26"/>
                <w:szCs w:val="26"/>
                <w:u w:val="single"/>
              </w:rPr>
              <w:t xml:space="preserve"> </w:t>
            </w:r>
            <w:r w:rsidRPr="00E33083">
              <w:rPr>
                <w:rFonts w:ascii="Times New Roman" w:hAnsi="Times New Roman" w:cs="Times New Roman"/>
                <w:b/>
                <w:sz w:val="26"/>
                <w:szCs w:val="26"/>
                <w:u w:val="single"/>
              </w:rPr>
              <w:lastRenderedPageBreak/>
              <w:t>proposed to put forward a motion to exclude members of the public during discussion of this agenda item.</w:t>
            </w:r>
          </w:p>
        </w:tc>
      </w:tr>
      <w:tr w:rsidR="004C5912" w:rsidRPr="007455D2" w14:paraId="23D357B0" w14:textId="77777777" w:rsidTr="005257C0">
        <w:tc>
          <w:tcPr>
            <w:tcW w:w="900" w:type="dxa"/>
          </w:tcPr>
          <w:p w14:paraId="733F95ED" w14:textId="77777777" w:rsidR="004C5912" w:rsidRPr="00F209D0" w:rsidRDefault="004C5912" w:rsidP="004C5912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080" w:type="dxa"/>
          </w:tcPr>
          <w:p w14:paraId="69678D52" w14:textId="77777777" w:rsidR="004C5912" w:rsidRPr="00F1553C" w:rsidRDefault="004C5912" w:rsidP="004C5912">
            <w:pPr>
              <w:pStyle w:val="ListParagraph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8517" w:type="dxa"/>
          </w:tcPr>
          <w:p w14:paraId="07B0C71D" w14:textId="10DAE2CC" w:rsidR="004C5912" w:rsidRPr="00993C5F" w:rsidRDefault="004C5912" w:rsidP="004C5912">
            <w:pPr>
              <w:rPr>
                <w:rFonts w:ascii="Times New Roman" w:hAnsi="Times New Roman" w:cs="Times New Roman"/>
                <w:sz w:val="24"/>
              </w:rPr>
            </w:pPr>
          </w:p>
        </w:tc>
      </w:tr>
      <w:tr w:rsidR="004C5912" w:rsidRPr="007455D2" w14:paraId="4D6DDF35" w14:textId="77777777" w:rsidTr="005257C0">
        <w:tc>
          <w:tcPr>
            <w:tcW w:w="900" w:type="dxa"/>
          </w:tcPr>
          <w:p w14:paraId="7DD7BE98" w14:textId="77777777" w:rsidR="004C5912" w:rsidRPr="00F209D0" w:rsidRDefault="004C5912" w:rsidP="004C5912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080" w:type="dxa"/>
          </w:tcPr>
          <w:p w14:paraId="58B7CE3E" w14:textId="77777777" w:rsidR="004C5912" w:rsidRPr="00F1553C" w:rsidRDefault="004C5912" w:rsidP="004C5912">
            <w:pPr>
              <w:pStyle w:val="ListParagraph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8517" w:type="dxa"/>
          </w:tcPr>
          <w:p w14:paraId="77CAFE06" w14:textId="77777777" w:rsidR="004C5912" w:rsidRDefault="00ED3DBD" w:rsidP="004C5912">
            <w:pPr>
              <w:rPr>
                <w:rFonts w:ascii="Times New Roman" w:hAnsi="Times New Roman" w:cs="Times New Roman"/>
                <w:bCs/>
                <w:sz w:val="24"/>
              </w:rPr>
            </w:pPr>
            <w:r>
              <w:rPr>
                <w:rFonts w:ascii="Times New Roman" w:hAnsi="Times New Roman" w:cs="Times New Roman"/>
                <w:bCs/>
                <w:sz w:val="24"/>
              </w:rPr>
              <w:t xml:space="preserve">This motion was passed members of the public left at </w:t>
            </w:r>
            <w:r w:rsidR="00A64898">
              <w:rPr>
                <w:rFonts w:ascii="Times New Roman" w:hAnsi="Times New Roman" w:cs="Times New Roman"/>
                <w:bCs/>
                <w:sz w:val="24"/>
              </w:rPr>
              <w:t>22.13</w:t>
            </w:r>
          </w:p>
          <w:p w14:paraId="6CC36251" w14:textId="77777777" w:rsidR="00A64898" w:rsidRDefault="00A64898" w:rsidP="004C5912">
            <w:pPr>
              <w:rPr>
                <w:rFonts w:ascii="Times New Roman" w:hAnsi="Times New Roman" w:cs="Times New Roman"/>
                <w:bCs/>
                <w:sz w:val="24"/>
              </w:rPr>
            </w:pPr>
          </w:p>
          <w:p w14:paraId="3D39C943" w14:textId="09AD2AA6" w:rsidR="00A64898" w:rsidRDefault="00A64898" w:rsidP="004C5912">
            <w:pPr>
              <w:rPr>
                <w:rFonts w:ascii="Times New Roman" w:hAnsi="Times New Roman" w:cs="Times New Roman"/>
                <w:bCs/>
                <w:sz w:val="24"/>
              </w:rPr>
            </w:pPr>
            <w:r>
              <w:rPr>
                <w:rFonts w:ascii="Times New Roman" w:hAnsi="Times New Roman" w:cs="Times New Roman"/>
                <w:bCs/>
                <w:sz w:val="24"/>
              </w:rPr>
              <w:t>The following items were discussed.</w:t>
            </w:r>
          </w:p>
          <w:p w14:paraId="50ACC192" w14:textId="0C5C155B" w:rsidR="00A64898" w:rsidRDefault="00A64898" w:rsidP="004C5912">
            <w:pPr>
              <w:rPr>
                <w:rFonts w:ascii="Times New Roman" w:hAnsi="Times New Roman" w:cs="Times New Roman"/>
                <w:bCs/>
                <w:sz w:val="24"/>
              </w:rPr>
            </w:pPr>
            <w:r>
              <w:rPr>
                <w:rFonts w:ascii="Times New Roman" w:hAnsi="Times New Roman" w:cs="Times New Roman"/>
                <w:bCs/>
                <w:sz w:val="24"/>
              </w:rPr>
              <w:t>The incident</w:t>
            </w:r>
            <w:r w:rsidR="004D1BCC">
              <w:rPr>
                <w:rFonts w:ascii="Times New Roman" w:hAnsi="Times New Roman" w:cs="Times New Roman"/>
                <w:bCs/>
                <w:sz w:val="24"/>
              </w:rPr>
              <w:t xml:space="preserve"> </w:t>
            </w:r>
            <w:r w:rsidR="0037163C">
              <w:rPr>
                <w:rFonts w:ascii="Times New Roman" w:hAnsi="Times New Roman" w:cs="Times New Roman"/>
                <w:bCs/>
                <w:sz w:val="24"/>
              </w:rPr>
              <w:t xml:space="preserve">in relation </w:t>
            </w:r>
            <w:r w:rsidR="00245EF1">
              <w:rPr>
                <w:rFonts w:ascii="Times New Roman" w:hAnsi="Times New Roman" w:cs="Times New Roman"/>
                <w:bCs/>
                <w:sz w:val="24"/>
              </w:rPr>
              <w:t xml:space="preserve">to an injury </w:t>
            </w:r>
          </w:p>
          <w:p w14:paraId="1E7018A3" w14:textId="4FF640E1" w:rsidR="00A64898" w:rsidRPr="001E37DA" w:rsidRDefault="00A64898" w:rsidP="004C5912">
            <w:pPr>
              <w:rPr>
                <w:rFonts w:ascii="Times New Roman" w:hAnsi="Times New Roman" w:cs="Times New Roman"/>
                <w:bCs/>
                <w:sz w:val="24"/>
              </w:rPr>
            </w:pPr>
          </w:p>
        </w:tc>
      </w:tr>
      <w:tr w:rsidR="004C5912" w:rsidRPr="007455D2" w14:paraId="507A9F4E" w14:textId="77777777" w:rsidTr="005257C0">
        <w:tc>
          <w:tcPr>
            <w:tcW w:w="900" w:type="dxa"/>
          </w:tcPr>
          <w:p w14:paraId="0B18E4BA" w14:textId="29A9CC6A" w:rsidR="004C5912" w:rsidRPr="00F209D0" w:rsidRDefault="004C5912" w:rsidP="004C5912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029-25</w:t>
            </w:r>
          </w:p>
        </w:tc>
        <w:tc>
          <w:tcPr>
            <w:tcW w:w="1080" w:type="dxa"/>
          </w:tcPr>
          <w:p w14:paraId="550B5955" w14:textId="36BBB94A" w:rsidR="004C5912" w:rsidRPr="00F1553C" w:rsidRDefault="004C5912" w:rsidP="00606F59">
            <w:pPr>
              <w:pStyle w:val="ListParagraph"/>
              <w:numPr>
                <w:ilvl w:val="0"/>
                <w:numId w:val="49"/>
              </w:num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8517" w:type="dxa"/>
          </w:tcPr>
          <w:p w14:paraId="2F6F00B3" w14:textId="41FA20F3" w:rsidR="004C5912" w:rsidRPr="00A0074E" w:rsidRDefault="004C5912" w:rsidP="004C5912">
            <w:pPr>
              <w:rPr>
                <w:rFonts w:ascii="Times New Roman" w:hAnsi="Times New Roman" w:cs="Times New Roman"/>
                <w:b/>
                <w:sz w:val="24"/>
                <w:u w:val="single"/>
              </w:rPr>
            </w:pPr>
            <w:r w:rsidRPr="00CD50E4">
              <w:rPr>
                <w:rFonts w:ascii="Times New Roman" w:hAnsi="Times New Roman" w:cs="Times New Roman"/>
                <w:b/>
                <w:color w:val="000000"/>
                <w:sz w:val="24"/>
                <w:u w:val="single"/>
              </w:rPr>
              <w:t xml:space="preserve">DATE OF </w:t>
            </w:r>
            <w:smartTag w:uri="urn:schemas-microsoft-com:office:smarttags" w:element="stockticker">
              <w:r w:rsidRPr="00CD50E4">
                <w:rPr>
                  <w:rFonts w:ascii="Times New Roman" w:hAnsi="Times New Roman" w:cs="Times New Roman"/>
                  <w:b/>
                  <w:color w:val="000000"/>
                  <w:sz w:val="24"/>
                  <w:u w:val="single"/>
                </w:rPr>
                <w:t>NEXT</w:t>
              </w:r>
            </w:smartTag>
            <w:r w:rsidRPr="00CD50E4">
              <w:rPr>
                <w:rFonts w:ascii="Times New Roman" w:hAnsi="Times New Roman" w:cs="Times New Roman"/>
                <w:b/>
                <w:color w:val="000000"/>
                <w:sz w:val="24"/>
                <w:u w:val="single"/>
              </w:rPr>
              <w:t xml:space="preserve"> MEETING</w:t>
            </w:r>
            <w:r w:rsidRPr="00CD50E4">
              <w:rPr>
                <w:rFonts w:ascii="Times New Roman" w:hAnsi="Times New Roman" w:cs="Times New Roman"/>
                <w:b/>
                <w:sz w:val="24"/>
                <w:u w:val="single"/>
              </w:rPr>
              <w:t xml:space="preserve"> </w:t>
            </w:r>
          </w:p>
        </w:tc>
      </w:tr>
      <w:tr w:rsidR="004C5912" w:rsidRPr="007455D2" w14:paraId="5B107C3A" w14:textId="77777777" w:rsidTr="00D83E3E">
        <w:trPr>
          <w:trHeight w:val="143"/>
        </w:trPr>
        <w:tc>
          <w:tcPr>
            <w:tcW w:w="900" w:type="dxa"/>
          </w:tcPr>
          <w:p w14:paraId="0B3E49BB" w14:textId="37F7FF2B" w:rsidR="004C5912" w:rsidRPr="00F209D0" w:rsidRDefault="004C5912" w:rsidP="004C5912">
            <w:pPr>
              <w:spacing w:before="240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080" w:type="dxa"/>
          </w:tcPr>
          <w:p w14:paraId="6F9F4EF7" w14:textId="77777777" w:rsidR="004C5912" w:rsidRPr="00F209D0" w:rsidRDefault="004C5912" w:rsidP="004C5912">
            <w:pPr>
              <w:spacing w:before="240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8517" w:type="dxa"/>
          </w:tcPr>
          <w:p w14:paraId="4DA5573C" w14:textId="5907CFD6" w:rsidR="004C5912" w:rsidRPr="00A0074E" w:rsidRDefault="004C5912" w:rsidP="004C5912">
            <w:pPr>
              <w:rPr>
                <w:rFonts w:ascii="Times New Roman" w:hAnsi="Times New Roman" w:cs="Times New Roman"/>
                <w:b/>
                <w:sz w:val="24"/>
                <w:u w:val="single"/>
              </w:rPr>
            </w:pPr>
          </w:p>
        </w:tc>
      </w:tr>
      <w:tr w:rsidR="004C5912" w:rsidRPr="007455D2" w14:paraId="552D2A01" w14:textId="77777777" w:rsidTr="005257C0">
        <w:tc>
          <w:tcPr>
            <w:tcW w:w="900" w:type="dxa"/>
          </w:tcPr>
          <w:p w14:paraId="227A9856" w14:textId="77777777" w:rsidR="004C5912" w:rsidRPr="00F209D0" w:rsidRDefault="004C5912" w:rsidP="004C5912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080" w:type="dxa"/>
          </w:tcPr>
          <w:p w14:paraId="5432D7DC" w14:textId="77777777" w:rsidR="004C5912" w:rsidRPr="00F209D0" w:rsidRDefault="004C5912" w:rsidP="004C5912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8517" w:type="dxa"/>
          </w:tcPr>
          <w:p w14:paraId="3D8FEABD" w14:textId="57A6960D" w:rsidR="004C5912" w:rsidRPr="00A0074E" w:rsidRDefault="004C5912" w:rsidP="004C5912">
            <w:pPr>
              <w:rPr>
                <w:rFonts w:ascii="Times New Roman" w:hAnsi="Times New Roman" w:cs="Times New Roman"/>
                <w:b/>
                <w:sz w:val="24"/>
                <w:u w:val="single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  <w:r w:rsidR="000D4A5A">
              <w:rPr>
                <w:rFonts w:ascii="Times New Roman" w:hAnsi="Times New Roman" w:cs="Times New Roman"/>
                <w:sz w:val="24"/>
              </w:rPr>
              <w:t>7</w:t>
            </w:r>
            <w:r w:rsidRPr="00752B33">
              <w:rPr>
                <w:rFonts w:ascii="Times New Roman" w:hAnsi="Times New Roman" w:cs="Times New Roman"/>
                <w:sz w:val="24"/>
                <w:vertAlign w:val="superscript"/>
              </w:rPr>
              <w:t>th</w:t>
            </w:r>
            <w:r>
              <w:rPr>
                <w:rFonts w:ascii="Times New Roman" w:hAnsi="Times New Roman" w:cs="Times New Roman"/>
                <w:sz w:val="24"/>
              </w:rPr>
              <w:t xml:space="preserve"> November 2025</w:t>
            </w:r>
          </w:p>
        </w:tc>
      </w:tr>
      <w:tr w:rsidR="004C5912" w:rsidRPr="007455D2" w14:paraId="5A3A4B0F" w14:textId="77777777" w:rsidTr="005257C0">
        <w:tc>
          <w:tcPr>
            <w:tcW w:w="900" w:type="dxa"/>
          </w:tcPr>
          <w:p w14:paraId="40B13DEF" w14:textId="6494BC70" w:rsidR="004C5912" w:rsidRPr="00F209D0" w:rsidRDefault="004C5912" w:rsidP="004C5912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080" w:type="dxa"/>
          </w:tcPr>
          <w:p w14:paraId="6AA1BDEF" w14:textId="180074FD" w:rsidR="004C5912" w:rsidRPr="00F209D0" w:rsidRDefault="004C5912" w:rsidP="004C5912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8517" w:type="dxa"/>
          </w:tcPr>
          <w:p w14:paraId="5A0057EF" w14:textId="2CD756DA" w:rsidR="004C5912" w:rsidRPr="00A0074E" w:rsidRDefault="004C5912" w:rsidP="004C5912">
            <w:pPr>
              <w:rPr>
                <w:rFonts w:ascii="Times New Roman" w:hAnsi="Times New Roman" w:cs="Times New Roman"/>
                <w:b/>
                <w:sz w:val="24"/>
                <w:u w:val="single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The meeting was closed at </w:t>
            </w:r>
          </w:p>
        </w:tc>
      </w:tr>
      <w:tr w:rsidR="004C5912" w:rsidRPr="007455D2" w14:paraId="136B270F" w14:textId="77777777" w:rsidTr="005257C0">
        <w:tc>
          <w:tcPr>
            <w:tcW w:w="900" w:type="dxa"/>
          </w:tcPr>
          <w:p w14:paraId="095E531F" w14:textId="77777777" w:rsidR="004C5912" w:rsidRPr="00F209D0" w:rsidRDefault="004C5912" w:rsidP="004C5912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080" w:type="dxa"/>
          </w:tcPr>
          <w:p w14:paraId="02A7897B" w14:textId="77777777" w:rsidR="004C5912" w:rsidRPr="002B7A58" w:rsidRDefault="004C5912" w:rsidP="004C5912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8517" w:type="dxa"/>
          </w:tcPr>
          <w:p w14:paraId="7051F684" w14:textId="59B6A1BF" w:rsidR="004C5912" w:rsidRPr="00830DBF" w:rsidRDefault="004C5912" w:rsidP="004C5912">
            <w:pPr>
              <w:rPr>
                <w:rFonts w:ascii="Times New Roman" w:hAnsi="Times New Roman" w:cs="Times New Roman"/>
                <w:b/>
                <w:sz w:val="24"/>
                <w:u w:val="single"/>
              </w:rPr>
            </w:pPr>
          </w:p>
        </w:tc>
      </w:tr>
      <w:tr w:rsidR="004C5912" w:rsidRPr="007455D2" w14:paraId="692D8D95" w14:textId="77777777" w:rsidTr="005257C0">
        <w:tc>
          <w:tcPr>
            <w:tcW w:w="900" w:type="dxa"/>
          </w:tcPr>
          <w:p w14:paraId="56AE8DA0" w14:textId="586A0C92" w:rsidR="004C5912" w:rsidRPr="00F209D0" w:rsidRDefault="004C5912" w:rsidP="004C5912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080" w:type="dxa"/>
          </w:tcPr>
          <w:p w14:paraId="017C246C" w14:textId="5C378159" w:rsidR="004C5912" w:rsidRDefault="004C5912" w:rsidP="004C5912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8517" w:type="dxa"/>
          </w:tcPr>
          <w:p w14:paraId="128DE8ED" w14:textId="40E73A9B" w:rsidR="004C5912" w:rsidRPr="0058001D" w:rsidRDefault="004C5912" w:rsidP="004C5912">
            <w:pPr>
              <w:rPr>
                <w:rFonts w:ascii="Times New Roman" w:hAnsi="Times New Roman" w:cs="Times New Roman"/>
                <w:b/>
                <w:bCs/>
                <w:sz w:val="26"/>
                <w:szCs w:val="26"/>
                <w:u w:val="single"/>
              </w:rPr>
            </w:pPr>
            <w:r w:rsidRPr="00F209D0">
              <w:rPr>
                <w:rFonts w:ascii="Times New Roman" w:hAnsi="Times New Roman" w:cs="Times New Roman"/>
                <w:color w:val="000000"/>
                <w:sz w:val="24"/>
              </w:rPr>
              <w:t>Chair………………………………………………</w:t>
            </w:r>
          </w:p>
        </w:tc>
      </w:tr>
    </w:tbl>
    <w:p w14:paraId="6E5EF21C" w14:textId="77777777" w:rsidR="00BB268C" w:rsidRDefault="00BB268C" w:rsidP="009C087A"/>
    <w:sectPr w:rsidR="00BB268C" w:rsidSect="00C808E7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9" w:h="16834" w:code="9"/>
      <w:pgMar w:top="360" w:right="1289" w:bottom="0" w:left="126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E880439" w14:textId="77777777" w:rsidR="005444AA" w:rsidRDefault="005444AA">
      <w:r>
        <w:separator/>
      </w:r>
    </w:p>
  </w:endnote>
  <w:endnote w:type="continuationSeparator" w:id="0">
    <w:p w14:paraId="0A9311AB" w14:textId="77777777" w:rsidR="005444AA" w:rsidRDefault="005444A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Engravers MT">
    <w:panose1 w:val="02090707080505020304"/>
    <w:charset w:val="00"/>
    <w:family w:val="roman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84CD6E1" w14:textId="77777777" w:rsidR="0090574C" w:rsidRDefault="0090574C" w:rsidP="0042333D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36DC6382" w14:textId="77777777" w:rsidR="0090574C" w:rsidRDefault="0090574C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2832DD" w14:textId="77777777" w:rsidR="0090574C" w:rsidRDefault="0090574C" w:rsidP="0042333D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5D7BEF">
      <w:rPr>
        <w:rStyle w:val="PageNumber"/>
        <w:noProof/>
      </w:rPr>
      <w:t>3</w:t>
    </w:r>
    <w:r>
      <w:rPr>
        <w:rStyle w:val="PageNumber"/>
      </w:rPr>
      <w:fldChar w:fldCharType="end"/>
    </w:r>
  </w:p>
  <w:p w14:paraId="69342951" w14:textId="77777777" w:rsidR="0090574C" w:rsidRDefault="0090574C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DEFCE3F" w14:textId="77777777" w:rsidR="0090574C" w:rsidRDefault="0090574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89414A4" w14:textId="77777777" w:rsidR="005444AA" w:rsidRDefault="005444AA">
      <w:r>
        <w:separator/>
      </w:r>
    </w:p>
  </w:footnote>
  <w:footnote w:type="continuationSeparator" w:id="0">
    <w:p w14:paraId="31724177" w14:textId="77777777" w:rsidR="005444AA" w:rsidRDefault="005444A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6970AD2" w14:textId="77777777" w:rsidR="0090574C" w:rsidRDefault="0090574C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5E589EB" w14:textId="77777777" w:rsidR="0090574C" w:rsidRDefault="0090574C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D3CAD80" w14:textId="77777777" w:rsidR="0090574C" w:rsidRDefault="0090574C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F36859"/>
    <w:multiLevelType w:val="hybridMultilevel"/>
    <w:tmpl w:val="29006384"/>
    <w:lvl w:ilvl="0" w:tplc="08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8A970FB"/>
    <w:multiLevelType w:val="hybridMultilevel"/>
    <w:tmpl w:val="44ACDFE0"/>
    <w:lvl w:ilvl="0" w:tplc="401276B8">
      <w:start w:val="1"/>
      <w:numFmt w:val="decimal"/>
      <w:lvlText w:val="%1."/>
      <w:lvlJc w:val="center"/>
      <w:pPr>
        <w:tabs>
          <w:tab w:val="num" w:pos="720"/>
        </w:tabs>
        <w:ind w:left="720" w:hanging="360"/>
      </w:pPr>
      <w:rPr>
        <w:rFonts w:hint="default"/>
        <w:b/>
        <w:i w:val="0"/>
        <w:sz w:val="22"/>
        <w:szCs w:val="22"/>
      </w:rPr>
    </w:lvl>
    <w:lvl w:ilvl="1" w:tplc="827C425E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C037475"/>
    <w:multiLevelType w:val="hybridMultilevel"/>
    <w:tmpl w:val="011E3386"/>
    <w:lvl w:ilvl="0" w:tplc="0409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C833188"/>
    <w:multiLevelType w:val="hybridMultilevel"/>
    <w:tmpl w:val="AE6CEBF2"/>
    <w:lvl w:ilvl="0" w:tplc="0409000F">
      <w:start w:val="1"/>
      <w:numFmt w:val="decimal"/>
      <w:lvlText w:val="%1."/>
      <w:lvlJc w:val="left"/>
      <w:pPr>
        <w:tabs>
          <w:tab w:val="num" w:pos="648"/>
        </w:tabs>
        <w:ind w:left="648" w:hanging="360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tabs>
          <w:tab w:val="num" w:pos="1368"/>
        </w:tabs>
        <w:ind w:left="1368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088"/>
        </w:tabs>
        <w:ind w:left="2088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08"/>
        </w:tabs>
        <w:ind w:left="2808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528"/>
        </w:tabs>
        <w:ind w:left="3528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248"/>
        </w:tabs>
        <w:ind w:left="4248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4968"/>
        </w:tabs>
        <w:ind w:left="4968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688"/>
        </w:tabs>
        <w:ind w:left="5688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08"/>
        </w:tabs>
        <w:ind w:left="6408" w:hanging="180"/>
      </w:pPr>
    </w:lvl>
  </w:abstractNum>
  <w:abstractNum w:abstractNumId="4" w15:restartNumberingAfterBreak="0">
    <w:nsid w:val="0DBC1ECA"/>
    <w:multiLevelType w:val="hybridMultilevel"/>
    <w:tmpl w:val="C00404FC"/>
    <w:lvl w:ilvl="0" w:tplc="E96A30F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809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0E8A681F"/>
    <w:multiLevelType w:val="hybridMultilevel"/>
    <w:tmpl w:val="577E04AE"/>
    <w:lvl w:ilvl="0" w:tplc="0409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11CE37D3"/>
    <w:multiLevelType w:val="hybridMultilevel"/>
    <w:tmpl w:val="33F80D58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17D504C3"/>
    <w:multiLevelType w:val="hybridMultilevel"/>
    <w:tmpl w:val="B582E284"/>
    <w:lvl w:ilvl="0" w:tplc="AB3A81D2">
      <w:start w:val="1"/>
      <w:numFmt w:val="decimal"/>
      <w:lvlText w:val="%1."/>
      <w:lvlJc w:val="left"/>
      <w:pPr>
        <w:tabs>
          <w:tab w:val="num" w:pos="972"/>
        </w:tabs>
        <w:ind w:left="972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tabs>
          <w:tab w:val="num" w:pos="1692"/>
        </w:tabs>
        <w:ind w:left="1692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412"/>
        </w:tabs>
        <w:ind w:left="2412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3132"/>
        </w:tabs>
        <w:ind w:left="3132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852"/>
        </w:tabs>
        <w:ind w:left="3852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572"/>
        </w:tabs>
        <w:ind w:left="4572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292"/>
        </w:tabs>
        <w:ind w:left="5292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6012"/>
        </w:tabs>
        <w:ind w:left="6012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732"/>
        </w:tabs>
        <w:ind w:left="6732" w:hanging="180"/>
      </w:pPr>
    </w:lvl>
  </w:abstractNum>
  <w:abstractNum w:abstractNumId="8" w15:restartNumberingAfterBreak="0">
    <w:nsid w:val="189A0D3E"/>
    <w:multiLevelType w:val="hybridMultilevel"/>
    <w:tmpl w:val="D48698F8"/>
    <w:lvl w:ilvl="0" w:tplc="E96A30F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1C6B5A62"/>
    <w:multiLevelType w:val="hybridMultilevel"/>
    <w:tmpl w:val="3BEE6E24"/>
    <w:lvl w:ilvl="0" w:tplc="04090017">
      <w:start w:val="1"/>
      <w:numFmt w:val="lowerLetter"/>
      <w:lvlText w:val="%1)"/>
      <w:lvlJc w:val="left"/>
      <w:pPr>
        <w:tabs>
          <w:tab w:val="num" w:pos="2700"/>
        </w:tabs>
        <w:ind w:left="2700" w:hanging="360"/>
      </w:pPr>
    </w:lvl>
    <w:lvl w:ilvl="1" w:tplc="08090019" w:tentative="1">
      <w:start w:val="1"/>
      <w:numFmt w:val="lowerLetter"/>
      <w:lvlText w:val="%2."/>
      <w:lvlJc w:val="left"/>
      <w:pPr>
        <w:tabs>
          <w:tab w:val="num" w:pos="3420"/>
        </w:tabs>
        <w:ind w:left="342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4140"/>
        </w:tabs>
        <w:ind w:left="414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4860"/>
        </w:tabs>
        <w:ind w:left="486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5580"/>
        </w:tabs>
        <w:ind w:left="558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6300"/>
        </w:tabs>
        <w:ind w:left="630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7020"/>
        </w:tabs>
        <w:ind w:left="702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7740"/>
        </w:tabs>
        <w:ind w:left="774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8460"/>
        </w:tabs>
        <w:ind w:left="8460" w:hanging="180"/>
      </w:pPr>
    </w:lvl>
  </w:abstractNum>
  <w:abstractNum w:abstractNumId="10" w15:restartNumberingAfterBreak="0">
    <w:nsid w:val="1DD23239"/>
    <w:multiLevelType w:val="hybridMultilevel"/>
    <w:tmpl w:val="6512B830"/>
    <w:lvl w:ilvl="0" w:tplc="90B4EB5A">
      <w:start w:val="1"/>
      <w:numFmt w:val="lowerLetter"/>
      <w:lvlText w:val="%1.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33F5C78"/>
    <w:multiLevelType w:val="hybridMultilevel"/>
    <w:tmpl w:val="7DD49794"/>
    <w:lvl w:ilvl="0" w:tplc="16341B9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5EF0E79"/>
    <w:multiLevelType w:val="multilevel"/>
    <w:tmpl w:val="D37E180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263613C2"/>
    <w:multiLevelType w:val="hybridMultilevel"/>
    <w:tmpl w:val="9AC87084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28557F72"/>
    <w:multiLevelType w:val="hybridMultilevel"/>
    <w:tmpl w:val="2D54730A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29071C66"/>
    <w:multiLevelType w:val="hybridMultilevel"/>
    <w:tmpl w:val="ED10401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2B157BCB"/>
    <w:multiLevelType w:val="multilevel"/>
    <w:tmpl w:val="CDF25BA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2B8A113B"/>
    <w:multiLevelType w:val="hybridMultilevel"/>
    <w:tmpl w:val="00807058"/>
    <w:lvl w:ilvl="0" w:tplc="0409000F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2C5B5E7C"/>
    <w:multiLevelType w:val="hybridMultilevel"/>
    <w:tmpl w:val="75E8DABA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31816621"/>
    <w:multiLevelType w:val="hybridMultilevel"/>
    <w:tmpl w:val="B5447008"/>
    <w:lvl w:ilvl="0" w:tplc="F5207302">
      <w:start w:val="1"/>
      <w:numFmt w:val="decimal"/>
      <w:lvlText w:val="%1."/>
      <w:lvlJc w:val="left"/>
      <w:pPr>
        <w:tabs>
          <w:tab w:val="num" w:pos="432"/>
        </w:tabs>
        <w:ind w:left="432" w:hanging="360"/>
      </w:pPr>
      <w:rPr>
        <w:rFonts w:ascii="Times New Roman" w:hAnsi="Times New Roman" w:cs="Times New Roman" w:hint="default"/>
        <w:color w:val="000000"/>
      </w:rPr>
    </w:lvl>
    <w:lvl w:ilvl="1" w:tplc="08090019" w:tentative="1">
      <w:start w:val="1"/>
      <w:numFmt w:val="lowerLetter"/>
      <w:lvlText w:val="%2."/>
      <w:lvlJc w:val="left"/>
      <w:pPr>
        <w:tabs>
          <w:tab w:val="num" w:pos="1152"/>
        </w:tabs>
        <w:ind w:left="1152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1872"/>
        </w:tabs>
        <w:ind w:left="1872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592"/>
        </w:tabs>
        <w:ind w:left="2592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312"/>
        </w:tabs>
        <w:ind w:left="3312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032"/>
        </w:tabs>
        <w:ind w:left="4032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4752"/>
        </w:tabs>
        <w:ind w:left="4752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472"/>
        </w:tabs>
        <w:ind w:left="5472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192"/>
        </w:tabs>
        <w:ind w:left="6192" w:hanging="180"/>
      </w:pPr>
    </w:lvl>
  </w:abstractNum>
  <w:abstractNum w:abstractNumId="20" w15:restartNumberingAfterBreak="0">
    <w:nsid w:val="32F066D8"/>
    <w:multiLevelType w:val="hybridMultilevel"/>
    <w:tmpl w:val="6B7AC52C"/>
    <w:lvl w:ilvl="0" w:tplc="0409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33EA5627"/>
    <w:multiLevelType w:val="hybridMultilevel"/>
    <w:tmpl w:val="8AF44F3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347F27BA"/>
    <w:multiLevelType w:val="hybridMultilevel"/>
    <w:tmpl w:val="6FD80FB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35A07A72"/>
    <w:multiLevelType w:val="hybridMultilevel"/>
    <w:tmpl w:val="43F2EC6C"/>
    <w:lvl w:ilvl="0" w:tplc="EE7CB106">
      <w:start w:val="10"/>
      <w:numFmt w:val="decimal"/>
      <w:lvlText w:val="%1."/>
      <w:lvlJc w:val="left"/>
      <w:pPr>
        <w:tabs>
          <w:tab w:val="num" w:pos="585"/>
        </w:tabs>
        <w:ind w:left="585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tabs>
          <w:tab w:val="num" w:pos="1305"/>
        </w:tabs>
        <w:ind w:left="1305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025"/>
        </w:tabs>
        <w:ind w:left="2025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745"/>
        </w:tabs>
        <w:ind w:left="2745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465"/>
        </w:tabs>
        <w:ind w:left="3465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185"/>
        </w:tabs>
        <w:ind w:left="4185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4905"/>
        </w:tabs>
        <w:ind w:left="4905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625"/>
        </w:tabs>
        <w:ind w:left="5625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345"/>
        </w:tabs>
        <w:ind w:left="6345" w:hanging="180"/>
      </w:pPr>
    </w:lvl>
  </w:abstractNum>
  <w:abstractNum w:abstractNumId="24" w15:restartNumberingAfterBreak="0">
    <w:nsid w:val="42207BF9"/>
    <w:multiLevelType w:val="hybridMultilevel"/>
    <w:tmpl w:val="5B3A3F6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424464EB"/>
    <w:multiLevelType w:val="hybridMultilevel"/>
    <w:tmpl w:val="0BA2BED6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2BD164F"/>
    <w:multiLevelType w:val="hybridMultilevel"/>
    <w:tmpl w:val="01E27B36"/>
    <w:lvl w:ilvl="0" w:tplc="08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486C0B97"/>
    <w:multiLevelType w:val="hybridMultilevel"/>
    <w:tmpl w:val="F2E4D028"/>
    <w:lvl w:ilvl="0" w:tplc="04090019">
      <w:start w:val="1"/>
      <w:numFmt w:val="lowerLetter"/>
      <w:lvlText w:val="%1."/>
      <w:lvlJc w:val="left"/>
      <w:pPr>
        <w:tabs>
          <w:tab w:val="num" w:pos="792"/>
        </w:tabs>
        <w:ind w:left="792" w:hanging="360"/>
      </w:pPr>
    </w:lvl>
    <w:lvl w:ilvl="1" w:tplc="0409000F">
      <w:start w:val="1"/>
      <w:numFmt w:val="decimal"/>
      <w:lvlText w:val="%2."/>
      <w:lvlJc w:val="left"/>
      <w:pPr>
        <w:tabs>
          <w:tab w:val="num" w:pos="1512"/>
        </w:tabs>
        <w:ind w:left="1512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232"/>
        </w:tabs>
        <w:ind w:left="2232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952"/>
        </w:tabs>
        <w:ind w:left="2952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72"/>
        </w:tabs>
        <w:ind w:left="3672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92"/>
        </w:tabs>
        <w:ind w:left="4392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112"/>
        </w:tabs>
        <w:ind w:left="5112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832"/>
        </w:tabs>
        <w:ind w:left="5832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552"/>
        </w:tabs>
        <w:ind w:left="6552" w:hanging="180"/>
      </w:pPr>
    </w:lvl>
  </w:abstractNum>
  <w:abstractNum w:abstractNumId="28" w15:restartNumberingAfterBreak="0">
    <w:nsid w:val="4B3D38DC"/>
    <w:multiLevelType w:val="hybridMultilevel"/>
    <w:tmpl w:val="5538CA62"/>
    <w:lvl w:ilvl="0" w:tplc="04090019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4B9007F3"/>
    <w:multiLevelType w:val="hybridMultilevel"/>
    <w:tmpl w:val="A1D0528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 w15:restartNumberingAfterBreak="0">
    <w:nsid w:val="4C6C0047"/>
    <w:multiLevelType w:val="hybridMultilevel"/>
    <w:tmpl w:val="EAB0E928"/>
    <w:lvl w:ilvl="0" w:tplc="B7607BAC">
      <w:start w:val="1"/>
      <w:numFmt w:val="decimal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 w15:restartNumberingAfterBreak="0">
    <w:nsid w:val="52D57BC1"/>
    <w:multiLevelType w:val="hybridMultilevel"/>
    <w:tmpl w:val="44467D7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 w15:restartNumberingAfterBreak="0">
    <w:nsid w:val="54D64EC9"/>
    <w:multiLevelType w:val="hybridMultilevel"/>
    <w:tmpl w:val="DEE810DE"/>
    <w:lvl w:ilvl="0" w:tplc="04090019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</w:lvl>
    <w:lvl w:ilvl="1" w:tplc="0409001B">
      <w:start w:val="1"/>
      <w:numFmt w:val="lowerRoman"/>
      <w:lvlText w:val="%2."/>
      <w:lvlJc w:val="right"/>
      <w:pPr>
        <w:tabs>
          <w:tab w:val="num" w:pos="1080"/>
        </w:tabs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3" w15:restartNumberingAfterBreak="0">
    <w:nsid w:val="55A02AD5"/>
    <w:multiLevelType w:val="hybridMultilevel"/>
    <w:tmpl w:val="4D92591E"/>
    <w:lvl w:ilvl="0" w:tplc="FB0E10F6">
      <w:start w:val="1"/>
      <w:numFmt w:val="lowerLetter"/>
      <w:lvlText w:val="%1)"/>
      <w:lvlJc w:val="left"/>
      <w:pPr>
        <w:tabs>
          <w:tab w:val="num" w:pos="1008"/>
        </w:tabs>
        <w:ind w:left="1008" w:hanging="360"/>
      </w:pPr>
      <w:rPr>
        <w:rFonts w:hint="default"/>
      </w:rPr>
    </w:lvl>
    <w:lvl w:ilvl="1" w:tplc="002E43A4">
      <w:start w:val="1"/>
      <w:numFmt w:val="decimal"/>
      <w:lvlText w:val="%2."/>
      <w:lvlJc w:val="left"/>
      <w:pPr>
        <w:tabs>
          <w:tab w:val="num" w:pos="1440"/>
        </w:tabs>
        <w:ind w:left="658" w:firstLine="422"/>
      </w:pPr>
      <w:rPr>
        <w:rFonts w:hint="default"/>
        <w:sz w:val="26"/>
        <w:szCs w:val="26"/>
      </w:r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 w15:restartNumberingAfterBreak="0">
    <w:nsid w:val="57D95B91"/>
    <w:multiLevelType w:val="hybridMultilevel"/>
    <w:tmpl w:val="0D364E82"/>
    <w:lvl w:ilvl="0" w:tplc="0809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58E769C4"/>
    <w:multiLevelType w:val="hybridMultilevel"/>
    <w:tmpl w:val="62747AFA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 w15:restartNumberingAfterBreak="0">
    <w:nsid w:val="5A8979BB"/>
    <w:multiLevelType w:val="hybridMultilevel"/>
    <w:tmpl w:val="948A17E8"/>
    <w:lvl w:ilvl="0" w:tplc="5CA6ACEE">
      <w:start w:val="1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7932FEA"/>
    <w:multiLevelType w:val="hybridMultilevel"/>
    <w:tmpl w:val="0F709EC2"/>
    <w:lvl w:ilvl="0" w:tplc="1268A220">
      <w:start w:val="1"/>
      <w:numFmt w:val="lowerLetter"/>
      <w:lvlText w:val="%1.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A3C4809"/>
    <w:multiLevelType w:val="hybridMultilevel"/>
    <w:tmpl w:val="E08C1346"/>
    <w:lvl w:ilvl="0" w:tplc="8EF4A44E">
      <w:start w:val="1"/>
      <w:numFmt w:val="low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9" w15:restartNumberingAfterBreak="0">
    <w:nsid w:val="6D4302B7"/>
    <w:multiLevelType w:val="hybridMultilevel"/>
    <w:tmpl w:val="DDD243A8"/>
    <w:lvl w:ilvl="0" w:tplc="0409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0" w15:restartNumberingAfterBreak="0">
    <w:nsid w:val="6E947E28"/>
    <w:multiLevelType w:val="hybridMultilevel"/>
    <w:tmpl w:val="2C645FAC"/>
    <w:lvl w:ilvl="0" w:tplc="04090019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1" w15:restartNumberingAfterBreak="0">
    <w:nsid w:val="718B2789"/>
    <w:multiLevelType w:val="hybridMultilevel"/>
    <w:tmpl w:val="8F3A2554"/>
    <w:lvl w:ilvl="0" w:tplc="002E43A4">
      <w:start w:val="1"/>
      <w:numFmt w:val="decimal"/>
      <w:lvlText w:val="%1."/>
      <w:lvlJc w:val="left"/>
      <w:pPr>
        <w:tabs>
          <w:tab w:val="num" w:pos="72"/>
        </w:tabs>
        <w:ind w:left="-710" w:firstLine="422"/>
      </w:pPr>
      <w:rPr>
        <w:rFonts w:hint="default"/>
        <w:sz w:val="26"/>
        <w:szCs w:val="26"/>
      </w:rPr>
    </w:lvl>
    <w:lvl w:ilvl="1" w:tplc="72CEE9EC">
      <w:start w:val="1"/>
      <w:numFmt w:val="lowerLetter"/>
      <w:lvlText w:val="%2."/>
      <w:lvlJc w:val="left"/>
      <w:pPr>
        <w:tabs>
          <w:tab w:val="num" w:pos="792"/>
        </w:tabs>
        <w:ind w:left="792" w:hanging="360"/>
      </w:pPr>
      <w:rPr>
        <w:rFonts w:hint="default"/>
      </w:rPr>
    </w:lvl>
    <w:lvl w:ilvl="2" w:tplc="0809000F">
      <w:start w:val="1"/>
      <w:numFmt w:val="decimal"/>
      <w:lvlText w:val="%3."/>
      <w:lvlJc w:val="left"/>
      <w:pPr>
        <w:tabs>
          <w:tab w:val="num" w:pos="1692"/>
        </w:tabs>
        <w:ind w:left="1692" w:hanging="360"/>
      </w:pPr>
      <w:rPr>
        <w:rFonts w:hint="default"/>
        <w:sz w:val="26"/>
        <w:szCs w:val="26"/>
      </w:rPr>
    </w:lvl>
    <w:lvl w:ilvl="3" w:tplc="0809000F" w:tentative="1">
      <w:start w:val="1"/>
      <w:numFmt w:val="decimal"/>
      <w:lvlText w:val="%4."/>
      <w:lvlJc w:val="left"/>
      <w:pPr>
        <w:tabs>
          <w:tab w:val="num" w:pos="2232"/>
        </w:tabs>
        <w:ind w:left="2232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2952"/>
        </w:tabs>
        <w:ind w:left="2952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3672"/>
        </w:tabs>
        <w:ind w:left="3672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4392"/>
        </w:tabs>
        <w:ind w:left="4392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112"/>
        </w:tabs>
        <w:ind w:left="5112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5832"/>
        </w:tabs>
        <w:ind w:left="5832" w:hanging="180"/>
      </w:pPr>
    </w:lvl>
  </w:abstractNum>
  <w:abstractNum w:abstractNumId="42" w15:restartNumberingAfterBreak="0">
    <w:nsid w:val="721E27FD"/>
    <w:multiLevelType w:val="hybridMultilevel"/>
    <w:tmpl w:val="ACAA9C3E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6A73C5E"/>
    <w:multiLevelType w:val="hybridMultilevel"/>
    <w:tmpl w:val="52E0E14E"/>
    <w:lvl w:ilvl="0" w:tplc="0409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4" w15:restartNumberingAfterBreak="0">
    <w:nsid w:val="79C00DCF"/>
    <w:multiLevelType w:val="hybridMultilevel"/>
    <w:tmpl w:val="1DC4432A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5" w15:restartNumberingAfterBreak="0">
    <w:nsid w:val="7A945BA5"/>
    <w:multiLevelType w:val="hybridMultilevel"/>
    <w:tmpl w:val="7020DD6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6" w15:restartNumberingAfterBreak="0">
    <w:nsid w:val="7CF17AEE"/>
    <w:multiLevelType w:val="hybridMultilevel"/>
    <w:tmpl w:val="B4801C72"/>
    <w:lvl w:ilvl="0" w:tplc="0409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8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7" w15:restartNumberingAfterBreak="0">
    <w:nsid w:val="7FB80AD7"/>
    <w:multiLevelType w:val="hybridMultilevel"/>
    <w:tmpl w:val="CF70AC06"/>
    <w:lvl w:ilvl="0" w:tplc="E96A30F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648507829">
    <w:abstractNumId w:val="24"/>
  </w:num>
  <w:num w:numId="2" w16cid:durableId="734933127">
    <w:abstractNumId w:val="21"/>
  </w:num>
  <w:num w:numId="3" w16cid:durableId="462650060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325982619">
    <w:abstractNumId w:val="7"/>
  </w:num>
  <w:num w:numId="5" w16cid:durableId="1152982835">
    <w:abstractNumId w:val="14"/>
  </w:num>
  <w:num w:numId="6" w16cid:durableId="182323475">
    <w:abstractNumId w:val="45"/>
  </w:num>
  <w:num w:numId="7" w16cid:durableId="613903691">
    <w:abstractNumId w:val="18"/>
  </w:num>
  <w:num w:numId="8" w16cid:durableId="1681349521">
    <w:abstractNumId w:val="13"/>
  </w:num>
  <w:num w:numId="9" w16cid:durableId="665866650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281424482">
    <w:abstractNumId w:val="19"/>
  </w:num>
  <w:num w:numId="11" w16cid:durableId="472598229">
    <w:abstractNumId w:val="17"/>
  </w:num>
  <w:num w:numId="12" w16cid:durableId="19597668">
    <w:abstractNumId w:val="23"/>
  </w:num>
  <w:num w:numId="13" w16cid:durableId="1041976624">
    <w:abstractNumId w:val="3"/>
  </w:num>
  <w:num w:numId="14" w16cid:durableId="23293431">
    <w:abstractNumId w:val="27"/>
  </w:num>
  <w:num w:numId="15" w16cid:durableId="1550417023">
    <w:abstractNumId w:val="5"/>
  </w:num>
  <w:num w:numId="16" w16cid:durableId="1165820779">
    <w:abstractNumId w:val="6"/>
  </w:num>
  <w:num w:numId="17" w16cid:durableId="1859418788">
    <w:abstractNumId w:val="2"/>
  </w:num>
  <w:num w:numId="18" w16cid:durableId="577519403">
    <w:abstractNumId w:val="9"/>
  </w:num>
  <w:num w:numId="19" w16cid:durableId="1867479334">
    <w:abstractNumId w:val="39"/>
  </w:num>
  <w:num w:numId="20" w16cid:durableId="945969124">
    <w:abstractNumId w:val="28"/>
  </w:num>
  <w:num w:numId="21" w16cid:durableId="1799687642">
    <w:abstractNumId w:val="40"/>
  </w:num>
  <w:num w:numId="22" w16cid:durableId="122311106">
    <w:abstractNumId w:val="32"/>
  </w:num>
  <w:num w:numId="23" w16cid:durableId="558978864">
    <w:abstractNumId w:val="30"/>
  </w:num>
  <w:num w:numId="24" w16cid:durableId="245235860">
    <w:abstractNumId w:val="31"/>
  </w:num>
  <w:num w:numId="25" w16cid:durableId="1691448362">
    <w:abstractNumId w:val="44"/>
  </w:num>
  <w:num w:numId="26" w16cid:durableId="442262162">
    <w:abstractNumId w:val="15"/>
  </w:num>
  <w:num w:numId="27" w16cid:durableId="1296838102">
    <w:abstractNumId w:val="22"/>
  </w:num>
  <w:num w:numId="28" w16cid:durableId="1923949408">
    <w:abstractNumId w:val="35"/>
  </w:num>
  <w:num w:numId="29" w16cid:durableId="862132818">
    <w:abstractNumId w:val="47"/>
  </w:num>
  <w:num w:numId="30" w16cid:durableId="1418207231">
    <w:abstractNumId w:val="29"/>
  </w:num>
  <w:num w:numId="31" w16cid:durableId="15234703">
    <w:abstractNumId w:val="20"/>
  </w:num>
  <w:num w:numId="32" w16cid:durableId="1529682194">
    <w:abstractNumId w:val="46"/>
  </w:num>
  <w:num w:numId="33" w16cid:durableId="436870384">
    <w:abstractNumId w:val="43"/>
  </w:num>
  <w:num w:numId="34" w16cid:durableId="569654928">
    <w:abstractNumId w:val="0"/>
  </w:num>
  <w:num w:numId="35" w16cid:durableId="309098648">
    <w:abstractNumId w:val="26"/>
  </w:num>
  <w:num w:numId="36" w16cid:durableId="1693070809">
    <w:abstractNumId w:val="38"/>
  </w:num>
  <w:num w:numId="37" w16cid:durableId="1132794079">
    <w:abstractNumId w:val="33"/>
  </w:num>
  <w:num w:numId="38" w16cid:durableId="178130004">
    <w:abstractNumId w:val="34"/>
  </w:num>
  <w:num w:numId="39" w16cid:durableId="1641350538">
    <w:abstractNumId w:val="41"/>
  </w:num>
  <w:num w:numId="40" w16cid:durableId="572132050">
    <w:abstractNumId w:val="1"/>
  </w:num>
  <w:num w:numId="41" w16cid:durableId="477497479">
    <w:abstractNumId w:val="16"/>
  </w:num>
  <w:num w:numId="42" w16cid:durableId="244732819">
    <w:abstractNumId w:val="12"/>
  </w:num>
  <w:num w:numId="43" w16cid:durableId="1268850798">
    <w:abstractNumId w:val="8"/>
  </w:num>
  <w:num w:numId="44" w16cid:durableId="991984671">
    <w:abstractNumId w:val="4"/>
  </w:num>
  <w:num w:numId="45" w16cid:durableId="1232539230">
    <w:abstractNumId w:val="42"/>
  </w:num>
  <w:num w:numId="46" w16cid:durableId="383413967">
    <w:abstractNumId w:val="25"/>
  </w:num>
  <w:num w:numId="47" w16cid:durableId="1624924024">
    <w:abstractNumId w:val="10"/>
  </w:num>
  <w:num w:numId="48" w16cid:durableId="540282921">
    <w:abstractNumId w:val="11"/>
  </w:num>
  <w:num w:numId="49" w16cid:durableId="1762407122">
    <w:abstractNumId w:val="36"/>
  </w:num>
  <w:num w:numId="50" w16cid:durableId="776410229">
    <w:abstractNumId w:val="3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4764C"/>
    <w:rsid w:val="000023E4"/>
    <w:rsid w:val="00003F01"/>
    <w:rsid w:val="00006E51"/>
    <w:rsid w:val="00006FDA"/>
    <w:rsid w:val="00012DDD"/>
    <w:rsid w:val="00016600"/>
    <w:rsid w:val="00017617"/>
    <w:rsid w:val="0002019A"/>
    <w:rsid w:val="00022DA7"/>
    <w:rsid w:val="0002359D"/>
    <w:rsid w:val="00023ACC"/>
    <w:rsid w:val="000251A9"/>
    <w:rsid w:val="000262CC"/>
    <w:rsid w:val="0002640B"/>
    <w:rsid w:val="00033CC4"/>
    <w:rsid w:val="00034F4A"/>
    <w:rsid w:val="0003571B"/>
    <w:rsid w:val="00037CFE"/>
    <w:rsid w:val="00041870"/>
    <w:rsid w:val="0004617A"/>
    <w:rsid w:val="000526DA"/>
    <w:rsid w:val="00056B20"/>
    <w:rsid w:val="00060C06"/>
    <w:rsid w:val="00061B61"/>
    <w:rsid w:val="00067F23"/>
    <w:rsid w:val="00070B3B"/>
    <w:rsid w:val="000714EB"/>
    <w:rsid w:val="0007501F"/>
    <w:rsid w:val="00082FF2"/>
    <w:rsid w:val="00084750"/>
    <w:rsid w:val="0009513E"/>
    <w:rsid w:val="00097B8E"/>
    <w:rsid w:val="000A21BF"/>
    <w:rsid w:val="000A6587"/>
    <w:rsid w:val="000B298D"/>
    <w:rsid w:val="000B3307"/>
    <w:rsid w:val="000B4839"/>
    <w:rsid w:val="000B753B"/>
    <w:rsid w:val="000C1841"/>
    <w:rsid w:val="000C4013"/>
    <w:rsid w:val="000D3C7A"/>
    <w:rsid w:val="000D4A5A"/>
    <w:rsid w:val="000D6862"/>
    <w:rsid w:val="000D6A3A"/>
    <w:rsid w:val="000E211E"/>
    <w:rsid w:val="000E6ECF"/>
    <w:rsid w:val="000F05D5"/>
    <w:rsid w:val="000F0E06"/>
    <w:rsid w:val="00110CAB"/>
    <w:rsid w:val="001112B7"/>
    <w:rsid w:val="00114606"/>
    <w:rsid w:val="00116295"/>
    <w:rsid w:val="0011779D"/>
    <w:rsid w:val="00122929"/>
    <w:rsid w:val="00122C1F"/>
    <w:rsid w:val="00125F1D"/>
    <w:rsid w:val="00126968"/>
    <w:rsid w:val="001318CD"/>
    <w:rsid w:val="0013684C"/>
    <w:rsid w:val="00140617"/>
    <w:rsid w:val="00144A9A"/>
    <w:rsid w:val="00145A82"/>
    <w:rsid w:val="00150B7A"/>
    <w:rsid w:val="00152EEC"/>
    <w:rsid w:val="0015660A"/>
    <w:rsid w:val="001604A7"/>
    <w:rsid w:val="00161C54"/>
    <w:rsid w:val="00165979"/>
    <w:rsid w:val="00166DC1"/>
    <w:rsid w:val="001742DA"/>
    <w:rsid w:val="001747BB"/>
    <w:rsid w:val="00175879"/>
    <w:rsid w:val="00184120"/>
    <w:rsid w:val="0018465E"/>
    <w:rsid w:val="0018766E"/>
    <w:rsid w:val="001911F1"/>
    <w:rsid w:val="00191EFC"/>
    <w:rsid w:val="001940BC"/>
    <w:rsid w:val="00194480"/>
    <w:rsid w:val="001A1360"/>
    <w:rsid w:val="001A248B"/>
    <w:rsid w:val="001A34B2"/>
    <w:rsid w:val="001A43C1"/>
    <w:rsid w:val="001A48BD"/>
    <w:rsid w:val="001B3824"/>
    <w:rsid w:val="001B4050"/>
    <w:rsid w:val="001B515E"/>
    <w:rsid w:val="001B59B8"/>
    <w:rsid w:val="001C016D"/>
    <w:rsid w:val="001C0A5B"/>
    <w:rsid w:val="001C134A"/>
    <w:rsid w:val="001C14D3"/>
    <w:rsid w:val="001C32F1"/>
    <w:rsid w:val="001D2836"/>
    <w:rsid w:val="001D602A"/>
    <w:rsid w:val="001D62A9"/>
    <w:rsid w:val="001D73CE"/>
    <w:rsid w:val="001E01B8"/>
    <w:rsid w:val="001E37DA"/>
    <w:rsid w:val="001E4D82"/>
    <w:rsid w:val="001F6666"/>
    <w:rsid w:val="002017B7"/>
    <w:rsid w:val="00204B8E"/>
    <w:rsid w:val="0021118A"/>
    <w:rsid w:val="00212FE2"/>
    <w:rsid w:val="0021709D"/>
    <w:rsid w:val="002261C5"/>
    <w:rsid w:val="00227A60"/>
    <w:rsid w:val="00232FA4"/>
    <w:rsid w:val="00240896"/>
    <w:rsid w:val="0024348F"/>
    <w:rsid w:val="00244177"/>
    <w:rsid w:val="00245EF1"/>
    <w:rsid w:val="00247394"/>
    <w:rsid w:val="0025137B"/>
    <w:rsid w:val="00251B5D"/>
    <w:rsid w:val="00251FE4"/>
    <w:rsid w:val="0025226A"/>
    <w:rsid w:val="0025362F"/>
    <w:rsid w:val="00256564"/>
    <w:rsid w:val="00263A6E"/>
    <w:rsid w:val="00276A1E"/>
    <w:rsid w:val="0028044D"/>
    <w:rsid w:val="002846F6"/>
    <w:rsid w:val="002848D6"/>
    <w:rsid w:val="00287365"/>
    <w:rsid w:val="00290C98"/>
    <w:rsid w:val="002A2353"/>
    <w:rsid w:val="002A31D1"/>
    <w:rsid w:val="002A7432"/>
    <w:rsid w:val="002A78E8"/>
    <w:rsid w:val="002B1455"/>
    <w:rsid w:val="002B18FB"/>
    <w:rsid w:val="002B37AB"/>
    <w:rsid w:val="002B76BE"/>
    <w:rsid w:val="002B7A58"/>
    <w:rsid w:val="002C074C"/>
    <w:rsid w:val="002C329C"/>
    <w:rsid w:val="002C6596"/>
    <w:rsid w:val="002C6D15"/>
    <w:rsid w:val="002D50A3"/>
    <w:rsid w:val="002D660F"/>
    <w:rsid w:val="002D6907"/>
    <w:rsid w:val="002D755C"/>
    <w:rsid w:val="002E275A"/>
    <w:rsid w:val="002E384B"/>
    <w:rsid w:val="002E6FE4"/>
    <w:rsid w:val="002F2532"/>
    <w:rsid w:val="002F3B9A"/>
    <w:rsid w:val="002F3F58"/>
    <w:rsid w:val="002F5753"/>
    <w:rsid w:val="002F6AAA"/>
    <w:rsid w:val="002F7868"/>
    <w:rsid w:val="00301934"/>
    <w:rsid w:val="00303CEE"/>
    <w:rsid w:val="00305496"/>
    <w:rsid w:val="00310323"/>
    <w:rsid w:val="0031171B"/>
    <w:rsid w:val="00314593"/>
    <w:rsid w:val="003170E3"/>
    <w:rsid w:val="00322AEC"/>
    <w:rsid w:val="00326564"/>
    <w:rsid w:val="00326B5B"/>
    <w:rsid w:val="00330D88"/>
    <w:rsid w:val="00332BFF"/>
    <w:rsid w:val="00333ACB"/>
    <w:rsid w:val="00337755"/>
    <w:rsid w:val="003405D0"/>
    <w:rsid w:val="00340DB2"/>
    <w:rsid w:val="00344F9F"/>
    <w:rsid w:val="00345016"/>
    <w:rsid w:val="00346055"/>
    <w:rsid w:val="00357469"/>
    <w:rsid w:val="0036049A"/>
    <w:rsid w:val="00361706"/>
    <w:rsid w:val="003619F5"/>
    <w:rsid w:val="00361A5A"/>
    <w:rsid w:val="00361AFC"/>
    <w:rsid w:val="00364E50"/>
    <w:rsid w:val="0036582E"/>
    <w:rsid w:val="00367B9C"/>
    <w:rsid w:val="0037163C"/>
    <w:rsid w:val="003724B0"/>
    <w:rsid w:val="00372526"/>
    <w:rsid w:val="003731B3"/>
    <w:rsid w:val="00375832"/>
    <w:rsid w:val="00376547"/>
    <w:rsid w:val="00377002"/>
    <w:rsid w:val="00380BC6"/>
    <w:rsid w:val="0038123E"/>
    <w:rsid w:val="00384CAB"/>
    <w:rsid w:val="003855D8"/>
    <w:rsid w:val="00387674"/>
    <w:rsid w:val="0039042A"/>
    <w:rsid w:val="00391FC1"/>
    <w:rsid w:val="003A4FD0"/>
    <w:rsid w:val="003A60BB"/>
    <w:rsid w:val="003A7284"/>
    <w:rsid w:val="003A79F1"/>
    <w:rsid w:val="003B0B3F"/>
    <w:rsid w:val="003B7E53"/>
    <w:rsid w:val="003D177E"/>
    <w:rsid w:val="003D27F6"/>
    <w:rsid w:val="003D35AD"/>
    <w:rsid w:val="003D4B09"/>
    <w:rsid w:val="003D741B"/>
    <w:rsid w:val="003E1B18"/>
    <w:rsid w:val="003E6651"/>
    <w:rsid w:val="003E71CF"/>
    <w:rsid w:val="003F7BAC"/>
    <w:rsid w:val="003F7D19"/>
    <w:rsid w:val="00402014"/>
    <w:rsid w:val="00407586"/>
    <w:rsid w:val="004131AB"/>
    <w:rsid w:val="00414601"/>
    <w:rsid w:val="0042333D"/>
    <w:rsid w:val="00431D14"/>
    <w:rsid w:val="00434A68"/>
    <w:rsid w:val="0043776A"/>
    <w:rsid w:val="004426C3"/>
    <w:rsid w:val="0044374B"/>
    <w:rsid w:val="00444D0A"/>
    <w:rsid w:val="004462E3"/>
    <w:rsid w:val="00447434"/>
    <w:rsid w:val="004530EA"/>
    <w:rsid w:val="00455B9D"/>
    <w:rsid w:val="004560B4"/>
    <w:rsid w:val="00460690"/>
    <w:rsid w:val="004611D1"/>
    <w:rsid w:val="00461C27"/>
    <w:rsid w:val="00464E1E"/>
    <w:rsid w:val="00467CF5"/>
    <w:rsid w:val="00475843"/>
    <w:rsid w:val="0047637D"/>
    <w:rsid w:val="004772CD"/>
    <w:rsid w:val="00485F0C"/>
    <w:rsid w:val="00485FF5"/>
    <w:rsid w:val="00486DDC"/>
    <w:rsid w:val="00496BE7"/>
    <w:rsid w:val="00497D89"/>
    <w:rsid w:val="004A2974"/>
    <w:rsid w:val="004A2E45"/>
    <w:rsid w:val="004A4EB3"/>
    <w:rsid w:val="004A5D08"/>
    <w:rsid w:val="004B183A"/>
    <w:rsid w:val="004C01CD"/>
    <w:rsid w:val="004C0D14"/>
    <w:rsid w:val="004C21A7"/>
    <w:rsid w:val="004C5912"/>
    <w:rsid w:val="004C705D"/>
    <w:rsid w:val="004C74E6"/>
    <w:rsid w:val="004D1808"/>
    <w:rsid w:val="004D1BCC"/>
    <w:rsid w:val="004D2ED6"/>
    <w:rsid w:val="004D3234"/>
    <w:rsid w:val="004D4457"/>
    <w:rsid w:val="004D4CCD"/>
    <w:rsid w:val="004E1D14"/>
    <w:rsid w:val="004E2503"/>
    <w:rsid w:val="004E27A0"/>
    <w:rsid w:val="004E40A8"/>
    <w:rsid w:val="004E4657"/>
    <w:rsid w:val="004E4773"/>
    <w:rsid w:val="004E485B"/>
    <w:rsid w:val="004F1DF2"/>
    <w:rsid w:val="004F2499"/>
    <w:rsid w:val="004F33A4"/>
    <w:rsid w:val="004F3F03"/>
    <w:rsid w:val="004F6E1F"/>
    <w:rsid w:val="00504F27"/>
    <w:rsid w:val="00512882"/>
    <w:rsid w:val="005128F4"/>
    <w:rsid w:val="00512BB6"/>
    <w:rsid w:val="005131E6"/>
    <w:rsid w:val="00513E5C"/>
    <w:rsid w:val="00513EC4"/>
    <w:rsid w:val="00515544"/>
    <w:rsid w:val="00521ED1"/>
    <w:rsid w:val="0052265C"/>
    <w:rsid w:val="005233CA"/>
    <w:rsid w:val="005244ED"/>
    <w:rsid w:val="005257C0"/>
    <w:rsid w:val="005444AA"/>
    <w:rsid w:val="00544C82"/>
    <w:rsid w:val="005466F9"/>
    <w:rsid w:val="005479F5"/>
    <w:rsid w:val="0055009C"/>
    <w:rsid w:val="00553833"/>
    <w:rsid w:val="005547DA"/>
    <w:rsid w:val="00556387"/>
    <w:rsid w:val="00556A7A"/>
    <w:rsid w:val="00562AD7"/>
    <w:rsid w:val="00563C2B"/>
    <w:rsid w:val="00566C83"/>
    <w:rsid w:val="00567D61"/>
    <w:rsid w:val="00570FA8"/>
    <w:rsid w:val="005830AC"/>
    <w:rsid w:val="00583F7B"/>
    <w:rsid w:val="00585C0C"/>
    <w:rsid w:val="00591A63"/>
    <w:rsid w:val="0059330B"/>
    <w:rsid w:val="005939A3"/>
    <w:rsid w:val="00596D82"/>
    <w:rsid w:val="005A5BA7"/>
    <w:rsid w:val="005A6043"/>
    <w:rsid w:val="005B0C09"/>
    <w:rsid w:val="005B117E"/>
    <w:rsid w:val="005B17EB"/>
    <w:rsid w:val="005C4F3B"/>
    <w:rsid w:val="005C728C"/>
    <w:rsid w:val="005C7458"/>
    <w:rsid w:val="005D1A41"/>
    <w:rsid w:val="005D7BEF"/>
    <w:rsid w:val="005E0B4D"/>
    <w:rsid w:val="005E180B"/>
    <w:rsid w:val="005E24CD"/>
    <w:rsid w:val="005F0A00"/>
    <w:rsid w:val="005F1A3E"/>
    <w:rsid w:val="005F3E2B"/>
    <w:rsid w:val="005F6ED2"/>
    <w:rsid w:val="005F7308"/>
    <w:rsid w:val="005F759A"/>
    <w:rsid w:val="00606F59"/>
    <w:rsid w:val="00612ED8"/>
    <w:rsid w:val="00614633"/>
    <w:rsid w:val="0061595B"/>
    <w:rsid w:val="00615E5D"/>
    <w:rsid w:val="00617400"/>
    <w:rsid w:val="0062118E"/>
    <w:rsid w:val="00621D3B"/>
    <w:rsid w:val="00622DE0"/>
    <w:rsid w:val="00626D08"/>
    <w:rsid w:val="006363DF"/>
    <w:rsid w:val="00640E7F"/>
    <w:rsid w:val="00643402"/>
    <w:rsid w:val="00643A00"/>
    <w:rsid w:val="00643A51"/>
    <w:rsid w:val="00643D05"/>
    <w:rsid w:val="00646B63"/>
    <w:rsid w:val="00646BE4"/>
    <w:rsid w:val="00652EFE"/>
    <w:rsid w:val="00653308"/>
    <w:rsid w:val="00653B6F"/>
    <w:rsid w:val="00654546"/>
    <w:rsid w:val="00654F81"/>
    <w:rsid w:val="006607EF"/>
    <w:rsid w:val="006607F0"/>
    <w:rsid w:val="00667986"/>
    <w:rsid w:val="00667FE9"/>
    <w:rsid w:val="006704BA"/>
    <w:rsid w:val="0067062B"/>
    <w:rsid w:val="006708B6"/>
    <w:rsid w:val="00672B94"/>
    <w:rsid w:val="00674F1F"/>
    <w:rsid w:val="00677D2E"/>
    <w:rsid w:val="00681E6D"/>
    <w:rsid w:val="00682390"/>
    <w:rsid w:val="0068324F"/>
    <w:rsid w:val="006836DD"/>
    <w:rsid w:val="006838D0"/>
    <w:rsid w:val="00686FB0"/>
    <w:rsid w:val="006904CA"/>
    <w:rsid w:val="00691C92"/>
    <w:rsid w:val="0069627E"/>
    <w:rsid w:val="006A36BF"/>
    <w:rsid w:val="006A6724"/>
    <w:rsid w:val="006B76BE"/>
    <w:rsid w:val="006C3EE0"/>
    <w:rsid w:val="006C5289"/>
    <w:rsid w:val="006C5931"/>
    <w:rsid w:val="006C6EF6"/>
    <w:rsid w:val="006D0646"/>
    <w:rsid w:val="006D3C2A"/>
    <w:rsid w:val="006D7D74"/>
    <w:rsid w:val="006E2B67"/>
    <w:rsid w:val="006E4E24"/>
    <w:rsid w:val="006E69DF"/>
    <w:rsid w:val="006E7804"/>
    <w:rsid w:val="006E79AD"/>
    <w:rsid w:val="006F123A"/>
    <w:rsid w:val="006F26A0"/>
    <w:rsid w:val="006F300E"/>
    <w:rsid w:val="006F6683"/>
    <w:rsid w:val="00703BB9"/>
    <w:rsid w:val="007069E2"/>
    <w:rsid w:val="0071172B"/>
    <w:rsid w:val="00714D1C"/>
    <w:rsid w:val="00715937"/>
    <w:rsid w:val="007165B0"/>
    <w:rsid w:val="0072093E"/>
    <w:rsid w:val="007223D2"/>
    <w:rsid w:val="007228B9"/>
    <w:rsid w:val="00722BFA"/>
    <w:rsid w:val="007270FC"/>
    <w:rsid w:val="00730649"/>
    <w:rsid w:val="00740CE6"/>
    <w:rsid w:val="00741A4F"/>
    <w:rsid w:val="00741A9A"/>
    <w:rsid w:val="007423D0"/>
    <w:rsid w:val="00742414"/>
    <w:rsid w:val="00744932"/>
    <w:rsid w:val="00745348"/>
    <w:rsid w:val="007455D2"/>
    <w:rsid w:val="007504A3"/>
    <w:rsid w:val="00752B33"/>
    <w:rsid w:val="007532F2"/>
    <w:rsid w:val="0076064A"/>
    <w:rsid w:val="00764BED"/>
    <w:rsid w:val="00765318"/>
    <w:rsid w:val="0076552C"/>
    <w:rsid w:val="007658DB"/>
    <w:rsid w:val="007675D2"/>
    <w:rsid w:val="00770E5D"/>
    <w:rsid w:val="00772F7A"/>
    <w:rsid w:val="00781386"/>
    <w:rsid w:val="00782DB7"/>
    <w:rsid w:val="007858D6"/>
    <w:rsid w:val="00785953"/>
    <w:rsid w:val="00785E1B"/>
    <w:rsid w:val="0078682F"/>
    <w:rsid w:val="007922F4"/>
    <w:rsid w:val="0079252B"/>
    <w:rsid w:val="00794042"/>
    <w:rsid w:val="007A12BF"/>
    <w:rsid w:val="007A659F"/>
    <w:rsid w:val="007B14B6"/>
    <w:rsid w:val="007B379E"/>
    <w:rsid w:val="007C1BD8"/>
    <w:rsid w:val="007C3C13"/>
    <w:rsid w:val="007D1BB3"/>
    <w:rsid w:val="007D4522"/>
    <w:rsid w:val="007D4D44"/>
    <w:rsid w:val="007D5A2D"/>
    <w:rsid w:val="007D6B5C"/>
    <w:rsid w:val="007E09FD"/>
    <w:rsid w:val="007E2148"/>
    <w:rsid w:val="007E4628"/>
    <w:rsid w:val="007E64F8"/>
    <w:rsid w:val="007F142D"/>
    <w:rsid w:val="007F149F"/>
    <w:rsid w:val="007F2810"/>
    <w:rsid w:val="007F3166"/>
    <w:rsid w:val="007F36F8"/>
    <w:rsid w:val="007F58EF"/>
    <w:rsid w:val="0080202C"/>
    <w:rsid w:val="0080319F"/>
    <w:rsid w:val="00803498"/>
    <w:rsid w:val="00803A45"/>
    <w:rsid w:val="00807DA2"/>
    <w:rsid w:val="008106AA"/>
    <w:rsid w:val="00811189"/>
    <w:rsid w:val="00813116"/>
    <w:rsid w:val="00813E28"/>
    <w:rsid w:val="00814D10"/>
    <w:rsid w:val="00815456"/>
    <w:rsid w:val="00815AD8"/>
    <w:rsid w:val="00816D46"/>
    <w:rsid w:val="008224B4"/>
    <w:rsid w:val="00823037"/>
    <w:rsid w:val="00824243"/>
    <w:rsid w:val="00825C17"/>
    <w:rsid w:val="00826FA6"/>
    <w:rsid w:val="00833624"/>
    <w:rsid w:val="0083456A"/>
    <w:rsid w:val="00837427"/>
    <w:rsid w:val="008454CD"/>
    <w:rsid w:val="0085329D"/>
    <w:rsid w:val="00855F02"/>
    <w:rsid w:val="00861460"/>
    <w:rsid w:val="008743D3"/>
    <w:rsid w:val="00874C22"/>
    <w:rsid w:val="00874D5D"/>
    <w:rsid w:val="00875099"/>
    <w:rsid w:val="00880721"/>
    <w:rsid w:val="0088102D"/>
    <w:rsid w:val="0088249B"/>
    <w:rsid w:val="008827F0"/>
    <w:rsid w:val="00884AB8"/>
    <w:rsid w:val="00892399"/>
    <w:rsid w:val="00893D4D"/>
    <w:rsid w:val="008A12F3"/>
    <w:rsid w:val="008A2E32"/>
    <w:rsid w:val="008A5066"/>
    <w:rsid w:val="008A56E0"/>
    <w:rsid w:val="008A5D79"/>
    <w:rsid w:val="008A6666"/>
    <w:rsid w:val="008A71C6"/>
    <w:rsid w:val="008A74A8"/>
    <w:rsid w:val="008B0430"/>
    <w:rsid w:val="008B0D02"/>
    <w:rsid w:val="008B191D"/>
    <w:rsid w:val="008B3B41"/>
    <w:rsid w:val="008B4A88"/>
    <w:rsid w:val="008B4B7B"/>
    <w:rsid w:val="008B5D9F"/>
    <w:rsid w:val="008B64A4"/>
    <w:rsid w:val="008B692A"/>
    <w:rsid w:val="008C3236"/>
    <w:rsid w:val="008C45DB"/>
    <w:rsid w:val="008C6623"/>
    <w:rsid w:val="008C69C2"/>
    <w:rsid w:val="008D0479"/>
    <w:rsid w:val="008D2F85"/>
    <w:rsid w:val="008D7CDE"/>
    <w:rsid w:val="008E4D38"/>
    <w:rsid w:val="008F41CC"/>
    <w:rsid w:val="008F66B9"/>
    <w:rsid w:val="008F7B07"/>
    <w:rsid w:val="008F7C7F"/>
    <w:rsid w:val="00900F23"/>
    <w:rsid w:val="00901011"/>
    <w:rsid w:val="00901FD2"/>
    <w:rsid w:val="0090574C"/>
    <w:rsid w:val="00906177"/>
    <w:rsid w:val="009063FA"/>
    <w:rsid w:val="0090663D"/>
    <w:rsid w:val="0091021B"/>
    <w:rsid w:val="00913E47"/>
    <w:rsid w:val="00916A04"/>
    <w:rsid w:val="00921D8D"/>
    <w:rsid w:val="00923479"/>
    <w:rsid w:val="00924F0E"/>
    <w:rsid w:val="009268E7"/>
    <w:rsid w:val="009277B6"/>
    <w:rsid w:val="00934FD0"/>
    <w:rsid w:val="009365F9"/>
    <w:rsid w:val="00940B5E"/>
    <w:rsid w:val="00940EF4"/>
    <w:rsid w:val="00957B35"/>
    <w:rsid w:val="00960FB9"/>
    <w:rsid w:val="009655E8"/>
    <w:rsid w:val="00966A52"/>
    <w:rsid w:val="00973293"/>
    <w:rsid w:val="00973A6D"/>
    <w:rsid w:val="00973DEB"/>
    <w:rsid w:val="009747BC"/>
    <w:rsid w:val="00975D74"/>
    <w:rsid w:val="009772A9"/>
    <w:rsid w:val="00983022"/>
    <w:rsid w:val="009832D7"/>
    <w:rsid w:val="00983880"/>
    <w:rsid w:val="009840B2"/>
    <w:rsid w:val="00986654"/>
    <w:rsid w:val="00986FF9"/>
    <w:rsid w:val="00993C5F"/>
    <w:rsid w:val="00996F3A"/>
    <w:rsid w:val="009977A1"/>
    <w:rsid w:val="00997924"/>
    <w:rsid w:val="009A0B40"/>
    <w:rsid w:val="009A33D5"/>
    <w:rsid w:val="009A6783"/>
    <w:rsid w:val="009A7B24"/>
    <w:rsid w:val="009B1CD5"/>
    <w:rsid w:val="009B3833"/>
    <w:rsid w:val="009B57E7"/>
    <w:rsid w:val="009B737D"/>
    <w:rsid w:val="009C087A"/>
    <w:rsid w:val="009C23A9"/>
    <w:rsid w:val="009C560F"/>
    <w:rsid w:val="009C5F31"/>
    <w:rsid w:val="009C7A08"/>
    <w:rsid w:val="009D2CCF"/>
    <w:rsid w:val="009F26CD"/>
    <w:rsid w:val="009F54AD"/>
    <w:rsid w:val="00A0074E"/>
    <w:rsid w:val="00A0163C"/>
    <w:rsid w:val="00A030F8"/>
    <w:rsid w:val="00A03D98"/>
    <w:rsid w:val="00A0663E"/>
    <w:rsid w:val="00A1131C"/>
    <w:rsid w:val="00A12487"/>
    <w:rsid w:val="00A171B2"/>
    <w:rsid w:val="00A20804"/>
    <w:rsid w:val="00A22522"/>
    <w:rsid w:val="00A22CEB"/>
    <w:rsid w:val="00A22DD8"/>
    <w:rsid w:val="00A232EF"/>
    <w:rsid w:val="00A24BCA"/>
    <w:rsid w:val="00A24F7F"/>
    <w:rsid w:val="00A26162"/>
    <w:rsid w:val="00A30F55"/>
    <w:rsid w:val="00A346C3"/>
    <w:rsid w:val="00A37EF4"/>
    <w:rsid w:val="00A42E41"/>
    <w:rsid w:val="00A479F5"/>
    <w:rsid w:val="00A51211"/>
    <w:rsid w:val="00A51FEB"/>
    <w:rsid w:val="00A57836"/>
    <w:rsid w:val="00A64771"/>
    <w:rsid w:val="00A64898"/>
    <w:rsid w:val="00A7407E"/>
    <w:rsid w:val="00A77C5B"/>
    <w:rsid w:val="00A85EEC"/>
    <w:rsid w:val="00A909B4"/>
    <w:rsid w:val="00A97065"/>
    <w:rsid w:val="00AA04EF"/>
    <w:rsid w:val="00AA1CC5"/>
    <w:rsid w:val="00AA29B3"/>
    <w:rsid w:val="00AA3F53"/>
    <w:rsid w:val="00AA4931"/>
    <w:rsid w:val="00AA5FE1"/>
    <w:rsid w:val="00AA73E0"/>
    <w:rsid w:val="00AA7800"/>
    <w:rsid w:val="00AB17A4"/>
    <w:rsid w:val="00AB2B5A"/>
    <w:rsid w:val="00AB48D6"/>
    <w:rsid w:val="00AB5CFE"/>
    <w:rsid w:val="00AB6A54"/>
    <w:rsid w:val="00AB76EA"/>
    <w:rsid w:val="00AC1432"/>
    <w:rsid w:val="00AC267C"/>
    <w:rsid w:val="00AC2D08"/>
    <w:rsid w:val="00AC42B5"/>
    <w:rsid w:val="00AC6D03"/>
    <w:rsid w:val="00AD3CFD"/>
    <w:rsid w:val="00AD433E"/>
    <w:rsid w:val="00AD595D"/>
    <w:rsid w:val="00AD67C2"/>
    <w:rsid w:val="00AE405D"/>
    <w:rsid w:val="00AE4E23"/>
    <w:rsid w:val="00AE5666"/>
    <w:rsid w:val="00AE6F2B"/>
    <w:rsid w:val="00AE7CE6"/>
    <w:rsid w:val="00AF1C85"/>
    <w:rsid w:val="00B00EE3"/>
    <w:rsid w:val="00B12717"/>
    <w:rsid w:val="00B16F13"/>
    <w:rsid w:val="00B25403"/>
    <w:rsid w:val="00B26574"/>
    <w:rsid w:val="00B26CBD"/>
    <w:rsid w:val="00B27E04"/>
    <w:rsid w:val="00B33B8A"/>
    <w:rsid w:val="00B34713"/>
    <w:rsid w:val="00B350BD"/>
    <w:rsid w:val="00B3638A"/>
    <w:rsid w:val="00B37292"/>
    <w:rsid w:val="00B37331"/>
    <w:rsid w:val="00B37C11"/>
    <w:rsid w:val="00B4073F"/>
    <w:rsid w:val="00B41176"/>
    <w:rsid w:val="00B42371"/>
    <w:rsid w:val="00B47679"/>
    <w:rsid w:val="00B52E19"/>
    <w:rsid w:val="00B602EC"/>
    <w:rsid w:val="00B66664"/>
    <w:rsid w:val="00B71B50"/>
    <w:rsid w:val="00B755AF"/>
    <w:rsid w:val="00B76214"/>
    <w:rsid w:val="00B860DE"/>
    <w:rsid w:val="00B92F5C"/>
    <w:rsid w:val="00BA31BF"/>
    <w:rsid w:val="00BA36DD"/>
    <w:rsid w:val="00BA50E9"/>
    <w:rsid w:val="00BA51E9"/>
    <w:rsid w:val="00BB03AF"/>
    <w:rsid w:val="00BB268C"/>
    <w:rsid w:val="00BB34A2"/>
    <w:rsid w:val="00BB44B5"/>
    <w:rsid w:val="00BB6452"/>
    <w:rsid w:val="00BB696D"/>
    <w:rsid w:val="00BB7F7E"/>
    <w:rsid w:val="00BC21EC"/>
    <w:rsid w:val="00BC3337"/>
    <w:rsid w:val="00BC5C40"/>
    <w:rsid w:val="00BD3A7A"/>
    <w:rsid w:val="00BD7E1E"/>
    <w:rsid w:val="00BE117E"/>
    <w:rsid w:val="00BE16DB"/>
    <w:rsid w:val="00BE2DED"/>
    <w:rsid w:val="00BF11F2"/>
    <w:rsid w:val="00BF4230"/>
    <w:rsid w:val="00BF53C3"/>
    <w:rsid w:val="00BF5E1B"/>
    <w:rsid w:val="00BF6B4A"/>
    <w:rsid w:val="00BF7133"/>
    <w:rsid w:val="00C01061"/>
    <w:rsid w:val="00C013FB"/>
    <w:rsid w:val="00C10B4D"/>
    <w:rsid w:val="00C11185"/>
    <w:rsid w:val="00C117E5"/>
    <w:rsid w:val="00C2045D"/>
    <w:rsid w:val="00C21B38"/>
    <w:rsid w:val="00C21BDF"/>
    <w:rsid w:val="00C22FAC"/>
    <w:rsid w:val="00C26374"/>
    <w:rsid w:val="00C34166"/>
    <w:rsid w:val="00C375DC"/>
    <w:rsid w:val="00C37EB7"/>
    <w:rsid w:val="00C440C1"/>
    <w:rsid w:val="00C50C22"/>
    <w:rsid w:val="00C5484E"/>
    <w:rsid w:val="00C55B75"/>
    <w:rsid w:val="00C625CD"/>
    <w:rsid w:val="00C63472"/>
    <w:rsid w:val="00C6547D"/>
    <w:rsid w:val="00C65739"/>
    <w:rsid w:val="00C66370"/>
    <w:rsid w:val="00C70C43"/>
    <w:rsid w:val="00C73C6D"/>
    <w:rsid w:val="00C73F56"/>
    <w:rsid w:val="00C74F4A"/>
    <w:rsid w:val="00C77648"/>
    <w:rsid w:val="00C808E7"/>
    <w:rsid w:val="00C80E65"/>
    <w:rsid w:val="00C811EC"/>
    <w:rsid w:val="00C84333"/>
    <w:rsid w:val="00C84C28"/>
    <w:rsid w:val="00C85104"/>
    <w:rsid w:val="00C8574B"/>
    <w:rsid w:val="00C85A91"/>
    <w:rsid w:val="00C86CDD"/>
    <w:rsid w:val="00C907B0"/>
    <w:rsid w:val="00C91401"/>
    <w:rsid w:val="00C91ADC"/>
    <w:rsid w:val="00C951AB"/>
    <w:rsid w:val="00C956E5"/>
    <w:rsid w:val="00CA0AE8"/>
    <w:rsid w:val="00CA0B3B"/>
    <w:rsid w:val="00CA35F6"/>
    <w:rsid w:val="00CA7A94"/>
    <w:rsid w:val="00CB3D8E"/>
    <w:rsid w:val="00CB6CDA"/>
    <w:rsid w:val="00CB7923"/>
    <w:rsid w:val="00CC1BC1"/>
    <w:rsid w:val="00CC1BFE"/>
    <w:rsid w:val="00CC3C0C"/>
    <w:rsid w:val="00CC53E4"/>
    <w:rsid w:val="00CD50E4"/>
    <w:rsid w:val="00CD51C7"/>
    <w:rsid w:val="00CD6CCC"/>
    <w:rsid w:val="00CD75D7"/>
    <w:rsid w:val="00CE09D2"/>
    <w:rsid w:val="00CE44E7"/>
    <w:rsid w:val="00CE60C8"/>
    <w:rsid w:val="00CE7E60"/>
    <w:rsid w:val="00CF0564"/>
    <w:rsid w:val="00CF06F6"/>
    <w:rsid w:val="00CF23CA"/>
    <w:rsid w:val="00CF7637"/>
    <w:rsid w:val="00D0017E"/>
    <w:rsid w:val="00D00185"/>
    <w:rsid w:val="00D0304A"/>
    <w:rsid w:val="00D11D2A"/>
    <w:rsid w:val="00D13480"/>
    <w:rsid w:val="00D138A1"/>
    <w:rsid w:val="00D15164"/>
    <w:rsid w:val="00D16FC7"/>
    <w:rsid w:val="00D20608"/>
    <w:rsid w:val="00D21FFD"/>
    <w:rsid w:val="00D23B24"/>
    <w:rsid w:val="00D26E8E"/>
    <w:rsid w:val="00D270C2"/>
    <w:rsid w:val="00D33857"/>
    <w:rsid w:val="00D34E03"/>
    <w:rsid w:val="00D35CD7"/>
    <w:rsid w:val="00D36C3F"/>
    <w:rsid w:val="00D37379"/>
    <w:rsid w:val="00D37469"/>
    <w:rsid w:val="00D438C1"/>
    <w:rsid w:val="00D43CEF"/>
    <w:rsid w:val="00D45CB5"/>
    <w:rsid w:val="00D47496"/>
    <w:rsid w:val="00D4791F"/>
    <w:rsid w:val="00D51133"/>
    <w:rsid w:val="00D53423"/>
    <w:rsid w:val="00D62E1D"/>
    <w:rsid w:val="00D65576"/>
    <w:rsid w:val="00D67B73"/>
    <w:rsid w:val="00D71186"/>
    <w:rsid w:val="00D7270F"/>
    <w:rsid w:val="00D728AF"/>
    <w:rsid w:val="00D733CE"/>
    <w:rsid w:val="00D76AE5"/>
    <w:rsid w:val="00D8124E"/>
    <w:rsid w:val="00D82C7A"/>
    <w:rsid w:val="00D83E3E"/>
    <w:rsid w:val="00D865A6"/>
    <w:rsid w:val="00D8773B"/>
    <w:rsid w:val="00D93E03"/>
    <w:rsid w:val="00D94506"/>
    <w:rsid w:val="00DA1CFD"/>
    <w:rsid w:val="00DA3684"/>
    <w:rsid w:val="00DB02A7"/>
    <w:rsid w:val="00DB05BE"/>
    <w:rsid w:val="00DB0A28"/>
    <w:rsid w:val="00DB3967"/>
    <w:rsid w:val="00DB5DD5"/>
    <w:rsid w:val="00DB6450"/>
    <w:rsid w:val="00DB6EC9"/>
    <w:rsid w:val="00DC1B9D"/>
    <w:rsid w:val="00DC2800"/>
    <w:rsid w:val="00DC3C09"/>
    <w:rsid w:val="00DC4A7B"/>
    <w:rsid w:val="00DC6425"/>
    <w:rsid w:val="00DC7096"/>
    <w:rsid w:val="00DC7AAE"/>
    <w:rsid w:val="00DD2415"/>
    <w:rsid w:val="00DE1192"/>
    <w:rsid w:val="00DE2EAA"/>
    <w:rsid w:val="00DE3D18"/>
    <w:rsid w:val="00DE6A0D"/>
    <w:rsid w:val="00DF1275"/>
    <w:rsid w:val="00DF3D07"/>
    <w:rsid w:val="00DF5AC6"/>
    <w:rsid w:val="00DF7784"/>
    <w:rsid w:val="00E00F94"/>
    <w:rsid w:val="00E01798"/>
    <w:rsid w:val="00E027F0"/>
    <w:rsid w:val="00E0386E"/>
    <w:rsid w:val="00E160DF"/>
    <w:rsid w:val="00E175D0"/>
    <w:rsid w:val="00E253EC"/>
    <w:rsid w:val="00E25F3E"/>
    <w:rsid w:val="00E26524"/>
    <w:rsid w:val="00E27562"/>
    <w:rsid w:val="00E300A0"/>
    <w:rsid w:val="00E312FB"/>
    <w:rsid w:val="00E33083"/>
    <w:rsid w:val="00E34C68"/>
    <w:rsid w:val="00E40513"/>
    <w:rsid w:val="00E4476C"/>
    <w:rsid w:val="00E47F64"/>
    <w:rsid w:val="00E51632"/>
    <w:rsid w:val="00E55151"/>
    <w:rsid w:val="00E564F7"/>
    <w:rsid w:val="00E62A09"/>
    <w:rsid w:val="00E81768"/>
    <w:rsid w:val="00E82671"/>
    <w:rsid w:val="00E83750"/>
    <w:rsid w:val="00E83CC4"/>
    <w:rsid w:val="00E84AE4"/>
    <w:rsid w:val="00E87A14"/>
    <w:rsid w:val="00E930D4"/>
    <w:rsid w:val="00E943B5"/>
    <w:rsid w:val="00E95414"/>
    <w:rsid w:val="00E961CB"/>
    <w:rsid w:val="00E97DA0"/>
    <w:rsid w:val="00EB082F"/>
    <w:rsid w:val="00EB0CA3"/>
    <w:rsid w:val="00EB710F"/>
    <w:rsid w:val="00EC0985"/>
    <w:rsid w:val="00EC4D10"/>
    <w:rsid w:val="00EC6AD2"/>
    <w:rsid w:val="00ED247D"/>
    <w:rsid w:val="00ED3DBD"/>
    <w:rsid w:val="00ED6FE5"/>
    <w:rsid w:val="00EE02A1"/>
    <w:rsid w:val="00EE0F18"/>
    <w:rsid w:val="00EE1F49"/>
    <w:rsid w:val="00EE2BC5"/>
    <w:rsid w:val="00EE712B"/>
    <w:rsid w:val="00EF1F1D"/>
    <w:rsid w:val="00EF4A40"/>
    <w:rsid w:val="00EF515A"/>
    <w:rsid w:val="00EF55A2"/>
    <w:rsid w:val="00EF5B75"/>
    <w:rsid w:val="00EF6565"/>
    <w:rsid w:val="00EF7710"/>
    <w:rsid w:val="00F04DD0"/>
    <w:rsid w:val="00F05D68"/>
    <w:rsid w:val="00F0637F"/>
    <w:rsid w:val="00F1388D"/>
    <w:rsid w:val="00F13C58"/>
    <w:rsid w:val="00F14BA5"/>
    <w:rsid w:val="00F14EF0"/>
    <w:rsid w:val="00F1553C"/>
    <w:rsid w:val="00F17EC5"/>
    <w:rsid w:val="00F209D0"/>
    <w:rsid w:val="00F22201"/>
    <w:rsid w:val="00F22FA0"/>
    <w:rsid w:val="00F23CC8"/>
    <w:rsid w:val="00F30319"/>
    <w:rsid w:val="00F33B31"/>
    <w:rsid w:val="00F34FDA"/>
    <w:rsid w:val="00F3635D"/>
    <w:rsid w:val="00F40E82"/>
    <w:rsid w:val="00F41B08"/>
    <w:rsid w:val="00F44C99"/>
    <w:rsid w:val="00F466F6"/>
    <w:rsid w:val="00F474BE"/>
    <w:rsid w:val="00F4764C"/>
    <w:rsid w:val="00F50DEA"/>
    <w:rsid w:val="00F51F7A"/>
    <w:rsid w:val="00F522D0"/>
    <w:rsid w:val="00F563FD"/>
    <w:rsid w:val="00F63CFD"/>
    <w:rsid w:val="00F644EC"/>
    <w:rsid w:val="00F6480D"/>
    <w:rsid w:val="00F66AC6"/>
    <w:rsid w:val="00F703A0"/>
    <w:rsid w:val="00F73C1A"/>
    <w:rsid w:val="00F73E55"/>
    <w:rsid w:val="00F743A7"/>
    <w:rsid w:val="00F771C5"/>
    <w:rsid w:val="00F77984"/>
    <w:rsid w:val="00F80CD1"/>
    <w:rsid w:val="00F80F2D"/>
    <w:rsid w:val="00F81058"/>
    <w:rsid w:val="00F873AF"/>
    <w:rsid w:val="00F87A96"/>
    <w:rsid w:val="00F87B6D"/>
    <w:rsid w:val="00F87D32"/>
    <w:rsid w:val="00F92517"/>
    <w:rsid w:val="00F92CBF"/>
    <w:rsid w:val="00F9457C"/>
    <w:rsid w:val="00F963C6"/>
    <w:rsid w:val="00F97960"/>
    <w:rsid w:val="00FA12E9"/>
    <w:rsid w:val="00FA1E1C"/>
    <w:rsid w:val="00FA24CE"/>
    <w:rsid w:val="00FA31AE"/>
    <w:rsid w:val="00FA4EC6"/>
    <w:rsid w:val="00FB0DBF"/>
    <w:rsid w:val="00FB34A4"/>
    <w:rsid w:val="00FC3008"/>
    <w:rsid w:val="00FC4D00"/>
    <w:rsid w:val="00FC7509"/>
    <w:rsid w:val="00FD0B60"/>
    <w:rsid w:val="00FD0C52"/>
    <w:rsid w:val="00FD13AE"/>
    <w:rsid w:val="00FD2680"/>
    <w:rsid w:val="00FD3E22"/>
    <w:rsid w:val="00FD5C7F"/>
    <w:rsid w:val="00FD69C9"/>
    <w:rsid w:val="00FD6CD3"/>
    <w:rsid w:val="00FD7DE6"/>
    <w:rsid w:val="00FE2559"/>
    <w:rsid w:val="00FE2A65"/>
    <w:rsid w:val="00FE2D29"/>
    <w:rsid w:val="00FE3D4F"/>
    <w:rsid w:val="00FE4CB7"/>
    <w:rsid w:val="00FE7E2E"/>
    <w:rsid w:val="00FE7E60"/>
    <w:rsid w:val="00FF07B3"/>
    <w:rsid w:val="00FF1549"/>
    <w:rsid w:val="00FF1B98"/>
    <w:rsid w:val="00FF1E1C"/>
    <w:rsid w:val="00FF203A"/>
    <w:rsid w:val="00FF30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stockticker"/>
  <w:shapeDefaults>
    <o:shapedefaults v:ext="edit" spidmax="2050"/>
    <o:shapelayout v:ext="edit">
      <o:idmap v:ext="edit" data="2"/>
    </o:shapelayout>
  </w:shapeDefaults>
  <w:decimalSymbol w:val="."/>
  <w:listSeparator w:val=","/>
  <w14:docId w14:val="1D47020B"/>
  <w15:chartTrackingRefBased/>
  <w15:docId w15:val="{452BBB16-4EF3-4A86-B790-2423B9FEAF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312FB"/>
    <w:rPr>
      <w:rFonts w:ascii="Arial" w:hAnsi="Arial" w:cs="Arial"/>
      <w:sz w:val="16"/>
      <w:szCs w:val="24"/>
      <w:lang w:eastAsia="en-US"/>
    </w:rPr>
  </w:style>
  <w:style w:type="paragraph" w:styleId="Heading1">
    <w:name w:val="heading 1"/>
    <w:basedOn w:val="Normal"/>
    <w:next w:val="Normal"/>
    <w:qFormat/>
    <w:pPr>
      <w:keepNext/>
      <w:outlineLvl w:val="0"/>
    </w:pPr>
    <w:rPr>
      <w:rFonts w:ascii="Times New Roman" w:hAnsi="Times New Roman" w:cs="Times New Roman"/>
      <w:sz w:val="24"/>
    </w:rPr>
  </w:style>
  <w:style w:type="paragraph" w:styleId="Heading2">
    <w:name w:val="heading 2"/>
    <w:basedOn w:val="Normal"/>
    <w:next w:val="Normal"/>
    <w:qFormat/>
    <w:pPr>
      <w:keepNext/>
      <w:outlineLvl w:val="1"/>
    </w:pPr>
    <w:rPr>
      <w:rFonts w:ascii="Times New Roman" w:hAnsi="Times New Roman" w:cs="Times New Roman"/>
      <w:color w:val="3366FF"/>
      <w:sz w:val="24"/>
    </w:rPr>
  </w:style>
  <w:style w:type="paragraph" w:styleId="Heading3">
    <w:name w:val="heading 3"/>
    <w:basedOn w:val="Normal"/>
    <w:next w:val="Normal"/>
    <w:qFormat/>
    <w:pPr>
      <w:keepNext/>
      <w:outlineLvl w:val="2"/>
    </w:pPr>
    <w:rPr>
      <w:rFonts w:ascii="Engravers MT" w:hAnsi="Engravers MT"/>
      <w:color w:val="0000FF"/>
      <w:sz w:val="22"/>
    </w:rPr>
  </w:style>
  <w:style w:type="paragraph" w:styleId="Heading4">
    <w:name w:val="heading 4"/>
    <w:basedOn w:val="Normal"/>
    <w:next w:val="Normal"/>
    <w:qFormat/>
    <w:pPr>
      <w:keepNext/>
      <w:outlineLvl w:val="3"/>
    </w:pPr>
    <w:rPr>
      <w:color w:val="0000FF"/>
      <w:sz w:val="24"/>
    </w:rPr>
  </w:style>
  <w:style w:type="paragraph" w:styleId="Heading5">
    <w:name w:val="heading 5"/>
    <w:basedOn w:val="Normal"/>
    <w:next w:val="Normal"/>
    <w:qFormat/>
    <w:pPr>
      <w:keepNext/>
      <w:outlineLvl w:val="4"/>
    </w:pPr>
    <w:rPr>
      <w:color w:val="0000FF"/>
      <w:sz w:val="20"/>
    </w:rPr>
  </w:style>
  <w:style w:type="paragraph" w:styleId="Heading6">
    <w:name w:val="heading 6"/>
    <w:basedOn w:val="Normal"/>
    <w:next w:val="Normal"/>
    <w:qFormat/>
    <w:pPr>
      <w:keepNext/>
      <w:jc w:val="center"/>
      <w:outlineLvl w:val="5"/>
    </w:pPr>
    <w:rPr>
      <w:color w:val="0000FF"/>
      <w:sz w:val="22"/>
    </w:rPr>
  </w:style>
  <w:style w:type="paragraph" w:styleId="Heading7">
    <w:name w:val="heading 7"/>
    <w:basedOn w:val="Normal"/>
    <w:next w:val="Normal"/>
    <w:qFormat/>
    <w:pPr>
      <w:keepNext/>
      <w:spacing w:line="360" w:lineRule="auto"/>
      <w:jc w:val="center"/>
      <w:outlineLvl w:val="6"/>
    </w:pPr>
    <w:rPr>
      <w:rFonts w:ascii="Engravers MT" w:hAnsi="Engravers MT"/>
      <w:color w:val="99CCFF"/>
      <w:sz w:val="22"/>
    </w:rPr>
  </w:style>
  <w:style w:type="paragraph" w:styleId="Heading8">
    <w:name w:val="heading 8"/>
    <w:basedOn w:val="Normal"/>
    <w:next w:val="Normal"/>
    <w:qFormat/>
    <w:pPr>
      <w:keepNext/>
      <w:jc w:val="right"/>
      <w:outlineLvl w:val="7"/>
    </w:pPr>
    <w:rPr>
      <w:sz w:val="22"/>
    </w:rPr>
  </w:style>
  <w:style w:type="paragraph" w:styleId="Heading9">
    <w:name w:val="heading 9"/>
    <w:basedOn w:val="Normal"/>
    <w:next w:val="Normal"/>
    <w:qFormat/>
    <w:pPr>
      <w:keepNext/>
      <w:jc w:val="right"/>
      <w:outlineLvl w:val="8"/>
    </w:pPr>
    <w:rPr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rPr>
      <w:color w:val="000080"/>
      <w:szCs w:val="20"/>
      <w:lang w:val="en-US"/>
    </w:rPr>
  </w:style>
  <w:style w:type="character" w:styleId="Hyperlink">
    <w:name w:val="Hyperlink"/>
    <w:rsid w:val="00BA50E9"/>
    <w:rPr>
      <w:color w:val="0000FF"/>
      <w:u w:val="single"/>
    </w:rPr>
  </w:style>
  <w:style w:type="paragraph" w:styleId="Header">
    <w:name w:val="header"/>
    <w:basedOn w:val="Normal"/>
    <w:rsid w:val="001A43C1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rsid w:val="001A43C1"/>
    <w:pPr>
      <w:tabs>
        <w:tab w:val="center" w:pos="4153"/>
        <w:tab w:val="right" w:pos="8306"/>
      </w:tabs>
    </w:pPr>
  </w:style>
  <w:style w:type="table" w:styleId="TableGrid">
    <w:name w:val="Table Grid"/>
    <w:basedOn w:val="TableNormal"/>
    <w:rsid w:val="006B76B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ageNumber">
    <w:name w:val="page number"/>
    <w:basedOn w:val="DefaultParagraphFont"/>
    <w:rsid w:val="00DC7096"/>
  </w:style>
  <w:style w:type="character" w:styleId="HTMLTypewriter">
    <w:name w:val="HTML Typewriter"/>
    <w:rsid w:val="000E6ECF"/>
    <w:rPr>
      <w:rFonts w:ascii="Courier New" w:eastAsia="Times New Roman" w:hAnsi="Courier New" w:cs="Courier New"/>
      <w:sz w:val="20"/>
      <w:szCs w:val="20"/>
    </w:rPr>
  </w:style>
  <w:style w:type="paragraph" w:styleId="BalloonText">
    <w:name w:val="Balloon Text"/>
    <w:basedOn w:val="Normal"/>
    <w:semiHidden/>
    <w:rsid w:val="00A57836"/>
    <w:rPr>
      <w:rFonts w:ascii="Tahoma" w:hAnsi="Tahoma" w:cs="Tahoma"/>
      <w:szCs w:val="16"/>
    </w:rPr>
  </w:style>
  <w:style w:type="paragraph" w:styleId="HTMLPreformatted">
    <w:name w:val="HTML Preformatted"/>
    <w:basedOn w:val="Normal"/>
    <w:rsid w:val="001F6666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4"/>
      <w:lang w:eastAsia="en-GB"/>
    </w:rPr>
  </w:style>
  <w:style w:type="character" w:customStyle="1" w:styleId="apple-style-span">
    <w:name w:val="apple-style-span"/>
    <w:basedOn w:val="DefaultParagraphFont"/>
    <w:rsid w:val="00C91ADC"/>
  </w:style>
  <w:style w:type="character" w:customStyle="1" w:styleId="apple-converted-space">
    <w:name w:val="apple-converted-space"/>
    <w:basedOn w:val="DefaultParagraphFont"/>
    <w:rsid w:val="00C91ADC"/>
  </w:style>
  <w:style w:type="paragraph" w:styleId="NormalWeb">
    <w:name w:val="Normal (Web)"/>
    <w:basedOn w:val="Normal"/>
    <w:uiPriority w:val="99"/>
    <w:semiHidden/>
    <w:unhideWhenUsed/>
    <w:rsid w:val="001911F1"/>
    <w:pPr>
      <w:spacing w:before="100" w:beforeAutospacing="1" w:after="100" w:afterAutospacing="1"/>
    </w:pPr>
    <w:rPr>
      <w:rFonts w:ascii="Times New Roman" w:hAnsi="Times New Roman" w:cs="Times New Roman"/>
      <w:sz w:val="24"/>
      <w:lang w:eastAsia="en-GB"/>
    </w:rPr>
  </w:style>
  <w:style w:type="paragraph" w:styleId="ListParagraph">
    <w:name w:val="List Paragraph"/>
    <w:basedOn w:val="Normal"/>
    <w:uiPriority w:val="34"/>
    <w:qFormat/>
    <w:rsid w:val="00CC1BF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22281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761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842060">
      <w:bodyDiv w:val="1"/>
      <w:marLeft w:val="60"/>
      <w:marRight w:val="6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5717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05678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31852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908725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945920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13510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17601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58476837">
      <w:bodyDiv w:val="1"/>
      <w:marLeft w:val="60"/>
      <w:marRight w:val="6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6474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619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96763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35820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18065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58829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62195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33407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517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965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088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369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402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810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906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950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315921">
      <w:bodyDiv w:val="1"/>
      <w:marLeft w:val="60"/>
      <w:marRight w:val="6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1782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Gwilym%20Rippon\Application%20Data\Microsoft\Templates\Letter%20head%20council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4E5694B-0642-4B05-82CD-5ED8EF3D2FB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Letter head council</Template>
  <TotalTime>2</TotalTime>
  <Pages>4</Pages>
  <Words>874</Words>
  <Characters>4443</Characters>
  <Application>Microsoft Office Word</Application>
  <DocSecurity>4</DocSecurity>
  <Lines>283</Lines>
  <Paragraphs>117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Minutes 130508</vt:lpstr>
    </vt:vector>
  </TitlesOfParts>
  <Company>Dad's</Company>
  <LinksUpToDate>false</LinksUpToDate>
  <CharactersWithSpaces>5261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Minutes 130508</dc:title>
  <dc:subject/>
  <dc:creator>Gwilym Rippon</dc:creator>
  <cp:keywords/>
  <dc:description/>
  <cp:lastModifiedBy>Emma Penhaligon</cp:lastModifiedBy>
  <cp:revision>2</cp:revision>
  <cp:lastPrinted>2025-09-04T10:35:00Z</cp:lastPrinted>
  <dcterms:created xsi:type="dcterms:W3CDTF">2026-01-07T15:17:00Z</dcterms:created>
  <dcterms:modified xsi:type="dcterms:W3CDTF">2026-01-07T15:17:00Z</dcterms:modified>
</cp:coreProperties>
</file>