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81DFC" w14:textId="77777777" w:rsidR="008708D8" w:rsidRDefault="008708D8">
      <w:pPr>
        <w:pStyle w:val="Standard"/>
        <w:jc w:val="center"/>
        <w:rPr>
          <w:b/>
          <w:sz w:val="26"/>
          <w:szCs w:val="26"/>
        </w:rPr>
      </w:pPr>
    </w:p>
    <w:p w14:paraId="3CF334EC" w14:textId="77777777" w:rsidR="008708D8" w:rsidRDefault="00FA6F18">
      <w:pPr>
        <w:pStyle w:val="Standard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NORTON BUCKLAND AND STONE PARISH COUNCIL</w:t>
      </w:r>
    </w:p>
    <w:p w14:paraId="59421C9F" w14:textId="77777777" w:rsidR="008708D8" w:rsidRDefault="00FA6F18">
      <w:pPr>
        <w:pStyle w:val="Standard"/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 xml:space="preserve">        ACCOUNTS -     1</w:t>
      </w:r>
      <w:r>
        <w:rPr>
          <w:b/>
          <w:sz w:val="26"/>
          <w:szCs w:val="26"/>
          <w:vertAlign w:val="superscript"/>
        </w:rPr>
        <w:t>st</w:t>
      </w:r>
      <w:r>
        <w:rPr>
          <w:b/>
          <w:sz w:val="26"/>
          <w:szCs w:val="26"/>
        </w:rPr>
        <w:t xml:space="preserve"> APRIL 2020– 31</w:t>
      </w:r>
      <w:r>
        <w:rPr>
          <w:b/>
          <w:sz w:val="26"/>
          <w:szCs w:val="26"/>
          <w:vertAlign w:val="superscript"/>
        </w:rPr>
        <w:t>st</w:t>
      </w:r>
      <w:r>
        <w:rPr>
          <w:b/>
          <w:sz w:val="26"/>
          <w:szCs w:val="26"/>
        </w:rPr>
        <w:t xml:space="preserve"> MARCH 2021</w:t>
      </w:r>
      <w:r>
        <w:rPr>
          <w:b/>
          <w:sz w:val="22"/>
          <w:szCs w:val="22"/>
        </w:rPr>
        <w:t xml:space="preserve">                                                                </w:t>
      </w:r>
    </w:p>
    <w:p w14:paraId="5850E643" w14:textId="77777777" w:rsidR="008708D8" w:rsidRDefault="008708D8">
      <w:pPr>
        <w:pStyle w:val="Standard"/>
        <w:rPr>
          <w:b/>
          <w:bCs/>
          <w:sz w:val="22"/>
          <w:szCs w:val="22"/>
        </w:rPr>
      </w:pPr>
    </w:p>
    <w:p w14:paraId="329E84C3" w14:textId="77777777" w:rsidR="008708D8" w:rsidRDefault="008708D8">
      <w:pPr>
        <w:pStyle w:val="Standard"/>
        <w:rPr>
          <w:b/>
          <w:bCs/>
          <w:sz w:val="22"/>
          <w:szCs w:val="22"/>
        </w:rPr>
      </w:pPr>
    </w:p>
    <w:p w14:paraId="06580050" w14:textId="77777777" w:rsidR="008708D8" w:rsidRDefault="00FA6F18">
      <w:pPr>
        <w:pStyle w:val="Standard"/>
      </w:pPr>
      <w:r>
        <w:rPr>
          <w:b/>
          <w:bCs/>
          <w:sz w:val="22"/>
          <w:szCs w:val="22"/>
        </w:rPr>
        <w:t>April 2020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910BDDF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 J 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 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£412.   72</w:t>
      </w:r>
    </w:p>
    <w:p w14:paraId="125118CA" w14:textId="77777777" w:rsidR="008708D8" w:rsidRDefault="008708D8">
      <w:pPr>
        <w:pStyle w:val="Standard"/>
        <w:rPr>
          <w:b/>
          <w:bCs/>
          <w:sz w:val="22"/>
          <w:szCs w:val="22"/>
        </w:rPr>
      </w:pPr>
    </w:p>
    <w:p w14:paraId="4C30ABC3" w14:textId="77777777" w:rsidR="008708D8" w:rsidRDefault="00FA6F18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May </w:t>
      </w:r>
    </w:p>
    <w:p w14:paraId="023A4264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Marie Cure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Donation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50.    00</w:t>
      </w:r>
    </w:p>
    <w:p w14:paraId="1011B50C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British Red Cross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Donation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50.    00</w:t>
      </w:r>
    </w:p>
    <w:p w14:paraId="125B421D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Air Ambulance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Donation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50.    00</w:t>
      </w:r>
    </w:p>
    <w:p w14:paraId="52041838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 E Bray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Internal Audit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100.  00</w:t>
      </w:r>
    </w:p>
    <w:p w14:paraId="0221F357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E-On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Electricity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288.  33</w:t>
      </w:r>
    </w:p>
    <w:p w14:paraId="6B80FFA8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KALC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Annual Subscription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227.  69</w:t>
      </w:r>
    </w:p>
    <w:p w14:paraId="4EDCD2EF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</w:t>
      </w:r>
      <w:r>
        <w:rPr>
          <w:sz w:val="22"/>
          <w:szCs w:val="22"/>
        </w:rPr>
        <w:t>r. A Trim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Zoom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  14.  39</w:t>
      </w:r>
    </w:p>
    <w:p w14:paraId="0894F1D2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Mrs. J 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 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412.  72</w:t>
      </w:r>
    </w:p>
    <w:p w14:paraId="550DB458" w14:textId="77777777" w:rsidR="008708D8" w:rsidRDefault="008708D8">
      <w:pPr>
        <w:pStyle w:val="Standard"/>
        <w:rPr>
          <w:sz w:val="22"/>
          <w:szCs w:val="22"/>
        </w:rPr>
      </w:pPr>
    </w:p>
    <w:p w14:paraId="09CC7082" w14:textId="77777777" w:rsidR="008708D8" w:rsidRDefault="00FA6F18">
      <w:pPr>
        <w:pStyle w:val="Standard"/>
      </w:pPr>
      <w:r>
        <w:rPr>
          <w:b/>
          <w:bCs/>
          <w:sz w:val="22"/>
          <w:szCs w:val="22"/>
        </w:rPr>
        <w:t xml:space="preserve">June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</w:t>
      </w:r>
    </w:p>
    <w:p w14:paraId="0304EB38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 J 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Clerks 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£ 412.  72</w:t>
      </w:r>
    </w:p>
    <w:p w14:paraId="6EC07B76" w14:textId="77777777" w:rsidR="008708D8" w:rsidRDefault="008708D8">
      <w:pPr>
        <w:pStyle w:val="Standard"/>
        <w:rPr>
          <w:b/>
          <w:bCs/>
          <w:sz w:val="22"/>
          <w:szCs w:val="22"/>
        </w:rPr>
      </w:pPr>
    </w:p>
    <w:p w14:paraId="694D5FF1" w14:textId="77777777" w:rsidR="008708D8" w:rsidRDefault="00FA6F18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July </w:t>
      </w:r>
    </w:p>
    <w:p w14:paraId="58669E0E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 J 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Clerks 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412.  72</w:t>
      </w:r>
    </w:p>
    <w:p w14:paraId="73CA6270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 A Trim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Zoom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  28.  78</w:t>
      </w:r>
    </w:p>
    <w:p w14:paraId="362F5D59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Citizens Advice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>Donation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  50   00</w:t>
      </w:r>
    </w:p>
    <w:p w14:paraId="521CE025" w14:textId="77777777" w:rsidR="008708D8" w:rsidRDefault="008708D8">
      <w:pPr>
        <w:pStyle w:val="Standard"/>
        <w:rPr>
          <w:b/>
          <w:bCs/>
          <w:sz w:val="22"/>
          <w:szCs w:val="22"/>
        </w:rPr>
      </w:pPr>
    </w:p>
    <w:p w14:paraId="38CFC9DA" w14:textId="77777777" w:rsidR="008708D8" w:rsidRDefault="00FA6F18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August </w:t>
      </w:r>
    </w:p>
    <w:p w14:paraId="167F84F1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 J 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 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£  412.  72  </w:t>
      </w:r>
    </w:p>
    <w:p w14:paraId="351BD5BD" w14:textId="77777777" w:rsidR="008708D8" w:rsidRDefault="008708D8">
      <w:pPr>
        <w:pStyle w:val="Standard"/>
        <w:rPr>
          <w:b/>
          <w:bCs/>
          <w:sz w:val="22"/>
          <w:szCs w:val="22"/>
        </w:rPr>
      </w:pPr>
    </w:p>
    <w:p w14:paraId="07E37261" w14:textId="77777777" w:rsidR="008708D8" w:rsidRDefault="00FA6F18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September </w:t>
      </w:r>
    </w:p>
    <w:p w14:paraId="3BA7A7FD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Mrs.J.Childs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Clerks 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£ 512.   70</w:t>
      </w:r>
    </w:p>
    <w:p w14:paraId="29E469F5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 J 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Clerks 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99.    39</w:t>
      </w:r>
    </w:p>
    <w:p w14:paraId="3AC195B3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 A Trim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Zoom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28.    78</w:t>
      </w:r>
    </w:p>
    <w:p w14:paraId="2F98C89F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Norton Village Hall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Hire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>£  12     00</w:t>
      </w:r>
    </w:p>
    <w:p w14:paraId="13555860" w14:textId="77777777" w:rsidR="008708D8" w:rsidRDefault="008708D8">
      <w:pPr>
        <w:pStyle w:val="Standard"/>
        <w:rPr>
          <w:sz w:val="22"/>
          <w:szCs w:val="22"/>
        </w:rPr>
      </w:pPr>
    </w:p>
    <w:p w14:paraId="4C2C21D5" w14:textId="77777777" w:rsidR="008708D8" w:rsidRDefault="00FA6F18">
      <w:pPr>
        <w:pStyle w:val="Standard"/>
      </w:pPr>
      <w:r>
        <w:rPr>
          <w:b/>
          <w:bCs/>
          <w:sz w:val="22"/>
          <w:szCs w:val="22"/>
        </w:rPr>
        <w:t>October</w:t>
      </w:r>
    </w:p>
    <w:p w14:paraId="541AC2BE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 J 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 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£ 512.   70</w:t>
      </w:r>
    </w:p>
    <w:p w14:paraId="21ADCF1D" w14:textId="77777777" w:rsidR="008708D8" w:rsidRDefault="008708D8">
      <w:pPr>
        <w:pStyle w:val="Standard"/>
        <w:rPr>
          <w:sz w:val="22"/>
          <w:szCs w:val="22"/>
        </w:rPr>
      </w:pPr>
    </w:p>
    <w:p w14:paraId="23EF4814" w14:textId="77777777" w:rsidR="008708D8" w:rsidRDefault="00FA6F18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November 30th 2018</w:t>
      </w:r>
    </w:p>
    <w:p w14:paraId="2DACF81D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 J 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£ 512.  70</w:t>
      </w:r>
    </w:p>
    <w:p w14:paraId="5FB749FF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 A Trim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Zoom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28.   78</w:t>
      </w:r>
    </w:p>
    <w:p w14:paraId="159EB732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 A Trim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Remembrance Wreath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30.   00</w:t>
      </w:r>
    </w:p>
    <w:p w14:paraId="04E6C0CD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 xml:space="preserve">Landark UK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Flowers sent to Cllr. Boucher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30.   00</w:t>
      </w:r>
    </w:p>
    <w:p w14:paraId="237F1E77" w14:textId="77777777" w:rsidR="008708D8" w:rsidRDefault="008708D8">
      <w:pPr>
        <w:pStyle w:val="Standard"/>
        <w:rPr>
          <w:b/>
          <w:bCs/>
          <w:sz w:val="22"/>
          <w:szCs w:val="22"/>
        </w:rPr>
      </w:pPr>
    </w:p>
    <w:p w14:paraId="5EC0723A" w14:textId="77777777" w:rsidR="008708D8" w:rsidRDefault="00FA6F18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December </w:t>
      </w:r>
    </w:p>
    <w:p w14:paraId="17EB015A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 J 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Clerks 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512. 70</w:t>
      </w:r>
    </w:p>
    <w:p w14:paraId="2D9F8ADA" w14:textId="77777777" w:rsidR="008708D8" w:rsidRDefault="008708D8">
      <w:pPr>
        <w:pStyle w:val="Standard"/>
        <w:rPr>
          <w:sz w:val="22"/>
          <w:szCs w:val="22"/>
        </w:rPr>
      </w:pPr>
    </w:p>
    <w:p w14:paraId="5C9E86AA" w14:textId="77777777" w:rsidR="008708D8" w:rsidRDefault="00FA6F18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January</w:t>
      </w:r>
    </w:p>
    <w:p w14:paraId="48A10DCF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 A Trim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Zoom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28.   78</w:t>
      </w:r>
    </w:p>
    <w:p w14:paraId="659BA72C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Mrs J Childs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Clerks Salary Adjustment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 17.  86</w:t>
      </w:r>
    </w:p>
    <w:p w14:paraId="1F692F2F" w14:textId="77777777" w:rsidR="008708D8" w:rsidRDefault="008708D8">
      <w:pPr>
        <w:pStyle w:val="Standard"/>
        <w:rPr>
          <w:sz w:val="22"/>
          <w:szCs w:val="22"/>
        </w:rPr>
      </w:pPr>
    </w:p>
    <w:p w14:paraId="2143DCA4" w14:textId="77777777" w:rsidR="008708D8" w:rsidRDefault="00FA6F18">
      <w:pPr>
        <w:pStyle w:val="Standard"/>
      </w:pPr>
      <w:r>
        <w:rPr>
          <w:b/>
          <w:bCs/>
          <w:sz w:val="22"/>
          <w:szCs w:val="22"/>
        </w:rPr>
        <w:t>February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Zero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 0.    00</w:t>
      </w:r>
    </w:p>
    <w:p w14:paraId="43744CC1" w14:textId="77777777" w:rsidR="008708D8" w:rsidRDefault="008708D8">
      <w:pPr>
        <w:pStyle w:val="Standard"/>
        <w:rPr>
          <w:b/>
          <w:bCs/>
          <w:sz w:val="22"/>
          <w:szCs w:val="22"/>
        </w:rPr>
      </w:pPr>
    </w:p>
    <w:p w14:paraId="5FB16566" w14:textId="77777777" w:rsidR="008708D8" w:rsidRDefault="00FA6F18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March</w:t>
      </w:r>
    </w:p>
    <w:p w14:paraId="338BD95D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Mr A Trim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Zoom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 28.    78</w:t>
      </w:r>
    </w:p>
    <w:p w14:paraId="171EA06D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 xml:space="preserve">Mrs J </w:t>
      </w:r>
      <w:r>
        <w:rPr>
          <w:sz w:val="22"/>
          <w:szCs w:val="22"/>
        </w:rPr>
        <w:t xml:space="preserve">Childs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Clerks Salary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£ 894.   00</w:t>
      </w:r>
    </w:p>
    <w:p w14:paraId="0CFD2EB2" w14:textId="77777777" w:rsidR="008708D8" w:rsidRDefault="00FA6F18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Zurich Business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Publicity Liability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£ 257.   60</w:t>
      </w:r>
    </w:p>
    <w:p w14:paraId="67F525DF" w14:textId="77777777" w:rsidR="008708D8" w:rsidRDefault="00FA6F18">
      <w:pPr>
        <w:pStyle w:val="Standard"/>
      </w:pPr>
      <w:r>
        <w:rPr>
          <w:sz w:val="22"/>
          <w:szCs w:val="22"/>
        </w:rPr>
        <w:t>Air Ambulance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Donation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>£  50.    00</w:t>
      </w:r>
    </w:p>
    <w:p w14:paraId="153A602F" w14:textId="5844309A" w:rsidR="008708D8" w:rsidRDefault="00177AF3">
      <w:pPr>
        <w:pStyle w:val="Standard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Total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FA6F18">
        <w:rPr>
          <w:sz w:val="22"/>
          <w:szCs w:val="22"/>
        </w:rPr>
        <w:t>£6926.  56</w:t>
      </w:r>
    </w:p>
    <w:sectPr w:rsidR="008708D8">
      <w:pgSz w:w="11906" w:h="16838"/>
      <w:pgMar w:top="585" w:right="1134" w:bottom="398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829C1" w14:textId="77777777" w:rsidR="00FA6F18" w:rsidRDefault="00FA6F18">
      <w:r>
        <w:separator/>
      </w:r>
    </w:p>
  </w:endnote>
  <w:endnote w:type="continuationSeparator" w:id="0">
    <w:p w14:paraId="455816C0" w14:textId="77777777" w:rsidR="00FA6F18" w:rsidRDefault="00FA6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E87AC" w14:textId="77777777" w:rsidR="00FA6F18" w:rsidRDefault="00FA6F18">
      <w:r>
        <w:rPr>
          <w:color w:val="000000"/>
        </w:rPr>
        <w:separator/>
      </w:r>
    </w:p>
  </w:footnote>
  <w:footnote w:type="continuationSeparator" w:id="0">
    <w:p w14:paraId="27EBB6D0" w14:textId="77777777" w:rsidR="00FA6F18" w:rsidRDefault="00FA6F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708D8"/>
    <w:rsid w:val="00177AF3"/>
    <w:rsid w:val="008708D8"/>
    <w:rsid w:val="00FA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4158B"/>
  <w15:docId w15:val="{A59A52CC-E347-4B63-A288-6303C125C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Jude West</dc:creator>
  <cp:lastModifiedBy>judith childs</cp:lastModifiedBy>
  <cp:revision>2</cp:revision>
  <cp:lastPrinted>2021-03-05T11:06:00Z</cp:lastPrinted>
  <dcterms:created xsi:type="dcterms:W3CDTF">2021-06-09T11:52:00Z</dcterms:created>
  <dcterms:modified xsi:type="dcterms:W3CDTF">2021-06-09T11:52:00Z</dcterms:modified>
</cp:coreProperties>
</file>