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68CB" w:rsidRDefault="008268CB" w:rsidP="006538A2">
      <w:bookmarkStart w:id="0" w:name="_GoBack"/>
      <w:bookmarkEnd w:id="0"/>
    </w:p>
    <w:tbl>
      <w:tblPr>
        <w:tblpPr w:vertAnchor="text" w:horzAnchor="margin" w:tblpX="1" w:tblpY="1"/>
        <w:tblW w:w="0" w:type="auto"/>
        <w:tblLook w:val="01E0" w:firstRow="1" w:lastRow="1" w:firstColumn="1" w:lastColumn="1" w:noHBand="0" w:noVBand="0"/>
      </w:tblPr>
      <w:tblGrid>
        <w:gridCol w:w="3986"/>
        <w:gridCol w:w="955"/>
        <w:gridCol w:w="4697"/>
      </w:tblGrid>
      <w:tr w:rsidR="008268CB" w:rsidRPr="006538A2" w:rsidTr="00FA0DA4">
        <w:trPr>
          <w:trHeight w:val="851"/>
        </w:trPr>
        <w:tc>
          <w:tcPr>
            <w:tcW w:w="9854" w:type="dxa"/>
            <w:gridSpan w:val="3"/>
            <w:shd w:val="clear" w:color="auto" w:fill="auto"/>
          </w:tcPr>
          <w:p w:rsidR="008268CB" w:rsidRPr="006538A2" w:rsidRDefault="008268CB" w:rsidP="00511703">
            <w:pPr>
              <w:spacing w:line="600" w:lineRule="exact"/>
              <w:rPr>
                <w:b/>
                <w:color w:val="005596"/>
                <w:sz w:val="60"/>
              </w:rPr>
            </w:pPr>
            <w:r w:rsidRPr="006538A2">
              <w:rPr>
                <w:b/>
                <w:color w:val="005596"/>
                <w:sz w:val="60"/>
              </w:rPr>
              <w:t>AGENDA</w:t>
            </w:r>
          </w:p>
        </w:tc>
      </w:tr>
      <w:tr w:rsidR="008268CB" w:rsidRPr="006538A2" w:rsidTr="00FA0DA4">
        <w:trPr>
          <w:trHeight w:val="454"/>
        </w:trPr>
        <w:tc>
          <w:tcPr>
            <w:tcW w:w="9854" w:type="dxa"/>
            <w:gridSpan w:val="3"/>
            <w:shd w:val="clear" w:color="auto" w:fill="auto"/>
          </w:tcPr>
          <w:p w:rsidR="008268CB" w:rsidRPr="006538A2" w:rsidRDefault="00FA0DA4" w:rsidP="00511703">
            <w:pPr>
              <w:rPr>
                <w:b/>
              </w:rPr>
            </w:pPr>
            <w:r w:rsidRPr="472C9EEA">
              <w:rPr>
                <w:b/>
                <w:bCs/>
              </w:rPr>
              <w:t xml:space="preserve">Meeting Woore Parish Council </w:t>
            </w:r>
          </w:p>
        </w:tc>
      </w:tr>
      <w:tr w:rsidR="008268CB" w:rsidRPr="006538A2" w:rsidTr="00511703">
        <w:trPr>
          <w:trHeight w:val="454"/>
        </w:trPr>
        <w:tc>
          <w:tcPr>
            <w:tcW w:w="9889" w:type="dxa"/>
            <w:gridSpan w:val="3"/>
            <w:shd w:val="clear" w:color="auto" w:fill="auto"/>
          </w:tcPr>
          <w:p w:rsidR="008268CB" w:rsidRPr="006538A2" w:rsidRDefault="00FA0DA4" w:rsidP="00FA0DA4">
            <w:pPr>
              <w:tabs>
                <w:tab w:val="left" w:pos="4695"/>
              </w:tabs>
            </w:pPr>
            <w:r>
              <w:t>Tues</w:t>
            </w:r>
            <w:r w:rsidR="008268CB">
              <w:t xml:space="preserve">day  </w:t>
            </w:r>
            <w:r>
              <w:t xml:space="preserve">9 January </w:t>
            </w:r>
            <w:r w:rsidR="004A31AA">
              <w:t>2018</w:t>
            </w:r>
            <w:r w:rsidR="008268CB" w:rsidRPr="006538A2">
              <w:t xml:space="preserve">, </w:t>
            </w:r>
            <w:r>
              <w:t>19:00 – 20:00</w:t>
            </w:r>
          </w:p>
        </w:tc>
      </w:tr>
      <w:tr w:rsidR="008268CB" w:rsidRPr="006538A2" w:rsidTr="00511703">
        <w:trPr>
          <w:trHeight w:val="454"/>
        </w:trPr>
        <w:tc>
          <w:tcPr>
            <w:tcW w:w="9889" w:type="dxa"/>
            <w:gridSpan w:val="3"/>
            <w:shd w:val="clear" w:color="auto" w:fill="auto"/>
          </w:tcPr>
          <w:p w:rsidR="008268CB" w:rsidRPr="006538A2" w:rsidRDefault="00FA0DA4" w:rsidP="00511703">
            <w:r>
              <w:t>Victory Hall, Woore</w:t>
            </w:r>
            <w:r w:rsidRPr="006538A2">
              <w:t xml:space="preserve"> </w:t>
            </w:r>
          </w:p>
        </w:tc>
      </w:tr>
      <w:tr w:rsidR="008268CB" w:rsidRPr="006538A2" w:rsidTr="00511703">
        <w:trPr>
          <w:trHeight w:hRule="exact" w:val="113"/>
        </w:trPr>
        <w:tc>
          <w:tcPr>
            <w:tcW w:w="9889" w:type="dxa"/>
            <w:gridSpan w:val="3"/>
            <w:shd w:val="clear" w:color="auto" w:fill="auto"/>
          </w:tcPr>
          <w:p w:rsidR="008268CB" w:rsidRPr="006538A2" w:rsidRDefault="008268CB" w:rsidP="00511703">
            <w:pPr>
              <w:rPr>
                <w:b/>
              </w:rPr>
            </w:pPr>
          </w:p>
        </w:tc>
      </w:tr>
      <w:tr w:rsidR="008268CB" w:rsidRPr="006538A2" w:rsidTr="00511703">
        <w:trPr>
          <w:trHeight w:hRule="exact" w:val="113"/>
        </w:trPr>
        <w:tc>
          <w:tcPr>
            <w:tcW w:w="4088" w:type="dxa"/>
            <w:shd w:val="clear" w:color="auto" w:fill="auto"/>
          </w:tcPr>
          <w:p w:rsidR="008268CB" w:rsidRPr="006538A2" w:rsidRDefault="008268CB" w:rsidP="00511703">
            <w:pPr>
              <w:rPr>
                <w:b/>
              </w:rPr>
            </w:pPr>
          </w:p>
        </w:tc>
        <w:tc>
          <w:tcPr>
            <w:tcW w:w="982" w:type="dxa"/>
          </w:tcPr>
          <w:p w:rsidR="008268CB" w:rsidRPr="006538A2" w:rsidRDefault="008268CB" w:rsidP="00511703"/>
        </w:tc>
        <w:tc>
          <w:tcPr>
            <w:tcW w:w="4819" w:type="dxa"/>
          </w:tcPr>
          <w:p w:rsidR="008268CB" w:rsidRPr="006538A2" w:rsidRDefault="008268CB" w:rsidP="00511703"/>
        </w:tc>
      </w:tr>
      <w:tr w:rsidR="008268CB" w:rsidRPr="006538A2" w:rsidTr="00FA0DA4">
        <w:trPr>
          <w:trHeight w:val="454"/>
        </w:trPr>
        <w:tc>
          <w:tcPr>
            <w:tcW w:w="4075" w:type="dxa"/>
            <w:shd w:val="clear" w:color="auto" w:fill="auto"/>
          </w:tcPr>
          <w:p w:rsidR="008268CB" w:rsidRPr="006538A2" w:rsidRDefault="00FA0DA4" w:rsidP="00511703">
            <w:pPr>
              <w:rPr>
                <w:b/>
              </w:rPr>
            </w:pPr>
            <w:r>
              <w:rPr>
                <w:b/>
              </w:rPr>
              <w:t>A</w:t>
            </w:r>
            <w:r w:rsidR="008268CB" w:rsidRPr="006538A2">
              <w:rPr>
                <w:b/>
              </w:rPr>
              <w:t>ttendees</w:t>
            </w:r>
          </w:p>
        </w:tc>
        <w:tc>
          <w:tcPr>
            <w:tcW w:w="979" w:type="dxa"/>
          </w:tcPr>
          <w:p w:rsidR="008268CB" w:rsidRPr="006538A2" w:rsidRDefault="008268CB" w:rsidP="00511703"/>
        </w:tc>
        <w:tc>
          <w:tcPr>
            <w:tcW w:w="4800" w:type="dxa"/>
          </w:tcPr>
          <w:p w:rsidR="008268CB" w:rsidRPr="006538A2" w:rsidRDefault="008268CB" w:rsidP="00511703"/>
        </w:tc>
      </w:tr>
      <w:tr w:rsidR="00FA0DA4" w:rsidRPr="006538A2" w:rsidTr="00FA0DA4">
        <w:trPr>
          <w:trHeight w:val="454"/>
        </w:trPr>
        <w:tc>
          <w:tcPr>
            <w:tcW w:w="5054" w:type="dxa"/>
            <w:gridSpan w:val="2"/>
            <w:shd w:val="clear" w:color="auto" w:fill="auto"/>
          </w:tcPr>
          <w:p w:rsidR="00FA0DA4" w:rsidRDefault="00FA0DA4" w:rsidP="00FA0DA4">
            <w:r w:rsidRPr="0024438C">
              <w:t>Cllr Michael Cowey</w:t>
            </w:r>
          </w:p>
          <w:p w:rsidR="00FA0DA4" w:rsidRDefault="00FA0DA4" w:rsidP="00FA0DA4">
            <w:r>
              <w:t>Cllr Althea Allison</w:t>
            </w:r>
          </w:p>
          <w:p w:rsidR="00FA0DA4" w:rsidRDefault="00FA0DA4" w:rsidP="00FA0DA4">
            <w:r w:rsidRPr="0024438C">
              <w:t xml:space="preserve">Cllr Kate </w:t>
            </w:r>
            <w:r>
              <w:t>Chell</w:t>
            </w:r>
          </w:p>
          <w:p w:rsidR="00FA0DA4" w:rsidRDefault="00FA0DA4" w:rsidP="00FA0DA4">
            <w:r>
              <w:t>Richard Smith</w:t>
            </w:r>
          </w:p>
          <w:p w:rsidR="00FA0DA4" w:rsidRDefault="00FA0DA4" w:rsidP="00FA0DA4">
            <w:r>
              <w:t>Beckie Lewis</w:t>
            </w:r>
          </w:p>
          <w:p w:rsidR="00FA0DA4" w:rsidRDefault="00FA0DA4" w:rsidP="00FA0DA4">
            <w:pPr>
              <w:rPr>
                <w:b/>
                <w:bCs/>
              </w:rPr>
            </w:pPr>
            <w:r>
              <w:t>Jeremy Croxall</w:t>
            </w:r>
          </w:p>
          <w:p w:rsidR="00FA0DA4" w:rsidRDefault="00FA0DA4" w:rsidP="00FA0DA4">
            <w:r w:rsidRPr="0024438C">
              <w:t>Laura Wise</w:t>
            </w:r>
          </w:p>
        </w:tc>
        <w:tc>
          <w:tcPr>
            <w:tcW w:w="4800" w:type="dxa"/>
          </w:tcPr>
          <w:p w:rsidR="00FA0DA4" w:rsidRDefault="00FA0DA4" w:rsidP="00FA0DA4">
            <w:r w:rsidRPr="0024438C">
              <w:t>Vice</w:t>
            </w:r>
            <w:r>
              <w:t xml:space="preserve"> Chairman of the Parish Council </w:t>
            </w:r>
          </w:p>
          <w:p w:rsidR="00FA0DA4" w:rsidRDefault="00FA0DA4" w:rsidP="00FA0DA4">
            <w:r>
              <w:t>Councillor</w:t>
            </w:r>
          </w:p>
          <w:p w:rsidR="00FA0DA4" w:rsidRDefault="00FA0DA4" w:rsidP="00FA0DA4">
            <w:r>
              <w:t>Councillor and Woore Parish Action Group</w:t>
            </w:r>
          </w:p>
          <w:p w:rsidR="00FA0DA4" w:rsidRDefault="00FA0DA4" w:rsidP="00FA0DA4">
            <w:r>
              <w:t>Transport Analysis Lead</w:t>
            </w:r>
          </w:p>
          <w:p w:rsidR="00FA0DA4" w:rsidRDefault="00FA0DA4" w:rsidP="00FA0DA4">
            <w:r>
              <w:t>Community Engagement Manager</w:t>
            </w:r>
          </w:p>
          <w:p w:rsidR="00FA0DA4" w:rsidRDefault="00FA0DA4" w:rsidP="00FA0DA4">
            <w:r>
              <w:t>Petition Advisor</w:t>
            </w:r>
          </w:p>
          <w:p w:rsidR="00FA0DA4" w:rsidRDefault="00FA0DA4" w:rsidP="00FA0DA4">
            <w:r>
              <w:t>Senior Petition Manager</w:t>
            </w:r>
          </w:p>
        </w:tc>
      </w:tr>
      <w:tr w:rsidR="00FA0DA4" w:rsidRPr="006538A2" w:rsidTr="00FA0DA4">
        <w:trPr>
          <w:trHeight w:val="454"/>
        </w:trPr>
        <w:tc>
          <w:tcPr>
            <w:tcW w:w="5054" w:type="dxa"/>
            <w:gridSpan w:val="2"/>
            <w:shd w:val="clear" w:color="auto" w:fill="auto"/>
          </w:tcPr>
          <w:p w:rsidR="00FA0DA4" w:rsidRPr="0024438C" w:rsidRDefault="00FA0DA4" w:rsidP="00FA0DA4"/>
        </w:tc>
        <w:tc>
          <w:tcPr>
            <w:tcW w:w="4800" w:type="dxa"/>
          </w:tcPr>
          <w:p w:rsidR="00FA0DA4" w:rsidRPr="0024438C" w:rsidRDefault="00FA0DA4" w:rsidP="00FA0DA4"/>
        </w:tc>
      </w:tr>
    </w:tbl>
    <w:p w:rsidR="008268CB" w:rsidRPr="006538A2" w:rsidRDefault="008268CB" w:rsidP="006538A2"/>
    <w:tbl>
      <w:tblPr>
        <w:tblpPr w:vertAnchor="text" w:horzAnchor="margin" w:tblpY="1"/>
        <w:tblW w:w="8089" w:type="dxa"/>
        <w:tblLook w:val="01E0" w:firstRow="1" w:lastRow="1" w:firstColumn="1" w:lastColumn="1" w:noHBand="0" w:noVBand="0"/>
      </w:tblPr>
      <w:tblGrid>
        <w:gridCol w:w="476"/>
        <w:gridCol w:w="7613"/>
      </w:tblGrid>
      <w:tr w:rsidR="00FA0DA4" w:rsidRPr="006538A2" w:rsidTr="00FA0DA4">
        <w:trPr>
          <w:trHeight w:val="454"/>
        </w:trPr>
        <w:tc>
          <w:tcPr>
            <w:tcW w:w="476" w:type="dxa"/>
            <w:shd w:val="clear" w:color="auto" w:fill="auto"/>
          </w:tcPr>
          <w:p w:rsidR="00FA0DA4" w:rsidRPr="006538A2" w:rsidRDefault="00FA0DA4" w:rsidP="006538A2">
            <w:pPr>
              <w:numPr>
                <w:ilvl w:val="0"/>
                <w:numId w:val="22"/>
              </w:numPr>
              <w:tabs>
                <w:tab w:val="clear" w:pos="567"/>
              </w:tabs>
              <w:ind w:left="357" w:hanging="357"/>
              <w:rPr>
                <w:b/>
              </w:rPr>
            </w:pPr>
          </w:p>
        </w:tc>
        <w:tc>
          <w:tcPr>
            <w:tcW w:w="7613" w:type="dxa"/>
          </w:tcPr>
          <w:p w:rsidR="00FA0DA4" w:rsidRPr="00FA0DA4" w:rsidRDefault="00FA0DA4" w:rsidP="00FA0DA4">
            <w:r w:rsidRPr="00FA0DA4">
              <w:rPr>
                <w:bCs/>
              </w:rPr>
              <w:t xml:space="preserve">Introductions </w:t>
            </w:r>
            <w:r w:rsidRPr="00FA0DA4">
              <w:t xml:space="preserve"> </w:t>
            </w:r>
          </w:p>
        </w:tc>
      </w:tr>
      <w:tr w:rsidR="00FA0DA4" w:rsidRPr="006538A2" w:rsidTr="00FA0DA4">
        <w:trPr>
          <w:trHeight w:val="454"/>
        </w:trPr>
        <w:tc>
          <w:tcPr>
            <w:tcW w:w="476" w:type="dxa"/>
            <w:shd w:val="clear" w:color="auto" w:fill="auto"/>
          </w:tcPr>
          <w:p w:rsidR="00FA0DA4" w:rsidRPr="006538A2" w:rsidRDefault="00FA0DA4" w:rsidP="006538A2">
            <w:pPr>
              <w:numPr>
                <w:ilvl w:val="0"/>
                <w:numId w:val="22"/>
              </w:numPr>
              <w:tabs>
                <w:tab w:val="clear" w:pos="567"/>
              </w:tabs>
              <w:ind w:left="357" w:hanging="357"/>
              <w:rPr>
                <w:b/>
              </w:rPr>
            </w:pPr>
          </w:p>
        </w:tc>
        <w:tc>
          <w:tcPr>
            <w:tcW w:w="7613" w:type="dxa"/>
          </w:tcPr>
          <w:p w:rsidR="00FA0DA4" w:rsidRPr="00FA0DA4" w:rsidRDefault="00FA0DA4" w:rsidP="006538A2">
            <w:pPr>
              <w:rPr>
                <w:rFonts w:cs="Arial"/>
                <w:color w:val="000000"/>
              </w:rPr>
            </w:pPr>
            <w:r>
              <w:rPr>
                <w:bCs/>
              </w:rPr>
              <w:t>Hybrid Bill u</w:t>
            </w:r>
            <w:r w:rsidRPr="00FA0DA4">
              <w:rPr>
                <w:bCs/>
              </w:rPr>
              <w:t>pdate</w:t>
            </w:r>
          </w:p>
        </w:tc>
      </w:tr>
      <w:tr w:rsidR="00FA0DA4" w:rsidRPr="006538A2" w:rsidTr="00FA0DA4">
        <w:trPr>
          <w:trHeight w:val="454"/>
        </w:trPr>
        <w:tc>
          <w:tcPr>
            <w:tcW w:w="476" w:type="dxa"/>
            <w:shd w:val="clear" w:color="auto" w:fill="auto"/>
          </w:tcPr>
          <w:p w:rsidR="00FA0DA4" w:rsidRPr="006538A2" w:rsidRDefault="00FA0DA4" w:rsidP="006538A2">
            <w:pPr>
              <w:numPr>
                <w:ilvl w:val="0"/>
                <w:numId w:val="22"/>
              </w:numPr>
              <w:tabs>
                <w:tab w:val="clear" w:pos="567"/>
              </w:tabs>
              <w:ind w:left="357" w:hanging="357"/>
              <w:rPr>
                <w:b/>
              </w:rPr>
            </w:pPr>
          </w:p>
        </w:tc>
        <w:tc>
          <w:tcPr>
            <w:tcW w:w="7613" w:type="dxa"/>
          </w:tcPr>
          <w:p w:rsidR="00FA0DA4" w:rsidRPr="00FA0DA4" w:rsidRDefault="00FA0DA4" w:rsidP="006538A2">
            <w:pPr>
              <w:rPr>
                <w:rFonts w:cs="Arial"/>
                <w:color w:val="000000"/>
              </w:rPr>
            </w:pPr>
            <w:r>
              <w:rPr>
                <w:bCs/>
              </w:rPr>
              <w:t>Woore Parish Council i</w:t>
            </w:r>
            <w:r w:rsidRPr="00FA0DA4">
              <w:rPr>
                <w:bCs/>
              </w:rPr>
              <w:t>ssues</w:t>
            </w:r>
          </w:p>
        </w:tc>
      </w:tr>
      <w:tr w:rsidR="00FA0DA4" w:rsidRPr="006538A2" w:rsidTr="00FA0DA4">
        <w:trPr>
          <w:trHeight w:val="454"/>
        </w:trPr>
        <w:tc>
          <w:tcPr>
            <w:tcW w:w="476" w:type="dxa"/>
            <w:shd w:val="clear" w:color="auto" w:fill="auto"/>
          </w:tcPr>
          <w:p w:rsidR="00FA0DA4" w:rsidRPr="006538A2" w:rsidRDefault="00FA0DA4" w:rsidP="006538A2">
            <w:pPr>
              <w:numPr>
                <w:ilvl w:val="0"/>
                <w:numId w:val="22"/>
              </w:numPr>
              <w:tabs>
                <w:tab w:val="clear" w:pos="567"/>
              </w:tabs>
              <w:ind w:left="357" w:hanging="357"/>
              <w:rPr>
                <w:b/>
              </w:rPr>
            </w:pPr>
          </w:p>
        </w:tc>
        <w:tc>
          <w:tcPr>
            <w:tcW w:w="7613" w:type="dxa"/>
          </w:tcPr>
          <w:p w:rsidR="00FA0DA4" w:rsidRPr="006538A2" w:rsidRDefault="00FA0DA4" w:rsidP="006538A2">
            <w:pPr>
              <w:rPr>
                <w:rFonts w:cs="Arial"/>
                <w:color w:val="000000"/>
              </w:rPr>
            </w:pPr>
            <w:r w:rsidRPr="006538A2">
              <w:t>Any other business</w:t>
            </w:r>
          </w:p>
        </w:tc>
      </w:tr>
    </w:tbl>
    <w:p w:rsidR="006538A2" w:rsidRDefault="004B762E" w:rsidP="006538A2">
      <w:pPr>
        <w:rPr>
          <w:b/>
        </w:rPr>
      </w:pPr>
    </w:p>
    <w:p w:rsidR="00C668BE" w:rsidRDefault="004B762E" w:rsidP="00C668BE"/>
    <w:sectPr w:rsidR="00C668BE" w:rsidSect="00B8702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1985" w:right="1134" w:bottom="1418" w:left="1134" w:header="0" w:footer="3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762E" w:rsidRDefault="004B762E" w:rsidP="00045551">
      <w:r>
        <w:separator/>
      </w:r>
    </w:p>
  </w:endnote>
  <w:endnote w:type="continuationSeparator" w:id="0">
    <w:p w:rsidR="004B762E" w:rsidRDefault="004B762E" w:rsidP="00045551">
      <w:r>
        <w:continuationSeparator/>
      </w:r>
    </w:p>
  </w:endnote>
  <w:endnote w:type="continuationNotice" w:id="1">
    <w:p w:rsidR="004B762E" w:rsidRDefault="004B762E" w:rsidP="000455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68CB" w:rsidRDefault="008268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68CB" w:rsidRDefault="008268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68CB" w:rsidRPr="00AF6E74" w:rsidRDefault="008268CB" w:rsidP="008268CB">
    <w:pPr>
      <w:pStyle w:val="Footer"/>
      <w:jc w:val="left"/>
      <w:rPr>
        <w:sz w:val="14"/>
        <w:szCs w:val="14"/>
      </w:rPr>
    </w:pPr>
    <w:r w:rsidRPr="00AF6E74">
      <w:rPr>
        <w:sz w:val="14"/>
        <w:szCs w:val="14"/>
      </w:rPr>
      <w:t>High Speed Two (HS2) Limited, registered in England and Wales</w:t>
    </w:r>
  </w:p>
  <w:p w:rsidR="008268CB" w:rsidRPr="00AF6E74" w:rsidRDefault="00AF6E74" w:rsidP="008268CB">
    <w:pPr>
      <w:pStyle w:val="Footer"/>
      <w:jc w:val="left"/>
      <w:rPr>
        <w:sz w:val="14"/>
        <w:szCs w:val="14"/>
      </w:rPr>
    </w:pPr>
    <w:r w:rsidRPr="00AF6E74">
      <w:rPr>
        <w:sz w:val="14"/>
        <w:szCs w:val="14"/>
      </w:rPr>
      <w:t xml:space="preserve">Registered office: Two </w:t>
    </w:r>
    <w:r w:rsidR="008268CB" w:rsidRPr="00AF6E74">
      <w:rPr>
        <w:sz w:val="14"/>
        <w:szCs w:val="14"/>
      </w:rPr>
      <w:t xml:space="preserve"> Snow</w:t>
    </w:r>
    <w:r w:rsidRPr="00AF6E74">
      <w:rPr>
        <w:sz w:val="14"/>
        <w:szCs w:val="14"/>
      </w:rPr>
      <w:t>h</w:t>
    </w:r>
    <w:r w:rsidR="008268CB" w:rsidRPr="00AF6E74">
      <w:rPr>
        <w:sz w:val="14"/>
        <w:szCs w:val="14"/>
      </w:rPr>
      <w:t>ill,</w:t>
    </w:r>
    <w:r w:rsidRPr="00AF6E74">
      <w:rPr>
        <w:sz w:val="14"/>
        <w:szCs w:val="14"/>
      </w:rPr>
      <w:t>Snow Hill</w:t>
    </w:r>
    <w:r w:rsidR="008268CB" w:rsidRPr="00AF6E74">
      <w:rPr>
        <w:sz w:val="14"/>
        <w:szCs w:val="14"/>
      </w:rPr>
      <w:t xml:space="preserve"> Queensway, Birmingham, B4 6GA. Company registration number: 06791686. VAT registration number 181 4312 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762E" w:rsidRDefault="004B762E" w:rsidP="00045551">
      <w:r>
        <w:separator/>
      </w:r>
    </w:p>
  </w:footnote>
  <w:footnote w:type="continuationSeparator" w:id="0">
    <w:p w:rsidR="004B762E" w:rsidRDefault="004B762E" w:rsidP="00045551">
      <w:r>
        <w:continuationSeparator/>
      </w:r>
    </w:p>
  </w:footnote>
  <w:footnote w:type="continuationNotice" w:id="1">
    <w:p w:rsidR="004B762E" w:rsidRDefault="004B762E" w:rsidP="000455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68CB" w:rsidRDefault="008268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68CB" w:rsidRDefault="008268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68CB" w:rsidRDefault="008268CB"/>
  <w:p w:rsidR="008268CB" w:rsidRDefault="008268CB">
    <w:r>
      <w:rPr>
        <w:noProof/>
      </w:rPr>
      <w:drawing>
        <wp:anchor distT="0" distB="0" distL="114300" distR="114300" simplePos="0" relativeHeight="251660800" behindDoc="0" locked="0" layoutInCell="1" allowOverlap="1" wp14:anchorId="0355DECF" wp14:editId="10516951">
          <wp:simplePos x="0" y="0"/>
          <wp:positionH relativeFrom="column">
            <wp:posOffset>4118610</wp:posOffset>
          </wp:positionH>
          <wp:positionV relativeFrom="paragraph">
            <wp:posOffset>11430</wp:posOffset>
          </wp:positionV>
          <wp:extent cx="1993265" cy="621665"/>
          <wp:effectExtent l="0" t="0" r="6985" b="6985"/>
          <wp:wrapThrough wrapText="bothSides">
            <wp:wrapPolygon edited="0">
              <wp:start x="0" y="0"/>
              <wp:lineTo x="0" y="21181"/>
              <wp:lineTo x="21469" y="21181"/>
              <wp:lineTo x="21469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3265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A0B0ED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FFFFFF89"/>
    <w:multiLevelType w:val="singleLevel"/>
    <w:tmpl w:val="D86EA1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CE26F1D"/>
    <w:multiLevelType w:val="hybridMultilevel"/>
    <w:tmpl w:val="19F2B3EC"/>
    <w:lvl w:ilvl="0" w:tplc="F944301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71EEC"/>
    <w:multiLevelType w:val="multilevel"/>
    <w:tmpl w:val="9166705A"/>
    <w:numStyleLink w:val="ListNumberHS2"/>
  </w:abstractNum>
  <w:abstractNum w:abstractNumId="4" w15:restartNumberingAfterBreak="0">
    <w:nsid w:val="193B2A54"/>
    <w:multiLevelType w:val="multilevel"/>
    <w:tmpl w:val="9166705A"/>
    <w:numStyleLink w:val="ListNumberHS2"/>
  </w:abstractNum>
  <w:abstractNum w:abstractNumId="5" w15:restartNumberingAfterBreak="0">
    <w:nsid w:val="195E66A7"/>
    <w:multiLevelType w:val="multilevel"/>
    <w:tmpl w:val="5000A2BC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6" w15:restartNumberingAfterBreak="0">
    <w:nsid w:val="1B594A35"/>
    <w:multiLevelType w:val="multilevel"/>
    <w:tmpl w:val="5000A2BC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7" w15:restartNumberingAfterBreak="0">
    <w:nsid w:val="1E6B2B17"/>
    <w:multiLevelType w:val="multilevel"/>
    <w:tmpl w:val="05387D8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  <w:rPr>
        <w:rFonts w:ascii="Corbel" w:hAnsi="Corbe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start w:val="1"/>
      <w:numFmt w:val="none"/>
      <w:lvlText w:val=""/>
      <w:lvlJc w:val="righ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righ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8" w15:restartNumberingAfterBreak="0">
    <w:nsid w:val="22F707BB"/>
    <w:multiLevelType w:val="multilevel"/>
    <w:tmpl w:val="05387D80"/>
    <w:lvl w:ilvl="0">
      <w:start w:val="1"/>
      <w:numFmt w:val="decimal"/>
      <w:pStyle w:val="ListNumber"/>
      <w:lvlText w:val="%1."/>
      <w:lvlJc w:val="left"/>
      <w:pPr>
        <w:tabs>
          <w:tab w:val="num" w:pos="567"/>
        </w:tabs>
        <w:ind w:left="567" w:hanging="283"/>
      </w:pPr>
      <w:rPr>
        <w:rFonts w:ascii="Corbel" w:hAnsi="Corbe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start w:val="1"/>
      <w:numFmt w:val="none"/>
      <w:lvlText w:val=""/>
      <w:lvlJc w:val="righ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righ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9" w15:restartNumberingAfterBreak="0">
    <w:nsid w:val="260966B8"/>
    <w:multiLevelType w:val="multilevel"/>
    <w:tmpl w:val="9166705A"/>
    <w:numStyleLink w:val="ListNumberHS2"/>
  </w:abstractNum>
  <w:abstractNum w:abstractNumId="10" w15:restartNumberingAfterBreak="0">
    <w:nsid w:val="2E3557F2"/>
    <w:multiLevelType w:val="multilevel"/>
    <w:tmpl w:val="F9443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9857FB"/>
    <w:multiLevelType w:val="multilevel"/>
    <w:tmpl w:val="5000A2BC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2" w15:restartNumberingAfterBreak="0">
    <w:nsid w:val="3F892A8F"/>
    <w:multiLevelType w:val="multilevel"/>
    <w:tmpl w:val="9166705A"/>
    <w:styleLink w:val="ListNumberHS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3" w15:restartNumberingAfterBreak="0">
    <w:nsid w:val="40F702B1"/>
    <w:multiLevelType w:val="hybridMultilevel"/>
    <w:tmpl w:val="7760FA42"/>
    <w:lvl w:ilvl="0" w:tplc="5DFC15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C03055"/>
    <w:multiLevelType w:val="multilevel"/>
    <w:tmpl w:val="1BCE1D12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5" w15:restartNumberingAfterBreak="0">
    <w:nsid w:val="43490C1D"/>
    <w:multiLevelType w:val="multilevel"/>
    <w:tmpl w:val="A3F67BE4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  <w:rPr>
        <w:rFonts w:ascii="Corbel" w:hAnsi="Corbe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start w:val="1"/>
      <w:numFmt w:val="none"/>
      <w:lvlText w:val=""/>
      <w:lvlJc w:val="righ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righ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6" w15:restartNumberingAfterBreak="0">
    <w:nsid w:val="47FF442B"/>
    <w:multiLevelType w:val="hybridMultilevel"/>
    <w:tmpl w:val="DD28FD30"/>
    <w:lvl w:ilvl="0" w:tplc="8698F5B2">
      <w:start w:val="1"/>
      <w:numFmt w:val="bullet"/>
      <w:lvlText w:val="–"/>
      <w:lvlJc w:val="left"/>
      <w:pPr>
        <w:ind w:left="1287" w:hanging="360"/>
      </w:pPr>
      <w:rPr>
        <w:rFonts w:ascii="Corbel" w:hAnsi="Corbel" w:hint="default"/>
      </w:rPr>
    </w:lvl>
    <w:lvl w:ilvl="1" w:tplc="454CF9F8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5BCC2C8C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719CCBCA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AED80010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B3B6DE50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63C63486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A90DC0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A36859DA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4AB30C4E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4E5D1BA2"/>
    <w:multiLevelType w:val="multilevel"/>
    <w:tmpl w:val="1BCE1D1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9" w15:restartNumberingAfterBreak="0">
    <w:nsid w:val="4EB540C7"/>
    <w:multiLevelType w:val="singleLevel"/>
    <w:tmpl w:val="6BF88B6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  <w:sz w:val="22"/>
      </w:rPr>
    </w:lvl>
  </w:abstractNum>
  <w:abstractNum w:abstractNumId="20" w15:restartNumberingAfterBreak="0">
    <w:nsid w:val="4F6648F8"/>
    <w:multiLevelType w:val="multilevel"/>
    <w:tmpl w:val="5000A2BC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21" w15:restartNumberingAfterBreak="0">
    <w:nsid w:val="523A37F0"/>
    <w:multiLevelType w:val="multilevel"/>
    <w:tmpl w:val="5000A2BC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22" w15:restartNumberingAfterBreak="0">
    <w:nsid w:val="5440514B"/>
    <w:multiLevelType w:val="hybridMultilevel"/>
    <w:tmpl w:val="E84E7B50"/>
    <w:lvl w:ilvl="0" w:tplc="93B28BF6">
      <w:start w:val="1"/>
      <w:numFmt w:val="decimal"/>
      <w:lvlText w:val="%1."/>
      <w:lvlJc w:val="left"/>
      <w:pPr>
        <w:ind w:left="1004" w:hanging="360"/>
      </w:pPr>
    </w:lvl>
    <w:lvl w:ilvl="1" w:tplc="EAA08094" w:tentative="1">
      <w:start w:val="1"/>
      <w:numFmt w:val="lowerLetter"/>
      <w:lvlText w:val="%2."/>
      <w:lvlJc w:val="left"/>
      <w:pPr>
        <w:ind w:left="1724" w:hanging="360"/>
      </w:pPr>
    </w:lvl>
    <w:lvl w:ilvl="2" w:tplc="37CC20A8" w:tentative="1">
      <w:start w:val="1"/>
      <w:numFmt w:val="lowerRoman"/>
      <w:lvlText w:val="%3."/>
      <w:lvlJc w:val="right"/>
      <w:pPr>
        <w:ind w:left="2444" w:hanging="180"/>
      </w:pPr>
    </w:lvl>
    <w:lvl w:ilvl="3" w:tplc="0E1C99F6" w:tentative="1">
      <w:start w:val="1"/>
      <w:numFmt w:val="decimal"/>
      <w:lvlText w:val="%4."/>
      <w:lvlJc w:val="left"/>
      <w:pPr>
        <w:ind w:left="3164" w:hanging="360"/>
      </w:pPr>
    </w:lvl>
    <w:lvl w:ilvl="4" w:tplc="DF6E40FE" w:tentative="1">
      <w:start w:val="1"/>
      <w:numFmt w:val="lowerLetter"/>
      <w:lvlText w:val="%5."/>
      <w:lvlJc w:val="left"/>
      <w:pPr>
        <w:ind w:left="3884" w:hanging="360"/>
      </w:pPr>
    </w:lvl>
    <w:lvl w:ilvl="5" w:tplc="B37AF270" w:tentative="1">
      <w:start w:val="1"/>
      <w:numFmt w:val="lowerRoman"/>
      <w:lvlText w:val="%6."/>
      <w:lvlJc w:val="right"/>
      <w:pPr>
        <w:ind w:left="4604" w:hanging="180"/>
      </w:pPr>
    </w:lvl>
    <w:lvl w:ilvl="6" w:tplc="47E0D0A0" w:tentative="1">
      <w:start w:val="1"/>
      <w:numFmt w:val="decimal"/>
      <w:lvlText w:val="%7."/>
      <w:lvlJc w:val="left"/>
      <w:pPr>
        <w:ind w:left="5324" w:hanging="360"/>
      </w:pPr>
    </w:lvl>
    <w:lvl w:ilvl="7" w:tplc="169CD80A" w:tentative="1">
      <w:start w:val="1"/>
      <w:numFmt w:val="lowerLetter"/>
      <w:lvlText w:val="%8."/>
      <w:lvlJc w:val="left"/>
      <w:pPr>
        <w:ind w:left="6044" w:hanging="360"/>
      </w:pPr>
    </w:lvl>
    <w:lvl w:ilvl="8" w:tplc="725A431E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BD40F88"/>
    <w:multiLevelType w:val="multilevel"/>
    <w:tmpl w:val="5000A2BC"/>
    <w:lvl w:ilvl="0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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color w:val="auto"/>
      </w:rPr>
    </w:lvl>
    <w:lvl w:ilvl="2">
      <w:start w:val="1"/>
      <w:numFmt w:val="lowerRoman"/>
      <w:lvlText w:val="%3"/>
      <w:lvlJc w:val="left"/>
      <w:pPr>
        <w:tabs>
          <w:tab w:val="num" w:pos="1135"/>
        </w:tabs>
        <w:ind w:left="1135" w:hanging="283"/>
      </w:pPr>
      <w:rPr>
        <w:rFonts w:hint="default"/>
      </w:rPr>
    </w:lvl>
    <w:lvl w:ilvl="3">
      <w:numFmt w:val="none"/>
      <w:lvlText w:val=""/>
      <w:lvlJc w:val="left"/>
      <w:pPr>
        <w:tabs>
          <w:tab w:val="num" w:pos="1419"/>
        </w:tabs>
        <w:ind w:left="1419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703"/>
        </w:tabs>
        <w:ind w:left="1703" w:hanging="283"/>
      </w:pPr>
      <w:rPr>
        <w:rFonts w:hint="default"/>
      </w:rPr>
    </w:lvl>
    <w:lvl w:ilvl="5">
      <w:numFmt w:val="none"/>
      <w:lvlText w:val="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24" w15:restartNumberingAfterBreak="0">
    <w:nsid w:val="6A8B1C4C"/>
    <w:multiLevelType w:val="multilevel"/>
    <w:tmpl w:val="9166705A"/>
    <w:numStyleLink w:val="ListNumberHS2"/>
  </w:abstractNum>
  <w:abstractNum w:abstractNumId="25" w15:restartNumberingAfterBreak="0">
    <w:nsid w:val="6EC974FA"/>
    <w:multiLevelType w:val="multilevel"/>
    <w:tmpl w:val="9166705A"/>
    <w:numStyleLink w:val="ListNumberHS2"/>
  </w:abstractNum>
  <w:num w:numId="1">
    <w:abstractNumId w:val="0"/>
  </w:num>
  <w:num w:numId="2">
    <w:abstractNumId w:val="1"/>
  </w:num>
  <w:num w:numId="3">
    <w:abstractNumId w:val="12"/>
  </w:num>
  <w:num w:numId="4">
    <w:abstractNumId w:val="16"/>
  </w:num>
  <w:num w:numId="5">
    <w:abstractNumId w:val="22"/>
  </w:num>
  <w:num w:numId="6">
    <w:abstractNumId w:val="10"/>
  </w:num>
  <w:num w:numId="7">
    <w:abstractNumId w:val="0"/>
    <w:lvlOverride w:ilvl="0">
      <w:startOverride w:val="1"/>
    </w:lvlOverride>
  </w:num>
  <w:num w:numId="8">
    <w:abstractNumId w:val="4"/>
  </w:num>
  <w:num w:numId="9">
    <w:abstractNumId w:val="17"/>
  </w:num>
  <w:num w:numId="10">
    <w:abstractNumId w:val="25"/>
  </w:num>
  <w:num w:numId="11">
    <w:abstractNumId w:val="19"/>
  </w:num>
  <w:num w:numId="12">
    <w:abstractNumId w:val="3"/>
  </w:num>
  <w:num w:numId="13">
    <w:abstractNumId w:val="9"/>
  </w:num>
  <w:num w:numId="14">
    <w:abstractNumId w:val="23"/>
  </w:num>
  <w:num w:numId="15">
    <w:abstractNumId w:val="21"/>
  </w:num>
  <w:num w:numId="16">
    <w:abstractNumId w:val="2"/>
  </w:num>
  <w:num w:numId="17">
    <w:abstractNumId w:val="6"/>
  </w:num>
  <w:num w:numId="18">
    <w:abstractNumId w:val="20"/>
  </w:num>
  <w:num w:numId="19">
    <w:abstractNumId w:val="5"/>
  </w:num>
  <w:num w:numId="20">
    <w:abstractNumId w:val="15"/>
  </w:num>
  <w:num w:numId="21">
    <w:abstractNumId w:val="11"/>
  </w:num>
  <w:num w:numId="22">
    <w:abstractNumId w:val="8"/>
  </w:num>
  <w:num w:numId="23">
    <w:abstractNumId w:val="13"/>
  </w:num>
  <w:num w:numId="24">
    <w:abstractNumId w:val="7"/>
  </w:num>
  <w:num w:numId="25">
    <w:abstractNumId w:val="24"/>
  </w:num>
  <w:num w:numId="26">
    <w:abstractNumId w:val="14"/>
  </w:num>
  <w:num w:numId="27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284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484ADFB2-A8E8-4B86-BF29-D6FFDC0FE164}"/>
    <w:docVar w:name="dgnword-eventsink" w:val="171743216"/>
  </w:docVars>
  <w:rsids>
    <w:rsidRoot w:val="00AA64D5"/>
    <w:rsid w:val="00024B8C"/>
    <w:rsid w:val="004A31AA"/>
    <w:rsid w:val="004B762E"/>
    <w:rsid w:val="008214C7"/>
    <w:rsid w:val="008268CB"/>
    <w:rsid w:val="00AA64D5"/>
    <w:rsid w:val="00AF6E74"/>
    <w:rsid w:val="00C362CA"/>
    <w:rsid w:val="00C65B56"/>
    <w:rsid w:val="00DC30A5"/>
    <w:rsid w:val="00FA0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969922-0144-40B1-A154-8E156AF71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A38A9"/>
    <w:pPr>
      <w:spacing w:after="170" w:line="264" w:lineRule="exact"/>
    </w:pPr>
    <w:rPr>
      <w:rFonts w:ascii="Corbel" w:hAnsi="Corbel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15038A"/>
    <w:pPr>
      <w:keepNext/>
      <w:spacing w:line="520" w:lineRule="exact"/>
      <w:outlineLvl w:val="0"/>
    </w:pPr>
    <w:rPr>
      <w:b/>
      <w:bCs/>
      <w:color w:val="005596"/>
      <w:kern w:val="32"/>
      <w:sz w:val="48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3F56D6"/>
    <w:pPr>
      <w:keepNext/>
      <w:spacing w:line="360" w:lineRule="exact"/>
      <w:outlineLvl w:val="1"/>
    </w:pPr>
    <w:rPr>
      <w:b/>
      <w:bCs/>
      <w:iCs/>
      <w:color w:val="005596"/>
      <w:sz w:val="32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3F56D6"/>
    <w:pPr>
      <w:keepNext/>
      <w:spacing w:line="320" w:lineRule="exact"/>
      <w:outlineLvl w:val="2"/>
    </w:pPr>
    <w:rPr>
      <w:b/>
      <w:bCs/>
      <w:color w:val="005596"/>
      <w:sz w:val="28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rsid w:val="003F56D6"/>
    <w:pPr>
      <w:keepNext/>
      <w:spacing w:line="320" w:lineRule="exact"/>
      <w:outlineLvl w:val="3"/>
    </w:pPr>
    <w:rPr>
      <w:bCs/>
      <w:i/>
      <w:color w:val="005596"/>
      <w:sz w:val="28"/>
      <w:szCs w:val="28"/>
    </w:rPr>
  </w:style>
  <w:style w:type="paragraph" w:styleId="Heading5">
    <w:name w:val="heading 5"/>
    <w:basedOn w:val="Normal"/>
    <w:next w:val="Normal"/>
    <w:link w:val="Heading5Char"/>
    <w:unhideWhenUsed/>
    <w:qFormat/>
    <w:rsid w:val="003F56D6"/>
    <w:pPr>
      <w:spacing w:line="280" w:lineRule="exact"/>
      <w:outlineLvl w:val="4"/>
    </w:pPr>
    <w:rPr>
      <w:b/>
      <w:bCs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nhideWhenUsed/>
    <w:qFormat/>
    <w:rsid w:val="003F56D6"/>
    <w:pPr>
      <w:spacing w:line="280" w:lineRule="exact"/>
      <w:outlineLvl w:val="5"/>
    </w:pPr>
    <w:rPr>
      <w:bCs/>
      <w:i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15038A"/>
    <w:rPr>
      <w:rFonts w:ascii="Corbel" w:eastAsia="Times New Roman" w:hAnsi="Corbel" w:cs="Times New Roman"/>
      <w:b/>
      <w:bCs/>
      <w:color w:val="005596"/>
      <w:kern w:val="32"/>
      <w:sz w:val="48"/>
      <w:szCs w:val="32"/>
    </w:rPr>
  </w:style>
  <w:style w:type="character" w:customStyle="1" w:styleId="Heading3Char">
    <w:name w:val="Heading 3 Char"/>
    <w:link w:val="Heading3"/>
    <w:rsid w:val="003F56D6"/>
    <w:rPr>
      <w:rFonts w:ascii="Corbel" w:eastAsia="Times New Roman" w:hAnsi="Corbel" w:cs="Times New Roman"/>
      <w:b/>
      <w:bCs/>
      <w:color w:val="005596"/>
      <w:sz w:val="28"/>
      <w:szCs w:val="26"/>
    </w:rPr>
  </w:style>
  <w:style w:type="character" w:styleId="Hyperlink">
    <w:name w:val="Hyperlink"/>
    <w:rsid w:val="00E42C12"/>
    <w:rPr>
      <w:color w:val="0000FF"/>
      <w:u w:val="single"/>
    </w:rPr>
  </w:style>
  <w:style w:type="paragraph" w:styleId="FootnoteText">
    <w:name w:val="footnote text"/>
    <w:basedOn w:val="Normal"/>
    <w:semiHidden/>
    <w:qFormat/>
    <w:rsid w:val="007C4086"/>
    <w:rPr>
      <w:sz w:val="20"/>
      <w:szCs w:val="20"/>
    </w:rPr>
  </w:style>
  <w:style w:type="character" w:styleId="FootnoteReference">
    <w:name w:val="footnote reference"/>
    <w:semiHidden/>
    <w:rsid w:val="007C4086"/>
    <w:rPr>
      <w:vertAlign w:val="superscript"/>
    </w:rPr>
  </w:style>
  <w:style w:type="paragraph" w:styleId="DocumentMap">
    <w:name w:val="Document Map"/>
    <w:basedOn w:val="Normal"/>
    <w:semiHidden/>
    <w:rsid w:val="008017F5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leGrid">
    <w:name w:val="Table Grid"/>
    <w:basedOn w:val="TableNormal"/>
    <w:rsid w:val="000A3B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oSpaceAfter">
    <w:name w:val="Normal No Space After"/>
    <w:basedOn w:val="Normal"/>
    <w:link w:val="NormalNoSpaceAfterChar"/>
    <w:qFormat/>
    <w:rsid w:val="002211CF"/>
    <w:pPr>
      <w:spacing w:after="0" w:line="240" w:lineRule="auto"/>
    </w:pPr>
  </w:style>
  <w:style w:type="character" w:styleId="FollowedHyperlink">
    <w:name w:val="FollowedHyperlink"/>
    <w:rsid w:val="002E4B92"/>
    <w:rPr>
      <w:color w:val="800080"/>
      <w:u w:val="single"/>
    </w:rPr>
  </w:style>
  <w:style w:type="paragraph" w:customStyle="1" w:styleId="ColorfulShading-Accent11">
    <w:name w:val="Colorful Shading - Accent 11"/>
    <w:hidden/>
    <w:uiPriority w:val="99"/>
    <w:semiHidden/>
    <w:rsid w:val="00E06938"/>
    <w:rPr>
      <w:sz w:val="24"/>
      <w:szCs w:val="24"/>
    </w:rPr>
  </w:style>
  <w:style w:type="paragraph" w:customStyle="1" w:styleId="Maintitle">
    <w:name w:val="Main title"/>
    <w:basedOn w:val="Normal"/>
    <w:qFormat/>
    <w:rsid w:val="0015038A"/>
    <w:pPr>
      <w:spacing w:line="600" w:lineRule="exact"/>
    </w:pPr>
    <w:rPr>
      <w:b/>
      <w:color w:val="005596"/>
      <w:sz w:val="60"/>
    </w:rPr>
  </w:style>
  <w:style w:type="character" w:customStyle="1" w:styleId="Heading4Char">
    <w:name w:val="Heading 4 Char"/>
    <w:link w:val="Heading4"/>
    <w:rsid w:val="003F56D6"/>
    <w:rPr>
      <w:rFonts w:ascii="Corbel" w:eastAsia="Times New Roman" w:hAnsi="Corbel" w:cs="Times New Roman"/>
      <w:bCs/>
      <w:i/>
      <w:color w:val="005596"/>
      <w:sz w:val="28"/>
      <w:szCs w:val="28"/>
    </w:rPr>
  </w:style>
  <w:style w:type="character" w:customStyle="1" w:styleId="Heading2Char">
    <w:name w:val="Heading 2 Char"/>
    <w:link w:val="Heading2"/>
    <w:rsid w:val="003F56D6"/>
    <w:rPr>
      <w:rFonts w:ascii="Corbel" w:eastAsia="Times New Roman" w:hAnsi="Corbel" w:cs="Times New Roman"/>
      <w:b/>
      <w:bCs/>
      <w:iCs/>
      <w:color w:val="005596"/>
      <w:sz w:val="32"/>
      <w:szCs w:val="28"/>
    </w:rPr>
  </w:style>
  <w:style w:type="character" w:customStyle="1" w:styleId="Heading5Char">
    <w:name w:val="Heading 5 Char"/>
    <w:link w:val="Heading5"/>
    <w:rsid w:val="003F56D6"/>
    <w:rPr>
      <w:rFonts w:ascii="Corbel" w:eastAsia="Times New Roman" w:hAnsi="Corbel" w:cs="Times New Roman"/>
      <w:b/>
      <w:bCs/>
      <w:iCs/>
      <w:sz w:val="26"/>
      <w:szCs w:val="26"/>
    </w:rPr>
  </w:style>
  <w:style w:type="character" w:customStyle="1" w:styleId="Heading6Char">
    <w:name w:val="Heading 6 Char"/>
    <w:link w:val="Heading6"/>
    <w:rsid w:val="003F56D6"/>
    <w:rPr>
      <w:rFonts w:ascii="Corbel" w:eastAsia="Times New Roman" w:hAnsi="Corbel" w:cs="Times New Roman"/>
      <w:bCs/>
      <w:i/>
      <w:sz w:val="26"/>
      <w:szCs w:val="22"/>
    </w:rPr>
  </w:style>
  <w:style w:type="paragraph" w:styleId="ListNumber">
    <w:name w:val="List Number"/>
    <w:basedOn w:val="Normal"/>
    <w:qFormat/>
    <w:rsid w:val="008F3DB0"/>
    <w:pPr>
      <w:numPr>
        <w:numId w:val="22"/>
      </w:numPr>
    </w:pPr>
  </w:style>
  <w:style w:type="numbering" w:customStyle="1" w:styleId="ListNumberHS2">
    <w:name w:val="List Number HS2"/>
    <w:basedOn w:val="NoList"/>
    <w:rsid w:val="008F3DB0"/>
    <w:pPr>
      <w:numPr>
        <w:numId w:val="3"/>
      </w:numPr>
    </w:pPr>
  </w:style>
  <w:style w:type="paragraph" w:styleId="Footer">
    <w:name w:val="footer"/>
    <w:basedOn w:val="Normal"/>
    <w:link w:val="FooterChar"/>
    <w:qFormat/>
    <w:rsid w:val="007D3378"/>
    <w:pPr>
      <w:tabs>
        <w:tab w:val="center" w:pos="4513"/>
        <w:tab w:val="right" w:pos="9026"/>
      </w:tabs>
      <w:spacing w:after="0" w:line="280" w:lineRule="exact"/>
      <w:jc w:val="right"/>
    </w:pPr>
    <w:rPr>
      <w:i/>
    </w:rPr>
  </w:style>
  <w:style w:type="character" w:customStyle="1" w:styleId="FooterChar">
    <w:name w:val="Footer Char"/>
    <w:link w:val="Footer"/>
    <w:rsid w:val="007D3378"/>
    <w:rPr>
      <w:rFonts w:ascii="Corbel" w:hAnsi="Corbel"/>
      <w:i/>
      <w:sz w:val="22"/>
      <w:szCs w:val="22"/>
    </w:rPr>
  </w:style>
  <w:style w:type="paragraph" w:styleId="Header">
    <w:name w:val="header"/>
    <w:basedOn w:val="Normal"/>
    <w:link w:val="HeaderChar"/>
    <w:qFormat/>
    <w:rsid w:val="007D3378"/>
    <w:pPr>
      <w:tabs>
        <w:tab w:val="center" w:pos="4513"/>
        <w:tab w:val="right" w:pos="9026"/>
      </w:tabs>
      <w:spacing w:line="220" w:lineRule="exact"/>
      <w:jc w:val="right"/>
    </w:pPr>
    <w:rPr>
      <w:sz w:val="18"/>
    </w:rPr>
  </w:style>
  <w:style w:type="character" w:customStyle="1" w:styleId="HeaderChar">
    <w:name w:val="Header Char"/>
    <w:link w:val="Header"/>
    <w:rsid w:val="007D3378"/>
    <w:rPr>
      <w:rFonts w:ascii="Corbel" w:hAnsi="Corbel"/>
      <w:sz w:val="18"/>
      <w:szCs w:val="22"/>
    </w:rPr>
  </w:style>
  <w:style w:type="paragraph" w:styleId="ListBullet">
    <w:name w:val="List Bullet"/>
    <w:basedOn w:val="Normal"/>
    <w:qFormat/>
    <w:rsid w:val="00AF2E03"/>
    <w:pPr>
      <w:numPr>
        <w:numId w:val="26"/>
      </w:numPr>
      <w:tabs>
        <w:tab w:val="left" w:pos="284"/>
      </w:tabs>
    </w:pPr>
  </w:style>
  <w:style w:type="paragraph" w:customStyle="1" w:styleId="NormalBold">
    <w:name w:val="Normal Bold"/>
    <w:basedOn w:val="Normal"/>
    <w:qFormat/>
    <w:rsid w:val="002211CF"/>
    <w:rPr>
      <w:b/>
    </w:rPr>
  </w:style>
  <w:style w:type="paragraph" w:customStyle="1" w:styleId="Captions">
    <w:name w:val="Captions"/>
    <w:basedOn w:val="Normal"/>
    <w:qFormat/>
    <w:rsid w:val="00801E90"/>
    <w:pPr>
      <w:spacing w:after="0" w:line="180" w:lineRule="exact"/>
    </w:pPr>
    <w:rPr>
      <w:sz w:val="16"/>
    </w:rPr>
  </w:style>
  <w:style w:type="paragraph" w:customStyle="1" w:styleId="NormalItallic">
    <w:name w:val="Normal Itallic"/>
    <w:basedOn w:val="Normal"/>
    <w:qFormat/>
    <w:rsid w:val="002211CF"/>
    <w:rPr>
      <w:i/>
    </w:rPr>
  </w:style>
  <w:style w:type="paragraph" w:customStyle="1" w:styleId="NormalBoldNoSpaceAfter">
    <w:name w:val="Normal Bold No Space After"/>
    <w:basedOn w:val="Normal"/>
    <w:link w:val="NormalBoldNoSpaceAfterChar"/>
    <w:qFormat/>
    <w:rsid w:val="002211CF"/>
    <w:pPr>
      <w:spacing w:after="0" w:line="240" w:lineRule="auto"/>
    </w:pPr>
    <w:rPr>
      <w:b/>
    </w:rPr>
  </w:style>
  <w:style w:type="character" w:customStyle="1" w:styleId="NormalNoSpaceAfterChar">
    <w:name w:val="Normal No Space After Char"/>
    <w:link w:val="NormalNoSpaceAfter"/>
    <w:rsid w:val="002211CF"/>
    <w:rPr>
      <w:rFonts w:ascii="Corbel" w:hAnsi="Corbel"/>
      <w:sz w:val="22"/>
      <w:szCs w:val="22"/>
    </w:rPr>
  </w:style>
  <w:style w:type="character" w:customStyle="1" w:styleId="NormalBoldNoSpaceAfterChar">
    <w:name w:val="Normal Bold No Space After Char"/>
    <w:link w:val="NormalBoldNoSpaceAfter"/>
    <w:rsid w:val="002211CF"/>
    <w:rPr>
      <w:rFonts w:ascii="Corbel" w:hAnsi="Corbel"/>
      <w:b/>
      <w:sz w:val="22"/>
      <w:szCs w:val="22"/>
    </w:rPr>
  </w:style>
  <w:style w:type="paragraph" w:customStyle="1" w:styleId="NormalItallicNoSpaceAfter">
    <w:name w:val="Normal Itallic No Space After"/>
    <w:basedOn w:val="NormalItallic"/>
    <w:qFormat/>
    <w:rsid w:val="002211CF"/>
    <w:pPr>
      <w:spacing w:after="0"/>
    </w:pPr>
  </w:style>
  <w:style w:type="paragraph" w:customStyle="1" w:styleId="NormalBoldBlue">
    <w:name w:val="Normal Bold Blue"/>
    <w:basedOn w:val="Normal"/>
    <w:rsid w:val="00C130B4"/>
    <w:rPr>
      <w:b/>
      <w:bCs/>
      <w:color w:val="00559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8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rk\AppData\Local\Microsoft\Windows\INetCache\Content.Outlook\AVRWAWV8\HS2_agenda_Woore%20PC%200901201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060A0FCDE884EB11E7DAC34F00F0B" ma:contentTypeVersion="4" ma:contentTypeDescription="Create a new document." ma:contentTypeScope="" ma:versionID="34815b797348b43bb313dfaa6598de09">
  <xsd:schema xmlns:xsd="http://www.w3.org/2001/XMLSchema" xmlns:xs="http://www.w3.org/2001/XMLSchema" xmlns:p="http://schemas.microsoft.com/office/2006/metadata/properties" xmlns:ns2="80959344-628b-4f4c-b766-3357bae15df4" xmlns:ns3="856e2462-ea22-49c0-aac1-cceed563a409" targetNamespace="http://schemas.microsoft.com/office/2006/metadata/properties" ma:root="true" ma:fieldsID="4a3b005dfd7826ca4d07a24b3f93428e" ns2:_="" ns3:_="">
    <xsd:import namespace="80959344-628b-4f4c-b766-3357bae15df4"/>
    <xsd:import namespace="856e2462-ea22-49c0-aac1-cceed563a4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59344-628b-4f4c-b766-3357bae15d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e2462-ea22-49c0-aac1-cceed563a40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ABCF0-A0FC-4876-A7A0-AF3EEAD8A7B5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8852C38F-7E00-4A2F-ABD2-BC2963055F7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5B7653-BEF2-4F5A-BF29-56A2393C3D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03FDCF-56EC-4705-A9FE-D96858AE63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959344-628b-4f4c-b766-3357bae15df4"/>
    <ds:schemaRef ds:uri="856e2462-ea22-49c0-aac1-cceed563a4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665CFA0-C060-452E-95B2-B8AD119C3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HS2_agenda_Woore PC 09012018</Template>
  <TotalTime>2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</vt:lpstr>
    </vt:vector>
  </TitlesOfParts>
  <Company>Department for Transport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</dc:title>
  <dc:creator>Clerk Woore Parish Council</dc:creator>
  <cp:lastModifiedBy>Clerk Woore Parish Council</cp:lastModifiedBy>
  <cp:revision>1</cp:revision>
  <cp:lastPrinted>2014-07-16T16:58:00Z</cp:lastPrinted>
  <dcterms:created xsi:type="dcterms:W3CDTF">2018-01-17T17:59:00Z</dcterms:created>
  <dcterms:modified xsi:type="dcterms:W3CDTF">2018-01-17T18:01:00Z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dlc_DocId">
    <vt:lpwstr>A75REJ7SN2ZC-13-42</vt:lpwstr>
  </property>
  <property fmtid="{D5CDD505-2E9C-101B-9397-08002B2CF9AE}" pid="4" name="_dlc_DocIdItemGuid">
    <vt:lpwstr>7f4e2b88-c427-4f04-90e7-6996fed13dad</vt:lpwstr>
  </property>
  <property fmtid="{D5CDD505-2E9C-101B-9397-08002B2CF9AE}" pid="5" name="_dlc_DocIdUrl">
    <vt:lpwstr>http://portals.velocity.hs2.org.uk/_layouts/DocIdRedir.aspx?ID=A75REJ7SN2ZC-13-42, A75REJ7SN2ZC-13-42</vt:lpwstr>
  </property>
  <property fmtid="{D5CDD505-2E9C-101B-9397-08002B2CF9AE}" pid="6" name="ContentTypeId">
    <vt:lpwstr>0x01010004E060A0FCDE884EB11E7DAC34F00F0B</vt:lpwstr>
  </property>
</Properties>
</file>