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756C" w:rsidRDefault="00B43538">
      <w:pPr>
        <w:rPr>
          <w:u w:val="single"/>
        </w:rPr>
      </w:pPr>
      <w:bookmarkStart w:id="0" w:name="_GoBack"/>
      <w:bookmarkEnd w:id="0"/>
      <w:r>
        <w:rPr>
          <w:u w:val="single"/>
        </w:rPr>
        <w:t>Quatt Malvern Parish Council</w:t>
      </w:r>
    </w:p>
    <w:p w:rsidR="0049756C" w:rsidRDefault="0049756C"/>
    <w:p w:rsidR="0049756C" w:rsidRDefault="00B43538">
      <w:pPr>
        <w:rPr>
          <w:u w:val="single"/>
        </w:rPr>
      </w:pPr>
      <w:r>
        <w:rPr>
          <w:u w:val="single"/>
        </w:rPr>
        <w:t>Financial Position as at 22.11.2017</w:t>
      </w:r>
    </w:p>
    <w:p w:rsidR="0049756C" w:rsidRDefault="0049756C">
      <w:pPr>
        <w:rPr>
          <w:u w:val="single"/>
        </w:rPr>
      </w:pPr>
    </w:p>
    <w:p w:rsidR="0049756C" w:rsidRDefault="00B43538">
      <w:r>
        <w:rPr>
          <w:u w:val="single"/>
        </w:rPr>
        <w:t>Income</w:t>
      </w:r>
      <w:r>
        <w:t xml:space="preserve">                                                       £15,275.01</w:t>
      </w:r>
    </w:p>
    <w:p w:rsidR="0049756C" w:rsidRDefault="00B43538">
      <w:r>
        <w:rPr>
          <w:u w:val="single"/>
        </w:rPr>
        <w:t>Expenditure</w:t>
      </w:r>
      <w:r>
        <w:t xml:space="preserve">                                              £   4148.71</w:t>
      </w:r>
    </w:p>
    <w:p w:rsidR="0049756C" w:rsidRDefault="0049756C"/>
    <w:p w:rsidR="0049756C" w:rsidRDefault="00B43538">
      <w:r>
        <w:rPr>
          <w:u w:val="single"/>
        </w:rPr>
        <w:t>Remaining Balance</w:t>
      </w:r>
      <w:r>
        <w:t xml:space="preserve">                                 </w:t>
      </w:r>
      <w:r>
        <w:rPr>
          <w:u w:val="single"/>
        </w:rPr>
        <w:t xml:space="preserve"> </w:t>
      </w:r>
      <w:r>
        <w:t>£ 11,126.30</w:t>
      </w:r>
    </w:p>
    <w:p w:rsidR="0049756C" w:rsidRDefault="00B43538">
      <w:r>
        <w:rPr>
          <w:u w:val="single"/>
        </w:rPr>
        <w:t xml:space="preserve">Plus Petty Cash              </w:t>
      </w:r>
      <w:r>
        <w:t xml:space="preserve">                          £          50.00</w:t>
      </w:r>
    </w:p>
    <w:p w:rsidR="0049756C" w:rsidRDefault="0049756C"/>
    <w:p w:rsidR="0049756C" w:rsidRDefault="00B43538">
      <w:r>
        <w:rPr>
          <w:u w:val="single"/>
        </w:rPr>
        <w:t xml:space="preserve">TOTAL </w:t>
      </w:r>
      <w:r>
        <w:t xml:space="preserve">                                                       </w:t>
      </w:r>
      <w:r>
        <w:t xml:space="preserve"> £11,176.30</w:t>
      </w:r>
    </w:p>
    <w:p w:rsidR="0049756C" w:rsidRDefault="0049756C"/>
    <w:p w:rsidR="0049756C" w:rsidRDefault="00B43538">
      <w:r>
        <w:t>Bank Current Account                            £674.14</w:t>
      </w:r>
    </w:p>
    <w:p w:rsidR="0049756C" w:rsidRDefault="00B43538">
      <w:r>
        <w:t>Savings Account                                      £10,452.16</w:t>
      </w:r>
    </w:p>
    <w:p w:rsidR="0049756C" w:rsidRDefault="0049756C"/>
    <w:p w:rsidR="0049756C" w:rsidRDefault="00B43538">
      <w:r>
        <w:rPr>
          <w:u w:val="single"/>
        </w:rPr>
        <w:t>TOTAL</w:t>
      </w:r>
      <w:r>
        <w:t xml:space="preserve">                                                      </w:t>
      </w:r>
      <w:r>
        <w:rPr>
          <w:u w:val="single"/>
        </w:rPr>
        <w:t>£11,126.30</w:t>
      </w:r>
    </w:p>
    <w:sectPr w:rsidR="0049756C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3538" w:rsidRDefault="00B43538">
      <w:pPr>
        <w:spacing w:after="0" w:line="240" w:lineRule="auto"/>
      </w:pPr>
      <w:r>
        <w:separator/>
      </w:r>
    </w:p>
  </w:endnote>
  <w:endnote w:type="continuationSeparator" w:id="0">
    <w:p w:rsidR="00B43538" w:rsidRDefault="00B435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3538" w:rsidRDefault="00B4353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B43538" w:rsidRDefault="00B435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49756C"/>
    <w:rsid w:val="004808AC"/>
    <w:rsid w:val="0049756C"/>
    <w:rsid w:val="00B43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3E6F000-760D-478E-8E18-E577DD37D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GRIFFITHS</dc:creator>
  <dc:description/>
  <cp:lastModifiedBy>WILLIAM GRIFFITHS</cp:lastModifiedBy>
  <cp:revision>2</cp:revision>
  <dcterms:created xsi:type="dcterms:W3CDTF">2017-11-26T18:54:00Z</dcterms:created>
  <dcterms:modified xsi:type="dcterms:W3CDTF">2017-11-26T18:54:00Z</dcterms:modified>
</cp:coreProperties>
</file>