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8A5C03" w14:textId="3B3A6F71" w:rsidR="00182E7B" w:rsidRDefault="00BA4B9A" w:rsidP="00BA4B9A">
      <w:pPr>
        <w:tabs>
          <w:tab w:val="left" w:pos="2012"/>
        </w:tabs>
        <w:ind w:left="-360"/>
        <w:jc w:val="center"/>
        <w:rPr>
          <w:b/>
          <w:bCs/>
          <w:sz w:val="28"/>
          <w:szCs w:val="28"/>
        </w:rPr>
      </w:pPr>
      <w:r w:rsidRPr="00BA4B9A">
        <w:rPr>
          <w:b/>
          <w:bCs/>
          <w:sz w:val="28"/>
          <w:szCs w:val="28"/>
        </w:rPr>
        <w:t xml:space="preserve">Fletching Recreation Ground and Pavilion </w:t>
      </w:r>
      <w:r w:rsidR="0049323F" w:rsidRPr="00BA4B9A">
        <w:rPr>
          <w:b/>
          <w:bCs/>
          <w:sz w:val="28"/>
          <w:szCs w:val="28"/>
        </w:rPr>
        <w:t>Booking Form</w:t>
      </w:r>
    </w:p>
    <w:p w14:paraId="47B5C77D" w14:textId="77777777" w:rsidR="00BA4B9A" w:rsidRPr="00BA4B9A" w:rsidRDefault="00BA4B9A" w:rsidP="00BA4B9A">
      <w:pPr>
        <w:tabs>
          <w:tab w:val="left" w:pos="2012"/>
        </w:tabs>
        <w:ind w:left="-360"/>
        <w:jc w:val="center"/>
      </w:pPr>
    </w:p>
    <w:tbl>
      <w:tblPr>
        <w:tblStyle w:val="TableGrid"/>
        <w:tblW w:w="10075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55"/>
        <w:gridCol w:w="7920"/>
      </w:tblGrid>
      <w:tr w:rsidR="00406A98" w14:paraId="62B595AD" w14:textId="77777777" w:rsidTr="00B60F00">
        <w:tc>
          <w:tcPr>
            <w:tcW w:w="10075" w:type="dxa"/>
            <w:gridSpan w:val="2"/>
            <w:shd w:val="clear" w:color="auto" w:fill="auto"/>
          </w:tcPr>
          <w:p w14:paraId="3095178F" w14:textId="508DC802" w:rsidR="00406A98" w:rsidRPr="00DC7B3D" w:rsidRDefault="00406A98" w:rsidP="00BA4B9A">
            <w:pPr>
              <w:tabs>
                <w:tab w:val="left" w:pos="2012"/>
              </w:tabs>
              <w:rPr>
                <w:b/>
                <w:bCs/>
              </w:rPr>
            </w:pPr>
            <w:r w:rsidRPr="00DC7B3D">
              <w:rPr>
                <w:b/>
                <w:bCs/>
              </w:rPr>
              <w:t>Hirer’s Details</w:t>
            </w:r>
          </w:p>
        </w:tc>
      </w:tr>
      <w:tr w:rsidR="00726D92" w14:paraId="0E3A6637" w14:textId="77777777" w:rsidTr="00B60F00">
        <w:tc>
          <w:tcPr>
            <w:tcW w:w="2155" w:type="dxa"/>
            <w:shd w:val="clear" w:color="auto" w:fill="auto"/>
          </w:tcPr>
          <w:p w14:paraId="6B3BE7AF" w14:textId="0436AB94" w:rsidR="00726D92" w:rsidRDefault="00406A98" w:rsidP="00BA4B9A">
            <w:pPr>
              <w:tabs>
                <w:tab w:val="left" w:pos="2012"/>
              </w:tabs>
            </w:pPr>
            <w:r>
              <w:t>Name</w:t>
            </w:r>
            <w:r w:rsidR="00DC7B3D">
              <w:t>:</w:t>
            </w:r>
          </w:p>
        </w:tc>
        <w:tc>
          <w:tcPr>
            <w:tcW w:w="7920" w:type="dxa"/>
            <w:shd w:val="clear" w:color="auto" w:fill="auto"/>
          </w:tcPr>
          <w:p w14:paraId="74341C9B" w14:textId="10936F81" w:rsidR="00726D92" w:rsidRDefault="00CF1E95" w:rsidP="00BA4B9A">
            <w:pPr>
              <w:tabs>
                <w:tab w:val="left" w:pos="2012"/>
              </w:tabs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  <w:tr w:rsidR="00726D92" w14:paraId="4075BD63" w14:textId="77777777" w:rsidTr="00B60F00">
        <w:tc>
          <w:tcPr>
            <w:tcW w:w="2155" w:type="dxa"/>
            <w:shd w:val="clear" w:color="auto" w:fill="auto"/>
          </w:tcPr>
          <w:p w14:paraId="717001DA" w14:textId="4060F527" w:rsidR="00726D92" w:rsidRDefault="00406A98" w:rsidP="00BA4B9A">
            <w:pPr>
              <w:tabs>
                <w:tab w:val="left" w:pos="2012"/>
              </w:tabs>
            </w:pPr>
            <w:r>
              <w:t>Address</w:t>
            </w:r>
            <w:r w:rsidR="00DC7B3D">
              <w:t>:</w:t>
            </w:r>
          </w:p>
        </w:tc>
        <w:tc>
          <w:tcPr>
            <w:tcW w:w="7920" w:type="dxa"/>
            <w:shd w:val="clear" w:color="auto" w:fill="auto"/>
          </w:tcPr>
          <w:p w14:paraId="7103F909" w14:textId="7D39EA88" w:rsidR="00480589" w:rsidRDefault="00CF1E95" w:rsidP="00BA4B9A">
            <w:pPr>
              <w:tabs>
                <w:tab w:val="left" w:pos="2012"/>
              </w:tabs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726D92" w14:paraId="79D2C7C5" w14:textId="77777777" w:rsidTr="00B60F00">
        <w:tc>
          <w:tcPr>
            <w:tcW w:w="2155" w:type="dxa"/>
            <w:shd w:val="clear" w:color="auto" w:fill="auto"/>
          </w:tcPr>
          <w:p w14:paraId="7FEF6730" w14:textId="62A9AF55" w:rsidR="00726D92" w:rsidRDefault="00406A98" w:rsidP="00BA4B9A">
            <w:pPr>
              <w:tabs>
                <w:tab w:val="left" w:pos="2012"/>
              </w:tabs>
            </w:pPr>
            <w:r>
              <w:t>Organisation</w:t>
            </w:r>
            <w:r w:rsidR="00DC7B3D">
              <w:t>:</w:t>
            </w:r>
          </w:p>
        </w:tc>
        <w:tc>
          <w:tcPr>
            <w:tcW w:w="7920" w:type="dxa"/>
            <w:shd w:val="clear" w:color="auto" w:fill="auto"/>
          </w:tcPr>
          <w:p w14:paraId="1E568FAE" w14:textId="4780E932" w:rsidR="00726D92" w:rsidRDefault="00CF1E95" w:rsidP="00BA4B9A">
            <w:pPr>
              <w:tabs>
                <w:tab w:val="left" w:pos="2012"/>
              </w:tabs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726D92" w14:paraId="107D01E7" w14:textId="77777777" w:rsidTr="00B60F00">
        <w:tc>
          <w:tcPr>
            <w:tcW w:w="2155" w:type="dxa"/>
            <w:shd w:val="clear" w:color="auto" w:fill="auto"/>
          </w:tcPr>
          <w:p w14:paraId="2646CE4C" w14:textId="22B84BBD" w:rsidR="00726D92" w:rsidRDefault="00406A98" w:rsidP="00BA4B9A">
            <w:pPr>
              <w:tabs>
                <w:tab w:val="left" w:pos="2012"/>
              </w:tabs>
            </w:pPr>
            <w:r>
              <w:t>Email</w:t>
            </w:r>
            <w:r w:rsidR="00DC7B3D">
              <w:t>:</w:t>
            </w:r>
          </w:p>
        </w:tc>
        <w:tc>
          <w:tcPr>
            <w:tcW w:w="7920" w:type="dxa"/>
            <w:shd w:val="clear" w:color="auto" w:fill="auto"/>
          </w:tcPr>
          <w:p w14:paraId="05650BA9" w14:textId="298E0818" w:rsidR="00726D92" w:rsidRDefault="00CF1E95" w:rsidP="00BA4B9A">
            <w:pPr>
              <w:tabs>
                <w:tab w:val="left" w:pos="2012"/>
              </w:tabs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726D92" w14:paraId="7134F635" w14:textId="77777777" w:rsidTr="00B60F00">
        <w:tc>
          <w:tcPr>
            <w:tcW w:w="2155" w:type="dxa"/>
            <w:shd w:val="clear" w:color="auto" w:fill="auto"/>
          </w:tcPr>
          <w:p w14:paraId="26BEB48A" w14:textId="133E4ECE" w:rsidR="00726D92" w:rsidRDefault="00234F4F" w:rsidP="00BA4B9A">
            <w:pPr>
              <w:tabs>
                <w:tab w:val="left" w:pos="2012"/>
              </w:tabs>
            </w:pPr>
            <w:r>
              <w:t>Contact</w:t>
            </w:r>
            <w:r w:rsidR="00406A98">
              <w:t xml:space="preserve"> </w:t>
            </w:r>
            <w:r>
              <w:t>N</w:t>
            </w:r>
            <w:r w:rsidR="00406A98">
              <w:t>umber</w:t>
            </w:r>
            <w:r w:rsidR="00DC7B3D">
              <w:t>:</w:t>
            </w:r>
          </w:p>
        </w:tc>
        <w:tc>
          <w:tcPr>
            <w:tcW w:w="7920" w:type="dxa"/>
            <w:shd w:val="clear" w:color="auto" w:fill="auto"/>
          </w:tcPr>
          <w:p w14:paraId="7D20DFC1" w14:textId="21CB261F" w:rsidR="00726D92" w:rsidRDefault="00CF1E95" w:rsidP="00BA4B9A">
            <w:pPr>
              <w:tabs>
                <w:tab w:val="left" w:pos="2012"/>
              </w:tabs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</w:tbl>
    <w:p w14:paraId="1DC54648" w14:textId="77777777" w:rsidR="00BA4B9A" w:rsidRDefault="00BA4B9A" w:rsidP="00BA4B9A">
      <w:pPr>
        <w:tabs>
          <w:tab w:val="left" w:pos="2012"/>
        </w:tabs>
        <w:ind w:left="-360"/>
      </w:pPr>
    </w:p>
    <w:tbl>
      <w:tblPr>
        <w:tblStyle w:val="TableGrid"/>
        <w:tblW w:w="10075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620"/>
        <w:gridCol w:w="1212"/>
        <w:gridCol w:w="881"/>
        <w:gridCol w:w="870"/>
        <w:gridCol w:w="535"/>
        <w:gridCol w:w="1803"/>
        <w:gridCol w:w="3154"/>
      </w:tblGrid>
      <w:tr w:rsidR="00C61AD3" w14:paraId="60E10957" w14:textId="77777777" w:rsidTr="003417E4">
        <w:tc>
          <w:tcPr>
            <w:tcW w:w="10075" w:type="dxa"/>
            <w:gridSpan w:val="7"/>
          </w:tcPr>
          <w:p w14:paraId="49F897B6" w14:textId="7744E54C" w:rsidR="00C61AD3" w:rsidRDefault="00C61AD3" w:rsidP="00BA4B9A">
            <w:pPr>
              <w:tabs>
                <w:tab w:val="left" w:pos="2012"/>
              </w:tabs>
            </w:pPr>
            <w:r w:rsidRPr="00C61AD3">
              <w:rPr>
                <w:b/>
                <w:bCs/>
              </w:rPr>
              <w:t>Booking</w:t>
            </w:r>
          </w:p>
        </w:tc>
      </w:tr>
      <w:tr w:rsidR="000308D6" w14:paraId="4BCCB151" w14:textId="77777777" w:rsidTr="003417E4">
        <w:tc>
          <w:tcPr>
            <w:tcW w:w="10075" w:type="dxa"/>
            <w:gridSpan w:val="7"/>
          </w:tcPr>
          <w:p w14:paraId="3A5AE33F" w14:textId="316F46E2" w:rsidR="000308D6" w:rsidRDefault="000308D6" w:rsidP="00BA4B9A">
            <w:pPr>
              <w:tabs>
                <w:tab w:val="left" w:pos="2012"/>
              </w:tabs>
            </w:pPr>
            <w:r>
              <w:t>I/We would like to book</w:t>
            </w:r>
            <w:r w:rsidR="00987CB5">
              <w:t xml:space="preserve"> (please </w:t>
            </w:r>
            <w:r w:rsidR="005E29F5">
              <w:t>select</w:t>
            </w:r>
            <w:r w:rsidR="00987CB5">
              <w:t>)</w:t>
            </w:r>
            <w:r w:rsidR="00BA206D">
              <w:t>:</w:t>
            </w:r>
          </w:p>
        </w:tc>
      </w:tr>
      <w:tr w:rsidR="00C61AD3" w14:paraId="5A8BB7D3" w14:textId="77777777" w:rsidTr="00346AC6">
        <w:tc>
          <w:tcPr>
            <w:tcW w:w="3713" w:type="dxa"/>
            <w:gridSpan w:val="3"/>
          </w:tcPr>
          <w:p w14:paraId="06BB4A91" w14:textId="64C578CB" w:rsidR="00C61AD3" w:rsidRDefault="00BA206D" w:rsidP="00BA4B9A">
            <w:pPr>
              <w:tabs>
                <w:tab w:val="left" w:pos="2012"/>
              </w:tabs>
            </w:pPr>
            <w:r>
              <w:t>Pavilion only</w:t>
            </w:r>
          </w:p>
        </w:tc>
        <w:tc>
          <w:tcPr>
            <w:tcW w:w="6362" w:type="dxa"/>
            <w:gridSpan w:val="4"/>
            <w:vAlign w:val="center"/>
          </w:tcPr>
          <w:p w14:paraId="5A2863DB" w14:textId="6A8FFA11" w:rsidR="00C61AD3" w:rsidRDefault="00CF1E95" w:rsidP="00BB0CD5">
            <w:pPr>
              <w:tabs>
                <w:tab w:val="left" w:pos="2012"/>
              </w:tabs>
            </w:pP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Check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5"/>
          </w:p>
        </w:tc>
      </w:tr>
      <w:tr w:rsidR="00C61AD3" w14:paraId="031AB196" w14:textId="77777777" w:rsidTr="00346AC6">
        <w:tc>
          <w:tcPr>
            <w:tcW w:w="3713" w:type="dxa"/>
            <w:gridSpan w:val="3"/>
          </w:tcPr>
          <w:p w14:paraId="3D180FBD" w14:textId="35B93E31" w:rsidR="00C61AD3" w:rsidRDefault="00BA206D" w:rsidP="00BA4B9A">
            <w:pPr>
              <w:tabs>
                <w:tab w:val="left" w:pos="2012"/>
              </w:tabs>
            </w:pPr>
            <w:r>
              <w:t>Recreation Ground only</w:t>
            </w:r>
          </w:p>
        </w:tc>
        <w:tc>
          <w:tcPr>
            <w:tcW w:w="6362" w:type="dxa"/>
            <w:gridSpan w:val="4"/>
          </w:tcPr>
          <w:p w14:paraId="5F20A9B0" w14:textId="528651C0" w:rsidR="00C61AD3" w:rsidRDefault="00CF1E95" w:rsidP="00BA4B9A">
            <w:pPr>
              <w:tabs>
                <w:tab w:val="left" w:pos="2012"/>
              </w:tabs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6"/>
          </w:p>
        </w:tc>
      </w:tr>
      <w:tr w:rsidR="00C61AD3" w14:paraId="1F958763" w14:textId="77777777" w:rsidTr="00346AC6">
        <w:tc>
          <w:tcPr>
            <w:tcW w:w="3713" w:type="dxa"/>
            <w:gridSpan w:val="3"/>
          </w:tcPr>
          <w:p w14:paraId="321B8981" w14:textId="042493D9" w:rsidR="00C61AD3" w:rsidRDefault="00BA206D" w:rsidP="00BA4B9A">
            <w:pPr>
              <w:tabs>
                <w:tab w:val="left" w:pos="2012"/>
              </w:tabs>
            </w:pPr>
            <w:r>
              <w:t>Pavilion and Recreation Ground</w:t>
            </w:r>
          </w:p>
        </w:tc>
        <w:tc>
          <w:tcPr>
            <w:tcW w:w="6362" w:type="dxa"/>
            <w:gridSpan w:val="4"/>
          </w:tcPr>
          <w:p w14:paraId="6576F4AD" w14:textId="7003D831" w:rsidR="00C61AD3" w:rsidRDefault="00CF1E95" w:rsidP="00BA4B9A">
            <w:pPr>
              <w:tabs>
                <w:tab w:val="left" w:pos="2012"/>
              </w:tabs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7"/>
          </w:p>
        </w:tc>
      </w:tr>
      <w:tr w:rsidR="00A771F7" w14:paraId="4DADCEB2" w14:textId="77777777" w:rsidTr="003417E4">
        <w:trPr>
          <w:trHeight w:val="134"/>
        </w:trPr>
        <w:tc>
          <w:tcPr>
            <w:tcW w:w="0" w:type="auto"/>
            <w:gridSpan w:val="7"/>
          </w:tcPr>
          <w:p w14:paraId="7691AD2F" w14:textId="77777777" w:rsidR="00A771F7" w:rsidRPr="00070EA1" w:rsidRDefault="00A771F7" w:rsidP="00BA4B9A">
            <w:pPr>
              <w:tabs>
                <w:tab w:val="left" w:pos="2012"/>
              </w:tabs>
              <w:rPr>
                <w:sz w:val="10"/>
                <w:szCs w:val="10"/>
              </w:rPr>
            </w:pPr>
          </w:p>
        </w:tc>
      </w:tr>
      <w:tr w:rsidR="00253978" w14:paraId="67DB587B" w14:textId="77777777" w:rsidTr="003417E4">
        <w:tc>
          <w:tcPr>
            <w:tcW w:w="10075" w:type="dxa"/>
            <w:gridSpan w:val="7"/>
          </w:tcPr>
          <w:p w14:paraId="59A9F2FA" w14:textId="54E83D4C" w:rsidR="00253978" w:rsidRDefault="00253978" w:rsidP="00BA4B9A">
            <w:pPr>
              <w:tabs>
                <w:tab w:val="left" w:pos="2012"/>
              </w:tabs>
            </w:pPr>
            <w:r>
              <w:t>Date</w:t>
            </w:r>
            <w:r w:rsidR="001C0A2C">
              <w:t xml:space="preserve"> of event</w:t>
            </w:r>
            <w:r>
              <w:t>:</w:t>
            </w:r>
            <w:r w:rsidR="00CF1E95">
              <w:t xml:space="preserve"> </w:t>
            </w:r>
            <w:r w:rsidR="00CF1E95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8" w:name="Text6"/>
            <w:r w:rsidR="00CF1E95">
              <w:instrText xml:space="preserve"> FORMTEXT </w:instrText>
            </w:r>
            <w:r w:rsidR="00CF1E95">
              <w:fldChar w:fldCharType="separate"/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fldChar w:fldCharType="end"/>
            </w:r>
            <w:bookmarkEnd w:id="8"/>
          </w:p>
        </w:tc>
      </w:tr>
      <w:tr w:rsidR="008B7C21" w14:paraId="6267BADB" w14:textId="77777777" w:rsidTr="00346AC6">
        <w:tc>
          <w:tcPr>
            <w:tcW w:w="3713" w:type="dxa"/>
            <w:gridSpan w:val="3"/>
            <w:vAlign w:val="center"/>
          </w:tcPr>
          <w:p w14:paraId="6F82168C" w14:textId="4531F9F8" w:rsidR="008B7C21" w:rsidRPr="000166EC" w:rsidRDefault="008B7C21" w:rsidP="008B7C21">
            <w:pPr>
              <w:tabs>
                <w:tab w:val="left" w:pos="2012"/>
              </w:tabs>
              <w:rPr>
                <w:sz w:val="20"/>
                <w:szCs w:val="20"/>
              </w:rPr>
            </w:pPr>
            <w:r>
              <w:t xml:space="preserve">Session Times (please </w:t>
            </w:r>
            <w:r w:rsidR="005E29F5">
              <w:t>select</w:t>
            </w:r>
            <w:r>
              <w:t xml:space="preserve">): </w:t>
            </w:r>
          </w:p>
        </w:tc>
        <w:tc>
          <w:tcPr>
            <w:tcW w:w="6362" w:type="dxa"/>
            <w:gridSpan w:val="4"/>
            <w:vAlign w:val="center"/>
          </w:tcPr>
          <w:p w14:paraId="246F71A6" w14:textId="3FDA340A" w:rsidR="008B7C21" w:rsidRPr="000166EC" w:rsidRDefault="008B7C21" w:rsidP="008B7C21">
            <w:pPr>
              <w:tabs>
                <w:tab w:val="left" w:pos="20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remember to include 30 minutes at the beginning and at end of the booking to allow for setting up, clearing away and cleaning</w:t>
            </w:r>
          </w:p>
        </w:tc>
      </w:tr>
      <w:tr w:rsidR="00B93435" w14:paraId="1A95D05B" w14:textId="77777777" w:rsidTr="00346AC6">
        <w:tc>
          <w:tcPr>
            <w:tcW w:w="2832" w:type="dxa"/>
            <w:gridSpan w:val="2"/>
            <w:vAlign w:val="center"/>
          </w:tcPr>
          <w:p w14:paraId="0A11AD07" w14:textId="5A89FD97" w:rsidR="00B93435" w:rsidRDefault="00B93435" w:rsidP="00C766D8">
            <w:pPr>
              <w:tabs>
                <w:tab w:val="left" w:pos="2012"/>
              </w:tabs>
            </w:pPr>
            <w:r>
              <w:t xml:space="preserve">Morning (8am to 1pm) </w:t>
            </w:r>
          </w:p>
        </w:tc>
        <w:tc>
          <w:tcPr>
            <w:tcW w:w="881" w:type="dxa"/>
            <w:vAlign w:val="center"/>
          </w:tcPr>
          <w:p w14:paraId="6E71C8D6" w14:textId="70A82563" w:rsidR="00B93435" w:rsidRDefault="00CF1E95" w:rsidP="00C766D8">
            <w:pPr>
              <w:tabs>
                <w:tab w:val="left" w:pos="2012"/>
              </w:tabs>
            </w:pP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</w:p>
        </w:tc>
        <w:tc>
          <w:tcPr>
            <w:tcW w:w="3208" w:type="dxa"/>
            <w:gridSpan w:val="3"/>
            <w:vAlign w:val="center"/>
          </w:tcPr>
          <w:p w14:paraId="1375A683" w14:textId="29264042" w:rsidR="00B93435" w:rsidRDefault="00B93435" w:rsidP="00C766D8">
            <w:pPr>
              <w:tabs>
                <w:tab w:val="left" w:pos="2012"/>
              </w:tabs>
            </w:pPr>
            <w:r>
              <w:t xml:space="preserve">Afternoon (1pm to 6pm) </w:t>
            </w:r>
          </w:p>
        </w:tc>
        <w:tc>
          <w:tcPr>
            <w:tcW w:w="3154" w:type="dxa"/>
            <w:vAlign w:val="center"/>
          </w:tcPr>
          <w:p w14:paraId="1E32B6A6" w14:textId="7495DA33" w:rsidR="00B93435" w:rsidRDefault="00CF1E95" w:rsidP="00C766D8">
            <w:pPr>
              <w:tabs>
                <w:tab w:val="left" w:pos="2012"/>
              </w:tabs>
            </w:pPr>
            <w: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0"/>
          </w:p>
        </w:tc>
      </w:tr>
      <w:tr w:rsidR="00B93435" w14:paraId="6975C5AC" w14:textId="77777777" w:rsidTr="00346AC6">
        <w:tc>
          <w:tcPr>
            <w:tcW w:w="2832" w:type="dxa"/>
            <w:gridSpan w:val="2"/>
            <w:vAlign w:val="center"/>
          </w:tcPr>
          <w:p w14:paraId="0C140908" w14:textId="704948AD" w:rsidR="00B93435" w:rsidRDefault="00B93435" w:rsidP="00C766D8">
            <w:pPr>
              <w:tabs>
                <w:tab w:val="left" w:pos="2012"/>
              </w:tabs>
            </w:pPr>
            <w:r>
              <w:t xml:space="preserve">Evening (6pm to 11pm) </w:t>
            </w:r>
          </w:p>
        </w:tc>
        <w:tc>
          <w:tcPr>
            <w:tcW w:w="881" w:type="dxa"/>
            <w:vAlign w:val="center"/>
          </w:tcPr>
          <w:p w14:paraId="6FAAF28B" w14:textId="6393D02F" w:rsidR="00B93435" w:rsidRDefault="00CF1E95" w:rsidP="00C766D8">
            <w:pPr>
              <w:tabs>
                <w:tab w:val="left" w:pos="2012"/>
              </w:tabs>
            </w:pPr>
            <w: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</w:p>
        </w:tc>
        <w:tc>
          <w:tcPr>
            <w:tcW w:w="3208" w:type="dxa"/>
            <w:gridSpan w:val="3"/>
            <w:vAlign w:val="center"/>
          </w:tcPr>
          <w:p w14:paraId="03506CCD" w14:textId="01251003" w:rsidR="00B93435" w:rsidRDefault="00B93435" w:rsidP="00C766D8">
            <w:pPr>
              <w:tabs>
                <w:tab w:val="left" w:pos="2012"/>
              </w:tabs>
            </w:pPr>
            <w:r>
              <w:t xml:space="preserve">All Day (8am to 11pm) </w:t>
            </w:r>
          </w:p>
        </w:tc>
        <w:tc>
          <w:tcPr>
            <w:tcW w:w="3154" w:type="dxa"/>
            <w:vAlign w:val="center"/>
          </w:tcPr>
          <w:p w14:paraId="0C27AF1E" w14:textId="130EE917" w:rsidR="00B93435" w:rsidRDefault="00CF1E95" w:rsidP="00C766D8">
            <w:pPr>
              <w:tabs>
                <w:tab w:val="left" w:pos="2012"/>
              </w:tabs>
            </w:pPr>
            <w: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2"/>
          </w:p>
        </w:tc>
      </w:tr>
      <w:tr w:rsidR="00070EA1" w14:paraId="4A16DB6D" w14:textId="77777777" w:rsidTr="003417E4">
        <w:tc>
          <w:tcPr>
            <w:tcW w:w="10075" w:type="dxa"/>
            <w:gridSpan w:val="7"/>
            <w:vAlign w:val="center"/>
          </w:tcPr>
          <w:p w14:paraId="2A599787" w14:textId="77777777" w:rsidR="00070EA1" w:rsidRPr="00070EA1" w:rsidRDefault="00070EA1" w:rsidP="00C766D8">
            <w:pPr>
              <w:tabs>
                <w:tab w:val="left" w:pos="2012"/>
              </w:tabs>
              <w:rPr>
                <w:noProof/>
                <w:sz w:val="10"/>
                <w:szCs w:val="10"/>
              </w:rPr>
            </w:pPr>
          </w:p>
        </w:tc>
      </w:tr>
      <w:tr w:rsidR="0017605D" w14:paraId="1B8FBB39" w14:textId="77777777" w:rsidTr="003417E4">
        <w:tc>
          <w:tcPr>
            <w:tcW w:w="10075" w:type="dxa"/>
            <w:gridSpan w:val="7"/>
            <w:vAlign w:val="center"/>
          </w:tcPr>
          <w:p w14:paraId="5016F3B1" w14:textId="42A71B71" w:rsidR="0017605D" w:rsidRDefault="0017605D" w:rsidP="00C766D8">
            <w:pPr>
              <w:tabs>
                <w:tab w:val="left" w:pos="2012"/>
              </w:tabs>
              <w:rPr>
                <w:noProof/>
              </w:rPr>
            </w:pPr>
            <w:r>
              <w:t xml:space="preserve">Event </w:t>
            </w:r>
            <w:r w:rsidRPr="00AE077B">
              <w:rPr>
                <w:sz w:val="20"/>
                <w:szCs w:val="20"/>
              </w:rPr>
              <w:t>(</w:t>
            </w:r>
            <w:proofErr w:type="spellStart"/>
            <w:r w:rsidRPr="00AE077B">
              <w:rPr>
                <w:sz w:val="20"/>
                <w:szCs w:val="20"/>
              </w:rPr>
              <w:t>eg.</w:t>
            </w:r>
            <w:proofErr w:type="spellEnd"/>
            <w:r w:rsidRPr="00AE077B">
              <w:rPr>
                <w:sz w:val="20"/>
                <w:szCs w:val="20"/>
              </w:rPr>
              <w:t xml:space="preserve"> birthday party, fete, meeting etc)</w:t>
            </w:r>
            <w:r w:rsidRPr="00AE077B">
              <w:t>:</w:t>
            </w:r>
            <w:r w:rsidR="00C65C38">
              <w:t xml:space="preserve"> </w:t>
            </w:r>
            <w:r w:rsidR="00C65C38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3" w:name="Text9"/>
            <w:r w:rsidR="00C65C38">
              <w:instrText xml:space="preserve"> FORMTEXT </w:instrText>
            </w:r>
            <w:r w:rsidR="00C65C38">
              <w:fldChar w:fldCharType="separate"/>
            </w:r>
            <w:r w:rsidR="00C65C38">
              <w:rPr>
                <w:noProof/>
              </w:rPr>
              <w:t> </w:t>
            </w:r>
            <w:r w:rsidR="00C65C38">
              <w:rPr>
                <w:noProof/>
              </w:rPr>
              <w:t> </w:t>
            </w:r>
            <w:r w:rsidR="00C65C38">
              <w:rPr>
                <w:noProof/>
              </w:rPr>
              <w:t> </w:t>
            </w:r>
            <w:r w:rsidR="00C65C38">
              <w:rPr>
                <w:noProof/>
              </w:rPr>
              <w:t> </w:t>
            </w:r>
            <w:r w:rsidR="00C65C38">
              <w:rPr>
                <w:noProof/>
              </w:rPr>
              <w:t> </w:t>
            </w:r>
            <w:r w:rsidR="00C65C38">
              <w:fldChar w:fldCharType="end"/>
            </w:r>
            <w:bookmarkEnd w:id="13"/>
          </w:p>
        </w:tc>
      </w:tr>
      <w:tr w:rsidR="00335E40" w14:paraId="06D7CBF9" w14:textId="77777777" w:rsidTr="00346AC6">
        <w:tc>
          <w:tcPr>
            <w:tcW w:w="1620" w:type="dxa"/>
            <w:vAlign w:val="center"/>
          </w:tcPr>
          <w:p w14:paraId="35BD67F9" w14:textId="15D3AD06" w:rsidR="00335E40" w:rsidRDefault="00335E40" w:rsidP="00C766D8">
            <w:pPr>
              <w:tabs>
                <w:tab w:val="left" w:pos="2012"/>
              </w:tabs>
            </w:pPr>
            <w:r>
              <w:t xml:space="preserve">Is this event: </w:t>
            </w:r>
          </w:p>
        </w:tc>
        <w:tc>
          <w:tcPr>
            <w:tcW w:w="1212" w:type="dxa"/>
            <w:vAlign w:val="center"/>
          </w:tcPr>
          <w:p w14:paraId="3E4A8C01" w14:textId="74A16CA9" w:rsidR="00335E40" w:rsidRDefault="00335E40" w:rsidP="00C766D8">
            <w:pPr>
              <w:tabs>
                <w:tab w:val="left" w:pos="2012"/>
              </w:tabs>
            </w:pPr>
            <w:r>
              <w:t>Private</w:t>
            </w:r>
          </w:p>
        </w:tc>
        <w:tc>
          <w:tcPr>
            <w:tcW w:w="881" w:type="dxa"/>
            <w:vAlign w:val="center"/>
          </w:tcPr>
          <w:p w14:paraId="4CE9E651" w14:textId="311A9ED6" w:rsidR="00335E40" w:rsidRDefault="00CF1E95" w:rsidP="00C766D8">
            <w:pPr>
              <w:tabs>
                <w:tab w:val="left" w:pos="2012"/>
              </w:tabs>
            </w:pPr>
            <w: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4"/>
          </w:p>
        </w:tc>
        <w:tc>
          <w:tcPr>
            <w:tcW w:w="870" w:type="dxa"/>
            <w:vAlign w:val="center"/>
          </w:tcPr>
          <w:p w14:paraId="473EAC1D" w14:textId="0640721B" w:rsidR="00335E40" w:rsidRDefault="00335E40" w:rsidP="00C766D8">
            <w:pPr>
              <w:tabs>
                <w:tab w:val="left" w:pos="2012"/>
              </w:tabs>
            </w:pPr>
            <w:r>
              <w:rPr>
                <w:noProof/>
              </w:rPr>
              <w:t>Public</w:t>
            </w:r>
          </w:p>
        </w:tc>
        <w:tc>
          <w:tcPr>
            <w:tcW w:w="535" w:type="dxa"/>
            <w:vAlign w:val="center"/>
          </w:tcPr>
          <w:p w14:paraId="29EB21CB" w14:textId="0BA390DF" w:rsidR="00335E40" w:rsidRDefault="00CF1E95" w:rsidP="00C766D8">
            <w:pPr>
              <w:tabs>
                <w:tab w:val="left" w:pos="2012"/>
              </w:tabs>
              <w:rPr>
                <w:noProof/>
              </w:rPr>
            </w:pPr>
            <w:r>
              <w:rPr>
                <w:noProof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9"/>
            <w:r>
              <w:rPr>
                <w:noProof/>
              </w:rPr>
              <w:instrText xml:space="preserve"> FORMCHECKBOX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fldChar w:fldCharType="end"/>
            </w:r>
            <w:bookmarkEnd w:id="15"/>
          </w:p>
        </w:tc>
        <w:tc>
          <w:tcPr>
            <w:tcW w:w="4957" w:type="dxa"/>
            <w:gridSpan w:val="2"/>
            <w:vAlign w:val="center"/>
          </w:tcPr>
          <w:p w14:paraId="4A5DAD8D" w14:textId="35167A8C" w:rsidR="00335E40" w:rsidRPr="00335E40" w:rsidRDefault="00335E40" w:rsidP="00C766D8">
            <w:pPr>
              <w:tabs>
                <w:tab w:val="left" w:pos="2012"/>
              </w:tabs>
              <w:rPr>
                <w:noProof/>
                <w:sz w:val="20"/>
                <w:szCs w:val="20"/>
              </w:rPr>
            </w:pPr>
            <w:r w:rsidRPr="00335E40">
              <w:rPr>
                <w:sz w:val="20"/>
                <w:szCs w:val="20"/>
              </w:rPr>
              <w:t xml:space="preserve">If ‘Public’ you </w:t>
            </w:r>
            <w:r w:rsidR="00764198">
              <w:rPr>
                <w:sz w:val="20"/>
                <w:szCs w:val="20"/>
              </w:rPr>
              <w:t>will be</w:t>
            </w:r>
            <w:r w:rsidRPr="00335E40">
              <w:rPr>
                <w:sz w:val="20"/>
                <w:szCs w:val="20"/>
              </w:rPr>
              <w:t xml:space="preserve"> required to </w:t>
            </w:r>
            <w:r w:rsidR="009C7E12">
              <w:rPr>
                <w:sz w:val="20"/>
                <w:szCs w:val="20"/>
              </w:rPr>
              <w:t>submit</w:t>
            </w:r>
            <w:r w:rsidRPr="00335E40">
              <w:rPr>
                <w:sz w:val="20"/>
                <w:szCs w:val="20"/>
              </w:rPr>
              <w:t xml:space="preserve"> proof of your Public Liability Insurance</w:t>
            </w:r>
            <w:r>
              <w:rPr>
                <w:sz w:val="20"/>
                <w:szCs w:val="20"/>
              </w:rPr>
              <w:t xml:space="preserve"> </w:t>
            </w:r>
            <w:r w:rsidR="00764198">
              <w:rPr>
                <w:sz w:val="20"/>
                <w:szCs w:val="20"/>
              </w:rPr>
              <w:t>with this form.</w:t>
            </w:r>
          </w:p>
        </w:tc>
      </w:tr>
      <w:tr w:rsidR="00327F04" w14:paraId="3DCDFDA9" w14:textId="77777777" w:rsidTr="002E0E00">
        <w:trPr>
          <w:trHeight w:val="309"/>
        </w:trPr>
        <w:tc>
          <w:tcPr>
            <w:tcW w:w="10075" w:type="dxa"/>
            <w:gridSpan w:val="7"/>
            <w:vAlign w:val="center"/>
          </w:tcPr>
          <w:p w14:paraId="3396DDF6" w14:textId="712E30C9" w:rsidR="00327F04" w:rsidRPr="002E0E00" w:rsidRDefault="002E0E00" w:rsidP="00C766D8">
            <w:pPr>
              <w:tabs>
                <w:tab w:val="left" w:pos="2012"/>
              </w:tabs>
            </w:pPr>
            <w:r>
              <w:t>Parking</w:t>
            </w:r>
            <w:r w:rsidR="00B6405E">
              <w:t xml:space="preserve">: Do you wish to </w:t>
            </w:r>
            <w:r w:rsidR="00E55518">
              <w:t xml:space="preserve">park on the </w:t>
            </w:r>
            <w:r w:rsidR="0070639E">
              <w:t>rec</w:t>
            </w:r>
            <w:r w:rsidR="00E55518">
              <w:t xml:space="preserve"> (this is not routinely permitted) Yes </w:t>
            </w:r>
            <w:r w:rsidR="00E55518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0"/>
            <w:r w:rsidR="00E55518">
              <w:instrText xml:space="preserve"> FORMCHECKBOX </w:instrText>
            </w:r>
            <w:r w:rsidR="00E55518">
              <w:fldChar w:fldCharType="end"/>
            </w:r>
            <w:bookmarkEnd w:id="16"/>
            <w:r w:rsidR="00A269F0">
              <w:tab/>
              <w:t xml:space="preserve">No </w:t>
            </w:r>
            <w:r w:rsidR="00A269F0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1"/>
            <w:r w:rsidR="00A269F0">
              <w:instrText xml:space="preserve"> FORMCHECKBOX </w:instrText>
            </w:r>
            <w:r w:rsidR="00A269F0">
              <w:fldChar w:fldCharType="end"/>
            </w:r>
            <w:bookmarkEnd w:id="17"/>
          </w:p>
        </w:tc>
      </w:tr>
      <w:tr w:rsidR="006156D1" w14:paraId="2C769CF1" w14:textId="77777777" w:rsidTr="003417E4">
        <w:tc>
          <w:tcPr>
            <w:tcW w:w="10075" w:type="dxa"/>
            <w:gridSpan w:val="7"/>
            <w:vAlign w:val="center"/>
          </w:tcPr>
          <w:p w14:paraId="4AB5687F" w14:textId="03076E21" w:rsidR="006156D1" w:rsidRPr="0006441D" w:rsidRDefault="0006441D" w:rsidP="00C766D8">
            <w:pPr>
              <w:tabs>
                <w:tab w:val="left" w:pos="2012"/>
              </w:tabs>
              <w:rPr>
                <w:b/>
                <w:bCs/>
              </w:rPr>
            </w:pPr>
            <w:r>
              <w:rPr>
                <w:b/>
                <w:bCs/>
              </w:rPr>
              <w:t>Statement</w:t>
            </w:r>
          </w:p>
        </w:tc>
      </w:tr>
      <w:tr w:rsidR="0006441D" w14:paraId="1A9313EA" w14:textId="77777777" w:rsidTr="003417E4">
        <w:tc>
          <w:tcPr>
            <w:tcW w:w="10075" w:type="dxa"/>
            <w:gridSpan w:val="7"/>
            <w:vAlign w:val="center"/>
          </w:tcPr>
          <w:p w14:paraId="5BB6C699" w14:textId="77777777" w:rsidR="00AB4ABA" w:rsidRPr="00AB4ABA" w:rsidRDefault="000E2275" w:rsidP="00AB4ABA">
            <w:pPr>
              <w:pStyle w:val="ListParagraph"/>
              <w:numPr>
                <w:ilvl w:val="0"/>
                <w:numId w:val="3"/>
              </w:numPr>
              <w:tabs>
                <w:tab w:val="left" w:pos="2012"/>
              </w:tabs>
              <w:rPr>
                <w:b/>
                <w:bCs/>
              </w:rPr>
            </w:pPr>
            <w:r>
              <w:t>I confirm that the details above are correct</w:t>
            </w:r>
          </w:p>
          <w:p w14:paraId="168F6333" w14:textId="77777777" w:rsidR="00AB4ABA" w:rsidRPr="002A7EB5" w:rsidRDefault="00AB4ABA" w:rsidP="00AB4ABA">
            <w:pPr>
              <w:pStyle w:val="ListParagraph"/>
              <w:numPr>
                <w:ilvl w:val="0"/>
                <w:numId w:val="3"/>
              </w:numPr>
              <w:tabs>
                <w:tab w:val="left" w:pos="2012"/>
              </w:tabs>
              <w:rPr>
                <w:b/>
                <w:bCs/>
              </w:rPr>
            </w:pPr>
            <w:r>
              <w:t xml:space="preserve">I confirm that the hirer </w:t>
            </w:r>
            <w:r w:rsidR="00EA54D7">
              <w:t>is over 21 years</w:t>
            </w:r>
            <w:r w:rsidR="002A7EB5">
              <w:t xml:space="preserve"> of age</w:t>
            </w:r>
          </w:p>
          <w:p w14:paraId="2A44C543" w14:textId="77777777" w:rsidR="002A7EB5" w:rsidRPr="00231324" w:rsidRDefault="002D258D" w:rsidP="00AB4ABA">
            <w:pPr>
              <w:pStyle w:val="ListParagraph"/>
              <w:numPr>
                <w:ilvl w:val="0"/>
                <w:numId w:val="3"/>
              </w:numPr>
              <w:tabs>
                <w:tab w:val="left" w:pos="2012"/>
              </w:tabs>
              <w:rPr>
                <w:b/>
                <w:bCs/>
              </w:rPr>
            </w:pPr>
            <w:r>
              <w:t>I confirm that I have read and agreed the terms and conditions of hire (attached to this form) and will comply with them</w:t>
            </w:r>
            <w:r w:rsidR="00231324">
              <w:t>.</w:t>
            </w:r>
          </w:p>
          <w:p w14:paraId="1E2BD769" w14:textId="77777777" w:rsidR="00231324" w:rsidRPr="00F35F2B" w:rsidRDefault="00231324" w:rsidP="00AB4ABA">
            <w:pPr>
              <w:pStyle w:val="ListParagraph"/>
              <w:numPr>
                <w:ilvl w:val="0"/>
                <w:numId w:val="3"/>
              </w:numPr>
              <w:tabs>
                <w:tab w:val="left" w:pos="2012"/>
              </w:tabs>
              <w:rPr>
                <w:b/>
                <w:bCs/>
              </w:rPr>
            </w:pPr>
            <w:r>
              <w:t xml:space="preserve">I will obtain any necessary licences or permits appertaining to the use of the pavilion/recreation ground </w:t>
            </w:r>
            <w:r w:rsidR="00F35F2B">
              <w:t>during the hire period.</w:t>
            </w:r>
          </w:p>
          <w:p w14:paraId="48D8BD8B" w14:textId="77777777" w:rsidR="00F35F2B" w:rsidRPr="00B56ED0" w:rsidRDefault="00F35F2B" w:rsidP="00AB4ABA">
            <w:pPr>
              <w:pStyle w:val="ListParagraph"/>
              <w:numPr>
                <w:ilvl w:val="0"/>
                <w:numId w:val="3"/>
              </w:numPr>
              <w:tabs>
                <w:tab w:val="left" w:pos="2012"/>
              </w:tabs>
              <w:rPr>
                <w:b/>
                <w:bCs/>
              </w:rPr>
            </w:pPr>
            <w:r>
              <w:t xml:space="preserve">I agree to pay for and make good any damage caused </w:t>
            </w:r>
            <w:proofErr w:type="gramStart"/>
            <w:r>
              <w:t>as a result of</w:t>
            </w:r>
            <w:proofErr w:type="gramEnd"/>
            <w:r>
              <w:t xml:space="preserve"> the hire</w:t>
            </w:r>
            <w:r w:rsidR="00B56ED0">
              <w:t>.</w:t>
            </w:r>
          </w:p>
          <w:p w14:paraId="7777B615" w14:textId="77777777" w:rsidR="00B56ED0" w:rsidRPr="007A4456" w:rsidRDefault="00B1788B" w:rsidP="00AB4ABA">
            <w:pPr>
              <w:pStyle w:val="ListParagraph"/>
              <w:numPr>
                <w:ilvl w:val="0"/>
                <w:numId w:val="3"/>
              </w:numPr>
              <w:tabs>
                <w:tab w:val="left" w:pos="2012"/>
              </w:tabs>
              <w:rPr>
                <w:b/>
                <w:bCs/>
              </w:rPr>
            </w:pPr>
            <w:r>
              <w:t xml:space="preserve">I agree to pay a deposit (if required) </w:t>
            </w:r>
          </w:p>
          <w:p w14:paraId="00781A3C" w14:textId="656789FE" w:rsidR="007A4456" w:rsidRPr="00AB4ABA" w:rsidRDefault="007A4456" w:rsidP="007A4456">
            <w:pPr>
              <w:pStyle w:val="ListParagraph"/>
              <w:tabs>
                <w:tab w:val="left" w:pos="2012"/>
              </w:tabs>
              <w:ind w:left="360"/>
              <w:rPr>
                <w:b/>
                <w:bCs/>
              </w:rPr>
            </w:pPr>
          </w:p>
        </w:tc>
      </w:tr>
      <w:tr w:rsidR="00631C8E" w14:paraId="1A365FDC" w14:textId="77777777" w:rsidTr="00346AC6">
        <w:trPr>
          <w:trHeight w:val="405"/>
        </w:trPr>
        <w:tc>
          <w:tcPr>
            <w:tcW w:w="4583" w:type="dxa"/>
            <w:gridSpan w:val="4"/>
            <w:vAlign w:val="center"/>
          </w:tcPr>
          <w:p w14:paraId="15959B9C" w14:textId="5732C18C" w:rsidR="00835FA4" w:rsidRDefault="00631C8E" w:rsidP="00B54294">
            <w:pPr>
              <w:tabs>
                <w:tab w:val="left" w:pos="2012"/>
              </w:tabs>
            </w:pPr>
            <w:r>
              <w:t>Signed:</w:t>
            </w:r>
            <w:r w:rsidR="00CF1E95">
              <w:t xml:space="preserve"> </w:t>
            </w:r>
            <w:r w:rsidR="00A57730">
              <w:fldChar w:fldCharType="begin">
                <w:ffData>
                  <w:name w:val="Drop-down1"/>
                  <w:enabled/>
                  <w:calcOnExit w:val="0"/>
                  <w:ddList/>
                </w:ffData>
              </w:fldChar>
            </w:r>
            <w:r w:rsidR="00A57730">
              <w:instrText xml:space="preserve"> FORMDROPDOWN </w:instrText>
            </w:r>
            <w:r w:rsidR="00A57730">
              <w:fldChar w:fldCharType="separate"/>
            </w:r>
            <w:r w:rsidR="00A57730">
              <w:fldChar w:fldCharType="end"/>
            </w:r>
          </w:p>
        </w:tc>
        <w:tc>
          <w:tcPr>
            <w:tcW w:w="5492" w:type="dxa"/>
            <w:gridSpan w:val="3"/>
            <w:vAlign w:val="center"/>
          </w:tcPr>
          <w:p w14:paraId="13D62AD8" w14:textId="6D853B23" w:rsidR="00631C8E" w:rsidRDefault="00F66A71" w:rsidP="00B54294">
            <w:pPr>
              <w:tabs>
                <w:tab w:val="left" w:pos="2012"/>
              </w:tabs>
            </w:pPr>
            <w:r>
              <w:t xml:space="preserve">Full Name (please print): </w:t>
            </w:r>
            <w:r w:rsidR="00CF1E95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8" w:name="Text7"/>
            <w:r w:rsidR="00CF1E95">
              <w:instrText xml:space="preserve"> FORMTEXT </w:instrText>
            </w:r>
            <w:r w:rsidR="00CF1E95">
              <w:fldChar w:fldCharType="separate"/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fldChar w:fldCharType="end"/>
            </w:r>
            <w:bookmarkEnd w:id="18"/>
          </w:p>
        </w:tc>
      </w:tr>
      <w:tr w:rsidR="00070EA1" w14:paraId="18D3BB26" w14:textId="77777777" w:rsidTr="003417E4">
        <w:tc>
          <w:tcPr>
            <w:tcW w:w="10075" w:type="dxa"/>
            <w:gridSpan w:val="7"/>
            <w:vAlign w:val="center"/>
          </w:tcPr>
          <w:p w14:paraId="069EE56A" w14:textId="46F14125" w:rsidR="00070EA1" w:rsidRDefault="00070EA1" w:rsidP="00B54294">
            <w:pPr>
              <w:tabs>
                <w:tab w:val="left" w:pos="2012"/>
              </w:tabs>
            </w:pPr>
            <w:r>
              <w:t>Date:</w:t>
            </w:r>
            <w:r w:rsidR="00CF1E95">
              <w:t xml:space="preserve"> </w:t>
            </w:r>
            <w:r w:rsidR="00CF1E95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 w:rsidR="00CF1E95">
              <w:instrText xml:space="preserve"> FORMTEXT </w:instrText>
            </w:r>
            <w:r w:rsidR="00CF1E95">
              <w:fldChar w:fldCharType="separate"/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rPr>
                <w:noProof/>
              </w:rPr>
              <w:t> </w:t>
            </w:r>
            <w:r w:rsidR="00CF1E95">
              <w:fldChar w:fldCharType="end"/>
            </w:r>
            <w:bookmarkEnd w:id="19"/>
          </w:p>
        </w:tc>
      </w:tr>
      <w:tr w:rsidR="00070EA1" w14:paraId="5EEA4C16" w14:textId="77777777" w:rsidTr="003417E4">
        <w:tc>
          <w:tcPr>
            <w:tcW w:w="10075" w:type="dxa"/>
            <w:gridSpan w:val="7"/>
            <w:vAlign w:val="center"/>
          </w:tcPr>
          <w:p w14:paraId="7C0B5246" w14:textId="77777777" w:rsidR="00897629" w:rsidRDefault="00897629" w:rsidP="00B54294">
            <w:pPr>
              <w:tabs>
                <w:tab w:val="left" w:pos="2012"/>
              </w:tabs>
              <w:rPr>
                <w:sz w:val="20"/>
                <w:szCs w:val="20"/>
              </w:rPr>
            </w:pPr>
          </w:p>
          <w:p w14:paraId="26031285" w14:textId="1F4A2F75" w:rsidR="00070EA1" w:rsidRPr="00DB6A86" w:rsidRDefault="00070EA1" w:rsidP="00B54294">
            <w:pPr>
              <w:tabs>
                <w:tab w:val="left" w:pos="2012"/>
              </w:tabs>
              <w:rPr>
                <w:sz w:val="20"/>
                <w:szCs w:val="20"/>
              </w:rPr>
            </w:pPr>
            <w:r w:rsidRPr="00DB6A86">
              <w:rPr>
                <w:sz w:val="20"/>
                <w:szCs w:val="20"/>
              </w:rPr>
              <w:t xml:space="preserve">Please </w:t>
            </w:r>
            <w:r w:rsidR="00E4581B" w:rsidRPr="00DB6A86">
              <w:rPr>
                <w:sz w:val="20"/>
                <w:szCs w:val="20"/>
              </w:rPr>
              <w:t xml:space="preserve">return completed form via email to </w:t>
            </w:r>
            <w:hyperlink r:id="rId7" w:history="1">
              <w:r w:rsidR="00E4581B" w:rsidRPr="00DB6A86">
                <w:rPr>
                  <w:rStyle w:val="Hyperlink"/>
                  <w:sz w:val="20"/>
                  <w:szCs w:val="20"/>
                </w:rPr>
                <w:t>frgc.bookings@gmail.com</w:t>
              </w:r>
            </w:hyperlink>
            <w:r w:rsidR="00E4581B" w:rsidRPr="00DB6A86">
              <w:rPr>
                <w:sz w:val="20"/>
                <w:szCs w:val="20"/>
              </w:rPr>
              <w:t xml:space="preserve"> </w:t>
            </w:r>
          </w:p>
        </w:tc>
      </w:tr>
    </w:tbl>
    <w:p w14:paraId="7580F77C" w14:textId="77777777" w:rsidR="002256D4" w:rsidRPr="00BA4B9A" w:rsidRDefault="002256D4" w:rsidP="00835FA4">
      <w:pPr>
        <w:tabs>
          <w:tab w:val="left" w:pos="2012"/>
        </w:tabs>
      </w:pPr>
    </w:p>
    <w:sectPr w:rsidR="002256D4" w:rsidRPr="00BA4B9A" w:rsidSect="0014088B">
      <w:headerReference w:type="default" r:id="rId8"/>
      <w:footerReference w:type="default" r:id="rId9"/>
      <w:pgSz w:w="11906" w:h="16838"/>
      <w:pgMar w:top="1440" w:right="746" w:bottom="556" w:left="1440" w:header="627" w:footer="1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F155EC" w14:textId="77777777" w:rsidR="00300892" w:rsidRDefault="00300892" w:rsidP="00734D0D">
      <w:r>
        <w:separator/>
      </w:r>
    </w:p>
  </w:endnote>
  <w:endnote w:type="continuationSeparator" w:id="0">
    <w:p w14:paraId="3861F262" w14:textId="77777777" w:rsidR="00300892" w:rsidRDefault="00300892" w:rsidP="00734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73491" w14:textId="6027FAE1" w:rsidR="0014088B" w:rsidRPr="0014088B" w:rsidRDefault="0014088B" w:rsidP="0014088B">
    <w:pPr>
      <w:pStyle w:val="Footer"/>
      <w:jc w:val="right"/>
      <w:rPr>
        <w:sz w:val="16"/>
        <w:szCs w:val="16"/>
      </w:rPr>
    </w:pPr>
    <w:r>
      <w:rPr>
        <w:sz w:val="16"/>
        <w:szCs w:val="16"/>
      </w:rPr>
      <w:t>November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5A2576" w14:textId="77777777" w:rsidR="00300892" w:rsidRDefault="00300892" w:rsidP="00734D0D">
      <w:r>
        <w:separator/>
      </w:r>
    </w:p>
  </w:footnote>
  <w:footnote w:type="continuationSeparator" w:id="0">
    <w:p w14:paraId="70BACD26" w14:textId="77777777" w:rsidR="00300892" w:rsidRDefault="00300892" w:rsidP="00734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A0AD58" w14:textId="77777777" w:rsidR="00734D0D" w:rsidRPr="00556FD3" w:rsidRDefault="00734D0D" w:rsidP="00734D0D">
    <w:pPr>
      <w:ind w:left="-360"/>
      <w:rPr>
        <w:rFonts w:ascii="Times New Roman" w:hAnsi="Times New Roman" w:cs="Times New Roman"/>
        <w:b/>
        <w:sz w:val="36"/>
        <w:szCs w:val="36"/>
      </w:rPr>
    </w:pPr>
    <w:r w:rsidRPr="00556FD3">
      <w:rPr>
        <w:rFonts w:ascii="Times New Roman" w:hAnsi="Times New Roman" w:cs="Times New Roman"/>
        <w:noProof/>
        <w:sz w:val="36"/>
        <w:szCs w:val="36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71C3AD" wp14:editId="1B6C82A4">
              <wp:simplePos x="0" y="0"/>
              <wp:positionH relativeFrom="page">
                <wp:posOffset>6104890</wp:posOffset>
              </wp:positionH>
              <wp:positionV relativeFrom="paragraph">
                <wp:posOffset>-116205</wp:posOffset>
              </wp:positionV>
              <wp:extent cx="1266825" cy="1404620"/>
              <wp:effectExtent l="0" t="0" r="15875" b="165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68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DC894C" w14:textId="77777777" w:rsidR="00734D0D" w:rsidRDefault="00556FD3" w:rsidP="00734D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CA3272D" wp14:editId="4A22D7B7">
                                <wp:extent cx="866682" cy="1038176"/>
                                <wp:effectExtent l="0" t="0" r="0" b="3810"/>
                                <wp:docPr id="2134495334" name="Picture 1" descr="A black and white logo&#10;&#10;Description automatically generate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34495334" name="Picture 1" descr="A black and white logo&#10;&#10;Description automatically generated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87562" cy="10631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471C3A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80.7pt;margin-top:-9.15pt;width:9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" strokecolor="white [3212]">
              <v:textbox style="mso-fit-shape-to-text:t">
                <w:txbxContent>
                  <w:p w14:paraId="2CDC894C" w14:textId="77777777" w:rsidR="00734D0D" w:rsidRDefault="00556FD3" w:rsidP="00734D0D">
                    <w:r>
                      <w:rPr>
                        <w:noProof/>
                      </w:rPr>
                      <w:drawing>
                        <wp:inline distT="0" distB="0" distL="0" distR="0" wp14:anchorId="6CA3272D" wp14:editId="4A22D7B7">
                          <wp:extent cx="866682" cy="1038176"/>
                          <wp:effectExtent l="0" t="0" r="0" b="3810"/>
                          <wp:docPr id="2134495334" name="Picture 1" descr="A black and white logo&#10;&#10;Description automatically generate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34495334" name="Picture 1" descr="A black and white logo&#10;&#10;Description automatically generated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87562" cy="10631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Pr="00556FD3">
      <w:rPr>
        <w:rFonts w:ascii="Times New Roman" w:hAnsi="Times New Roman" w:cs="Times New Roman"/>
        <w:b/>
        <w:sz w:val="36"/>
        <w:szCs w:val="36"/>
      </w:rPr>
      <w:t xml:space="preserve">FLETCHING </w:t>
    </w:r>
    <w:r w:rsidR="00556FD3" w:rsidRPr="00556FD3">
      <w:rPr>
        <w:rFonts w:ascii="Times New Roman" w:hAnsi="Times New Roman" w:cs="Times New Roman"/>
        <w:b/>
        <w:sz w:val="36"/>
        <w:szCs w:val="36"/>
      </w:rPr>
      <w:t>RECREATION GROUND CHARITY</w:t>
    </w:r>
    <w:r w:rsidRPr="00556FD3">
      <w:rPr>
        <w:rFonts w:ascii="Times New Roman" w:hAnsi="Times New Roman" w:cs="Times New Roman"/>
        <w:b/>
        <w:sz w:val="36"/>
        <w:szCs w:val="36"/>
      </w:rPr>
      <w:tab/>
    </w:r>
  </w:p>
  <w:p w14:paraId="1326D09A" w14:textId="77777777" w:rsidR="00734D0D" w:rsidRPr="009D61DF" w:rsidRDefault="00CF5117" w:rsidP="00734D0D">
    <w:pPr>
      <w:ind w:left="-360"/>
      <w:rPr>
        <w:rFonts w:cs="Arial"/>
        <w:b/>
      </w:rPr>
    </w:pPr>
    <w:r>
      <w:rPr>
        <w:rFonts w:cs="Arial"/>
        <w:b/>
      </w:rPr>
      <w:t>Contact</w:t>
    </w:r>
    <w:r w:rsidR="00734D0D" w:rsidRPr="009D61DF">
      <w:rPr>
        <w:rFonts w:cs="Arial"/>
        <w:b/>
      </w:rPr>
      <w:t>: Gabriella Paterson-Griggs</w:t>
    </w:r>
  </w:p>
  <w:p w14:paraId="531D704C" w14:textId="77777777" w:rsidR="00734D0D" w:rsidRDefault="00734D0D" w:rsidP="00734D0D">
    <w:pPr>
      <w:ind w:left="-360"/>
      <w:rPr>
        <w:rFonts w:cs="Arial"/>
      </w:rPr>
    </w:pPr>
    <w:r>
      <w:rPr>
        <w:rFonts w:cs="Arial"/>
      </w:rPr>
      <w:t>Tel: 07534 959772</w:t>
    </w:r>
  </w:p>
  <w:p w14:paraId="2B69F0F9" w14:textId="446D332B" w:rsidR="00734D0D" w:rsidRPr="009D61DF" w:rsidRDefault="00734D0D" w:rsidP="00734D0D">
    <w:pPr>
      <w:ind w:left="-360"/>
      <w:rPr>
        <w:rFonts w:cs="Arial"/>
      </w:rPr>
    </w:pPr>
    <w:r w:rsidRPr="009D61DF">
      <w:rPr>
        <w:rFonts w:cs="Arial"/>
      </w:rPr>
      <w:t xml:space="preserve">E-mail: </w:t>
    </w:r>
    <w:r w:rsidR="00D179EB">
      <w:rPr>
        <w:rFonts w:cs="Arial"/>
      </w:rPr>
      <w:t>frgc</w:t>
    </w:r>
    <w:r w:rsidR="001F748F">
      <w:rPr>
        <w:rFonts w:cs="Arial"/>
      </w:rPr>
      <w:t>.bookings</w:t>
    </w:r>
    <w:r w:rsidRPr="009D61DF">
      <w:rPr>
        <w:rFonts w:cs="Arial"/>
      </w:rPr>
      <w:t>@</w:t>
    </w:r>
    <w:r w:rsidR="001F748F">
      <w:rPr>
        <w:rFonts w:cs="Arial"/>
      </w:rPr>
      <w:t>gmail.com</w:t>
    </w:r>
  </w:p>
  <w:p w14:paraId="1A4E4060" w14:textId="77777777" w:rsidR="00734D0D" w:rsidRPr="009D61DF" w:rsidRDefault="00734D0D" w:rsidP="00734D0D">
    <w:pPr>
      <w:ind w:left="-360"/>
      <w:rPr>
        <w:rFonts w:cs="Arial"/>
      </w:rPr>
    </w:pPr>
    <w:r w:rsidRPr="009D61DF">
      <w:rPr>
        <w:rFonts w:cs="Arial"/>
      </w:rPr>
      <w:t>Website www.fletching-pc.org</w:t>
    </w:r>
  </w:p>
  <w:p w14:paraId="47085407" w14:textId="77777777" w:rsidR="00734D0D" w:rsidRDefault="00734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D42B0C"/>
    <w:multiLevelType w:val="hybridMultilevel"/>
    <w:tmpl w:val="9DA0834E"/>
    <w:lvl w:ilvl="0" w:tplc="15D8680A">
      <w:start w:val="1"/>
      <w:numFmt w:val="lowerRoman"/>
      <w:pStyle w:val="Subtitlewithnumber"/>
      <w:lvlText w:val="%1."/>
      <w:lvlJc w:val="right"/>
      <w:pPr>
        <w:ind w:left="108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AD516D"/>
    <w:multiLevelType w:val="hybridMultilevel"/>
    <w:tmpl w:val="CCB4A79E"/>
    <w:lvl w:ilvl="0" w:tplc="FF46DDDC">
      <w:start w:val="1"/>
      <w:numFmt w:val="decimal"/>
      <w:pStyle w:val="Title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C66D6F"/>
    <w:multiLevelType w:val="hybridMultilevel"/>
    <w:tmpl w:val="2468FE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79786006">
    <w:abstractNumId w:val="0"/>
  </w:num>
  <w:num w:numId="2" w16cid:durableId="1875803239">
    <w:abstractNumId w:val="1"/>
  </w:num>
  <w:num w:numId="3" w16cid:durableId="16012547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892"/>
    <w:rsid w:val="000166EC"/>
    <w:rsid w:val="000170CB"/>
    <w:rsid w:val="000308D6"/>
    <w:rsid w:val="00057527"/>
    <w:rsid w:val="0006441D"/>
    <w:rsid w:val="00070EA1"/>
    <w:rsid w:val="000E2275"/>
    <w:rsid w:val="0014088B"/>
    <w:rsid w:val="0017605D"/>
    <w:rsid w:val="00182E7B"/>
    <w:rsid w:val="001B1746"/>
    <w:rsid w:val="001C0A2C"/>
    <w:rsid w:val="001F748F"/>
    <w:rsid w:val="00201BD0"/>
    <w:rsid w:val="0022105F"/>
    <w:rsid w:val="002256D4"/>
    <w:rsid w:val="00231324"/>
    <w:rsid w:val="00234F4F"/>
    <w:rsid w:val="00245F90"/>
    <w:rsid w:val="00253978"/>
    <w:rsid w:val="002971EE"/>
    <w:rsid w:val="002A7EB5"/>
    <w:rsid w:val="002D258D"/>
    <w:rsid w:val="002E0E00"/>
    <w:rsid w:val="002F2199"/>
    <w:rsid w:val="00300892"/>
    <w:rsid w:val="00327F04"/>
    <w:rsid w:val="00335E40"/>
    <w:rsid w:val="003417E4"/>
    <w:rsid w:val="00346AC6"/>
    <w:rsid w:val="003A6B8B"/>
    <w:rsid w:val="00406A98"/>
    <w:rsid w:val="00480589"/>
    <w:rsid w:val="0049323F"/>
    <w:rsid w:val="005369E7"/>
    <w:rsid w:val="00547F9E"/>
    <w:rsid w:val="00556D64"/>
    <w:rsid w:val="00556FD3"/>
    <w:rsid w:val="005910AF"/>
    <w:rsid w:val="005E29F5"/>
    <w:rsid w:val="006044AB"/>
    <w:rsid w:val="006156D1"/>
    <w:rsid w:val="00631C8E"/>
    <w:rsid w:val="0070639E"/>
    <w:rsid w:val="00712497"/>
    <w:rsid w:val="00724761"/>
    <w:rsid w:val="00726D92"/>
    <w:rsid w:val="00734D0D"/>
    <w:rsid w:val="00764198"/>
    <w:rsid w:val="00781443"/>
    <w:rsid w:val="007A1E71"/>
    <w:rsid w:val="007A4456"/>
    <w:rsid w:val="007D1B2C"/>
    <w:rsid w:val="00831192"/>
    <w:rsid w:val="00835FA4"/>
    <w:rsid w:val="008608D1"/>
    <w:rsid w:val="00897629"/>
    <w:rsid w:val="008B0102"/>
    <w:rsid w:val="008B7C21"/>
    <w:rsid w:val="00984A90"/>
    <w:rsid w:val="00987CB5"/>
    <w:rsid w:val="009C0AF9"/>
    <w:rsid w:val="009C5907"/>
    <w:rsid w:val="009C7E12"/>
    <w:rsid w:val="00A269F0"/>
    <w:rsid w:val="00A535BB"/>
    <w:rsid w:val="00A57730"/>
    <w:rsid w:val="00A771F7"/>
    <w:rsid w:val="00A83E06"/>
    <w:rsid w:val="00AB4ABA"/>
    <w:rsid w:val="00AE077B"/>
    <w:rsid w:val="00B1788B"/>
    <w:rsid w:val="00B54294"/>
    <w:rsid w:val="00B56ED0"/>
    <w:rsid w:val="00B60F00"/>
    <w:rsid w:val="00B6405E"/>
    <w:rsid w:val="00B93435"/>
    <w:rsid w:val="00BA206D"/>
    <w:rsid w:val="00BA4B9A"/>
    <w:rsid w:val="00BB0CD5"/>
    <w:rsid w:val="00C24592"/>
    <w:rsid w:val="00C61AD3"/>
    <w:rsid w:val="00C65C38"/>
    <w:rsid w:val="00C7534E"/>
    <w:rsid w:val="00C766D8"/>
    <w:rsid w:val="00CF1E95"/>
    <w:rsid w:val="00CF5117"/>
    <w:rsid w:val="00D179EB"/>
    <w:rsid w:val="00DB3CA6"/>
    <w:rsid w:val="00DB6A86"/>
    <w:rsid w:val="00DC7B3D"/>
    <w:rsid w:val="00DF3AC3"/>
    <w:rsid w:val="00E10D7D"/>
    <w:rsid w:val="00E14155"/>
    <w:rsid w:val="00E435A0"/>
    <w:rsid w:val="00E4581B"/>
    <w:rsid w:val="00E55518"/>
    <w:rsid w:val="00EA54D7"/>
    <w:rsid w:val="00EC5224"/>
    <w:rsid w:val="00F21A7D"/>
    <w:rsid w:val="00F35F2B"/>
    <w:rsid w:val="00F600BF"/>
    <w:rsid w:val="00F66A71"/>
    <w:rsid w:val="00F70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A7379"/>
  <w15:chartTrackingRefBased/>
  <w15:docId w15:val="{1ECC6DAA-18F4-654A-B5F3-08CE62E0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Times New Roman (Body CS)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D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4D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4D0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4D0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4D0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4D0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4D0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4D0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4D0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F70B48"/>
    <w:pPr>
      <w:spacing w:after="120"/>
      <w:ind w:left="567"/>
    </w:pPr>
    <w:rPr>
      <w:rFonts w:eastAsia="Calibri" w:cs="Arial"/>
      <w:bCs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70B48"/>
    <w:rPr>
      <w:rFonts w:eastAsia="Calibri" w:cs="Arial"/>
      <w:bCs/>
      <w:sz w:val="22"/>
      <w:szCs w:val="22"/>
    </w:rPr>
  </w:style>
  <w:style w:type="paragraph" w:customStyle="1" w:styleId="Subtitleitalic">
    <w:name w:val="Subtitle italic"/>
    <w:basedOn w:val="Subtitle"/>
    <w:qFormat/>
    <w:rsid w:val="00F70B48"/>
    <w:pPr>
      <w:spacing w:before="120"/>
    </w:pPr>
    <w:rPr>
      <w:i/>
    </w:rPr>
  </w:style>
  <w:style w:type="paragraph" w:customStyle="1" w:styleId="Subtitlewithnumber">
    <w:name w:val="Subtitle with number"/>
    <w:basedOn w:val="Subtitle"/>
    <w:qFormat/>
    <w:rsid w:val="00F70B48"/>
    <w:pPr>
      <w:numPr>
        <w:numId w:val="1"/>
      </w:numPr>
      <w:spacing w:after="60"/>
    </w:pPr>
  </w:style>
  <w:style w:type="paragraph" w:customStyle="1" w:styleId="Titlenonumber">
    <w:name w:val="Title no number"/>
    <w:basedOn w:val="Title"/>
    <w:qFormat/>
    <w:rsid w:val="00F70B48"/>
    <w:pPr>
      <w:spacing w:before="120" w:after="120"/>
      <w:ind w:left="567"/>
    </w:pPr>
    <w:rPr>
      <w:b w:val="0"/>
    </w:rPr>
  </w:style>
  <w:style w:type="paragraph" w:styleId="Title">
    <w:name w:val="Title"/>
    <w:basedOn w:val="ListParagraph"/>
    <w:next w:val="Normal"/>
    <w:link w:val="TitleChar"/>
    <w:uiPriority w:val="10"/>
    <w:qFormat/>
    <w:rsid w:val="00F70B48"/>
    <w:pPr>
      <w:numPr>
        <w:numId w:val="2"/>
      </w:numPr>
      <w:contextualSpacing w:val="0"/>
    </w:pPr>
    <w:rPr>
      <w:rFonts w:eastAsia="Calibri" w:cs="Arial"/>
      <w:b/>
    </w:rPr>
  </w:style>
  <w:style w:type="character" w:customStyle="1" w:styleId="TitleChar">
    <w:name w:val="Title Char"/>
    <w:basedOn w:val="DefaultParagraphFont"/>
    <w:link w:val="Title"/>
    <w:uiPriority w:val="10"/>
    <w:rsid w:val="00F70B48"/>
    <w:rPr>
      <w:rFonts w:eastAsia="Calibri" w:cs="Arial"/>
      <w:b/>
    </w:rPr>
  </w:style>
  <w:style w:type="paragraph" w:styleId="ListParagraph">
    <w:name w:val="List Paragraph"/>
    <w:basedOn w:val="Normal"/>
    <w:uiPriority w:val="34"/>
    <w:qFormat/>
    <w:rsid w:val="00F70B4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34D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4D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4D0D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4D0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4D0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4D0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4D0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4D0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4D0D"/>
    <w:rPr>
      <w:rFonts w:asciiTheme="minorHAnsi" w:eastAsiaTheme="majorEastAsia" w:hAnsiTheme="minorHAnsi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734D0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34D0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734D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4D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4D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4D0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4D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4D0D"/>
  </w:style>
  <w:style w:type="paragraph" w:styleId="Footer">
    <w:name w:val="footer"/>
    <w:basedOn w:val="Normal"/>
    <w:link w:val="FooterChar"/>
    <w:uiPriority w:val="99"/>
    <w:unhideWhenUsed/>
    <w:rsid w:val="00734D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4D0D"/>
  </w:style>
  <w:style w:type="table" w:styleId="TableGrid">
    <w:name w:val="Table Grid"/>
    <w:basedOn w:val="TableNormal"/>
    <w:uiPriority w:val="39"/>
    <w:rsid w:val="00726D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58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rgc.booking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fletchingparishcouncil/Library/Group%20Containers/UBF8T346G9.Office/User%20Content.localized/Templates.localized/FRG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FRGC.dotx</Template>
  <TotalTime>2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Gabriella Paterson-Griggs</cp:lastModifiedBy>
  <cp:revision>4</cp:revision>
  <cp:lastPrinted>2025-01-08T17:29:00Z</cp:lastPrinted>
  <dcterms:created xsi:type="dcterms:W3CDTF">2025-01-08T17:28:00Z</dcterms:created>
  <dcterms:modified xsi:type="dcterms:W3CDTF">2025-01-08T17:31:00Z</dcterms:modified>
</cp:coreProperties>
</file>