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AE3402">
        <w:t>27</w:t>
      </w:r>
      <w:r w:rsidR="00AE3402" w:rsidRPr="00AE3402">
        <w:rPr>
          <w:vertAlign w:val="superscript"/>
        </w:rPr>
        <w:t>th</w:t>
      </w:r>
      <w:r w:rsidR="00AE3402">
        <w:t xml:space="preserve"> January 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AE3402">
        <w:rPr>
          <w:b/>
        </w:rPr>
        <w:t>3</w:t>
      </w:r>
      <w:r w:rsidR="00AE3402" w:rsidRPr="00AE3402">
        <w:rPr>
          <w:b/>
          <w:vertAlign w:val="superscript"/>
        </w:rPr>
        <w:t>rd</w:t>
      </w:r>
      <w:r w:rsidR="00AE3402">
        <w:rPr>
          <w:b/>
        </w:rPr>
        <w:t xml:space="preserve"> February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r>
        <w:t xml:space="preserve">, </w:t>
      </w:r>
      <w:r w:rsidR="00141A35">
        <w:t>commencing</w:t>
      </w:r>
      <w:r>
        <w:t xml:space="preserve"> at 7.30 pm, in </w:t>
      </w:r>
      <w:r w:rsidR="00BF1DCC">
        <w:t>Whitehill Chapel</w:t>
      </w:r>
      <w:r>
        <w:t>, Painter</w:t>
      </w:r>
      <w:r w:rsidR="00F22FF3">
        <w:t>’</w:t>
      </w:r>
      <w:r>
        <w:t>s Forstal.</w:t>
      </w:r>
      <w:r w:rsidR="008847C1"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 xml:space="preserve">Parish Councillor </w:t>
      </w:r>
      <w:proofErr w:type="gramStart"/>
      <w:r w:rsidR="0012475B">
        <w:t>vacancies</w:t>
      </w:r>
      <w:proofErr w:type="gramEnd"/>
    </w:p>
    <w:p w:rsidR="00423430" w:rsidRDefault="00423430" w:rsidP="00C940D2">
      <w:pPr>
        <w:tabs>
          <w:tab w:val="left" w:pos="993"/>
          <w:tab w:val="left" w:pos="1701"/>
        </w:tabs>
        <w:ind w:right="540"/>
      </w:pPr>
      <w:bookmarkStart w:id="0" w:name="_GoBack"/>
      <w:bookmarkEnd w:id="0"/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9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FB5569">
        <w:t>10</w:t>
      </w:r>
      <w:r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AE3402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FB5569">
        <w:t>1</w:t>
      </w:r>
      <w:r>
        <w:tab/>
      </w:r>
      <w:r w:rsidR="00091EA1">
        <w:t>Standing Orders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432E1" w:rsidRDefault="00FB5569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2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AB6496">
        <w:t>3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AB6496">
        <w:t>4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AB6496">
        <w:t>5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AB6496">
        <w:t>6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Wednesday </w:t>
      </w:r>
      <w:r w:rsidR="00AE3402">
        <w:t>2</w:t>
      </w:r>
      <w:r w:rsidR="00AE3402" w:rsidRPr="00AE3402">
        <w:rPr>
          <w:vertAlign w:val="superscript"/>
        </w:rPr>
        <w:t>nd</w:t>
      </w:r>
      <w:r w:rsidR="00AE3402">
        <w:t xml:space="preserve"> March</w:t>
      </w:r>
      <w:r w:rsidR="00062B20">
        <w:t xml:space="preserve"> 2016</w:t>
      </w:r>
      <w:r w:rsidR="00F13697">
        <w:t xml:space="preserve"> at </w:t>
      </w:r>
      <w:proofErr w:type="spellStart"/>
      <w:r w:rsidR="00F13697">
        <w:t>7.30pm</w:t>
      </w:r>
      <w:proofErr w:type="spellEnd"/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40" w:rsidRDefault="00D70D40">
      <w:r>
        <w:separator/>
      </w:r>
    </w:p>
  </w:endnote>
  <w:endnote w:type="continuationSeparator" w:id="0">
    <w:p w:rsidR="00D70D40" w:rsidRDefault="00D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40" w:rsidRDefault="00D70D40">
      <w:r>
        <w:separator/>
      </w:r>
    </w:p>
  </w:footnote>
  <w:footnote w:type="continuationSeparator" w:id="0">
    <w:p w:rsidR="00D70D40" w:rsidRDefault="00D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FA3"/>
    <w:rsid w:val="00001450"/>
    <w:rsid w:val="000043CD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18E7"/>
    <w:rsid w:val="00795FE7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70D40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22FF3"/>
    <w:rsid w:val="00F432E1"/>
    <w:rsid w:val="00F96B33"/>
    <w:rsid w:val="00FA3A7D"/>
    <w:rsid w:val="00FA573C"/>
    <w:rsid w:val="00FB5569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3046317E.dotm</Template>
  <TotalTime>1</TotalTime>
  <Pages>1</Pages>
  <Words>106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em79</cp:lastModifiedBy>
  <cp:revision>3</cp:revision>
  <cp:lastPrinted>2015-11-25T07:39:00Z</cp:lastPrinted>
  <dcterms:created xsi:type="dcterms:W3CDTF">2016-01-21T10:16:00Z</dcterms:created>
  <dcterms:modified xsi:type="dcterms:W3CDTF">2016-01-21T10:17:00Z</dcterms:modified>
</cp:coreProperties>
</file>