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86D2F" w14:textId="467BDAF7" w:rsidR="000C5155" w:rsidRPr="00E23E88" w:rsidRDefault="0011578F" w:rsidP="00E23E88">
      <w:pPr>
        <w:pStyle w:val="Title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BROXTON</w:t>
      </w:r>
      <w:r w:rsidR="000C5155" w:rsidRPr="00FF1507">
        <w:rPr>
          <w:rFonts w:ascii="Arial" w:hAnsi="Arial" w:cs="Arial"/>
          <w:b/>
          <w:bCs/>
          <w:sz w:val="36"/>
          <w:szCs w:val="36"/>
        </w:rPr>
        <w:t xml:space="preserve"> &amp; DISTRICT PARISH COUNCIL</w:t>
      </w:r>
      <w:r w:rsidR="00E23E88">
        <w:rPr>
          <w:rFonts w:ascii="Arial" w:hAnsi="Arial" w:cs="Arial"/>
          <w:b/>
          <w:bCs/>
          <w:sz w:val="36"/>
          <w:szCs w:val="36"/>
        </w:rPr>
        <w:br/>
      </w:r>
      <w:r w:rsidR="000C5155" w:rsidRPr="00FF1507">
        <w:rPr>
          <w:rFonts w:ascii="Arial" w:hAnsi="Arial" w:cs="Arial"/>
          <w:b/>
          <w:bCs/>
          <w:sz w:val="36"/>
          <w:szCs w:val="36"/>
        </w:rPr>
        <w:t>Grant Application Form &amp; Guidelines</w:t>
      </w:r>
    </w:p>
    <w:p w14:paraId="6394853D" w14:textId="12311467" w:rsidR="00B278E3" w:rsidRPr="004E2517" w:rsidRDefault="00B278E3" w:rsidP="00FF1507">
      <w:pPr>
        <w:pStyle w:val="Heading1"/>
        <w:rPr>
          <w:rFonts w:eastAsia="Batang"/>
          <w:b w:val="0"/>
        </w:rPr>
      </w:pPr>
      <w:r w:rsidRPr="004E2517">
        <w:rPr>
          <w:rFonts w:eastAsia="Batang"/>
        </w:rPr>
        <w:t>Applicant’s Details</w:t>
      </w:r>
    </w:p>
    <w:p w14:paraId="4BC9E847" w14:textId="26BAE1A7" w:rsidR="00B278E3" w:rsidRPr="005050F9" w:rsidRDefault="00B278E3" w:rsidP="00B278E3">
      <w:pPr>
        <w:rPr>
          <w:rFonts w:ascii="Arial" w:eastAsia="Batang" w:hAnsi="Arial" w:cs="Arial"/>
          <w:sz w:val="28"/>
          <w:szCs w:val="28"/>
        </w:rPr>
      </w:pPr>
      <w:r w:rsidRPr="00E23E88">
        <w:rPr>
          <w:rFonts w:ascii="Arial" w:eastAsia="Batang" w:hAnsi="Arial" w:cs="Arial"/>
          <w:sz w:val="24"/>
          <w:szCs w:val="24"/>
        </w:rPr>
        <w:t>Name of Organisation</w:t>
      </w:r>
      <w:r w:rsidRPr="005050F9">
        <w:rPr>
          <w:rFonts w:ascii="Arial" w:eastAsia="Batang" w:hAnsi="Arial" w:cs="Arial"/>
          <w:sz w:val="28"/>
          <w:szCs w:val="28"/>
        </w:rPr>
        <w:t xml:space="preserve"> …</w:t>
      </w:r>
      <w:r w:rsidR="00E44847">
        <w:rPr>
          <w:rFonts w:ascii="Arial" w:eastAsia="Batang" w:hAnsi="Arial" w:cs="Arial"/>
          <w:sz w:val="28"/>
          <w:szCs w:val="28"/>
        </w:rPr>
        <w:t>……………………………</w:t>
      </w:r>
      <w:r w:rsidRPr="005050F9">
        <w:rPr>
          <w:rFonts w:ascii="Arial" w:eastAsia="Batang" w:hAnsi="Arial" w:cs="Arial"/>
          <w:sz w:val="28"/>
          <w:szCs w:val="28"/>
        </w:rPr>
        <w:t>…………………………</w:t>
      </w:r>
      <w:r w:rsidR="00E23E88">
        <w:rPr>
          <w:rFonts w:ascii="Arial" w:eastAsia="Batang" w:hAnsi="Arial" w:cs="Arial"/>
          <w:sz w:val="28"/>
          <w:szCs w:val="28"/>
        </w:rPr>
        <w:t>…………………...</w:t>
      </w:r>
    </w:p>
    <w:p w14:paraId="1805154B" w14:textId="70DB54B9" w:rsidR="00B278E3" w:rsidRPr="005050F9" w:rsidRDefault="00B278E3" w:rsidP="00B278E3">
      <w:pPr>
        <w:rPr>
          <w:rFonts w:ascii="Arial" w:eastAsia="Batang" w:hAnsi="Arial" w:cs="Arial"/>
          <w:sz w:val="28"/>
          <w:szCs w:val="28"/>
        </w:rPr>
      </w:pPr>
      <w:r w:rsidRPr="00E23E88">
        <w:rPr>
          <w:rFonts w:ascii="Arial" w:eastAsia="Batang" w:hAnsi="Arial" w:cs="Arial"/>
          <w:sz w:val="24"/>
          <w:szCs w:val="24"/>
        </w:rPr>
        <w:t>Name of Contact</w:t>
      </w:r>
      <w:r w:rsidRPr="005050F9">
        <w:rPr>
          <w:rFonts w:ascii="Arial" w:eastAsia="Batang" w:hAnsi="Arial" w:cs="Arial"/>
          <w:sz w:val="28"/>
          <w:szCs w:val="28"/>
        </w:rPr>
        <w:t xml:space="preserve">  …</w:t>
      </w:r>
      <w:r w:rsidR="00E44847">
        <w:rPr>
          <w:rFonts w:ascii="Arial" w:eastAsia="Batang" w:hAnsi="Arial" w:cs="Arial"/>
          <w:sz w:val="28"/>
          <w:szCs w:val="28"/>
        </w:rPr>
        <w:t>………………</w:t>
      </w:r>
      <w:r w:rsidRPr="005050F9">
        <w:rPr>
          <w:rFonts w:ascii="Arial" w:eastAsia="Batang" w:hAnsi="Arial" w:cs="Arial"/>
          <w:sz w:val="28"/>
          <w:szCs w:val="28"/>
        </w:rPr>
        <w:t>……………………………………………</w:t>
      </w:r>
      <w:r w:rsidR="00E23E88">
        <w:rPr>
          <w:rFonts w:ascii="Arial" w:eastAsia="Batang" w:hAnsi="Arial" w:cs="Arial"/>
          <w:sz w:val="28"/>
          <w:szCs w:val="28"/>
        </w:rPr>
        <w:t>………………….</w:t>
      </w:r>
    </w:p>
    <w:p w14:paraId="4C5D2550" w14:textId="59117B8A" w:rsidR="00B278E3" w:rsidRPr="005050F9" w:rsidRDefault="00B278E3" w:rsidP="00B278E3">
      <w:pPr>
        <w:rPr>
          <w:rFonts w:ascii="Arial" w:eastAsia="Batang" w:hAnsi="Arial" w:cs="Arial"/>
          <w:sz w:val="28"/>
          <w:szCs w:val="28"/>
        </w:rPr>
      </w:pPr>
      <w:r w:rsidRPr="00E23E88">
        <w:rPr>
          <w:rFonts w:ascii="Arial" w:eastAsia="Batang" w:hAnsi="Arial" w:cs="Arial"/>
          <w:sz w:val="24"/>
          <w:szCs w:val="24"/>
        </w:rPr>
        <w:t>Address for correspondence (inc. payments)</w:t>
      </w:r>
      <w:r w:rsidRPr="005050F9">
        <w:rPr>
          <w:rFonts w:ascii="Arial" w:eastAsia="Batang" w:hAnsi="Arial" w:cs="Arial"/>
          <w:sz w:val="28"/>
          <w:szCs w:val="28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7581B7E" w14:textId="0C5580DD" w:rsidR="00B278E3" w:rsidRDefault="00B278E3" w:rsidP="00B278E3">
      <w:pPr>
        <w:rPr>
          <w:rFonts w:ascii="Arial" w:eastAsia="Batang" w:hAnsi="Arial" w:cs="Arial"/>
          <w:sz w:val="28"/>
          <w:szCs w:val="28"/>
        </w:rPr>
      </w:pPr>
      <w:r w:rsidRPr="00E23E88">
        <w:rPr>
          <w:rFonts w:ascii="Arial" w:eastAsia="Batang" w:hAnsi="Arial" w:cs="Arial"/>
          <w:sz w:val="24"/>
          <w:szCs w:val="24"/>
        </w:rPr>
        <w:t>Contact Telephone Number: Day</w:t>
      </w:r>
      <w:r w:rsidRPr="005050F9">
        <w:rPr>
          <w:rFonts w:ascii="Arial" w:eastAsia="Batang" w:hAnsi="Arial" w:cs="Arial"/>
          <w:sz w:val="28"/>
          <w:szCs w:val="28"/>
        </w:rPr>
        <w:t xml:space="preserve"> …………………</w:t>
      </w:r>
      <w:r>
        <w:rPr>
          <w:rFonts w:ascii="Arial" w:eastAsia="Batang" w:hAnsi="Arial" w:cs="Arial"/>
          <w:sz w:val="28"/>
          <w:szCs w:val="28"/>
        </w:rPr>
        <w:t>…………………………</w:t>
      </w:r>
      <w:r w:rsidR="00E23E88">
        <w:rPr>
          <w:rFonts w:ascii="Arial" w:eastAsia="Batang" w:hAnsi="Arial" w:cs="Arial"/>
          <w:sz w:val="28"/>
          <w:szCs w:val="28"/>
        </w:rPr>
        <w:t>……………………..</w:t>
      </w:r>
      <w:r>
        <w:rPr>
          <w:rFonts w:ascii="Arial" w:eastAsia="Batang" w:hAnsi="Arial" w:cs="Arial"/>
          <w:sz w:val="28"/>
          <w:szCs w:val="28"/>
        </w:rPr>
        <w:br/>
      </w:r>
      <w:r>
        <w:rPr>
          <w:rFonts w:ascii="Arial" w:eastAsia="Batang" w:hAnsi="Arial" w:cs="Arial"/>
          <w:sz w:val="28"/>
          <w:szCs w:val="28"/>
        </w:rPr>
        <w:tab/>
      </w:r>
      <w:r>
        <w:rPr>
          <w:rFonts w:ascii="Arial" w:eastAsia="Batang" w:hAnsi="Arial" w:cs="Arial"/>
          <w:sz w:val="28"/>
          <w:szCs w:val="28"/>
        </w:rPr>
        <w:tab/>
      </w:r>
      <w:r>
        <w:rPr>
          <w:rFonts w:ascii="Arial" w:eastAsia="Batang" w:hAnsi="Arial" w:cs="Arial"/>
          <w:sz w:val="28"/>
          <w:szCs w:val="28"/>
        </w:rPr>
        <w:tab/>
      </w:r>
      <w:r>
        <w:rPr>
          <w:rFonts w:ascii="Arial" w:eastAsia="Batang" w:hAnsi="Arial" w:cs="Arial"/>
          <w:sz w:val="28"/>
          <w:szCs w:val="28"/>
        </w:rPr>
        <w:tab/>
      </w:r>
      <w:r w:rsidRPr="00E23E88">
        <w:rPr>
          <w:rFonts w:ascii="Arial" w:eastAsia="Batang" w:hAnsi="Arial" w:cs="Arial"/>
          <w:sz w:val="24"/>
          <w:szCs w:val="24"/>
        </w:rPr>
        <w:t>Evening</w:t>
      </w:r>
      <w:r w:rsidRPr="005050F9">
        <w:rPr>
          <w:rFonts w:ascii="Arial" w:eastAsia="Batang" w:hAnsi="Arial" w:cs="Arial"/>
          <w:sz w:val="28"/>
          <w:szCs w:val="28"/>
        </w:rPr>
        <w:t xml:space="preserve"> …………………</w:t>
      </w:r>
      <w:r>
        <w:rPr>
          <w:rFonts w:ascii="Arial" w:eastAsia="Batang" w:hAnsi="Arial" w:cs="Arial"/>
          <w:sz w:val="28"/>
          <w:szCs w:val="28"/>
        </w:rPr>
        <w:t>……………………</w:t>
      </w:r>
      <w:r w:rsidR="00E23E88">
        <w:rPr>
          <w:rFonts w:ascii="Arial" w:eastAsia="Batang" w:hAnsi="Arial" w:cs="Arial"/>
          <w:sz w:val="28"/>
          <w:szCs w:val="28"/>
        </w:rPr>
        <w:t>………………………..</w:t>
      </w:r>
    </w:p>
    <w:p w14:paraId="14CAE9D8" w14:textId="5F38C422" w:rsidR="00B278E3" w:rsidRPr="005050F9" w:rsidRDefault="00B278E3" w:rsidP="00B278E3">
      <w:pPr>
        <w:rPr>
          <w:rFonts w:ascii="Arial" w:hAnsi="Arial" w:cs="Arial"/>
          <w:sz w:val="28"/>
          <w:szCs w:val="28"/>
        </w:rPr>
      </w:pPr>
      <w:r w:rsidRPr="005050F9">
        <w:rPr>
          <w:rFonts w:ascii="Arial" w:hAnsi="Arial" w:cs="Arial"/>
          <w:sz w:val="28"/>
          <w:szCs w:val="28"/>
        </w:rPr>
        <w:t>E-mail Address …</w:t>
      </w:r>
      <w:r w:rsidR="00E44847">
        <w:rPr>
          <w:rFonts w:ascii="Arial" w:hAnsi="Arial" w:cs="Arial"/>
          <w:sz w:val="28"/>
          <w:szCs w:val="28"/>
        </w:rPr>
        <w:t>……………</w:t>
      </w:r>
      <w:r w:rsidRPr="005050F9">
        <w:rPr>
          <w:rFonts w:ascii="Arial" w:hAnsi="Arial" w:cs="Arial"/>
          <w:sz w:val="28"/>
          <w:szCs w:val="28"/>
        </w:rPr>
        <w:t>…………………………………</w:t>
      </w:r>
      <w:r>
        <w:rPr>
          <w:rFonts w:ascii="Arial" w:hAnsi="Arial" w:cs="Arial"/>
          <w:sz w:val="28"/>
          <w:szCs w:val="28"/>
        </w:rPr>
        <w:t>……</w:t>
      </w:r>
      <w:r w:rsidRPr="005050F9">
        <w:rPr>
          <w:rFonts w:ascii="Arial" w:hAnsi="Arial" w:cs="Arial"/>
          <w:sz w:val="28"/>
          <w:szCs w:val="28"/>
        </w:rPr>
        <w:t>………</w:t>
      </w:r>
      <w:r w:rsidR="00E23E88">
        <w:rPr>
          <w:rFonts w:ascii="Arial" w:hAnsi="Arial" w:cs="Arial"/>
          <w:sz w:val="28"/>
          <w:szCs w:val="28"/>
        </w:rPr>
        <w:t>………………….</w:t>
      </w:r>
    </w:p>
    <w:p w14:paraId="4779CF72" w14:textId="77777777" w:rsidR="00B278E3" w:rsidRPr="005050F9" w:rsidRDefault="00B278E3" w:rsidP="00B278E3">
      <w:pPr>
        <w:rPr>
          <w:rFonts w:ascii="Arial" w:hAnsi="Arial" w:cs="Arial"/>
          <w:sz w:val="28"/>
          <w:szCs w:val="28"/>
        </w:rPr>
      </w:pPr>
    </w:p>
    <w:p w14:paraId="2718294C" w14:textId="77777777" w:rsidR="00B278E3" w:rsidRPr="00A17DCF" w:rsidRDefault="00B278E3" w:rsidP="00B278E3">
      <w:pPr>
        <w:jc w:val="center"/>
        <w:rPr>
          <w:rFonts w:ascii="Arial" w:hAnsi="Arial" w:cs="Arial"/>
          <w:i/>
          <w:sz w:val="24"/>
          <w:szCs w:val="24"/>
        </w:rPr>
      </w:pPr>
      <w:r w:rsidRPr="00A17DCF">
        <w:rPr>
          <w:rFonts w:ascii="Arial" w:hAnsi="Arial" w:cs="Arial"/>
          <w:i/>
          <w:sz w:val="24"/>
          <w:szCs w:val="24"/>
        </w:rPr>
        <w:t>Please indicate preferred method of communication: letter / telephone / E-mail</w:t>
      </w:r>
    </w:p>
    <w:p w14:paraId="64F51D20" w14:textId="77777777" w:rsidR="00B278E3" w:rsidRDefault="00B278E3" w:rsidP="00B278E3">
      <w:pPr>
        <w:rPr>
          <w:rFonts w:ascii="Arial" w:hAnsi="Arial" w:cs="Arial"/>
          <w:sz w:val="22"/>
        </w:rPr>
      </w:pPr>
    </w:p>
    <w:p w14:paraId="2A6B50A2" w14:textId="37EF8E10" w:rsidR="00B278E3" w:rsidRPr="00E23E88" w:rsidRDefault="00B278E3" w:rsidP="00B278E3">
      <w:pPr>
        <w:rPr>
          <w:rFonts w:ascii="Arial" w:hAnsi="Arial" w:cs="Arial"/>
          <w:sz w:val="24"/>
          <w:szCs w:val="24"/>
        </w:rPr>
      </w:pPr>
      <w:r w:rsidRPr="00E23E88">
        <w:rPr>
          <w:rFonts w:ascii="Arial" w:hAnsi="Arial" w:cs="Arial"/>
          <w:sz w:val="24"/>
          <w:szCs w:val="24"/>
        </w:rPr>
        <w:t>Does the organisation have its own bank accou</w:t>
      </w:r>
      <w:r w:rsidR="005D7EAA">
        <w:rPr>
          <w:rFonts w:ascii="Arial" w:hAnsi="Arial" w:cs="Arial"/>
          <w:sz w:val="24"/>
          <w:szCs w:val="24"/>
        </w:rPr>
        <w:t>n</w:t>
      </w:r>
      <w:r w:rsidRPr="00E23E88">
        <w:rPr>
          <w:rFonts w:ascii="Arial" w:hAnsi="Arial" w:cs="Arial"/>
          <w:sz w:val="24"/>
          <w:szCs w:val="24"/>
        </w:rPr>
        <w:t>t?  YES / NO</w:t>
      </w:r>
    </w:p>
    <w:p w14:paraId="720121ED" w14:textId="77777777" w:rsidR="00B278E3" w:rsidRPr="00E23E88" w:rsidRDefault="00B278E3" w:rsidP="00B278E3">
      <w:pPr>
        <w:rPr>
          <w:rFonts w:ascii="Arial" w:hAnsi="Arial" w:cs="Arial"/>
          <w:sz w:val="24"/>
          <w:szCs w:val="24"/>
        </w:rPr>
      </w:pPr>
      <w:r w:rsidRPr="00E23E88">
        <w:rPr>
          <w:rFonts w:ascii="Arial" w:hAnsi="Arial" w:cs="Arial"/>
          <w:sz w:val="24"/>
          <w:szCs w:val="24"/>
        </w:rPr>
        <w:t>Is your organisation affiliated to a National Body? YES / NO</w:t>
      </w:r>
    </w:p>
    <w:p w14:paraId="307F8173" w14:textId="633B3065" w:rsidR="00B278E3" w:rsidRPr="00E23E88" w:rsidRDefault="00B278E3" w:rsidP="00B278E3">
      <w:pPr>
        <w:rPr>
          <w:rFonts w:ascii="Arial" w:hAnsi="Arial" w:cs="Arial"/>
          <w:sz w:val="24"/>
          <w:szCs w:val="24"/>
        </w:rPr>
      </w:pPr>
      <w:r w:rsidRPr="00E23E88">
        <w:rPr>
          <w:rFonts w:ascii="Arial" w:hAnsi="Arial" w:cs="Arial"/>
          <w:sz w:val="24"/>
          <w:szCs w:val="24"/>
        </w:rPr>
        <w:t>I</w:t>
      </w:r>
      <w:r w:rsidR="007F7DCE" w:rsidRPr="00E23E88">
        <w:rPr>
          <w:rFonts w:ascii="Arial" w:hAnsi="Arial" w:cs="Arial"/>
          <w:sz w:val="24"/>
          <w:szCs w:val="24"/>
        </w:rPr>
        <w:t>f</w:t>
      </w:r>
      <w:r w:rsidRPr="00E23E88">
        <w:rPr>
          <w:rFonts w:ascii="Arial" w:hAnsi="Arial" w:cs="Arial"/>
          <w:sz w:val="24"/>
          <w:szCs w:val="24"/>
        </w:rPr>
        <w:t xml:space="preserve"> YES, Please give details.</w:t>
      </w:r>
    </w:p>
    <w:p w14:paraId="2695F876" w14:textId="6E4C10A8" w:rsidR="00B278E3" w:rsidRPr="00FF1507" w:rsidRDefault="00B278E3" w:rsidP="00B278E3">
      <w:pPr>
        <w:rPr>
          <w:rFonts w:ascii="Arial" w:hAnsi="Arial" w:cs="Arial"/>
          <w:sz w:val="28"/>
          <w:szCs w:val="28"/>
        </w:rPr>
      </w:pPr>
      <w:r w:rsidRPr="00FF1507">
        <w:rPr>
          <w:rFonts w:ascii="Arial" w:hAnsi="Arial" w:cs="Arial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44847" w:rsidRPr="00FF1507">
        <w:rPr>
          <w:rFonts w:ascii="Arial" w:hAnsi="Arial" w:cs="Arial"/>
          <w:sz w:val="28"/>
          <w:szCs w:val="28"/>
        </w:rPr>
        <w:t>………………</w:t>
      </w:r>
    </w:p>
    <w:p w14:paraId="222CFD05" w14:textId="59272EEB" w:rsidR="003F690E" w:rsidRDefault="00E44847" w:rsidP="003F690E">
      <w:pPr>
        <w:rPr>
          <w:rFonts w:ascii="Arial" w:hAnsi="Arial" w:cs="Arial"/>
          <w:sz w:val="28"/>
          <w:szCs w:val="28"/>
        </w:rPr>
      </w:pPr>
      <w:r w:rsidRPr="00E23E88">
        <w:rPr>
          <w:rFonts w:ascii="Arial" w:hAnsi="Arial" w:cs="Arial"/>
          <w:sz w:val="24"/>
          <w:szCs w:val="24"/>
        </w:rPr>
        <w:t xml:space="preserve">Does your organsiation charge a membership fee or </w:t>
      </w:r>
      <w:r w:rsidR="002E6491">
        <w:rPr>
          <w:rFonts w:ascii="Arial" w:hAnsi="Arial" w:cs="Arial"/>
          <w:sz w:val="24"/>
          <w:szCs w:val="24"/>
        </w:rPr>
        <w:t>for</w:t>
      </w:r>
      <w:r w:rsidRPr="00E23E88">
        <w:rPr>
          <w:rFonts w:ascii="Arial" w:hAnsi="Arial" w:cs="Arial"/>
          <w:sz w:val="24"/>
          <w:szCs w:val="24"/>
        </w:rPr>
        <w:t xml:space="preserve"> public for use of your facilities? YES / NO</w:t>
      </w:r>
      <w:r w:rsidRPr="00E23E88">
        <w:rPr>
          <w:rFonts w:ascii="Arial" w:hAnsi="Arial" w:cs="Arial"/>
          <w:sz w:val="24"/>
          <w:szCs w:val="24"/>
        </w:rPr>
        <w:br/>
        <w:t>If YES, Please pr</w:t>
      </w:r>
      <w:r w:rsidR="003F690E" w:rsidRPr="00E23E88">
        <w:rPr>
          <w:rFonts w:ascii="Arial" w:hAnsi="Arial" w:cs="Arial"/>
          <w:sz w:val="24"/>
          <w:szCs w:val="24"/>
        </w:rPr>
        <w:t>o</w:t>
      </w:r>
      <w:r w:rsidRPr="00E23E88">
        <w:rPr>
          <w:rFonts w:ascii="Arial" w:hAnsi="Arial" w:cs="Arial"/>
          <w:sz w:val="24"/>
          <w:szCs w:val="24"/>
        </w:rPr>
        <w:t>vide details of how th</w:t>
      </w:r>
      <w:r w:rsidR="003F690E" w:rsidRPr="00E23E88">
        <w:rPr>
          <w:rFonts w:ascii="Arial" w:hAnsi="Arial" w:cs="Arial"/>
          <w:sz w:val="24"/>
          <w:szCs w:val="24"/>
        </w:rPr>
        <w:t>is</w:t>
      </w:r>
      <w:r w:rsidRPr="00E23E88">
        <w:rPr>
          <w:rFonts w:ascii="Arial" w:hAnsi="Arial" w:cs="Arial"/>
          <w:sz w:val="24"/>
          <w:szCs w:val="24"/>
        </w:rPr>
        <w:t xml:space="preserve"> </w:t>
      </w:r>
      <w:r w:rsidR="003F690E" w:rsidRPr="00E23E88">
        <w:rPr>
          <w:rFonts w:ascii="Arial" w:hAnsi="Arial" w:cs="Arial"/>
          <w:sz w:val="24"/>
          <w:szCs w:val="24"/>
        </w:rPr>
        <w:t xml:space="preserve">funding </w:t>
      </w:r>
      <w:r w:rsidRPr="00E23E88">
        <w:rPr>
          <w:rFonts w:ascii="Arial" w:hAnsi="Arial" w:cs="Arial"/>
          <w:sz w:val="24"/>
          <w:szCs w:val="24"/>
        </w:rPr>
        <w:t>will benefit the wider community not just your membership.</w:t>
      </w:r>
      <w:r w:rsidR="003F690E" w:rsidRPr="00FF1507">
        <w:rPr>
          <w:rFonts w:ascii="Arial" w:hAnsi="Arial" w:cs="Arial"/>
          <w:sz w:val="28"/>
          <w:szCs w:val="28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B9407F6" w14:textId="7C29C5C3" w:rsidR="000E4C3B" w:rsidRPr="00FF1507" w:rsidRDefault="000E4C3B" w:rsidP="003F690E">
      <w:pPr>
        <w:rPr>
          <w:rFonts w:ascii="Arial" w:hAnsi="Arial" w:cs="Arial"/>
          <w:sz w:val="28"/>
          <w:szCs w:val="28"/>
        </w:rPr>
      </w:pPr>
      <w:r w:rsidRPr="004F1247">
        <w:rPr>
          <w:rFonts w:ascii="Arial" w:hAnsi="Arial" w:cs="Arial"/>
          <w:sz w:val="24"/>
          <w:szCs w:val="24"/>
        </w:rPr>
        <w:t>Has your organisation recieved funding from the Parish Coucil in the last 12 months? YES/NO</w:t>
      </w:r>
      <w:r w:rsidRPr="004F1247">
        <w:rPr>
          <w:rFonts w:ascii="Arial" w:hAnsi="Arial" w:cs="Arial"/>
          <w:sz w:val="24"/>
          <w:szCs w:val="24"/>
        </w:rPr>
        <w:br/>
        <w:t xml:space="preserve">If YES, Please provide details and state if this </w:t>
      </w:r>
      <w:r w:rsidR="008A13BE" w:rsidRPr="004F1247">
        <w:rPr>
          <w:rFonts w:ascii="Arial" w:hAnsi="Arial" w:cs="Arial"/>
          <w:sz w:val="24"/>
          <w:szCs w:val="24"/>
        </w:rPr>
        <w:t>applicati</w:t>
      </w:r>
      <w:r w:rsidR="005D7EAA">
        <w:rPr>
          <w:rFonts w:ascii="Arial" w:hAnsi="Arial" w:cs="Arial"/>
          <w:sz w:val="24"/>
          <w:szCs w:val="24"/>
        </w:rPr>
        <w:t>o</w:t>
      </w:r>
      <w:r w:rsidR="008A13BE" w:rsidRPr="004F1247">
        <w:rPr>
          <w:rFonts w:ascii="Arial" w:hAnsi="Arial" w:cs="Arial"/>
          <w:sz w:val="24"/>
          <w:szCs w:val="24"/>
        </w:rPr>
        <w:t>n is for the same project</w:t>
      </w:r>
      <w:r w:rsidRPr="004F1247">
        <w:rPr>
          <w:rFonts w:ascii="Arial" w:hAnsi="Arial" w:cs="Arial"/>
          <w:sz w:val="24"/>
          <w:szCs w:val="24"/>
        </w:rPr>
        <w:t>.</w:t>
      </w:r>
      <w:r w:rsidRPr="00FF1507">
        <w:rPr>
          <w:rFonts w:ascii="Arial" w:hAnsi="Arial" w:cs="Arial"/>
          <w:sz w:val="28"/>
          <w:szCs w:val="28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904F467" w14:textId="18407003" w:rsidR="00B278E3" w:rsidRPr="004E2517" w:rsidRDefault="00B278E3" w:rsidP="004F1247">
      <w:pPr>
        <w:pStyle w:val="Heading1"/>
        <w:rPr>
          <w:rFonts w:eastAsia="Batang"/>
        </w:rPr>
      </w:pPr>
      <w:r w:rsidRPr="004E2517">
        <w:rPr>
          <w:rFonts w:eastAsia="Batang"/>
        </w:rPr>
        <w:t>Applica</w:t>
      </w:r>
      <w:r>
        <w:rPr>
          <w:rFonts w:eastAsia="Batang"/>
        </w:rPr>
        <w:t>tion</w:t>
      </w:r>
      <w:r w:rsidRPr="004E2517">
        <w:rPr>
          <w:rFonts w:eastAsia="Batang"/>
        </w:rPr>
        <w:t xml:space="preserve"> Details</w:t>
      </w:r>
    </w:p>
    <w:p w14:paraId="65078BEF" w14:textId="3AEC7635" w:rsidR="00E44847" w:rsidRDefault="00B278E3" w:rsidP="00B278E3">
      <w:pPr>
        <w:rPr>
          <w:rFonts w:ascii="Arial" w:hAnsi="Arial" w:cs="Arial"/>
          <w:sz w:val="28"/>
          <w:szCs w:val="28"/>
        </w:rPr>
      </w:pPr>
      <w:r w:rsidRPr="000C5155">
        <w:rPr>
          <w:rFonts w:ascii="Arial" w:hAnsi="Arial" w:cs="Arial"/>
          <w:sz w:val="24"/>
          <w:szCs w:val="24"/>
        </w:rPr>
        <w:t>Amount of Money you are requesting</w:t>
      </w:r>
      <w:r w:rsidRPr="0035303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………………………………</w:t>
      </w:r>
      <w:r w:rsidRPr="00353035">
        <w:rPr>
          <w:rFonts w:ascii="Arial" w:hAnsi="Arial" w:cs="Arial"/>
          <w:sz w:val="28"/>
          <w:szCs w:val="28"/>
        </w:rPr>
        <w:t>……………………………………………………</w:t>
      </w:r>
    </w:p>
    <w:p w14:paraId="7813AE38" w14:textId="63F6AA84" w:rsidR="00E44847" w:rsidRPr="00FF1507" w:rsidRDefault="00E44847" w:rsidP="00B278E3">
      <w:pPr>
        <w:rPr>
          <w:rFonts w:ascii="Arial" w:hAnsi="Arial" w:cs="Arial"/>
          <w:i/>
          <w:iCs/>
          <w:sz w:val="22"/>
        </w:rPr>
      </w:pPr>
      <w:r w:rsidRPr="00FF1507">
        <w:rPr>
          <w:rFonts w:ascii="Arial" w:hAnsi="Arial" w:cs="Arial"/>
          <w:i/>
          <w:iCs/>
          <w:sz w:val="22"/>
        </w:rPr>
        <w:t>Please note the Council will only accept one application per year per organisation although this may be to fund more than one project.</w:t>
      </w:r>
    </w:p>
    <w:p w14:paraId="48E5FBFB" w14:textId="750AE39F" w:rsidR="00B278E3" w:rsidRPr="000C5155" w:rsidRDefault="00B278E3" w:rsidP="00B278E3">
      <w:pPr>
        <w:rPr>
          <w:rFonts w:ascii="Arial" w:hAnsi="Arial" w:cs="Arial"/>
          <w:sz w:val="24"/>
          <w:szCs w:val="24"/>
        </w:rPr>
      </w:pPr>
      <w:r w:rsidRPr="000C5155">
        <w:rPr>
          <w:rFonts w:ascii="Arial" w:hAnsi="Arial" w:cs="Arial"/>
          <w:sz w:val="24"/>
          <w:szCs w:val="24"/>
        </w:rPr>
        <w:t>Is this the total amount required for the project?  Y</w:t>
      </w:r>
      <w:r w:rsidR="0042655E" w:rsidRPr="000C5155">
        <w:rPr>
          <w:rFonts w:ascii="Arial" w:hAnsi="Arial" w:cs="Arial"/>
          <w:sz w:val="24"/>
          <w:szCs w:val="24"/>
        </w:rPr>
        <w:t>ES</w:t>
      </w:r>
      <w:r w:rsidRPr="000C5155">
        <w:rPr>
          <w:rFonts w:ascii="Arial" w:hAnsi="Arial" w:cs="Arial"/>
          <w:sz w:val="24"/>
          <w:szCs w:val="24"/>
        </w:rPr>
        <w:t xml:space="preserve"> / NO</w:t>
      </w:r>
    </w:p>
    <w:p w14:paraId="3A00A5B9" w14:textId="77777777" w:rsidR="00B278E3" w:rsidRPr="000C5155" w:rsidRDefault="00B278E3" w:rsidP="00B278E3">
      <w:pPr>
        <w:rPr>
          <w:rFonts w:ascii="Arial" w:hAnsi="Arial" w:cs="Arial"/>
          <w:sz w:val="24"/>
          <w:szCs w:val="24"/>
        </w:rPr>
      </w:pPr>
      <w:r w:rsidRPr="000C5155">
        <w:rPr>
          <w:rFonts w:ascii="Arial" w:hAnsi="Arial" w:cs="Arial"/>
          <w:sz w:val="24"/>
          <w:szCs w:val="24"/>
        </w:rPr>
        <w:t>IF NO, Please give details of other sources of money including fundraising.</w:t>
      </w:r>
    </w:p>
    <w:p w14:paraId="45E2865E" w14:textId="16FC3E97" w:rsidR="00B278E3" w:rsidRDefault="00B278E3" w:rsidP="00B278E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05203CB" w14:textId="32079008" w:rsidR="00E44847" w:rsidRPr="000C5155" w:rsidRDefault="00CD218E" w:rsidP="00B278E3">
      <w:pPr>
        <w:rPr>
          <w:rFonts w:ascii="Arial" w:hAnsi="Arial" w:cs="Arial"/>
          <w:sz w:val="24"/>
          <w:szCs w:val="24"/>
        </w:rPr>
      </w:pPr>
      <w:r w:rsidRPr="000C5155">
        <w:rPr>
          <w:rFonts w:ascii="Arial" w:hAnsi="Arial" w:cs="Arial"/>
          <w:sz w:val="24"/>
          <w:szCs w:val="24"/>
        </w:rPr>
        <w:t>Wil</w:t>
      </w:r>
      <w:r w:rsidR="007F7DCE" w:rsidRPr="000C5155">
        <w:rPr>
          <w:rFonts w:ascii="Arial" w:hAnsi="Arial" w:cs="Arial"/>
          <w:sz w:val="24"/>
          <w:szCs w:val="24"/>
        </w:rPr>
        <w:t>l</w:t>
      </w:r>
      <w:r w:rsidRPr="000C5155">
        <w:rPr>
          <w:rFonts w:ascii="Arial" w:hAnsi="Arial" w:cs="Arial"/>
          <w:sz w:val="24"/>
          <w:szCs w:val="24"/>
        </w:rPr>
        <w:t xml:space="preserve"> the project </w:t>
      </w:r>
      <w:r w:rsidR="007F7DCE" w:rsidRPr="000C5155">
        <w:rPr>
          <w:rFonts w:ascii="Arial" w:hAnsi="Arial" w:cs="Arial"/>
          <w:sz w:val="24"/>
          <w:szCs w:val="24"/>
        </w:rPr>
        <w:t>result in fund</w:t>
      </w:r>
      <w:r w:rsidR="0042655E" w:rsidRPr="000C5155">
        <w:rPr>
          <w:rFonts w:ascii="Arial" w:hAnsi="Arial" w:cs="Arial"/>
          <w:sz w:val="24"/>
          <w:szCs w:val="24"/>
        </w:rPr>
        <w:t xml:space="preserve">s </w:t>
      </w:r>
      <w:r w:rsidR="007F7DCE" w:rsidRPr="000C5155">
        <w:rPr>
          <w:rFonts w:ascii="Arial" w:hAnsi="Arial" w:cs="Arial"/>
          <w:sz w:val="24"/>
          <w:szCs w:val="24"/>
        </w:rPr>
        <w:t>being raised</w:t>
      </w:r>
      <w:r w:rsidR="0042655E" w:rsidRPr="000C5155">
        <w:rPr>
          <w:rFonts w:ascii="Arial" w:hAnsi="Arial" w:cs="Arial"/>
          <w:sz w:val="24"/>
          <w:szCs w:val="24"/>
        </w:rPr>
        <w:t xml:space="preserve"> </w:t>
      </w:r>
      <w:r w:rsidR="007F7DCE" w:rsidRPr="000C5155">
        <w:rPr>
          <w:rFonts w:ascii="Arial" w:hAnsi="Arial" w:cs="Arial"/>
          <w:sz w:val="24"/>
          <w:szCs w:val="24"/>
        </w:rPr>
        <w:t>(e.g. wi</w:t>
      </w:r>
      <w:r w:rsidR="0042655E" w:rsidRPr="000C5155">
        <w:rPr>
          <w:rFonts w:ascii="Arial" w:hAnsi="Arial" w:cs="Arial"/>
          <w:sz w:val="24"/>
          <w:szCs w:val="24"/>
        </w:rPr>
        <w:t>l</w:t>
      </w:r>
      <w:r w:rsidR="007F7DCE" w:rsidRPr="000C5155">
        <w:rPr>
          <w:rFonts w:ascii="Arial" w:hAnsi="Arial" w:cs="Arial"/>
          <w:sz w:val="24"/>
          <w:szCs w:val="24"/>
        </w:rPr>
        <w:t>l the grant provid</w:t>
      </w:r>
      <w:r w:rsidR="0042655E" w:rsidRPr="000C5155">
        <w:rPr>
          <w:rFonts w:ascii="Arial" w:hAnsi="Arial" w:cs="Arial"/>
          <w:sz w:val="24"/>
          <w:szCs w:val="24"/>
        </w:rPr>
        <w:t>e</w:t>
      </w:r>
      <w:r w:rsidR="007F7DCE" w:rsidRPr="000C5155">
        <w:rPr>
          <w:rFonts w:ascii="Arial" w:hAnsi="Arial" w:cs="Arial"/>
          <w:sz w:val="24"/>
          <w:szCs w:val="24"/>
        </w:rPr>
        <w:t xml:space="preserve"> funding for an item to be sold)? YES / NO</w:t>
      </w:r>
    </w:p>
    <w:p w14:paraId="70BC6B41" w14:textId="004CFB27" w:rsidR="007F7DCE" w:rsidRPr="000C5155" w:rsidRDefault="007F7DCE" w:rsidP="007F7DCE">
      <w:pPr>
        <w:rPr>
          <w:rFonts w:ascii="Arial" w:hAnsi="Arial" w:cs="Arial"/>
          <w:sz w:val="24"/>
          <w:szCs w:val="24"/>
        </w:rPr>
      </w:pPr>
      <w:r w:rsidRPr="000C5155">
        <w:rPr>
          <w:rFonts w:ascii="Arial" w:hAnsi="Arial" w:cs="Arial"/>
          <w:sz w:val="24"/>
          <w:szCs w:val="24"/>
        </w:rPr>
        <w:t>IF YES, Please give details of how that money will be spent.</w:t>
      </w:r>
    </w:p>
    <w:p w14:paraId="076B9148" w14:textId="60088EED" w:rsidR="007F7DCE" w:rsidRPr="00FF1507" w:rsidRDefault="007F7DCE" w:rsidP="007F7DCE">
      <w:pPr>
        <w:rPr>
          <w:rFonts w:ascii="Arial" w:hAnsi="Arial" w:cs="Arial"/>
          <w:sz w:val="28"/>
          <w:szCs w:val="28"/>
        </w:rPr>
      </w:pPr>
      <w:r w:rsidRPr="00FF1507">
        <w:rPr>
          <w:rFonts w:ascii="Arial" w:hAnsi="Arial" w:cs="Arial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49AE06" w14:textId="68C0A1FE" w:rsidR="00B278E3" w:rsidRPr="000C5155" w:rsidRDefault="00B278E3" w:rsidP="00B278E3">
      <w:pPr>
        <w:rPr>
          <w:rFonts w:ascii="Arial" w:hAnsi="Arial" w:cs="Arial"/>
          <w:sz w:val="24"/>
          <w:szCs w:val="24"/>
        </w:rPr>
      </w:pPr>
      <w:r w:rsidRPr="000C5155">
        <w:rPr>
          <w:rFonts w:ascii="Arial" w:hAnsi="Arial" w:cs="Arial"/>
          <w:sz w:val="24"/>
          <w:szCs w:val="24"/>
        </w:rPr>
        <w:lastRenderedPageBreak/>
        <w:t>Please give details of the application (inc. details of the number of people likely to benefit in the Parish Council area</w:t>
      </w:r>
      <w:r w:rsidR="00F815F5" w:rsidRPr="000C5155">
        <w:rPr>
          <w:rFonts w:ascii="Arial" w:hAnsi="Arial" w:cs="Arial"/>
          <w:sz w:val="24"/>
          <w:szCs w:val="24"/>
        </w:rPr>
        <w:t xml:space="preserve"> and details of any tendering process for items of equipment</w:t>
      </w:r>
      <w:r w:rsidRPr="000C5155">
        <w:rPr>
          <w:rFonts w:ascii="Arial" w:hAnsi="Arial" w:cs="Arial"/>
          <w:sz w:val="24"/>
          <w:szCs w:val="24"/>
        </w:rPr>
        <w:t>).</w:t>
      </w:r>
    </w:p>
    <w:p w14:paraId="1E6C416E" w14:textId="6F7F194C" w:rsidR="00F84FBD" w:rsidRDefault="00B278E3" w:rsidP="0074683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F1247">
        <w:rPr>
          <w:rFonts w:ascii="Arial" w:hAnsi="Arial" w:cs="Arial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BDBA8F" w14:textId="77777777" w:rsidR="004F1247" w:rsidRPr="00F84FBD" w:rsidRDefault="004F1247" w:rsidP="004F124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FA633B" w14:textId="77777777" w:rsidR="004F1247" w:rsidRPr="00F84FBD" w:rsidRDefault="004F1247" w:rsidP="00746838">
      <w:pPr>
        <w:rPr>
          <w:rFonts w:ascii="Arial" w:hAnsi="Arial" w:cs="Arial"/>
          <w:sz w:val="28"/>
          <w:szCs w:val="28"/>
        </w:rPr>
      </w:pPr>
    </w:p>
    <w:p w14:paraId="79931E5C" w14:textId="27D42560" w:rsidR="00B278E3" w:rsidRPr="000C5155" w:rsidRDefault="00B278E3" w:rsidP="00B278E3">
      <w:pPr>
        <w:rPr>
          <w:rFonts w:ascii="Arial" w:hAnsi="Arial" w:cs="Arial"/>
          <w:sz w:val="24"/>
          <w:szCs w:val="24"/>
        </w:rPr>
      </w:pPr>
      <w:r w:rsidRPr="000C5155">
        <w:rPr>
          <w:rFonts w:ascii="Arial" w:hAnsi="Arial" w:cs="Arial"/>
          <w:sz w:val="24"/>
          <w:szCs w:val="24"/>
        </w:rPr>
        <w:t>If necessary continue on separate sheet.</w:t>
      </w:r>
    </w:p>
    <w:p w14:paraId="61B77AF0" w14:textId="77777777" w:rsidR="00B278E3" w:rsidRPr="000C5155" w:rsidRDefault="00B278E3" w:rsidP="00B278E3">
      <w:pPr>
        <w:rPr>
          <w:rFonts w:ascii="Arial" w:hAnsi="Arial" w:cs="Arial"/>
          <w:sz w:val="24"/>
          <w:szCs w:val="24"/>
        </w:rPr>
      </w:pPr>
      <w:r w:rsidRPr="000C5155">
        <w:rPr>
          <w:rFonts w:ascii="Arial" w:hAnsi="Arial" w:cs="Arial"/>
          <w:sz w:val="24"/>
          <w:szCs w:val="24"/>
        </w:rPr>
        <w:t>If requesting £1000+ please attach a copy of the organisations accounts.</w:t>
      </w:r>
    </w:p>
    <w:p w14:paraId="56F423DA" w14:textId="77777777" w:rsidR="00B278E3" w:rsidRPr="000C5155" w:rsidRDefault="00B278E3" w:rsidP="00B278E3">
      <w:pPr>
        <w:rPr>
          <w:rFonts w:ascii="Arial" w:hAnsi="Arial" w:cs="Arial"/>
          <w:sz w:val="24"/>
          <w:szCs w:val="24"/>
        </w:rPr>
      </w:pPr>
    </w:p>
    <w:p w14:paraId="6F1033CA" w14:textId="77777777" w:rsidR="00B278E3" w:rsidRPr="000C5155" w:rsidRDefault="00B278E3" w:rsidP="00B278E3">
      <w:pPr>
        <w:rPr>
          <w:rFonts w:ascii="Arial" w:hAnsi="Arial" w:cs="Arial"/>
          <w:sz w:val="24"/>
          <w:szCs w:val="24"/>
        </w:rPr>
      </w:pPr>
      <w:r w:rsidRPr="000C5155">
        <w:rPr>
          <w:rFonts w:ascii="Arial" w:hAnsi="Arial" w:cs="Arial"/>
          <w:sz w:val="24"/>
          <w:szCs w:val="24"/>
        </w:rPr>
        <w:t>I/We certify that the details given on this application are true and correct.</w:t>
      </w:r>
    </w:p>
    <w:p w14:paraId="5B9FC52A" w14:textId="77777777" w:rsidR="00B278E3" w:rsidRPr="00B278E3" w:rsidRDefault="00B278E3" w:rsidP="00B278E3">
      <w:pPr>
        <w:rPr>
          <w:rFonts w:ascii="Arial" w:hAnsi="Arial" w:cs="Arial"/>
          <w:sz w:val="16"/>
          <w:szCs w:val="16"/>
        </w:rPr>
      </w:pPr>
    </w:p>
    <w:p w14:paraId="4EA013BD" w14:textId="77777777" w:rsidR="001C0C13" w:rsidRDefault="001C0C13" w:rsidP="00B278E3">
      <w:pPr>
        <w:rPr>
          <w:rFonts w:ascii="Arial" w:hAnsi="Arial" w:cs="Arial"/>
          <w:sz w:val="28"/>
          <w:szCs w:val="28"/>
        </w:rPr>
      </w:pPr>
    </w:p>
    <w:p w14:paraId="1B5BD4F8" w14:textId="4C615FAB" w:rsidR="00B278E3" w:rsidRDefault="00B278E3" w:rsidP="00B278E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SIGNED…………………………………………. DATE…………………………………………….</w:t>
      </w:r>
    </w:p>
    <w:p w14:paraId="2D05F979" w14:textId="77777777" w:rsidR="00B278E3" w:rsidRPr="00E862CD" w:rsidRDefault="00B278E3" w:rsidP="00B278E3">
      <w:pPr>
        <w:rPr>
          <w:rFonts w:ascii="Arial" w:hAnsi="Arial" w:cs="Arial"/>
          <w:sz w:val="16"/>
          <w:szCs w:val="16"/>
        </w:rPr>
      </w:pPr>
    </w:p>
    <w:p w14:paraId="59406674" w14:textId="77777777" w:rsidR="00B278E3" w:rsidRDefault="00B278E3" w:rsidP="00B278E3">
      <w:pPr>
        <w:jc w:val="center"/>
        <w:rPr>
          <w:rFonts w:ascii="Arial" w:hAnsi="Arial" w:cs="Arial"/>
          <w:b/>
          <w:sz w:val="28"/>
          <w:szCs w:val="28"/>
        </w:rPr>
      </w:pPr>
      <w:r w:rsidRPr="00C06852">
        <w:rPr>
          <w:rFonts w:ascii="Arial" w:hAnsi="Arial" w:cs="Arial"/>
          <w:b/>
          <w:sz w:val="24"/>
          <w:szCs w:val="24"/>
        </w:rPr>
        <w:t>Please return to the clerk</w:t>
      </w:r>
      <w:r w:rsidRPr="00E862CD">
        <w:rPr>
          <w:rFonts w:ascii="Arial" w:hAnsi="Arial" w:cs="Arial"/>
          <w:b/>
          <w:sz w:val="28"/>
          <w:szCs w:val="28"/>
        </w:rPr>
        <w:t>:</w:t>
      </w:r>
      <w:r w:rsidRPr="00C06852">
        <w:rPr>
          <w:rFonts w:ascii="Arial" w:hAnsi="Arial" w:cs="Arial"/>
          <w:b/>
          <w:sz w:val="28"/>
          <w:szCs w:val="28"/>
        </w:rPr>
        <w:t xml:space="preserve"> </w:t>
      </w:r>
      <w:r w:rsidRPr="00C06852">
        <w:rPr>
          <w:rFonts w:ascii="Arial" w:hAnsi="Arial" w:cs="Arial"/>
          <w:b/>
          <w:sz w:val="24"/>
          <w:szCs w:val="24"/>
        </w:rPr>
        <w:t>Mrs. A. Wright, 62 Well Street, Malpas, Cheshire,SY14 8QH.</w:t>
      </w:r>
      <w:r w:rsidRPr="00E862CD">
        <w:rPr>
          <w:rFonts w:ascii="Arial" w:hAnsi="Arial" w:cs="Arial"/>
          <w:b/>
          <w:sz w:val="28"/>
          <w:szCs w:val="28"/>
        </w:rPr>
        <w:t xml:space="preserve"> </w:t>
      </w:r>
    </w:p>
    <w:p w14:paraId="1DD2E801" w14:textId="39483ED6" w:rsidR="003F690E" w:rsidRDefault="00B278E3" w:rsidP="00FF1507">
      <w:pPr>
        <w:jc w:val="center"/>
        <w:rPr>
          <w:rFonts w:ascii="Arial" w:hAnsi="Arial" w:cs="Arial"/>
          <w:b/>
          <w:sz w:val="24"/>
          <w:szCs w:val="24"/>
        </w:rPr>
      </w:pPr>
      <w:r w:rsidRPr="00C06852">
        <w:rPr>
          <w:rFonts w:ascii="Arial" w:hAnsi="Arial" w:cs="Arial"/>
          <w:b/>
          <w:sz w:val="24"/>
          <w:szCs w:val="24"/>
        </w:rPr>
        <w:t xml:space="preserve">E-mail </w:t>
      </w:r>
      <w:hyperlink r:id="rId7" w:history="1">
        <w:r w:rsidR="00A74C0F" w:rsidRPr="005215DF">
          <w:rPr>
            <w:rStyle w:val="Hyperlink"/>
            <w:rFonts w:ascii="Arial" w:hAnsi="Arial" w:cs="Arial"/>
            <w:b/>
            <w:sz w:val="24"/>
            <w:szCs w:val="24"/>
          </w:rPr>
          <w:t>clerk@broxtonparishcouncil.org.uk</w:t>
        </w:r>
      </w:hyperlink>
    </w:p>
    <w:p w14:paraId="1B8F7668" w14:textId="77777777" w:rsidR="00037131" w:rsidRDefault="00037131" w:rsidP="00FF1507">
      <w:pPr>
        <w:jc w:val="center"/>
        <w:rPr>
          <w:rFonts w:ascii="Arial" w:hAnsi="Arial" w:cs="Arial"/>
          <w:bCs/>
          <w:color w:val="000000"/>
          <w:sz w:val="24"/>
          <w:szCs w:val="24"/>
        </w:rPr>
      </w:pPr>
    </w:p>
    <w:p w14:paraId="13D51810" w14:textId="77777777" w:rsidR="00746838" w:rsidRDefault="00746838">
      <w:pPr>
        <w:overflowPunct/>
        <w:autoSpaceDE/>
        <w:autoSpaceDN/>
        <w:adjustRightInd/>
        <w:spacing w:after="160" w:line="259" w:lineRule="auto"/>
        <w:textAlignment w:val="auto"/>
        <w:rPr>
          <w:rFonts w:ascii="Arial" w:eastAsiaTheme="majorEastAsia" w:hAnsi="Arial" w:cstheme="majorBidi"/>
          <w:b/>
          <w:sz w:val="28"/>
          <w:szCs w:val="32"/>
        </w:rPr>
      </w:pPr>
      <w:r>
        <w:br w:type="page"/>
      </w:r>
    </w:p>
    <w:p w14:paraId="7EECA16F" w14:textId="27AF86DA" w:rsidR="00A4235C" w:rsidRPr="00FF1507" w:rsidRDefault="00A4235C" w:rsidP="00FF1507">
      <w:pPr>
        <w:pStyle w:val="Heading1"/>
      </w:pPr>
      <w:r w:rsidRPr="00FF1507">
        <w:lastRenderedPageBreak/>
        <w:t>Grant Guidelines</w:t>
      </w:r>
    </w:p>
    <w:p w14:paraId="12203918" w14:textId="2D45A707" w:rsidR="00B278E3" w:rsidRDefault="0011578F" w:rsidP="00B278E3">
      <w:pPr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Broxton</w:t>
      </w:r>
      <w:r w:rsidR="00B278E3">
        <w:rPr>
          <w:rFonts w:ascii="Arial" w:hAnsi="Arial" w:cs="Arial"/>
          <w:bCs/>
          <w:color w:val="000000"/>
          <w:sz w:val="24"/>
          <w:szCs w:val="24"/>
        </w:rPr>
        <w:t xml:space="preserve"> &amp; District</w:t>
      </w:r>
      <w:r w:rsidR="00B278E3" w:rsidRPr="00B278E3">
        <w:rPr>
          <w:rFonts w:ascii="Arial" w:hAnsi="Arial" w:cs="Arial"/>
          <w:bCs/>
          <w:color w:val="000000"/>
          <w:sz w:val="24"/>
          <w:szCs w:val="24"/>
        </w:rPr>
        <w:t xml:space="preserve"> Parish Council strives to allocate grants and donations in a fair and open manner judging each application on its own merits.</w:t>
      </w:r>
    </w:p>
    <w:p w14:paraId="64257881" w14:textId="77777777" w:rsidR="00037131" w:rsidRDefault="00037131" w:rsidP="00B278E3">
      <w:pPr>
        <w:rPr>
          <w:rFonts w:ascii="Arial" w:hAnsi="Arial" w:cs="Arial"/>
          <w:bCs/>
          <w:color w:val="000000"/>
          <w:sz w:val="24"/>
          <w:szCs w:val="24"/>
        </w:rPr>
      </w:pPr>
    </w:p>
    <w:p w14:paraId="34F25731" w14:textId="72945BCB" w:rsidR="00037131" w:rsidRPr="00B278E3" w:rsidRDefault="00037131" w:rsidP="00B278E3">
      <w:pPr>
        <w:rPr>
          <w:rFonts w:ascii="Arial" w:hAnsi="Arial" w:cs="Arial"/>
          <w:bCs/>
          <w:noProof w:val="0"/>
          <w:color w:val="000000"/>
          <w:sz w:val="24"/>
          <w:szCs w:val="24"/>
        </w:rPr>
      </w:pPr>
      <w:r w:rsidRPr="00037131">
        <w:rPr>
          <w:rFonts w:ascii="Arial" w:hAnsi="Arial" w:cs="Arial"/>
          <w:bCs/>
          <w:color w:val="000000"/>
          <w:sz w:val="24"/>
          <w:szCs w:val="24"/>
          <w:highlight w:val="yellow"/>
        </w:rPr>
        <w:t>Other than in exceptional circumstances the Council will only offer grants of up to £250.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</w:t>
      </w:r>
    </w:p>
    <w:p w14:paraId="793B01DE" w14:textId="77777777" w:rsidR="00B278E3" w:rsidRPr="00B278E3" w:rsidRDefault="00B278E3" w:rsidP="00B278E3">
      <w:pPr>
        <w:rPr>
          <w:rFonts w:ascii="Arial" w:hAnsi="Arial" w:cs="Arial"/>
          <w:bCs/>
          <w:color w:val="000000"/>
          <w:sz w:val="16"/>
          <w:szCs w:val="16"/>
        </w:rPr>
      </w:pPr>
    </w:p>
    <w:p w14:paraId="67C38BAB" w14:textId="5070458A" w:rsidR="00B278E3" w:rsidRPr="00B278E3" w:rsidRDefault="00B278E3" w:rsidP="00B278E3">
      <w:pPr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When allocating grants and donations the Parish Council must show regard to the statutory powers granted to the </w:t>
      </w:r>
      <w:r w:rsidR="0011578F">
        <w:rPr>
          <w:rFonts w:ascii="Arial" w:hAnsi="Arial" w:cs="Arial"/>
          <w:bCs/>
          <w:color w:val="000000"/>
          <w:sz w:val="24"/>
          <w:szCs w:val="24"/>
        </w:rPr>
        <w:t>C</w:t>
      </w: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ouncil through various local government acts and Audit regulations. A copy of this can be found in the back of The Good Councillors Guide or from the </w:t>
      </w:r>
      <w:r w:rsidR="0011578F">
        <w:rPr>
          <w:rFonts w:ascii="Arial" w:hAnsi="Arial" w:cs="Arial"/>
          <w:bCs/>
          <w:color w:val="000000"/>
          <w:sz w:val="24"/>
          <w:szCs w:val="24"/>
        </w:rPr>
        <w:t>C</w:t>
      </w:r>
      <w:r w:rsidRPr="00B278E3">
        <w:rPr>
          <w:rFonts w:ascii="Arial" w:hAnsi="Arial" w:cs="Arial"/>
          <w:bCs/>
          <w:color w:val="000000"/>
          <w:sz w:val="24"/>
          <w:szCs w:val="24"/>
        </w:rPr>
        <w:t>lerk.</w:t>
      </w:r>
    </w:p>
    <w:p w14:paraId="53D22039" w14:textId="77777777" w:rsidR="00B278E3" w:rsidRPr="00B278E3" w:rsidRDefault="00B278E3" w:rsidP="00B278E3">
      <w:pPr>
        <w:rPr>
          <w:rFonts w:ascii="Arial" w:hAnsi="Arial" w:cs="Arial"/>
          <w:bCs/>
          <w:color w:val="000000"/>
          <w:sz w:val="16"/>
          <w:szCs w:val="16"/>
        </w:rPr>
      </w:pPr>
    </w:p>
    <w:p w14:paraId="3F2B0346" w14:textId="1BB83696" w:rsidR="00B278E3" w:rsidRPr="00B278E3" w:rsidRDefault="00B278E3" w:rsidP="00B278E3">
      <w:pPr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>The Parish Council does not provide grants or donations to individuals or national charities.</w:t>
      </w:r>
    </w:p>
    <w:p w14:paraId="702962BA" w14:textId="77777777" w:rsidR="00B278E3" w:rsidRPr="00B278E3" w:rsidRDefault="00B278E3" w:rsidP="00B278E3">
      <w:pPr>
        <w:rPr>
          <w:rFonts w:ascii="Arial" w:hAnsi="Arial" w:cs="Arial"/>
          <w:bCs/>
          <w:color w:val="000000"/>
          <w:sz w:val="16"/>
          <w:szCs w:val="16"/>
        </w:rPr>
      </w:pPr>
    </w:p>
    <w:p w14:paraId="7EBD72A7" w14:textId="34A86066" w:rsidR="00B278E3" w:rsidRPr="00B278E3" w:rsidRDefault="00B278E3" w:rsidP="00B278E3">
      <w:pPr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Grants and donations will be decided by </w:t>
      </w:r>
      <w:r w:rsidR="0011578F">
        <w:rPr>
          <w:rFonts w:ascii="Arial" w:hAnsi="Arial" w:cs="Arial"/>
          <w:bCs/>
          <w:color w:val="000000"/>
          <w:sz w:val="24"/>
          <w:szCs w:val="24"/>
        </w:rPr>
        <w:t>Broxton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&amp; District</w:t>
      </w: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 Parish Council as agenda items at Parish Council meetings.</w:t>
      </w:r>
    </w:p>
    <w:p w14:paraId="44E45EE3" w14:textId="77777777" w:rsidR="00B278E3" w:rsidRPr="00B278E3" w:rsidRDefault="00B278E3" w:rsidP="00B278E3">
      <w:pPr>
        <w:rPr>
          <w:rFonts w:ascii="Arial" w:hAnsi="Arial" w:cs="Arial"/>
          <w:bCs/>
          <w:color w:val="000000"/>
          <w:sz w:val="16"/>
          <w:szCs w:val="16"/>
        </w:rPr>
      </w:pPr>
    </w:p>
    <w:p w14:paraId="08190BCD" w14:textId="77777777" w:rsidR="00B278E3" w:rsidRPr="00B278E3" w:rsidRDefault="00B278E3" w:rsidP="00B278E3">
      <w:pPr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>All grants and donations are made on a strictly one off basis – receiving funding in one financial year does not mean funding will be automatically provided in future years.</w:t>
      </w:r>
    </w:p>
    <w:p w14:paraId="43E66913" w14:textId="77777777" w:rsidR="00B278E3" w:rsidRPr="00B278E3" w:rsidRDefault="00B278E3" w:rsidP="00B278E3">
      <w:pPr>
        <w:rPr>
          <w:rFonts w:ascii="Arial" w:hAnsi="Arial" w:cs="Arial"/>
          <w:bCs/>
          <w:color w:val="000000"/>
          <w:sz w:val="16"/>
          <w:szCs w:val="16"/>
        </w:rPr>
      </w:pPr>
    </w:p>
    <w:p w14:paraId="7959E12E" w14:textId="35C4C917" w:rsidR="00B278E3" w:rsidRPr="00FF1507" w:rsidRDefault="00B278E3" w:rsidP="00B278E3">
      <w:pPr>
        <w:rPr>
          <w:rFonts w:ascii="Arial" w:hAnsi="Arial" w:cs="Arial"/>
          <w:bCs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All grants and donations given must be for the benefit of some or all of the parishioners of </w:t>
      </w:r>
      <w:r w:rsidR="0011578F">
        <w:rPr>
          <w:rFonts w:ascii="Arial" w:hAnsi="Arial" w:cs="Arial"/>
          <w:bCs/>
          <w:color w:val="000000"/>
          <w:sz w:val="24"/>
          <w:szCs w:val="24"/>
        </w:rPr>
        <w:t>Broxton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&amp; District Parish Council</w:t>
      </w:r>
      <w:r w:rsidR="00A4235C">
        <w:rPr>
          <w:rFonts w:ascii="Arial" w:hAnsi="Arial" w:cs="Arial"/>
          <w:bCs/>
          <w:color w:val="000000"/>
          <w:sz w:val="24"/>
          <w:szCs w:val="24"/>
        </w:rPr>
        <w:t xml:space="preserve">. </w:t>
      </w:r>
      <w:r w:rsidR="00A4235C" w:rsidRPr="00FF1507">
        <w:rPr>
          <w:rFonts w:ascii="Arial" w:hAnsi="Arial" w:cs="Arial"/>
          <w:bCs/>
          <w:sz w:val="24"/>
          <w:szCs w:val="24"/>
        </w:rPr>
        <w:t>A</w:t>
      </w:r>
      <w:r w:rsidR="003F690E" w:rsidRPr="00FF1507">
        <w:rPr>
          <w:rFonts w:ascii="Arial" w:hAnsi="Arial" w:cs="Arial"/>
          <w:bCs/>
          <w:sz w:val="24"/>
          <w:szCs w:val="24"/>
        </w:rPr>
        <w:t xml:space="preserve">s such the Council asks all applicants </w:t>
      </w:r>
      <w:r w:rsidR="00A4235C" w:rsidRPr="00FF1507">
        <w:rPr>
          <w:rFonts w:ascii="Arial" w:hAnsi="Arial" w:cs="Arial"/>
          <w:bCs/>
          <w:sz w:val="24"/>
          <w:szCs w:val="24"/>
        </w:rPr>
        <w:t xml:space="preserve">to </w:t>
      </w:r>
      <w:r w:rsidR="003F690E" w:rsidRPr="00FF1507">
        <w:rPr>
          <w:rFonts w:ascii="Arial" w:hAnsi="Arial" w:cs="Arial"/>
          <w:bCs/>
          <w:sz w:val="24"/>
          <w:szCs w:val="24"/>
        </w:rPr>
        <w:t xml:space="preserve">confirm how </w:t>
      </w:r>
      <w:r w:rsidR="00A4235C" w:rsidRPr="00FF1507">
        <w:rPr>
          <w:rFonts w:ascii="Arial" w:hAnsi="Arial" w:cs="Arial"/>
          <w:bCs/>
          <w:sz w:val="24"/>
          <w:szCs w:val="24"/>
        </w:rPr>
        <w:t xml:space="preserve">many </w:t>
      </w:r>
      <w:r w:rsidR="003F690E" w:rsidRPr="00FF1507">
        <w:rPr>
          <w:rFonts w:ascii="Arial" w:hAnsi="Arial" w:cs="Arial"/>
          <w:bCs/>
          <w:sz w:val="24"/>
          <w:szCs w:val="24"/>
        </w:rPr>
        <w:t xml:space="preserve">parishioners </w:t>
      </w:r>
      <w:r w:rsidR="00A4235C" w:rsidRPr="00FF1507">
        <w:rPr>
          <w:rFonts w:ascii="Arial" w:hAnsi="Arial" w:cs="Arial"/>
          <w:bCs/>
          <w:sz w:val="24"/>
          <w:szCs w:val="24"/>
        </w:rPr>
        <w:t xml:space="preserve">are likely to </w:t>
      </w:r>
      <w:r w:rsidR="003F690E" w:rsidRPr="00FF1507">
        <w:rPr>
          <w:rFonts w:ascii="Arial" w:hAnsi="Arial" w:cs="Arial"/>
          <w:bCs/>
          <w:sz w:val="24"/>
          <w:szCs w:val="24"/>
        </w:rPr>
        <w:t xml:space="preserve">benefit from the applications approval and where possible </w:t>
      </w:r>
      <w:r w:rsidR="00A4235C" w:rsidRPr="00FF1507">
        <w:rPr>
          <w:rFonts w:ascii="Arial" w:hAnsi="Arial" w:cs="Arial"/>
          <w:bCs/>
          <w:sz w:val="24"/>
          <w:szCs w:val="24"/>
        </w:rPr>
        <w:t xml:space="preserve">identify the </w:t>
      </w:r>
      <w:r w:rsidR="003F690E" w:rsidRPr="00FF1507">
        <w:rPr>
          <w:rFonts w:ascii="Arial" w:hAnsi="Arial" w:cs="Arial"/>
          <w:bCs/>
          <w:sz w:val="24"/>
          <w:szCs w:val="24"/>
        </w:rPr>
        <w:t xml:space="preserve">number </w:t>
      </w:r>
      <w:r w:rsidR="00A4235C" w:rsidRPr="00FF1507">
        <w:rPr>
          <w:rFonts w:ascii="Arial" w:hAnsi="Arial" w:cs="Arial"/>
          <w:bCs/>
          <w:sz w:val="24"/>
          <w:szCs w:val="24"/>
        </w:rPr>
        <w:t>who will benefit.</w:t>
      </w:r>
    </w:p>
    <w:p w14:paraId="08209567" w14:textId="77777777" w:rsidR="00B278E3" w:rsidRPr="00FF1507" w:rsidRDefault="00B278E3" w:rsidP="00B278E3">
      <w:pPr>
        <w:rPr>
          <w:rFonts w:ascii="Arial" w:hAnsi="Arial" w:cs="Arial"/>
          <w:b/>
          <w:bCs/>
          <w:sz w:val="16"/>
          <w:szCs w:val="16"/>
        </w:rPr>
      </w:pPr>
    </w:p>
    <w:p w14:paraId="65105546" w14:textId="697D1866" w:rsidR="00B278E3" w:rsidRPr="00FF1507" w:rsidRDefault="00B278E3" w:rsidP="00FF1507">
      <w:pPr>
        <w:pStyle w:val="Heading2"/>
      </w:pPr>
      <w:r w:rsidRPr="00FF1507">
        <w:t xml:space="preserve">When seeking funding from </w:t>
      </w:r>
      <w:r w:rsidR="0011578F">
        <w:t xml:space="preserve">Broxton </w:t>
      </w:r>
      <w:r w:rsidRPr="00FF1507">
        <w:t>&amp; District Parish Council you and your organisation should take into account the following criteria which are intended as guidelines rather than prescriptive rules:-</w:t>
      </w:r>
    </w:p>
    <w:p w14:paraId="3EA45BDC" w14:textId="52CBE093" w:rsidR="00B278E3" w:rsidRPr="00FF1507" w:rsidRDefault="00B278E3" w:rsidP="00B278E3">
      <w:pPr>
        <w:numPr>
          <w:ilvl w:val="0"/>
          <w:numId w:val="1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sz w:val="24"/>
          <w:szCs w:val="24"/>
        </w:rPr>
      </w:pPr>
      <w:r w:rsidRPr="00FF1507">
        <w:rPr>
          <w:rFonts w:ascii="Arial" w:hAnsi="Arial" w:cs="Arial"/>
          <w:bCs/>
          <w:sz w:val="24"/>
          <w:szCs w:val="24"/>
        </w:rPr>
        <w:t>Be able to provide a clear explanation of what the funding is for, including time scales.</w:t>
      </w:r>
    </w:p>
    <w:p w14:paraId="727344D6" w14:textId="0309A05F" w:rsidR="00A03817" w:rsidRPr="00FF1507" w:rsidRDefault="00A03817" w:rsidP="00B278E3">
      <w:pPr>
        <w:numPr>
          <w:ilvl w:val="0"/>
          <w:numId w:val="1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sz w:val="24"/>
          <w:szCs w:val="24"/>
        </w:rPr>
      </w:pPr>
      <w:r w:rsidRPr="00FF1507">
        <w:rPr>
          <w:rFonts w:ascii="Arial" w:hAnsi="Arial" w:cs="Arial"/>
          <w:bCs/>
          <w:sz w:val="24"/>
          <w:szCs w:val="24"/>
        </w:rPr>
        <w:t>Be able to demonstrate how ‘value for money’ has been achieved e.g. tendering process that has been followed.</w:t>
      </w:r>
    </w:p>
    <w:p w14:paraId="4264E34F" w14:textId="77777777" w:rsidR="00B278E3" w:rsidRPr="00B278E3" w:rsidRDefault="00B278E3" w:rsidP="00B278E3">
      <w:pPr>
        <w:numPr>
          <w:ilvl w:val="0"/>
          <w:numId w:val="1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>Be able to provide examples of other funding sources including fund raising events.</w:t>
      </w:r>
    </w:p>
    <w:p w14:paraId="3371261E" w14:textId="77777777" w:rsidR="00B278E3" w:rsidRPr="00B278E3" w:rsidRDefault="00B278E3" w:rsidP="00B278E3">
      <w:pPr>
        <w:numPr>
          <w:ilvl w:val="0"/>
          <w:numId w:val="1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>Be able to show who will benefit from this funding.</w:t>
      </w:r>
    </w:p>
    <w:p w14:paraId="16D00D44" w14:textId="77777777" w:rsidR="00B278E3" w:rsidRPr="00B278E3" w:rsidRDefault="00B278E3" w:rsidP="00B278E3">
      <w:pPr>
        <w:numPr>
          <w:ilvl w:val="0"/>
          <w:numId w:val="1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Be able to explain what impact not receiving this funding will have on your organisation. </w:t>
      </w:r>
    </w:p>
    <w:p w14:paraId="46999E4D" w14:textId="77777777" w:rsidR="00B278E3" w:rsidRPr="00B278E3" w:rsidRDefault="00B278E3" w:rsidP="00B278E3">
      <w:pPr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0E5ADD72" w14:textId="77777777" w:rsidR="00B278E3" w:rsidRPr="00B278E3" w:rsidRDefault="00B278E3" w:rsidP="00FF1507">
      <w:pPr>
        <w:pStyle w:val="Heading2"/>
      </w:pPr>
      <w:r w:rsidRPr="00B278E3">
        <w:t xml:space="preserve">However groups </w:t>
      </w:r>
      <w:r w:rsidRPr="00B278E3">
        <w:rPr>
          <w:u w:val="single"/>
        </w:rPr>
        <w:t>must</w:t>
      </w:r>
      <w:r w:rsidRPr="00B278E3">
        <w:t xml:space="preserve"> meet the following criteria:-</w:t>
      </w:r>
    </w:p>
    <w:p w14:paraId="4EEE205A" w14:textId="77777777" w:rsidR="00B278E3" w:rsidRPr="00B278E3" w:rsidRDefault="00B278E3" w:rsidP="00B278E3">
      <w:pPr>
        <w:numPr>
          <w:ilvl w:val="0"/>
          <w:numId w:val="1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>Have an organisation bank account (not personal).</w:t>
      </w:r>
    </w:p>
    <w:p w14:paraId="205BF08B" w14:textId="77777777" w:rsidR="00B278E3" w:rsidRPr="00B278E3" w:rsidRDefault="00B278E3" w:rsidP="00B278E3">
      <w:pPr>
        <w:numPr>
          <w:ilvl w:val="0"/>
          <w:numId w:val="1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>Must provide copies of the organisations accounts if requesting £1000+ or if requested to do so.</w:t>
      </w:r>
    </w:p>
    <w:p w14:paraId="0227C1CB" w14:textId="77777777" w:rsidR="00B278E3" w:rsidRPr="00B278E3" w:rsidRDefault="00B278E3" w:rsidP="00B278E3">
      <w:pPr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4A422C30" w14:textId="77777777" w:rsidR="00B278E3" w:rsidRPr="00B278E3" w:rsidRDefault="00B278E3" w:rsidP="00FF1507">
      <w:pPr>
        <w:pStyle w:val="Heading2"/>
      </w:pPr>
      <w:r w:rsidRPr="00B278E3">
        <w:t>Timing of Applications</w:t>
      </w:r>
    </w:p>
    <w:p w14:paraId="617D284B" w14:textId="4C402123" w:rsidR="00FF1507" w:rsidRDefault="00B278E3" w:rsidP="00FF1507">
      <w:pPr>
        <w:numPr>
          <w:ilvl w:val="0"/>
          <w:numId w:val="2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The council will </w:t>
      </w:r>
      <w:r w:rsidR="004D112D">
        <w:rPr>
          <w:rFonts w:ascii="Arial" w:hAnsi="Arial" w:cs="Arial"/>
          <w:bCs/>
          <w:color w:val="000000"/>
          <w:sz w:val="24"/>
          <w:szCs w:val="24"/>
        </w:rPr>
        <w:t>consider applications for funding at it</w:t>
      </w:r>
      <w:r w:rsidR="00F815F5">
        <w:rPr>
          <w:rFonts w:ascii="Arial" w:hAnsi="Arial" w:cs="Arial"/>
          <w:bCs/>
          <w:color w:val="000000"/>
          <w:sz w:val="24"/>
          <w:szCs w:val="24"/>
        </w:rPr>
        <w:t>s</w:t>
      </w:r>
      <w:r w:rsidR="004D112D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057139" w:rsidRPr="00A74C0F">
        <w:rPr>
          <w:rFonts w:ascii="Arial" w:hAnsi="Arial" w:cs="Arial"/>
          <w:bCs/>
          <w:color w:val="000000"/>
          <w:sz w:val="24"/>
          <w:szCs w:val="24"/>
        </w:rPr>
        <w:t>March</w:t>
      </w:r>
      <w:r w:rsidR="00057139" w:rsidRPr="00057139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4D112D">
        <w:rPr>
          <w:rFonts w:ascii="Arial" w:hAnsi="Arial" w:cs="Arial"/>
          <w:bCs/>
          <w:color w:val="000000"/>
          <w:sz w:val="24"/>
          <w:szCs w:val="24"/>
        </w:rPr>
        <w:t>meeting each year, in exceptional circumstances the Council may consider applications at other times of the year.</w:t>
      </w:r>
    </w:p>
    <w:p w14:paraId="53441541" w14:textId="77777777" w:rsidR="00FF1507" w:rsidRPr="00FF1507" w:rsidRDefault="00FF1507" w:rsidP="00FF1507">
      <w:pPr>
        <w:overflowPunct/>
        <w:autoSpaceDE/>
        <w:autoSpaceDN/>
        <w:adjustRightInd/>
        <w:ind w:left="720"/>
        <w:textAlignment w:val="auto"/>
        <w:rPr>
          <w:rFonts w:ascii="Arial" w:hAnsi="Arial" w:cs="Arial"/>
          <w:bCs/>
          <w:color w:val="000000"/>
          <w:sz w:val="24"/>
          <w:szCs w:val="24"/>
        </w:rPr>
      </w:pPr>
    </w:p>
    <w:p w14:paraId="19275D9F" w14:textId="4FD30DA6" w:rsidR="00B278E3" w:rsidRPr="00B278E3" w:rsidRDefault="00B278E3" w:rsidP="00FF1507">
      <w:pPr>
        <w:pStyle w:val="Heading2"/>
      </w:pPr>
      <w:r w:rsidRPr="00B278E3">
        <w:t>When deciding allocation of grants and donations</w:t>
      </w:r>
      <w:r w:rsidR="00037131">
        <w:t xml:space="preserve"> Broxton</w:t>
      </w:r>
      <w:r w:rsidR="004D112D">
        <w:t xml:space="preserve"> &amp; District </w:t>
      </w:r>
      <w:r w:rsidRPr="00B278E3">
        <w:t>Parish Council will consider the following criteria:-</w:t>
      </w:r>
    </w:p>
    <w:p w14:paraId="163F5BB4" w14:textId="499DDEE6" w:rsidR="00B278E3" w:rsidRPr="00B278E3" w:rsidRDefault="00B278E3" w:rsidP="00B278E3">
      <w:pPr>
        <w:numPr>
          <w:ilvl w:val="0"/>
          <w:numId w:val="3"/>
        </w:numPr>
        <w:overflowPunct/>
        <w:autoSpaceDE/>
        <w:autoSpaceDN/>
        <w:adjustRightInd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The benefit to the parishioners </w:t>
      </w:r>
      <w:r w:rsidR="003F690E" w:rsidRPr="00FF1507">
        <w:rPr>
          <w:rFonts w:ascii="Arial" w:hAnsi="Arial" w:cs="Arial"/>
          <w:bCs/>
          <w:sz w:val="24"/>
          <w:szCs w:val="24"/>
        </w:rPr>
        <w:t xml:space="preserve">(including the number) </w:t>
      </w:r>
      <w:r w:rsidRPr="00FF1507">
        <w:rPr>
          <w:rFonts w:ascii="Arial" w:hAnsi="Arial" w:cs="Arial"/>
          <w:bCs/>
          <w:sz w:val="24"/>
          <w:szCs w:val="24"/>
        </w:rPr>
        <w:t xml:space="preserve">of </w:t>
      </w:r>
      <w:r w:rsidR="00037131">
        <w:rPr>
          <w:rFonts w:ascii="Arial" w:hAnsi="Arial" w:cs="Arial"/>
          <w:bCs/>
          <w:color w:val="000000"/>
          <w:sz w:val="24"/>
          <w:szCs w:val="24"/>
        </w:rPr>
        <w:t>Broxton</w:t>
      </w:r>
      <w:r w:rsidR="004D112D">
        <w:rPr>
          <w:rFonts w:ascii="Arial" w:hAnsi="Arial" w:cs="Arial"/>
          <w:bCs/>
          <w:color w:val="000000"/>
          <w:sz w:val="24"/>
          <w:szCs w:val="24"/>
        </w:rPr>
        <w:t xml:space="preserve"> &amp; District Parish Council </w:t>
      </w: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 in providing this funding.</w:t>
      </w:r>
    </w:p>
    <w:p w14:paraId="17ADD20C" w14:textId="77777777" w:rsidR="00B278E3" w:rsidRPr="00B278E3" w:rsidRDefault="00B278E3" w:rsidP="00B278E3">
      <w:pPr>
        <w:numPr>
          <w:ilvl w:val="0"/>
          <w:numId w:val="3"/>
        </w:numPr>
        <w:overflowPunct/>
        <w:autoSpaceDE/>
        <w:autoSpaceDN/>
        <w:adjustRightInd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>The financial circumstances of the organisation.</w:t>
      </w:r>
    </w:p>
    <w:p w14:paraId="025FDF0B" w14:textId="77777777" w:rsidR="00B278E3" w:rsidRPr="00B278E3" w:rsidRDefault="00B278E3" w:rsidP="00B278E3">
      <w:pPr>
        <w:numPr>
          <w:ilvl w:val="0"/>
          <w:numId w:val="3"/>
        </w:numPr>
        <w:overflowPunct/>
        <w:autoSpaceDE/>
        <w:autoSpaceDN/>
        <w:adjustRightInd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>How previous funding has been spent by that organisation.</w:t>
      </w:r>
    </w:p>
    <w:p w14:paraId="32FC63D1" w14:textId="77777777" w:rsidR="00B278E3" w:rsidRPr="00B278E3" w:rsidRDefault="00B278E3" w:rsidP="00B278E3">
      <w:pPr>
        <w:numPr>
          <w:ilvl w:val="0"/>
          <w:numId w:val="3"/>
        </w:numPr>
        <w:overflowPunct/>
        <w:autoSpaceDE/>
        <w:autoSpaceDN/>
        <w:adjustRightInd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>The financial position of the parish council itself.</w:t>
      </w:r>
    </w:p>
    <w:p w14:paraId="178E12F6" w14:textId="77777777" w:rsidR="00B278E3" w:rsidRPr="004D112D" w:rsidRDefault="00B278E3" w:rsidP="00B278E3">
      <w:pPr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407A1D2A" w14:textId="3118B27C" w:rsidR="00B278E3" w:rsidRPr="00B278E3" w:rsidRDefault="00037131" w:rsidP="00FF1507">
      <w:pPr>
        <w:pStyle w:val="Heading2"/>
      </w:pPr>
      <w:r>
        <w:t>Broxton</w:t>
      </w:r>
      <w:r w:rsidR="004D112D">
        <w:t xml:space="preserve"> &amp; District </w:t>
      </w:r>
      <w:r w:rsidR="00B278E3" w:rsidRPr="00B278E3">
        <w:t>Parish Council will not generally fund:-</w:t>
      </w:r>
    </w:p>
    <w:p w14:paraId="27BDBE22" w14:textId="77777777" w:rsidR="00B278E3" w:rsidRPr="00B278E3" w:rsidRDefault="00B278E3" w:rsidP="00B278E3">
      <w:pPr>
        <w:numPr>
          <w:ilvl w:val="0"/>
          <w:numId w:val="4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Political organisations. </w:t>
      </w:r>
    </w:p>
    <w:p w14:paraId="3533EB14" w14:textId="32F5EB87" w:rsidR="00B278E3" w:rsidRDefault="00B278E3" w:rsidP="00B278E3">
      <w:pPr>
        <w:numPr>
          <w:ilvl w:val="0"/>
          <w:numId w:val="4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>National Bodies or Charities.</w:t>
      </w:r>
    </w:p>
    <w:p w14:paraId="1F596832" w14:textId="7BC70C44" w:rsidR="00993D4F" w:rsidRPr="00FF1507" w:rsidRDefault="00993D4F" w:rsidP="00B278E3">
      <w:pPr>
        <w:numPr>
          <w:ilvl w:val="0"/>
          <w:numId w:val="4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sz w:val="24"/>
          <w:szCs w:val="24"/>
        </w:rPr>
      </w:pPr>
      <w:r w:rsidRPr="00FF1507">
        <w:rPr>
          <w:rFonts w:ascii="Arial" w:hAnsi="Arial" w:cs="Arial"/>
          <w:bCs/>
          <w:sz w:val="24"/>
          <w:szCs w:val="24"/>
        </w:rPr>
        <w:t>More than one grant application per year from any one organisation.</w:t>
      </w:r>
    </w:p>
    <w:p w14:paraId="1E2E80C5" w14:textId="3217F5B4" w:rsidR="004F3F1D" w:rsidRPr="00FF1507" w:rsidRDefault="001528C2" w:rsidP="00B278E3">
      <w:pPr>
        <w:numPr>
          <w:ilvl w:val="0"/>
          <w:numId w:val="4"/>
        </w:numPr>
        <w:overflowPunct/>
        <w:autoSpaceDE/>
        <w:autoSpaceDN/>
        <w:adjustRightInd/>
        <w:textAlignment w:val="auto"/>
        <w:rPr>
          <w:rFonts w:ascii="Arial" w:hAnsi="Arial" w:cs="Arial"/>
          <w:bCs/>
          <w:sz w:val="24"/>
          <w:szCs w:val="24"/>
        </w:rPr>
      </w:pPr>
      <w:r w:rsidRPr="00FF1507">
        <w:rPr>
          <w:rFonts w:ascii="Arial" w:hAnsi="Arial" w:cs="Arial"/>
          <w:bCs/>
          <w:sz w:val="24"/>
          <w:szCs w:val="24"/>
        </w:rPr>
        <w:t xml:space="preserve">Projects which will only benefit </w:t>
      </w:r>
      <w:r w:rsidR="00136592" w:rsidRPr="00FF1507">
        <w:rPr>
          <w:rFonts w:ascii="Arial" w:hAnsi="Arial" w:cs="Arial"/>
          <w:bCs/>
          <w:sz w:val="24"/>
          <w:szCs w:val="24"/>
        </w:rPr>
        <w:t>members of an organisation where membership is determ</w:t>
      </w:r>
      <w:r w:rsidR="00AC60E5" w:rsidRPr="00FF1507">
        <w:rPr>
          <w:rFonts w:ascii="Arial" w:hAnsi="Arial" w:cs="Arial"/>
          <w:bCs/>
          <w:sz w:val="24"/>
          <w:szCs w:val="24"/>
        </w:rPr>
        <w:t>i</w:t>
      </w:r>
      <w:r w:rsidR="00136592" w:rsidRPr="00FF1507">
        <w:rPr>
          <w:rFonts w:ascii="Arial" w:hAnsi="Arial" w:cs="Arial"/>
          <w:bCs/>
          <w:sz w:val="24"/>
          <w:szCs w:val="24"/>
        </w:rPr>
        <w:t>ned by a membership fee</w:t>
      </w:r>
      <w:r w:rsidR="00AC60E5" w:rsidRPr="00FF1507">
        <w:rPr>
          <w:rFonts w:ascii="Arial" w:hAnsi="Arial" w:cs="Arial"/>
          <w:bCs/>
          <w:sz w:val="24"/>
          <w:szCs w:val="24"/>
        </w:rPr>
        <w:t xml:space="preserve"> and is therefore not open to all parishioners.</w:t>
      </w:r>
    </w:p>
    <w:p w14:paraId="274A6C21" w14:textId="77777777" w:rsidR="00B278E3" w:rsidRPr="004D112D" w:rsidRDefault="00B278E3" w:rsidP="00B278E3">
      <w:pPr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6D22F9BD" w14:textId="074E0077" w:rsidR="00B278E3" w:rsidRPr="00B278E3" w:rsidRDefault="00B278E3" w:rsidP="00B278E3">
      <w:pPr>
        <w:rPr>
          <w:rFonts w:ascii="Arial" w:hAnsi="Arial" w:cs="Arial"/>
          <w:b/>
          <w:bCs/>
          <w:i/>
          <w:color w:val="000000"/>
          <w:sz w:val="24"/>
          <w:szCs w:val="24"/>
        </w:rPr>
      </w:pPr>
      <w:r w:rsidRPr="00B278E3">
        <w:rPr>
          <w:rFonts w:ascii="Arial" w:hAnsi="Arial" w:cs="Arial"/>
          <w:b/>
          <w:bCs/>
          <w:i/>
          <w:color w:val="000000"/>
          <w:sz w:val="24"/>
          <w:szCs w:val="24"/>
        </w:rPr>
        <w:t xml:space="preserve">It should be noted that all parish councillors are governed by the Code of Conduct and have an obligation to declare </w:t>
      </w:r>
      <w:r w:rsidR="004D112D">
        <w:rPr>
          <w:rFonts w:ascii="Arial" w:hAnsi="Arial" w:cs="Arial"/>
          <w:b/>
          <w:bCs/>
          <w:i/>
          <w:color w:val="000000"/>
          <w:sz w:val="24"/>
          <w:szCs w:val="24"/>
        </w:rPr>
        <w:t>pecuniary or other</w:t>
      </w:r>
      <w:r w:rsidRPr="00B278E3">
        <w:rPr>
          <w:rFonts w:ascii="Arial" w:hAnsi="Arial" w:cs="Arial"/>
          <w:b/>
          <w:bCs/>
          <w:i/>
          <w:color w:val="000000"/>
          <w:sz w:val="24"/>
          <w:szCs w:val="24"/>
        </w:rPr>
        <w:t xml:space="preserve"> interest</w:t>
      </w:r>
      <w:r w:rsidR="004D112D">
        <w:rPr>
          <w:rFonts w:ascii="Arial" w:hAnsi="Arial" w:cs="Arial"/>
          <w:b/>
          <w:bCs/>
          <w:i/>
          <w:color w:val="000000"/>
          <w:sz w:val="24"/>
          <w:szCs w:val="24"/>
        </w:rPr>
        <w:t>s</w:t>
      </w:r>
      <w:r w:rsidRPr="00B278E3">
        <w:rPr>
          <w:rFonts w:ascii="Arial" w:hAnsi="Arial" w:cs="Arial"/>
          <w:b/>
          <w:bCs/>
          <w:i/>
          <w:color w:val="000000"/>
          <w:sz w:val="24"/>
          <w:szCs w:val="24"/>
        </w:rPr>
        <w:t xml:space="preserve"> where relevant when considering the allocation of all grants or donations.</w:t>
      </w:r>
    </w:p>
    <w:p w14:paraId="71D3B9FF" w14:textId="77777777" w:rsidR="00B278E3" w:rsidRPr="00B278E3" w:rsidRDefault="00B278E3" w:rsidP="00B278E3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62937308" w14:textId="1797A664" w:rsidR="00B278E3" w:rsidRPr="00B278E3" w:rsidRDefault="00B278E3" w:rsidP="00B278E3">
      <w:pPr>
        <w:rPr>
          <w:rFonts w:ascii="Arial" w:hAnsi="Arial" w:cs="Arial"/>
          <w:bCs/>
          <w:color w:val="000000"/>
          <w:sz w:val="24"/>
          <w:szCs w:val="24"/>
        </w:rPr>
      </w:pP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To be considered for funding by </w:t>
      </w:r>
      <w:r w:rsidR="00037131">
        <w:rPr>
          <w:rFonts w:ascii="Arial" w:hAnsi="Arial" w:cs="Arial"/>
          <w:bCs/>
          <w:color w:val="000000"/>
          <w:sz w:val="24"/>
          <w:szCs w:val="24"/>
        </w:rPr>
        <w:t>Broxton</w:t>
      </w:r>
      <w:r w:rsidR="004D112D">
        <w:rPr>
          <w:rFonts w:ascii="Arial" w:hAnsi="Arial" w:cs="Arial"/>
          <w:bCs/>
          <w:color w:val="000000"/>
          <w:sz w:val="24"/>
          <w:szCs w:val="24"/>
        </w:rPr>
        <w:t xml:space="preserve"> &amp; District</w:t>
      </w: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 Parish Council you </w:t>
      </w:r>
      <w:r w:rsidR="00037131">
        <w:rPr>
          <w:rFonts w:ascii="Arial" w:hAnsi="Arial" w:cs="Arial"/>
          <w:bCs/>
          <w:color w:val="000000"/>
          <w:sz w:val="24"/>
          <w:szCs w:val="24"/>
        </w:rPr>
        <w:t>muts complete the</w:t>
      </w:r>
      <w:r w:rsidRPr="00B278E3">
        <w:rPr>
          <w:rFonts w:ascii="Arial" w:hAnsi="Arial" w:cs="Arial"/>
          <w:bCs/>
          <w:color w:val="000000"/>
          <w:sz w:val="24"/>
          <w:szCs w:val="24"/>
        </w:rPr>
        <w:t xml:space="preserve"> application form from the clerk.</w:t>
      </w:r>
    </w:p>
    <w:p w14:paraId="4DB0DC70" w14:textId="77777777" w:rsidR="00B278E3" w:rsidRPr="00B278E3" w:rsidRDefault="00B278E3" w:rsidP="00B278E3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B278E3">
        <w:rPr>
          <w:rFonts w:ascii="Arial" w:hAnsi="Arial" w:cs="Arial"/>
          <w:sz w:val="24"/>
          <w:szCs w:val="24"/>
        </w:rPr>
        <w:t>For more information please contact the clerk.</w:t>
      </w:r>
    </w:p>
    <w:p w14:paraId="1505890F" w14:textId="77777777" w:rsidR="00B278E3" w:rsidRPr="00B278E3" w:rsidRDefault="00B278E3" w:rsidP="00B278E3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B278E3">
        <w:rPr>
          <w:rFonts w:ascii="Arial" w:hAnsi="Arial" w:cs="Arial"/>
          <w:sz w:val="24"/>
          <w:szCs w:val="24"/>
        </w:rPr>
        <w:t>Ann Wright</w:t>
      </w:r>
    </w:p>
    <w:p w14:paraId="1067CC29" w14:textId="128691A0" w:rsidR="00B278E3" w:rsidRPr="00B278E3" w:rsidRDefault="004D112D" w:rsidP="00B278E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Clerk to </w:t>
      </w:r>
      <w:r w:rsidR="00037131">
        <w:rPr>
          <w:rFonts w:ascii="Arial" w:hAnsi="Arial" w:cs="Arial"/>
          <w:sz w:val="24"/>
          <w:szCs w:val="24"/>
        </w:rPr>
        <w:t>Broxton</w:t>
      </w:r>
      <w:r>
        <w:rPr>
          <w:rFonts w:ascii="Arial" w:hAnsi="Arial" w:cs="Arial"/>
          <w:sz w:val="24"/>
          <w:szCs w:val="24"/>
        </w:rPr>
        <w:t xml:space="preserve"> &amp; District </w:t>
      </w:r>
      <w:r w:rsidR="00B278E3" w:rsidRPr="00B278E3">
        <w:rPr>
          <w:rFonts w:ascii="Arial" w:hAnsi="Arial" w:cs="Arial"/>
          <w:sz w:val="24"/>
          <w:szCs w:val="24"/>
        </w:rPr>
        <w:t>Parish Council</w:t>
      </w:r>
    </w:p>
    <w:p w14:paraId="790FEDD9" w14:textId="77777777" w:rsidR="00B278E3" w:rsidRPr="00B278E3" w:rsidRDefault="00B278E3" w:rsidP="00B278E3">
      <w:pPr>
        <w:rPr>
          <w:rFonts w:ascii="Arial" w:hAnsi="Arial" w:cs="Arial"/>
          <w:sz w:val="24"/>
          <w:szCs w:val="24"/>
        </w:rPr>
      </w:pPr>
      <w:r w:rsidRPr="00B278E3">
        <w:rPr>
          <w:rFonts w:ascii="Arial" w:hAnsi="Arial" w:cs="Arial"/>
          <w:sz w:val="24"/>
          <w:szCs w:val="24"/>
        </w:rPr>
        <w:t>01948 861 035</w:t>
      </w:r>
    </w:p>
    <w:p w14:paraId="5527F31B" w14:textId="11F92641" w:rsidR="00037131" w:rsidRDefault="00A74C0F" w:rsidP="00B278E3">
      <w:pPr>
        <w:rPr>
          <w:rStyle w:val="Hyperlink"/>
          <w:rFonts w:ascii="Arial" w:hAnsi="Arial" w:cs="Arial"/>
          <w:b/>
          <w:sz w:val="24"/>
          <w:szCs w:val="24"/>
        </w:rPr>
      </w:pPr>
      <w:hyperlink r:id="rId8" w:history="1">
        <w:r w:rsidRPr="00481FAC">
          <w:rPr>
            <w:rStyle w:val="Hyperlink"/>
            <w:rFonts w:ascii="Arial" w:hAnsi="Arial" w:cs="Arial"/>
            <w:b/>
            <w:sz w:val="24"/>
            <w:szCs w:val="24"/>
          </w:rPr>
          <w:t>clerk@broxton</w:t>
        </w:r>
        <w:r>
          <w:rPr>
            <w:rStyle w:val="Hyperlink"/>
            <w:rFonts w:ascii="Arial" w:hAnsi="Arial" w:cs="Arial"/>
            <w:b/>
            <w:sz w:val="24"/>
            <w:szCs w:val="24"/>
          </w:rPr>
          <w:t>parishcouncil.org.uk</w:t>
        </w:r>
      </w:hyperlink>
    </w:p>
    <w:p w14:paraId="2D54166B" w14:textId="77777777" w:rsidR="00A74C0F" w:rsidRPr="00FF1507" w:rsidRDefault="00A74C0F" w:rsidP="00B278E3">
      <w:pPr>
        <w:rPr>
          <w:rFonts w:ascii="Arial" w:hAnsi="Arial" w:cs="Arial"/>
          <w:color w:val="000000"/>
          <w:sz w:val="24"/>
          <w:szCs w:val="24"/>
        </w:rPr>
      </w:pPr>
    </w:p>
    <w:p w14:paraId="06BC47FC" w14:textId="65B1B275" w:rsidR="00057139" w:rsidRPr="00FF1507" w:rsidRDefault="00057139" w:rsidP="00B278E3">
      <w:pPr>
        <w:rPr>
          <w:rFonts w:ascii="Arial" w:hAnsi="Arial" w:cs="Arial"/>
          <w:color w:val="000000"/>
          <w:sz w:val="24"/>
          <w:szCs w:val="24"/>
        </w:rPr>
      </w:pPr>
      <w:r w:rsidRPr="00FF1507">
        <w:rPr>
          <w:rFonts w:ascii="Arial" w:hAnsi="Arial" w:cs="Arial"/>
          <w:color w:val="000000"/>
          <w:sz w:val="24"/>
          <w:szCs w:val="24"/>
        </w:rPr>
        <w:t xml:space="preserve">Approved </w:t>
      </w:r>
      <w:r w:rsidR="00FF1507" w:rsidRPr="00FF1507">
        <w:rPr>
          <w:rFonts w:ascii="Arial" w:hAnsi="Arial" w:cs="Arial"/>
          <w:color w:val="000000"/>
          <w:sz w:val="24"/>
          <w:szCs w:val="24"/>
        </w:rPr>
        <w:t>May 202</w:t>
      </w:r>
      <w:r w:rsidR="00037131">
        <w:rPr>
          <w:rFonts w:ascii="Arial" w:hAnsi="Arial" w:cs="Arial"/>
          <w:color w:val="000000"/>
          <w:sz w:val="24"/>
          <w:szCs w:val="24"/>
        </w:rPr>
        <w:t>2</w:t>
      </w:r>
      <w:r w:rsidR="00746838">
        <w:rPr>
          <w:rFonts w:ascii="Arial" w:hAnsi="Arial" w:cs="Arial"/>
          <w:color w:val="000000"/>
          <w:sz w:val="24"/>
          <w:szCs w:val="24"/>
        </w:rPr>
        <w:br/>
        <w:t>Revi</w:t>
      </w:r>
      <w:r w:rsidR="00037131">
        <w:rPr>
          <w:rFonts w:ascii="Arial" w:hAnsi="Arial" w:cs="Arial"/>
          <w:color w:val="000000"/>
          <w:sz w:val="24"/>
          <w:szCs w:val="24"/>
        </w:rPr>
        <w:t>ewed</w:t>
      </w:r>
      <w:r w:rsidR="00746838">
        <w:rPr>
          <w:rFonts w:ascii="Arial" w:hAnsi="Arial" w:cs="Arial"/>
          <w:color w:val="000000"/>
          <w:sz w:val="24"/>
          <w:szCs w:val="24"/>
        </w:rPr>
        <w:t xml:space="preserve"> </w:t>
      </w:r>
      <w:r w:rsidR="00A74C0F">
        <w:rPr>
          <w:rFonts w:ascii="Arial" w:hAnsi="Arial" w:cs="Arial"/>
          <w:color w:val="000000"/>
          <w:sz w:val="24"/>
          <w:szCs w:val="24"/>
        </w:rPr>
        <w:t>July</w:t>
      </w:r>
      <w:r w:rsidR="00037131">
        <w:rPr>
          <w:rFonts w:ascii="Arial" w:hAnsi="Arial" w:cs="Arial"/>
          <w:color w:val="000000"/>
          <w:sz w:val="24"/>
          <w:szCs w:val="24"/>
        </w:rPr>
        <w:t xml:space="preserve"> 2023</w:t>
      </w:r>
    </w:p>
    <w:p w14:paraId="5EB8920D" w14:textId="77777777" w:rsidR="00B278E3" w:rsidRPr="00B278E3" w:rsidRDefault="00B278E3" w:rsidP="00B278E3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2AD21EB" w14:textId="77777777" w:rsidR="00B278E3" w:rsidRPr="00B278E3" w:rsidRDefault="00B278E3" w:rsidP="00B278E3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0B2DA1F" w14:textId="35FED802" w:rsidR="006268B6" w:rsidRPr="00746838" w:rsidRDefault="006268B6" w:rsidP="00746838">
      <w:pPr>
        <w:rPr>
          <w:rFonts w:ascii="Arial" w:hAnsi="Arial" w:cs="Arial"/>
          <w:b/>
          <w:sz w:val="24"/>
          <w:szCs w:val="24"/>
        </w:rPr>
      </w:pPr>
    </w:p>
    <w:sectPr w:rsidR="006268B6" w:rsidRPr="00746838" w:rsidSect="00E23E88">
      <w:headerReference w:type="default" r:id="rId9"/>
      <w:pgSz w:w="11906" w:h="16838" w:code="9"/>
      <w:pgMar w:top="873" w:right="567" w:bottom="873" w:left="567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B65AF" w14:textId="77777777" w:rsidR="00F77CCD" w:rsidRDefault="00F77CCD" w:rsidP="00B051A4">
      <w:r>
        <w:separator/>
      </w:r>
    </w:p>
  </w:endnote>
  <w:endnote w:type="continuationSeparator" w:id="0">
    <w:p w14:paraId="51EC5808" w14:textId="77777777" w:rsidR="00F77CCD" w:rsidRDefault="00F77CCD" w:rsidP="00B05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76F66" w14:textId="77777777" w:rsidR="00F77CCD" w:rsidRDefault="00F77CCD" w:rsidP="00B051A4">
      <w:r>
        <w:separator/>
      </w:r>
    </w:p>
  </w:footnote>
  <w:footnote w:type="continuationSeparator" w:id="0">
    <w:p w14:paraId="4EA57F8A" w14:textId="77777777" w:rsidR="00F77CCD" w:rsidRDefault="00F77CCD" w:rsidP="00B05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92ECB" w14:textId="77777777" w:rsidR="00313081" w:rsidRDefault="00313081" w:rsidP="00313081">
    <w:pPr>
      <w:spacing w:line="320" w:lineRule="exact"/>
      <w:rPr>
        <w:b/>
        <w:sz w:val="24"/>
        <w:szCs w:val="24"/>
        <w:u w:val="single"/>
      </w:rPr>
    </w:pPr>
  </w:p>
  <w:tbl>
    <w:tblPr>
      <w:tblStyle w:val="TableGrid"/>
      <w:tblW w:w="10490" w:type="dxa"/>
      <w:tblInd w:w="-7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936"/>
      <w:gridCol w:w="1554"/>
    </w:tblGrid>
    <w:tr w:rsidR="00313081" w14:paraId="7A0E9699" w14:textId="77777777" w:rsidTr="00313081">
      <w:tc>
        <w:tcPr>
          <w:tcW w:w="8936" w:type="dxa"/>
        </w:tcPr>
        <w:p w14:paraId="7402CB9D" w14:textId="23872206" w:rsidR="00313081" w:rsidRPr="00B278E3" w:rsidRDefault="00313081" w:rsidP="00FF1507">
          <w:pPr>
            <w:pStyle w:val="Title"/>
            <w:rPr>
              <w:sz w:val="24"/>
              <w:szCs w:val="24"/>
            </w:rPr>
          </w:pPr>
        </w:p>
      </w:tc>
      <w:tc>
        <w:tcPr>
          <w:tcW w:w="1554" w:type="dxa"/>
        </w:tcPr>
        <w:p w14:paraId="2A4A28DE" w14:textId="7A43495F" w:rsidR="00313081" w:rsidRPr="00313081" w:rsidRDefault="00313081" w:rsidP="00313081">
          <w:pPr>
            <w:jc w:val="center"/>
            <w:rPr>
              <w:sz w:val="24"/>
              <w:szCs w:val="24"/>
            </w:rPr>
          </w:pPr>
        </w:p>
      </w:tc>
    </w:tr>
  </w:tbl>
  <w:p w14:paraId="5232DD59" w14:textId="77777777" w:rsidR="00B051A4" w:rsidRDefault="00B051A4" w:rsidP="00B051A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4D4D82"/>
    <w:multiLevelType w:val="hybridMultilevel"/>
    <w:tmpl w:val="57D26BB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CA128E"/>
    <w:multiLevelType w:val="hybridMultilevel"/>
    <w:tmpl w:val="13EEEDBC"/>
    <w:lvl w:ilvl="0" w:tplc="08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3C901C2E"/>
    <w:multiLevelType w:val="hybridMultilevel"/>
    <w:tmpl w:val="78C8EF4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632A3C"/>
    <w:multiLevelType w:val="hybridMultilevel"/>
    <w:tmpl w:val="114855C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2915369">
    <w:abstractNumId w:val="1"/>
  </w:num>
  <w:num w:numId="2" w16cid:durableId="1400592416">
    <w:abstractNumId w:val="3"/>
  </w:num>
  <w:num w:numId="3" w16cid:durableId="1360936213">
    <w:abstractNumId w:val="2"/>
  </w:num>
  <w:num w:numId="4" w16cid:durableId="992222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B1E"/>
    <w:rsid w:val="00000FB0"/>
    <w:rsid w:val="00037131"/>
    <w:rsid w:val="00037603"/>
    <w:rsid w:val="00057139"/>
    <w:rsid w:val="000957DE"/>
    <w:rsid w:val="000C5155"/>
    <w:rsid w:val="000E4C3B"/>
    <w:rsid w:val="0011578F"/>
    <w:rsid w:val="00136592"/>
    <w:rsid w:val="001528C2"/>
    <w:rsid w:val="001C0C13"/>
    <w:rsid w:val="002676B8"/>
    <w:rsid w:val="002E6491"/>
    <w:rsid w:val="00313081"/>
    <w:rsid w:val="003F4153"/>
    <w:rsid w:val="003F690E"/>
    <w:rsid w:val="0042655E"/>
    <w:rsid w:val="004D112D"/>
    <w:rsid w:val="004F1247"/>
    <w:rsid w:val="004F3F1D"/>
    <w:rsid w:val="005D7EAA"/>
    <w:rsid w:val="005E5C16"/>
    <w:rsid w:val="00610DBB"/>
    <w:rsid w:val="006268B6"/>
    <w:rsid w:val="006C6ED7"/>
    <w:rsid w:val="00746838"/>
    <w:rsid w:val="00770111"/>
    <w:rsid w:val="0078587A"/>
    <w:rsid w:val="007F7DCE"/>
    <w:rsid w:val="00812679"/>
    <w:rsid w:val="008A13BE"/>
    <w:rsid w:val="008B1BBD"/>
    <w:rsid w:val="0098602E"/>
    <w:rsid w:val="00993D4F"/>
    <w:rsid w:val="00A03817"/>
    <w:rsid w:val="00A4235C"/>
    <w:rsid w:val="00A74C0F"/>
    <w:rsid w:val="00AC60E5"/>
    <w:rsid w:val="00B051A4"/>
    <w:rsid w:val="00B278E3"/>
    <w:rsid w:val="00BA1F7D"/>
    <w:rsid w:val="00BA35C4"/>
    <w:rsid w:val="00BC7677"/>
    <w:rsid w:val="00C07AD5"/>
    <w:rsid w:val="00CD218E"/>
    <w:rsid w:val="00D90C57"/>
    <w:rsid w:val="00E23E88"/>
    <w:rsid w:val="00E25B1E"/>
    <w:rsid w:val="00E44847"/>
    <w:rsid w:val="00E80717"/>
    <w:rsid w:val="00EF6E40"/>
    <w:rsid w:val="00F21842"/>
    <w:rsid w:val="00F77CCD"/>
    <w:rsid w:val="00F815F5"/>
    <w:rsid w:val="00F84FBD"/>
    <w:rsid w:val="00FC40BB"/>
    <w:rsid w:val="00FD4C1C"/>
    <w:rsid w:val="00FE6999"/>
    <w:rsid w:val="00FF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6B2435"/>
  <w15:chartTrackingRefBased/>
  <w15:docId w15:val="{741A8CEE-9590-48B0-822E-4C163A44A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8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noProof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507"/>
    <w:pPr>
      <w:keepNext/>
      <w:keepLines/>
      <w:spacing w:before="240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1507"/>
    <w:pPr>
      <w:keepNext/>
      <w:keepLines/>
      <w:spacing w:before="40"/>
      <w:outlineLvl w:val="1"/>
    </w:pPr>
    <w:rPr>
      <w:rFonts w:ascii="Arial" w:eastAsiaTheme="majorEastAsia" w:hAnsi="Arial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51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51A4"/>
  </w:style>
  <w:style w:type="paragraph" w:styleId="Footer">
    <w:name w:val="footer"/>
    <w:basedOn w:val="Normal"/>
    <w:link w:val="FooterChar"/>
    <w:uiPriority w:val="99"/>
    <w:unhideWhenUsed/>
    <w:rsid w:val="00B051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51A4"/>
  </w:style>
  <w:style w:type="table" w:styleId="TableGrid">
    <w:name w:val="Table Grid"/>
    <w:basedOn w:val="TableNormal"/>
    <w:uiPriority w:val="39"/>
    <w:rsid w:val="0031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25B1E"/>
    <w:rPr>
      <w:color w:val="0000FF"/>
      <w:u w:val="single"/>
    </w:rPr>
  </w:style>
  <w:style w:type="paragraph" w:styleId="NoSpacing">
    <w:name w:val="No Spacing"/>
    <w:uiPriority w:val="1"/>
    <w:qFormat/>
    <w:rsid w:val="00E25B1E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0DB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DBB"/>
    <w:rPr>
      <w:rFonts w:ascii="Segoe UI" w:eastAsia="Times New Roman" w:hAnsi="Segoe UI" w:cs="Segoe UI"/>
      <w:noProof/>
      <w:sz w:val="18"/>
      <w:szCs w:val="18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FF150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1507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FF1507"/>
    <w:rPr>
      <w:rFonts w:ascii="Arial" w:eastAsiaTheme="majorEastAsia" w:hAnsi="Arial" w:cstheme="majorBidi"/>
      <w:b/>
      <w:noProof/>
      <w:sz w:val="28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FF1507"/>
    <w:rPr>
      <w:rFonts w:ascii="Arial" w:eastAsiaTheme="majorEastAsia" w:hAnsi="Arial" w:cstheme="majorBidi"/>
      <w:b/>
      <w:noProof/>
      <w:sz w:val="24"/>
      <w:szCs w:val="26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371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6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@broxtondistrict-pc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lerk@broxtonparishcouncil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rish\Documents\Custom%20Office%20Templates\PC%20Headed%20with%20shiel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PC Headed with shield.dotx</Template>
  <TotalTime>6</TotalTime>
  <Pages>4</Pages>
  <Words>1110</Words>
  <Characters>6328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Clerk</dc:creator>
  <cp:keywords/>
  <dc:description/>
  <cp:lastModifiedBy>The Clerk</cp:lastModifiedBy>
  <cp:revision>3</cp:revision>
  <dcterms:created xsi:type="dcterms:W3CDTF">2022-05-23T17:57:00Z</dcterms:created>
  <dcterms:modified xsi:type="dcterms:W3CDTF">2023-06-27T08:51:00Z</dcterms:modified>
</cp:coreProperties>
</file>