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47B1" w:rsidRDefault="000947B1" w:rsidP="00C25690">
      <w:pPr>
        <w:jc w:val="center"/>
        <w:rPr>
          <w:u w:val="single"/>
        </w:rPr>
      </w:pPr>
    </w:p>
    <w:p w:rsidR="002720C0" w:rsidRPr="002720C0" w:rsidRDefault="002720C0" w:rsidP="00E15B69">
      <w:pPr>
        <w:rPr>
          <w:u w:val="single"/>
        </w:rPr>
      </w:pPr>
      <w:r w:rsidRPr="002720C0">
        <w:rPr>
          <w:u w:val="single"/>
        </w:rPr>
        <w:t>Kirksteads</w:t>
      </w:r>
    </w:p>
    <w:p w:rsidR="002720C0" w:rsidRDefault="002720C0" w:rsidP="00E15B69">
      <w:r>
        <w:t>At Kirksteads, south of Cobble Hall, there was a church which is said to have served the parishioners of Kirkandrews, Beaumont, Grinsdale and Orton. There is still the appearance of the churchyard, in which curiously carved free stones and human bones have been dug up. Some years ago an old Roman altar was found here. It is now at Lowther Castle. Coins of Constantine and Diocletian were found in 1785 750 yards N. of Cobble Hall.</w:t>
      </w:r>
    </w:p>
    <w:sectPr w:rsidR="002720C0" w:rsidSect="007D331D">
      <w:footerReference w:type="default" r:id="rId8"/>
      <w:pgSz w:w="12240" w:h="15840"/>
      <w:pgMar w:top="709" w:right="900" w:bottom="851" w:left="1440" w:header="720" w:footer="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B0A01" w:rsidRDefault="003B0A01" w:rsidP="00365811">
      <w:r>
        <w:separator/>
      </w:r>
    </w:p>
  </w:endnote>
  <w:endnote w:type="continuationSeparator" w:id="0">
    <w:p w:rsidR="003B0A01" w:rsidRDefault="003B0A01" w:rsidP="0036581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39392648"/>
      <w:docPartObj>
        <w:docPartGallery w:val="Page Numbers (Bottom of Page)"/>
        <w:docPartUnique/>
      </w:docPartObj>
    </w:sdtPr>
    <w:sdtEndPr>
      <w:rPr>
        <w:noProof/>
      </w:rPr>
    </w:sdtEndPr>
    <w:sdtContent>
      <w:p w:rsidR="00F56063" w:rsidRDefault="00EE3D86">
        <w:pPr>
          <w:pStyle w:val="Footer"/>
          <w:jc w:val="right"/>
        </w:pPr>
        <w:fldSimple w:instr=" PAGE   \* MERGEFORMAT ">
          <w:r w:rsidR="009E5714">
            <w:rPr>
              <w:noProof/>
            </w:rPr>
            <w:t>1</w:t>
          </w:r>
        </w:fldSimple>
      </w:p>
    </w:sdtContent>
  </w:sdt>
  <w:p w:rsidR="00F56063" w:rsidRDefault="00F56063" w:rsidP="0047028D">
    <w:pPr>
      <w:pStyle w:val="Footer"/>
      <w:tabs>
        <w:tab w:val="clear" w:pos="4513"/>
        <w:tab w:val="clear" w:pos="9026"/>
        <w:tab w:val="left" w:pos="7710"/>
      </w:tabs>
    </w:pPr>
    <w: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B0A01" w:rsidRDefault="003B0A01" w:rsidP="00365811">
      <w:r>
        <w:separator/>
      </w:r>
    </w:p>
  </w:footnote>
  <w:footnote w:type="continuationSeparator" w:id="0">
    <w:p w:rsidR="003B0A01" w:rsidRDefault="003B0A01" w:rsidP="0036581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C60A5F"/>
    <w:multiLevelType w:val="hybridMultilevel"/>
    <w:tmpl w:val="21948AB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579F2BAD"/>
    <w:multiLevelType w:val="hybridMultilevel"/>
    <w:tmpl w:val="873CAC22"/>
    <w:lvl w:ilvl="0" w:tplc="551A5DB6">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6EAC150C"/>
    <w:multiLevelType w:val="hybridMultilevel"/>
    <w:tmpl w:val="26D8A54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2"/>
  <w:proofState w:spelling="clean" w:grammar="clean"/>
  <w:attachedTemplate r:id="rId1"/>
  <w:defaultTabStop w:val="720"/>
  <w:characterSpacingControl w:val="doNotCompress"/>
  <w:hdrShapeDefaults>
    <o:shapedefaults v:ext="edit" spidmax="11266"/>
  </w:hdrShapeDefaults>
  <w:footnotePr>
    <w:footnote w:id="-1"/>
    <w:footnote w:id="0"/>
  </w:footnotePr>
  <w:endnotePr>
    <w:endnote w:id="-1"/>
    <w:endnote w:id="0"/>
  </w:endnotePr>
  <w:compat/>
  <w:rsids>
    <w:rsidRoot w:val="00781E04"/>
    <w:rsid w:val="000033C4"/>
    <w:rsid w:val="00053E06"/>
    <w:rsid w:val="000947B1"/>
    <w:rsid w:val="000C6D54"/>
    <w:rsid w:val="000D0475"/>
    <w:rsid w:val="000D08A7"/>
    <w:rsid w:val="000D14B4"/>
    <w:rsid w:val="00103109"/>
    <w:rsid w:val="001642DE"/>
    <w:rsid w:val="0019711F"/>
    <w:rsid w:val="001A49AA"/>
    <w:rsid w:val="001C4A84"/>
    <w:rsid w:val="001E0268"/>
    <w:rsid w:val="001E55B7"/>
    <w:rsid w:val="001F26EF"/>
    <w:rsid w:val="002156EF"/>
    <w:rsid w:val="00261EF2"/>
    <w:rsid w:val="002707D0"/>
    <w:rsid w:val="002720C0"/>
    <w:rsid w:val="002B5E62"/>
    <w:rsid w:val="002B689F"/>
    <w:rsid w:val="002B7425"/>
    <w:rsid w:val="002C1C52"/>
    <w:rsid w:val="002D5B7F"/>
    <w:rsid w:val="003017EB"/>
    <w:rsid w:val="00304848"/>
    <w:rsid w:val="0031406B"/>
    <w:rsid w:val="00346FFB"/>
    <w:rsid w:val="00352725"/>
    <w:rsid w:val="00365811"/>
    <w:rsid w:val="003811BF"/>
    <w:rsid w:val="00382313"/>
    <w:rsid w:val="003841BB"/>
    <w:rsid w:val="00397C28"/>
    <w:rsid w:val="003B0A01"/>
    <w:rsid w:val="003E5343"/>
    <w:rsid w:val="004272AF"/>
    <w:rsid w:val="00430396"/>
    <w:rsid w:val="0047028D"/>
    <w:rsid w:val="004943D6"/>
    <w:rsid w:val="004A1CB7"/>
    <w:rsid w:val="004D0CC7"/>
    <w:rsid w:val="004E3263"/>
    <w:rsid w:val="004F6E9D"/>
    <w:rsid w:val="005240DA"/>
    <w:rsid w:val="00542B2C"/>
    <w:rsid w:val="00547A3A"/>
    <w:rsid w:val="005508F5"/>
    <w:rsid w:val="005514A8"/>
    <w:rsid w:val="005A2407"/>
    <w:rsid w:val="005F0E6D"/>
    <w:rsid w:val="005F2DFC"/>
    <w:rsid w:val="005F796F"/>
    <w:rsid w:val="0062408A"/>
    <w:rsid w:val="0066197E"/>
    <w:rsid w:val="00674FD6"/>
    <w:rsid w:val="00677FE6"/>
    <w:rsid w:val="006913F7"/>
    <w:rsid w:val="006924AD"/>
    <w:rsid w:val="00694C56"/>
    <w:rsid w:val="006A3523"/>
    <w:rsid w:val="006F3BE4"/>
    <w:rsid w:val="007036FB"/>
    <w:rsid w:val="00714E66"/>
    <w:rsid w:val="00723EC4"/>
    <w:rsid w:val="00751EF9"/>
    <w:rsid w:val="00756AA1"/>
    <w:rsid w:val="00781E04"/>
    <w:rsid w:val="007D331D"/>
    <w:rsid w:val="00802851"/>
    <w:rsid w:val="00821146"/>
    <w:rsid w:val="0083792E"/>
    <w:rsid w:val="00847DAE"/>
    <w:rsid w:val="00852BC9"/>
    <w:rsid w:val="008917AE"/>
    <w:rsid w:val="008B4E19"/>
    <w:rsid w:val="008D0B15"/>
    <w:rsid w:val="008D4258"/>
    <w:rsid w:val="008F4B3A"/>
    <w:rsid w:val="0094702A"/>
    <w:rsid w:val="00963322"/>
    <w:rsid w:val="00963EB7"/>
    <w:rsid w:val="00971497"/>
    <w:rsid w:val="009A7A26"/>
    <w:rsid w:val="009A7C72"/>
    <w:rsid w:val="009D2E43"/>
    <w:rsid w:val="009E0635"/>
    <w:rsid w:val="009E5714"/>
    <w:rsid w:val="00A00574"/>
    <w:rsid w:val="00A03E0A"/>
    <w:rsid w:val="00A25858"/>
    <w:rsid w:val="00A356E8"/>
    <w:rsid w:val="00AC6286"/>
    <w:rsid w:val="00B27D33"/>
    <w:rsid w:val="00B53E77"/>
    <w:rsid w:val="00B84385"/>
    <w:rsid w:val="00B843CF"/>
    <w:rsid w:val="00B905A1"/>
    <w:rsid w:val="00B920A0"/>
    <w:rsid w:val="00BA29BF"/>
    <w:rsid w:val="00BD7866"/>
    <w:rsid w:val="00BF0B29"/>
    <w:rsid w:val="00C0310A"/>
    <w:rsid w:val="00C245DE"/>
    <w:rsid w:val="00C25690"/>
    <w:rsid w:val="00C27950"/>
    <w:rsid w:val="00C7028E"/>
    <w:rsid w:val="00C86C49"/>
    <w:rsid w:val="00C9206C"/>
    <w:rsid w:val="00CA1E32"/>
    <w:rsid w:val="00CA340A"/>
    <w:rsid w:val="00CE7428"/>
    <w:rsid w:val="00D12397"/>
    <w:rsid w:val="00D14DF4"/>
    <w:rsid w:val="00D2415F"/>
    <w:rsid w:val="00D461EC"/>
    <w:rsid w:val="00D577FF"/>
    <w:rsid w:val="00D93BCB"/>
    <w:rsid w:val="00DA1FF6"/>
    <w:rsid w:val="00DA4190"/>
    <w:rsid w:val="00DB4779"/>
    <w:rsid w:val="00DC20DE"/>
    <w:rsid w:val="00DC7320"/>
    <w:rsid w:val="00E10D34"/>
    <w:rsid w:val="00E15B69"/>
    <w:rsid w:val="00E23490"/>
    <w:rsid w:val="00E5099C"/>
    <w:rsid w:val="00ED3CE9"/>
    <w:rsid w:val="00EE3D86"/>
    <w:rsid w:val="00EF189E"/>
    <w:rsid w:val="00F07A51"/>
    <w:rsid w:val="00F46F7F"/>
    <w:rsid w:val="00F556A2"/>
    <w:rsid w:val="00F56063"/>
    <w:rsid w:val="00F939BA"/>
    <w:rsid w:val="00FB78D0"/>
    <w:rsid w:val="00FE5A21"/>
    <w:rsid w:val="00FF7E7D"/>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4A84"/>
  </w:style>
  <w:style w:type="paragraph" w:styleId="Heading1">
    <w:name w:val="heading 1"/>
    <w:basedOn w:val="Normal"/>
    <w:next w:val="Normal"/>
    <w:link w:val="Heading1Char"/>
    <w:uiPriority w:val="9"/>
    <w:qFormat/>
    <w:rsid w:val="001C4A84"/>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1C4A84"/>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1C4A8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1C4A84"/>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rsid w:val="001C4A84"/>
    <w:pPr>
      <w:keepNext/>
      <w:keepLines/>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unhideWhenUsed/>
    <w:qFormat/>
    <w:rsid w:val="001C4A8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1C4A8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1C4A84"/>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qFormat/>
    <w:rsid w:val="001C4A84"/>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C4A84"/>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1C4A84"/>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1C4A84"/>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1C4A84"/>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rsid w:val="001C4A84"/>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rsid w:val="001C4A84"/>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sid w:val="001C4A84"/>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1C4A84"/>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sid w:val="001C4A84"/>
    <w:rPr>
      <w:rFonts w:asciiTheme="majorHAnsi" w:eastAsiaTheme="majorEastAsia" w:hAnsiTheme="majorHAnsi" w:cstheme="majorBidi"/>
      <w:i/>
      <w:iCs/>
      <w:color w:val="272727" w:themeColor="text1" w:themeTint="D8"/>
      <w:sz w:val="21"/>
      <w:szCs w:val="21"/>
    </w:rPr>
  </w:style>
  <w:style w:type="paragraph" w:styleId="Title">
    <w:name w:val="Title"/>
    <w:basedOn w:val="Normal"/>
    <w:next w:val="Normal"/>
    <w:link w:val="TitleChar"/>
    <w:uiPriority w:val="10"/>
    <w:qFormat/>
    <w:rsid w:val="001C4A84"/>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C4A8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C4A84"/>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1C4A84"/>
    <w:rPr>
      <w:rFonts w:eastAsiaTheme="minorEastAsia"/>
      <w:color w:val="5A5A5A" w:themeColor="text1" w:themeTint="A5"/>
      <w:spacing w:val="15"/>
    </w:rPr>
  </w:style>
  <w:style w:type="character" w:styleId="SubtleEmphasis">
    <w:name w:val="Subtle Emphasis"/>
    <w:basedOn w:val="DefaultParagraphFont"/>
    <w:uiPriority w:val="19"/>
    <w:qFormat/>
    <w:rsid w:val="001C4A84"/>
    <w:rPr>
      <w:i/>
      <w:iCs/>
      <w:color w:val="404040" w:themeColor="text1" w:themeTint="BF"/>
    </w:rPr>
  </w:style>
  <w:style w:type="character" w:styleId="Emphasis">
    <w:name w:val="Emphasis"/>
    <w:basedOn w:val="DefaultParagraphFont"/>
    <w:uiPriority w:val="20"/>
    <w:qFormat/>
    <w:rsid w:val="001C4A84"/>
    <w:rPr>
      <w:i/>
      <w:iCs/>
    </w:rPr>
  </w:style>
  <w:style w:type="character" w:styleId="IntenseEmphasis">
    <w:name w:val="Intense Emphasis"/>
    <w:basedOn w:val="DefaultParagraphFont"/>
    <w:uiPriority w:val="21"/>
    <w:qFormat/>
    <w:rsid w:val="001C4A84"/>
    <w:rPr>
      <w:i/>
      <w:iCs/>
      <w:color w:val="5B9BD5" w:themeColor="accent1"/>
    </w:rPr>
  </w:style>
  <w:style w:type="character" w:styleId="Strong">
    <w:name w:val="Strong"/>
    <w:basedOn w:val="DefaultParagraphFont"/>
    <w:uiPriority w:val="22"/>
    <w:qFormat/>
    <w:rsid w:val="001C4A84"/>
    <w:rPr>
      <w:b/>
      <w:bCs/>
    </w:rPr>
  </w:style>
  <w:style w:type="paragraph" w:styleId="Quote">
    <w:name w:val="Quote"/>
    <w:basedOn w:val="Normal"/>
    <w:next w:val="Normal"/>
    <w:link w:val="QuoteChar"/>
    <w:uiPriority w:val="29"/>
    <w:qFormat/>
    <w:rsid w:val="001C4A84"/>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1C4A84"/>
    <w:rPr>
      <w:i/>
      <w:iCs/>
      <w:color w:val="404040" w:themeColor="text1" w:themeTint="BF"/>
    </w:rPr>
  </w:style>
  <w:style w:type="paragraph" w:styleId="IntenseQuote">
    <w:name w:val="Intense Quote"/>
    <w:basedOn w:val="Normal"/>
    <w:next w:val="Normal"/>
    <w:link w:val="IntenseQuoteChar"/>
    <w:uiPriority w:val="30"/>
    <w:qFormat/>
    <w:rsid w:val="001C4A84"/>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1C4A84"/>
    <w:rPr>
      <w:i/>
      <w:iCs/>
      <w:color w:val="5B9BD5" w:themeColor="accent1"/>
    </w:rPr>
  </w:style>
  <w:style w:type="character" w:styleId="SubtleReference">
    <w:name w:val="Subtle Reference"/>
    <w:basedOn w:val="DefaultParagraphFont"/>
    <w:uiPriority w:val="31"/>
    <w:qFormat/>
    <w:rsid w:val="001C4A84"/>
    <w:rPr>
      <w:smallCaps/>
      <w:color w:val="5A5A5A" w:themeColor="text1" w:themeTint="A5"/>
    </w:rPr>
  </w:style>
  <w:style w:type="character" w:styleId="IntenseReference">
    <w:name w:val="Intense Reference"/>
    <w:basedOn w:val="DefaultParagraphFont"/>
    <w:uiPriority w:val="32"/>
    <w:qFormat/>
    <w:rsid w:val="001C4A84"/>
    <w:rPr>
      <w:b/>
      <w:bCs/>
      <w:smallCaps/>
      <w:color w:val="5B9BD5" w:themeColor="accent1"/>
      <w:spacing w:val="5"/>
    </w:rPr>
  </w:style>
  <w:style w:type="character" w:styleId="BookTitle">
    <w:name w:val="Book Title"/>
    <w:basedOn w:val="DefaultParagraphFont"/>
    <w:uiPriority w:val="33"/>
    <w:qFormat/>
    <w:rsid w:val="001C4A84"/>
    <w:rPr>
      <w:b/>
      <w:bCs/>
      <w:i/>
      <w:iCs/>
      <w:spacing w:val="5"/>
    </w:rPr>
  </w:style>
  <w:style w:type="paragraph" w:styleId="ListParagraph">
    <w:name w:val="List Paragraph"/>
    <w:basedOn w:val="Normal"/>
    <w:uiPriority w:val="34"/>
    <w:qFormat/>
    <w:rsid w:val="001C4A84"/>
    <w:pPr>
      <w:ind w:left="720"/>
      <w:contextualSpacing/>
    </w:pPr>
  </w:style>
  <w:style w:type="character" w:styleId="Hyperlink">
    <w:name w:val="Hyperlink"/>
    <w:basedOn w:val="DefaultParagraphFont"/>
    <w:uiPriority w:val="99"/>
    <w:unhideWhenUsed/>
    <w:rsid w:val="001C4A84"/>
    <w:rPr>
      <w:color w:val="0563C1" w:themeColor="hyperlink"/>
      <w:u w:val="single"/>
    </w:rPr>
  </w:style>
  <w:style w:type="character" w:styleId="FollowedHyperlink">
    <w:name w:val="FollowedHyperlink"/>
    <w:basedOn w:val="DefaultParagraphFont"/>
    <w:uiPriority w:val="99"/>
    <w:unhideWhenUsed/>
    <w:rsid w:val="001C4A84"/>
    <w:rPr>
      <w:color w:val="954F72" w:themeColor="followedHyperlink"/>
      <w:u w:val="single"/>
    </w:rPr>
  </w:style>
  <w:style w:type="paragraph" w:styleId="Caption">
    <w:name w:val="caption"/>
    <w:basedOn w:val="Normal"/>
    <w:next w:val="Normal"/>
    <w:uiPriority w:val="35"/>
    <w:unhideWhenUsed/>
    <w:qFormat/>
    <w:rsid w:val="001C4A84"/>
    <w:pPr>
      <w:spacing w:after="200"/>
    </w:pPr>
    <w:rPr>
      <w:i/>
      <w:iCs/>
      <w:color w:val="44546A" w:themeColor="text2"/>
      <w:sz w:val="18"/>
      <w:szCs w:val="18"/>
    </w:rPr>
  </w:style>
  <w:style w:type="paragraph" w:customStyle="1" w:styleId="Publishwithline">
    <w:name w:val="Publish with line"/>
    <w:semiHidden/>
    <w:qFormat/>
    <w:rsid w:val="00781E04"/>
    <w:rPr>
      <w:rFonts w:asciiTheme="majorHAnsi" w:eastAsiaTheme="majorEastAsia" w:hAnsiTheme="majorHAnsi" w:cstheme="majorBidi"/>
      <w:b/>
      <w:bCs/>
      <w:color w:val="262626"/>
      <w:sz w:val="32"/>
      <w:szCs w:val="38"/>
      <w:lang w:val="en-GB" w:eastAsia="en-GB"/>
    </w:rPr>
  </w:style>
  <w:style w:type="paragraph" w:customStyle="1" w:styleId="PadderBetweenControlandBody">
    <w:name w:val="Padder Between Control and Body"/>
    <w:basedOn w:val="Normal"/>
    <w:next w:val="Normal"/>
    <w:semiHidden/>
    <w:rsid w:val="00781E04"/>
    <w:pPr>
      <w:spacing w:after="120"/>
    </w:pPr>
    <w:rPr>
      <w:rFonts w:eastAsiaTheme="minorEastAsia"/>
      <w:sz w:val="2"/>
      <w:szCs w:val="2"/>
      <w:lang w:val="en-GB" w:eastAsia="en-GB"/>
    </w:rPr>
  </w:style>
  <w:style w:type="paragraph" w:customStyle="1" w:styleId="underline">
    <w:name w:val="underline"/>
    <w:semiHidden/>
    <w:rsid w:val="00781E04"/>
    <w:pPr>
      <w:pBdr>
        <w:bottom w:val="single" w:sz="8" w:space="2" w:color="C6C6C6"/>
      </w:pBdr>
    </w:pPr>
    <w:rPr>
      <w:rFonts w:eastAsiaTheme="minorEastAsia"/>
      <w:sz w:val="2"/>
      <w:szCs w:val="2"/>
      <w:lang w:val="en-GB" w:eastAsia="en-GB"/>
    </w:rPr>
  </w:style>
  <w:style w:type="paragraph" w:styleId="Header">
    <w:name w:val="header"/>
    <w:basedOn w:val="Normal"/>
    <w:link w:val="HeaderChar"/>
    <w:uiPriority w:val="99"/>
    <w:unhideWhenUsed/>
    <w:rsid w:val="00365811"/>
    <w:pPr>
      <w:tabs>
        <w:tab w:val="center" w:pos="4513"/>
        <w:tab w:val="right" w:pos="9026"/>
      </w:tabs>
    </w:pPr>
  </w:style>
  <w:style w:type="character" w:customStyle="1" w:styleId="HeaderChar">
    <w:name w:val="Header Char"/>
    <w:basedOn w:val="DefaultParagraphFont"/>
    <w:link w:val="Header"/>
    <w:uiPriority w:val="99"/>
    <w:rsid w:val="00365811"/>
  </w:style>
  <w:style w:type="paragraph" w:styleId="Footer">
    <w:name w:val="footer"/>
    <w:basedOn w:val="Normal"/>
    <w:link w:val="FooterChar"/>
    <w:uiPriority w:val="99"/>
    <w:unhideWhenUsed/>
    <w:rsid w:val="00365811"/>
    <w:pPr>
      <w:tabs>
        <w:tab w:val="center" w:pos="4513"/>
        <w:tab w:val="right" w:pos="9026"/>
      </w:tabs>
    </w:pPr>
  </w:style>
  <w:style w:type="character" w:customStyle="1" w:styleId="FooterChar">
    <w:name w:val="Footer Char"/>
    <w:basedOn w:val="DefaultParagraphFont"/>
    <w:link w:val="Footer"/>
    <w:uiPriority w:val="99"/>
    <w:rsid w:val="00365811"/>
  </w:style>
  <w:style w:type="table" w:styleId="TableGrid">
    <w:name w:val="Table Grid"/>
    <w:basedOn w:val="TableNormal"/>
    <w:uiPriority w:val="39"/>
    <w:rsid w:val="00674FD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4">
    <w:name w:val="Plain Table 4"/>
    <w:basedOn w:val="TableNormal"/>
    <w:uiPriority w:val="44"/>
    <w:rsid w:val="00D461EC"/>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r="http://schemas.openxmlformats.org/officeDocument/2006/relationships" xmlns:w="http://schemas.openxmlformats.org/wordprocessingml/2006/main">
  <w:divs>
    <w:div w:id="1878808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udith%20Swinsco\AppData\Roaming\Microsoft\Templates\LiveContent\15\Managed\Word%20Document%20Bibliography%20Styles\TC102786999%5b%5bfn=Single%20spaced%20(blank)%5d%5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C01C3C56-10DB-49F7-B061-44D8728D078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TC102786999[[fn=Single spaced (blank)]]</Template>
  <TotalTime>0</TotalTime>
  <Pages>1</Pages>
  <Words>66</Words>
  <Characters>379</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Judith Swinsco</dc:creator>
  <cp:lastModifiedBy>Owner</cp:lastModifiedBy>
  <cp:revision>2</cp:revision>
  <dcterms:created xsi:type="dcterms:W3CDTF">2014-11-29T23:36:00Z</dcterms:created>
  <dcterms:modified xsi:type="dcterms:W3CDTF">2014-11-29T23:36:00Z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TC027869999991</vt:lpwstr>
  </property>
</Properties>
</file>