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062B20">
        <w:t>25</w:t>
      </w:r>
      <w:r w:rsidR="00062B20" w:rsidRPr="00062B20">
        <w:rPr>
          <w:vertAlign w:val="superscript"/>
        </w:rPr>
        <w:t>th</w:t>
      </w:r>
      <w:r w:rsidR="00062B20">
        <w:t xml:space="preserve"> </w:t>
      </w:r>
      <w:r w:rsidR="00036CFE">
        <w:t>November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062B20">
        <w:rPr>
          <w:b/>
        </w:rPr>
        <w:t>2</w:t>
      </w:r>
      <w:r w:rsidR="00062B20" w:rsidRPr="00062B20">
        <w:rPr>
          <w:b/>
          <w:vertAlign w:val="superscript"/>
        </w:rPr>
        <w:t>nd</w:t>
      </w:r>
      <w:r w:rsidR="00062B20">
        <w:rPr>
          <w:b/>
        </w:rPr>
        <w:t xml:space="preserve"> Dec</w:t>
      </w:r>
      <w:r w:rsidR="00036CFE">
        <w:rPr>
          <w:b/>
        </w:rPr>
        <w:t>em</w:t>
      </w:r>
      <w:r w:rsidR="00952B4B">
        <w:rPr>
          <w:b/>
        </w:rPr>
        <w:t>ber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12475B">
        <w:rPr>
          <w:b/>
        </w:rPr>
        <w:t>5</w:t>
      </w:r>
      <w:r>
        <w:t xml:space="preserve">, </w:t>
      </w:r>
      <w:r w:rsidR="00141A35">
        <w:t>commencing</w:t>
      </w:r>
      <w:r>
        <w:t xml:space="preserve"> at 7.30 pm, in </w:t>
      </w:r>
      <w:r w:rsidR="00BF1DCC">
        <w:t>Whitehill Chapel</w:t>
      </w:r>
      <w:r>
        <w:t>, Painter</w:t>
      </w:r>
      <w:r w:rsidR="00F22FF3">
        <w:t>’</w:t>
      </w:r>
      <w:r>
        <w:t>s Forstal.</w:t>
      </w:r>
      <w:r w:rsidR="008847C1"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 xml:space="preserve">Standing Orders, Financial Regulations, Risk Assessment </w:t>
      </w:r>
      <w:r w:rsidR="00091EA1">
        <w:tab/>
      </w:r>
      <w:r w:rsidR="00091EA1">
        <w:tab/>
      </w:r>
      <w:r w:rsidR="00091EA1">
        <w:tab/>
        <w:t>Scheme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2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AB6496">
        <w:t>3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AB6496">
        <w:t>4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AB6496">
        <w:t>5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6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062B20">
        <w:t>6</w:t>
      </w:r>
      <w:r w:rsidR="00062B20" w:rsidRPr="00062B20">
        <w:rPr>
          <w:vertAlign w:val="superscript"/>
        </w:rPr>
        <w:t>th</w:t>
      </w:r>
      <w:r w:rsidR="00062B20">
        <w:t xml:space="preserve"> January 2016</w:t>
      </w:r>
      <w:r w:rsidR="00F13697">
        <w:t xml:space="preserve"> at 7.30pm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18E7"/>
    <w:rsid w:val="00795FE7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A573C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409124EF.dotm</Template>
  <TotalTime>0</TotalTime>
  <Pages>1</Pages>
  <Words>110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2</cp:revision>
  <cp:lastPrinted>2015-11-25T07:39:00Z</cp:lastPrinted>
  <dcterms:created xsi:type="dcterms:W3CDTF">2015-11-25T07:40:00Z</dcterms:created>
  <dcterms:modified xsi:type="dcterms:W3CDTF">2015-11-25T07:40:00Z</dcterms:modified>
</cp:coreProperties>
</file>