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1B506" w14:textId="7E210819" w:rsidR="008143DE" w:rsidRDefault="003B7136" w:rsidP="00EA0AD0">
      <w:pPr>
        <w:jc w:val="right"/>
        <w:rPr>
          <w:rFonts w:ascii="Perpetua" w:hAnsi="Perpetua"/>
          <w:color w:val="000080"/>
        </w:rPr>
      </w:pPr>
      <w:r>
        <w:rPr>
          <w:noProof/>
          <w:color w:val="auto"/>
          <w:kern w:val="0"/>
          <w:sz w:val="24"/>
          <w:szCs w:val="24"/>
          <w:lang w:val="en-GB" w:eastAsia="en-GB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2D48941F" wp14:editId="2944B7F2">
                <wp:simplePos x="0" y="0"/>
                <wp:positionH relativeFrom="column">
                  <wp:posOffset>53340</wp:posOffset>
                </wp:positionH>
                <wp:positionV relativeFrom="paragraph">
                  <wp:posOffset>35560</wp:posOffset>
                </wp:positionV>
                <wp:extent cx="5760085" cy="1363980"/>
                <wp:effectExtent l="0" t="0" r="0" b="7620"/>
                <wp:wrapNone/>
                <wp:docPr id="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1363980"/>
                          <a:chOff x="107303775" y="105372150"/>
                          <a:chExt cx="5760000" cy="1418921"/>
                        </a:xfrm>
                      </wpg:grpSpPr>
                      <wps:wsp>
                        <wps:cNvPr id="2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07303775" y="105377594"/>
                            <a:ext cx="5760000" cy="1249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07FECAF" w14:textId="77777777" w:rsidR="00D978E3" w:rsidRPr="004A6138" w:rsidRDefault="00D978E3" w:rsidP="00D978E3">
                              <w:pPr>
                                <w:widowControl w:val="0"/>
                                <w:jc w:val="right"/>
                                <w:rPr>
                                  <w:rFonts w:asciiTheme="minorHAnsi" w:hAnsiTheme="minorHAnsi" w:cstheme="minorHAnsi"/>
                                  <w:color w:val="000080"/>
                                  <w:sz w:val="32"/>
                                  <w:szCs w:val="32"/>
                                  <w:lang w:val="en-GB"/>
                                </w:rPr>
                              </w:pPr>
                              <w:r w:rsidRPr="004A6138">
                                <w:rPr>
                                  <w:rFonts w:asciiTheme="minorHAnsi" w:hAnsiTheme="minorHAnsi" w:cstheme="minorHAnsi"/>
                                  <w:color w:val="000080"/>
                                  <w:sz w:val="32"/>
                                  <w:szCs w:val="32"/>
                                  <w:lang w:val="en-GB"/>
                                </w:rPr>
                                <w:t>FRINDSBURY EXTRA PARISH COUNCIL</w:t>
                              </w:r>
                            </w:p>
                            <w:p w14:paraId="4D054C80" w14:textId="5FA40C3B" w:rsidR="00D978E3" w:rsidRPr="00FD623A" w:rsidRDefault="00D978E3" w:rsidP="00D978E3">
                              <w:pPr>
                                <w:widowControl w:val="0"/>
                                <w:jc w:val="right"/>
                                <w:rPr>
                                  <w:rFonts w:asciiTheme="minorHAnsi" w:hAnsiTheme="minorHAnsi" w:cstheme="minorHAnsi"/>
                                  <w:color w:val="000080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FD623A">
                                <w:rPr>
                                  <w:rFonts w:asciiTheme="minorHAnsi" w:hAnsiTheme="minorHAnsi" w:cstheme="minorHAnsi"/>
                                  <w:color w:val="000080"/>
                                  <w:sz w:val="18"/>
                                  <w:szCs w:val="18"/>
                                  <w:lang w:val="en-GB"/>
                                </w:rPr>
                                <w:t xml:space="preserve">tel: </w:t>
                              </w:r>
                              <w:r w:rsidR="00474E96" w:rsidRPr="00FD623A">
                                <w:rPr>
                                  <w:rFonts w:asciiTheme="minorHAnsi" w:hAnsiTheme="minorHAnsi" w:cstheme="minorHAnsi"/>
                                  <w:color w:val="000080"/>
                                  <w:sz w:val="18"/>
                                  <w:szCs w:val="18"/>
                                  <w:lang w:val="en-GB"/>
                                </w:rPr>
                                <w:t>01634920381</w:t>
                              </w:r>
                            </w:p>
                            <w:p w14:paraId="5F54992C" w14:textId="77777777" w:rsidR="00D978E3" w:rsidRPr="00FD623A" w:rsidRDefault="00D978E3" w:rsidP="00D978E3">
                              <w:pPr>
                                <w:widowControl w:val="0"/>
                                <w:jc w:val="right"/>
                                <w:rPr>
                                  <w:rFonts w:asciiTheme="minorHAnsi" w:hAnsiTheme="minorHAnsi" w:cstheme="minorHAnsi"/>
                                  <w:color w:val="000080"/>
                                  <w:sz w:val="18"/>
                                  <w:szCs w:val="18"/>
                                  <w:lang w:val="fr-FR"/>
                                </w:rPr>
                              </w:pPr>
                              <w:r w:rsidRPr="00FD623A">
                                <w:rPr>
                                  <w:rFonts w:asciiTheme="minorHAnsi" w:hAnsiTheme="minorHAnsi" w:cstheme="minorHAnsi"/>
                                  <w:color w:val="000080"/>
                                  <w:sz w:val="18"/>
                                  <w:szCs w:val="18"/>
                                  <w:lang w:val="fr-FR"/>
                                </w:rPr>
                                <w:t>e-mail: clerk@frindsburyextra-pc.gov.uk</w:t>
                              </w:r>
                            </w:p>
                            <w:p w14:paraId="4B85228C" w14:textId="77777777" w:rsidR="00D978E3" w:rsidRPr="00FD623A" w:rsidRDefault="00D978E3" w:rsidP="00D978E3">
                              <w:pPr>
                                <w:widowControl w:val="0"/>
                                <w:jc w:val="right"/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  <w:lang w:val="en-GB"/>
                                </w:rPr>
                              </w:pPr>
                              <w:r w:rsidRPr="00FD623A">
                                <w:rPr>
                                  <w:rFonts w:asciiTheme="minorHAnsi" w:hAnsiTheme="minorHAnsi" w:cstheme="minorHAnsi"/>
                                  <w:color w:val="000080"/>
                                  <w:sz w:val="18"/>
                                  <w:szCs w:val="18"/>
                                  <w:lang w:val="en-GB"/>
                                </w:rPr>
                                <w:t>www.frindsburyextra-pc.gov.uk</w:t>
                              </w:r>
                              <w:r w:rsidRPr="00FD623A"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9" descr="FEPC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303775" y="105372150"/>
                            <a:ext cx="1214550" cy="1418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48941F" id="Group 7" o:spid="_x0000_s1026" style="position:absolute;left:0;text-align:left;margin-left:4.2pt;margin-top:2.8pt;width:453.55pt;height:107.4pt;z-index:251657728" coordorigin="1073037,1053721" coordsize="57600,141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1073037;top:1053775;width:57600;height:12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" filled="f" stroked="f" insetpen="t">
                  <v:textbox inset="2.88pt,2.88pt,2.88pt,2.88pt">
                    <w:txbxContent>
                      <w:p w14:paraId="107FECAF" w14:textId="77777777" w:rsidR="00D978E3" w:rsidRPr="004A6138" w:rsidRDefault="00D978E3" w:rsidP="00D978E3">
                        <w:pPr>
                          <w:widowControl w:val="0"/>
                          <w:jc w:val="right"/>
                          <w:rPr>
                            <w:rFonts w:asciiTheme="minorHAnsi" w:hAnsiTheme="minorHAnsi" w:cstheme="minorHAnsi"/>
                            <w:color w:val="000080"/>
                            <w:sz w:val="32"/>
                            <w:szCs w:val="32"/>
                            <w:lang w:val="en-GB"/>
                          </w:rPr>
                        </w:pPr>
                        <w:r w:rsidRPr="004A6138">
                          <w:rPr>
                            <w:rFonts w:asciiTheme="minorHAnsi" w:hAnsiTheme="minorHAnsi" w:cstheme="minorHAnsi"/>
                            <w:color w:val="000080"/>
                            <w:sz w:val="32"/>
                            <w:szCs w:val="32"/>
                            <w:lang w:val="en-GB"/>
                          </w:rPr>
                          <w:t>FRINDSBURY EXTRA PARISH COUNCIL</w:t>
                        </w:r>
                      </w:p>
                      <w:p w14:paraId="4D054C80" w14:textId="5FA40C3B" w:rsidR="00D978E3" w:rsidRPr="00FD623A" w:rsidRDefault="00D978E3" w:rsidP="00D978E3">
                        <w:pPr>
                          <w:widowControl w:val="0"/>
                          <w:jc w:val="right"/>
                          <w:rPr>
                            <w:rFonts w:asciiTheme="minorHAnsi" w:hAnsiTheme="minorHAnsi" w:cstheme="minorHAnsi"/>
                            <w:color w:val="000080"/>
                            <w:sz w:val="18"/>
                            <w:szCs w:val="18"/>
                            <w:lang w:val="en-GB"/>
                          </w:rPr>
                        </w:pPr>
                        <w:r w:rsidRPr="00FD623A">
                          <w:rPr>
                            <w:rFonts w:asciiTheme="minorHAnsi" w:hAnsiTheme="minorHAnsi" w:cstheme="minorHAnsi"/>
                            <w:color w:val="000080"/>
                            <w:sz w:val="18"/>
                            <w:szCs w:val="18"/>
                            <w:lang w:val="en-GB"/>
                          </w:rPr>
                          <w:t xml:space="preserve">tel: </w:t>
                        </w:r>
                        <w:r w:rsidR="00474E96" w:rsidRPr="00FD623A">
                          <w:rPr>
                            <w:rFonts w:asciiTheme="minorHAnsi" w:hAnsiTheme="minorHAnsi" w:cstheme="minorHAnsi"/>
                            <w:color w:val="000080"/>
                            <w:sz w:val="18"/>
                            <w:szCs w:val="18"/>
                            <w:lang w:val="en-GB"/>
                          </w:rPr>
                          <w:t>01634920381</w:t>
                        </w:r>
                      </w:p>
                      <w:p w14:paraId="5F54992C" w14:textId="77777777" w:rsidR="00D978E3" w:rsidRPr="00FD623A" w:rsidRDefault="00D978E3" w:rsidP="00D978E3">
                        <w:pPr>
                          <w:widowControl w:val="0"/>
                          <w:jc w:val="right"/>
                          <w:rPr>
                            <w:rFonts w:asciiTheme="minorHAnsi" w:hAnsiTheme="minorHAnsi" w:cstheme="minorHAnsi"/>
                            <w:color w:val="000080"/>
                            <w:sz w:val="18"/>
                            <w:szCs w:val="18"/>
                            <w:lang w:val="fr-FR"/>
                          </w:rPr>
                        </w:pPr>
                        <w:r w:rsidRPr="00FD623A">
                          <w:rPr>
                            <w:rFonts w:asciiTheme="minorHAnsi" w:hAnsiTheme="minorHAnsi" w:cstheme="minorHAnsi"/>
                            <w:color w:val="000080"/>
                            <w:sz w:val="18"/>
                            <w:szCs w:val="18"/>
                            <w:lang w:val="fr-FR"/>
                          </w:rPr>
                          <w:t>e-mail: clerk@frindsburyextra-pc.gov.uk</w:t>
                        </w:r>
                      </w:p>
                      <w:p w14:paraId="4B85228C" w14:textId="77777777" w:rsidR="00D978E3" w:rsidRPr="00FD623A" w:rsidRDefault="00D978E3" w:rsidP="00D978E3">
                        <w:pPr>
                          <w:widowControl w:val="0"/>
                          <w:jc w:val="right"/>
                          <w:rPr>
                            <w:rFonts w:asciiTheme="minorHAnsi" w:hAnsiTheme="minorHAnsi" w:cstheme="minorHAnsi"/>
                            <w:sz w:val="18"/>
                            <w:szCs w:val="18"/>
                            <w:lang w:val="en-GB"/>
                          </w:rPr>
                        </w:pPr>
                        <w:r w:rsidRPr="00FD623A">
                          <w:rPr>
                            <w:rFonts w:asciiTheme="minorHAnsi" w:hAnsiTheme="minorHAnsi" w:cstheme="minorHAnsi"/>
                            <w:color w:val="000080"/>
                            <w:sz w:val="18"/>
                            <w:szCs w:val="18"/>
                            <w:lang w:val="en-GB"/>
                          </w:rPr>
                          <w:t>www.frindsburyextra-pc.gov.uk</w:t>
                        </w:r>
                        <w:r w:rsidRPr="00FD623A">
                          <w:rPr>
                            <w:rFonts w:asciiTheme="minorHAnsi" w:hAnsiTheme="minorHAnsi" w:cstheme="minorHAnsi"/>
                            <w:sz w:val="18"/>
                            <w:szCs w:val="18"/>
                            <w:lang w:val="en-GB"/>
                          </w:rPr>
                          <w:t xml:space="preserve">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8" type="#_x0000_t75" alt="FEPC logo" style="position:absolute;left:1073037;top:1053721;width:12146;height:14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" insetpen="t">
                  <v:imagedata r:id="rId9" o:title="FEPC logo"/>
                </v:shape>
              </v:group>
            </w:pict>
          </mc:Fallback>
        </mc:AlternateContent>
      </w:r>
      <w:r w:rsidR="00F8422F">
        <w:rPr>
          <w:rFonts w:ascii="Perpetua" w:hAnsi="Perpetua"/>
          <w:color w:val="000080"/>
        </w:rPr>
        <w:t xml:space="preserve">    </w:t>
      </w:r>
      <w:r w:rsidR="00185E53">
        <w:rPr>
          <w:rFonts w:ascii="Perpetua" w:hAnsi="Perpetua"/>
          <w:color w:val="000080"/>
        </w:rPr>
        <w:tab/>
      </w:r>
      <w:r w:rsidR="00185E53">
        <w:rPr>
          <w:rFonts w:ascii="Perpetua" w:hAnsi="Perpetua"/>
          <w:color w:val="000080"/>
        </w:rPr>
        <w:tab/>
        <w:t xml:space="preserve">   </w:t>
      </w:r>
    </w:p>
    <w:p w14:paraId="4FDA8D4E" w14:textId="1F43866D" w:rsidR="001C6985" w:rsidRDefault="001C6985" w:rsidP="00EA0AD0">
      <w:pPr>
        <w:jc w:val="right"/>
        <w:rPr>
          <w:rFonts w:ascii="Perpetua" w:hAnsi="Perpetua"/>
          <w:color w:val="000080"/>
        </w:rPr>
      </w:pPr>
    </w:p>
    <w:p w14:paraId="0E6BD95B" w14:textId="77777777" w:rsidR="001C6985" w:rsidRDefault="001C6985" w:rsidP="00EA0AD0">
      <w:pPr>
        <w:jc w:val="right"/>
        <w:rPr>
          <w:rFonts w:ascii="Perpetua" w:hAnsi="Perpetua"/>
          <w:color w:val="000080"/>
        </w:rPr>
      </w:pPr>
    </w:p>
    <w:p w14:paraId="5A7E40BD" w14:textId="77777777" w:rsidR="001C6985" w:rsidRDefault="001C6985" w:rsidP="00EA0AD0">
      <w:pPr>
        <w:jc w:val="right"/>
        <w:rPr>
          <w:rFonts w:ascii="Perpetua" w:hAnsi="Perpetua"/>
          <w:color w:val="000080"/>
        </w:rPr>
      </w:pPr>
    </w:p>
    <w:p w14:paraId="388673D8" w14:textId="77777777" w:rsidR="001C6985" w:rsidRDefault="001C6985" w:rsidP="00EA0AD0">
      <w:pPr>
        <w:jc w:val="right"/>
        <w:rPr>
          <w:rFonts w:ascii="Perpetua" w:hAnsi="Perpetua"/>
          <w:color w:val="000080"/>
        </w:rPr>
      </w:pPr>
    </w:p>
    <w:p w14:paraId="1916EF80" w14:textId="77777777" w:rsidR="001C6985" w:rsidRDefault="001C6985" w:rsidP="00EA0AD0">
      <w:pPr>
        <w:jc w:val="right"/>
        <w:rPr>
          <w:rFonts w:ascii="Perpetua" w:hAnsi="Perpetua"/>
          <w:color w:val="000080"/>
        </w:rPr>
      </w:pPr>
    </w:p>
    <w:p w14:paraId="1FEEC6A9" w14:textId="77777777" w:rsidR="001C6985" w:rsidRDefault="00C57309" w:rsidP="00EA0AD0">
      <w:pPr>
        <w:jc w:val="right"/>
        <w:rPr>
          <w:rFonts w:ascii="Perpetua" w:hAnsi="Perpetua"/>
          <w:color w:val="000080"/>
        </w:rPr>
      </w:pPr>
      <w:r>
        <w:rPr>
          <w:rFonts w:ascii="Perpetua" w:hAnsi="Perpetua"/>
          <w:color w:val="000080"/>
        </w:rPr>
        <w:t xml:space="preserve">                                               </w:t>
      </w:r>
    </w:p>
    <w:p w14:paraId="26480DF9" w14:textId="77777777" w:rsidR="001C6985" w:rsidRDefault="001C6985" w:rsidP="00EA0AD0">
      <w:pPr>
        <w:jc w:val="right"/>
        <w:rPr>
          <w:rFonts w:ascii="Perpetua" w:hAnsi="Perpetua"/>
          <w:color w:val="000080"/>
        </w:rPr>
      </w:pPr>
    </w:p>
    <w:p w14:paraId="354CD55C" w14:textId="77777777" w:rsidR="001C6985" w:rsidRDefault="001C6985" w:rsidP="00EA0AD0">
      <w:pPr>
        <w:jc w:val="right"/>
        <w:rPr>
          <w:rFonts w:ascii="Perpetua" w:hAnsi="Perpetua"/>
          <w:color w:val="000080"/>
        </w:rPr>
      </w:pPr>
    </w:p>
    <w:p w14:paraId="5FA20456" w14:textId="77777777" w:rsidR="001C6985" w:rsidRDefault="001C6985" w:rsidP="00EA0AD0">
      <w:pPr>
        <w:jc w:val="right"/>
        <w:rPr>
          <w:rFonts w:ascii="Perpetua" w:hAnsi="Perpetua"/>
          <w:color w:val="000080"/>
        </w:rPr>
      </w:pPr>
    </w:p>
    <w:p w14:paraId="658D2FE1" w14:textId="3144285F" w:rsidR="00F544D4" w:rsidRPr="00F544D4" w:rsidRDefault="00F544D4" w:rsidP="00F544D4">
      <w:pPr>
        <w:pStyle w:val="Heading6"/>
        <w:rPr>
          <w:rFonts w:ascii="Calibri" w:hAnsi="Calibri"/>
          <w:sz w:val="16"/>
        </w:rPr>
      </w:pPr>
      <w:r w:rsidRPr="00F544D4">
        <w:rPr>
          <w:rFonts w:ascii="Calibri" w:hAnsi="Calibri"/>
          <w:sz w:val="16"/>
        </w:rPr>
        <w:t>C/</w:t>
      </w:r>
      <w:r w:rsidR="00A22315">
        <w:rPr>
          <w:rFonts w:ascii="Calibri" w:hAnsi="Calibri"/>
          <w:sz w:val="16"/>
        </w:rPr>
        <w:t>0</w:t>
      </w:r>
      <w:r w:rsidR="000452D8">
        <w:rPr>
          <w:rFonts w:ascii="Calibri" w:hAnsi="Calibri"/>
          <w:sz w:val="16"/>
        </w:rPr>
        <w:t>7</w:t>
      </w:r>
      <w:r w:rsidR="00A22315">
        <w:rPr>
          <w:rFonts w:ascii="Calibri" w:hAnsi="Calibri"/>
          <w:sz w:val="16"/>
        </w:rPr>
        <w:t>/26</w:t>
      </w:r>
      <w:r w:rsidRPr="00F544D4">
        <w:rPr>
          <w:rFonts w:ascii="Calibri" w:hAnsi="Calibri"/>
          <w:sz w:val="16"/>
        </w:rPr>
        <w:t>/1-</w:t>
      </w:r>
      <w:r w:rsidR="004B580E">
        <w:rPr>
          <w:rFonts w:ascii="Calibri" w:hAnsi="Calibri"/>
          <w:sz w:val="16"/>
        </w:rPr>
        <w:t>2</w:t>
      </w:r>
      <w:r w:rsidR="001F68C1">
        <w:rPr>
          <w:rFonts w:ascii="Calibri" w:hAnsi="Calibri"/>
          <w:sz w:val="16"/>
        </w:rPr>
        <w:t>1</w:t>
      </w:r>
    </w:p>
    <w:p w14:paraId="7472C65E" w14:textId="77777777" w:rsidR="00F544D4" w:rsidRPr="00834D03" w:rsidRDefault="00F544D4" w:rsidP="00F544D4">
      <w:pPr>
        <w:pStyle w:val="Heading2"/>
        <w:rPr>
          <w:rFonts w:ascii="Calibri" w:hAnsi="Calibri"/>
          <w:sz w:val="20"/>
        </w:rPr>
      </w:pPr>
      <w:r w:rsidRPr="00834D03">
        <w:rPr>
          <w:rFonts w:ascii="Calibri" w:hAnsi="Calibri"/>
          <w:sz w:val="20"/>
        </w:rPr>
        <w:t>TO THE MEMBERS OF THE COUNCIL</w:t>
      </w:r>
    </w:p>
    <w:p w14:paraId="7230F91C" w14:textId="77777777" w:rsidR="00F544D4" w:rsidRPr="00834D03" w:rsidRDefault="00F544D4" w:rsidP="00F544D4">
      <w:pPr>
        <w:rPr>
          <w:rFonts w:ascii="Calibri" w:hAnsi="Calibri"/>
        </w:rPr>
      </w:pPr>
    </w:p>
    <w:p w14:paraId="5BD195D7" w14:textId="20BD80FE" w:rsidR="00F544D4" w:rsidRDefault="00F544D4" w:rsidP="00F544D4">
      <w:pPr>
        <w:pStyle w:val="BodyText"/>
        <w:rPr>
          <w:rFonts w:ascii="Calibri" w:hAnsi="Calibri"/>
          <w:b/>
          <w:sz w:val="18"/>
          <w:szCs w:val="18"/>
        </w:rPr>
      </w:pPr>
      <w:r w:rsidRPr="003B7136">
        <w:rPr>
          <w:rFonts w:ascii="Calibri" w:hAnsi="Calibri"/>
          <w:b/>
          <w:sz w:val="18"/>
          <w:szCs w:val="18"/>
        </w:rPr>
        <w:t xml:space="preserve">NOTICE is hereby given that </w:t>
      </w:r>
      <w:r w:rsidR="00EA3AD2" w:rsidRPr="003B7136">
        <w:rPr>
          <w:rFonts w:ascii="Calibri" w:hAnsi="Calibri"/>
          <w:b/>
          <w:sz w:val="18"/>
          <w:szCs w:val="18"/>
        </w:rPr>
        <w:t xml:space="preserve">a </w:t>
      </w:r>
      <w:r w:rsidRPr="003B7136">
        <w:rPr>
          <w:rFonts w:ascii="Calibri" w:hAnsi="Calibri"/>
          <w:b/>
          <w:sz w:val="18"/>
          <w:szCs w:val="18"/>
        </w:rPr>
        <w:t xml:space="preserve">Meeting </w:t>
      </w:r>
      <w:r w:rsidR="00EA3AD2" w:rsidRPr="003B7136">
        <w:rPr>
          <w:rFonts w:ascii="Calibri" w:hAnsi="Calibri"/>
          <w:b/>
          <w:sz w:val="18"/>
          <w:szCs w:val="18"/>
        </w:rPr>
        <w:t xml:space="preserve">of the Parish Council </w:t>
      </w:r>
      <w:r w:rsidRPr="003B7136">
        <w:rPr>
          <w:rFonts w:ascii="Calibri" w:hAnsi="Calibri"/>
          <w:b/>
          <w:sz w:val="18"/>
          <w:szCs w:val="18"/>
        </w:rPr>
        <w:t xml:space="preserve">will be held on </w:t>
      </w:r>
      <w:r w:rsidR="00837D55" w:rsidRPr="006C47AA">
        <w:rPr>
          <w:rFonts w:ascii="Calibri" w:hAnsi="Calibri"/>
          <w:b/>
          <w:sz w:val="18"/>
          <w:szCs w:val="18"/>
          <w:u w:val="single"/>
        </w:rPr>
        <w:t xml:space="preserve">Tuesday </w:t>
      </w:r>
      <w:r w:rsidR="00713BAD">
        <w:rPr>
          <w:rFonts w:ascii="Calibri" w:hAnsi="Calibri"/>
          <w:b/>
          <w:sz w:val="18"/>
          <w:szCs w:val="18"/>
          <w:u w:val="single"/>
        </w:rPr>
        <w:t>28 July</w:t>
      </w:r>
      <w:r w:rsidR="00DF5945">
        <w:rPr>
          <w:rFonts w:ascii="Calibri" w:hAnsi="Calibri"/>
          <w:b/>
          <w:sz w:val="18"/>
          <w:szCs w:val="18"/>
          <w:u w:val="single"/>
        </w:rPr>
        <w:t xml:space="preserve"> </w:t>
      </w:r>
      <w:r w:rsidR="001516D3" w:rsidRPr="003B7136">
        <w:rPr>
          <w:rFonts w:ascii="Calibri" w:hAnsi="Calibri"/>
          <w:b/>
          <w:sz w:val="18"/>
          <w:szCs w:val="18"/>
        </w:rPr>
        <w:t>in Frindsbury Extra Memorial Hall, Holly Road, Wainscott</w:t>
      </w:r>
      <w:r w:rsidRPr="003B7136">
        <w:rPr>
          <w:rFonts w:ascii="Calibri" w:hAnsi="Calibri"/>
          <w:b/>
          <w:sz w:val="18"/>
          <w:szCs w:val="18"/>
        </w:rPr>
        <w:t xml:space="preserve"> </w:t>
      </w:r>
      <w:r w:rsidR="00134F62" w:rsidRPr="00134F62">
        <w:rPr>
          <w:rFonts w:ascii="Calibri" w:hAnsi="Calibri"/>
          <w:b/>
          <w:sz w:val="18"/>
          <w:szCs w:val="18"/>
        </w:rPr>
        <w:t>at 7:30pm</w:t>
      </w:r>
      <w:r w:rsidRPr="003B7136">
        <w:rPr>
          <w:rFonts w:ascii="Calibri" w:hAnsi="Calibri"/>
          <w:b/>
          <w:sz w:val="18"/>
          <w:szCs w:val="18"/>
        </w:rPr>
        <w:t xml:space="preserve">, which meeting Members are hereby summoned to attend. </w:t>
      </w:r>
      <w:r w:rsidR="00360D51" w:rsidRPr="003B7136">
        <w:rPr>
          <w:rFonts w:ascii="Calibri" w:hAnsi="Calibri"/>
          <w:b/>
          <w:sz w:val="18"/>
          <w:szCs w:val="18"/>
        </w:rPr>
        <w:t xml:space="preserve"> </w:t>
      </w:r>
    </w:p>
    <w:p w14:paraId="173A7379" w14:textId="77777777" w:rsidR="00CE609E" w:rsidRPr="007B2DD4" w:rsidRDefault="00CE609E" w:rsidP="00F544D4">
      <w:pPr>
        <w:pStyle w:val="BodyText"/>
        <w:rPr>
          <w:rFonts w:ascii="Calibri" w:hAnsi="Calibri"/>
          <w:b/>
          <w:sz w:val="18"/>
          <w:szCs w:val="18"/>
          <w:lang w:val="en-GB"/>
        </w:rPr>
      </w:pPr>
    </w:p>
    <w:p w14:paraId="2A48ECB5" w14:textId="77777777" w:rsidR="00F544D4" w:rsidRDefault="00F544D4" w:rsidP="00F544D4">
      <w:pPr>
        <w:pStyle w:val="Heading3"/>
        <w:rPr>
          <w:rFonts w:ascii="Calibri" w:hAnsi="Calibri"/>
          <w:sz w:val="18"/>
          <w:szCs w:val="18"/>
          <w:u w:val="single"/>
        </w:rPr>
      </w:pPr>
      <w:r w:rsidRPr="00CF1500">
        <w:rPr>
          <w:rFonts w:ascii="Calibri" w:hAnsi="Calibri"/>
          <w:sz w:val="18"/>
          <w:szCs w:val="18"/>
          <w:u w:val="single"/>
        </w:rPr>
        <w:t>AGENDA</w:t>
      </w:r>
    </w:p>
    <w:p w14:paraId="757787CE" w14:textId="77777777" w:rsidR="00154E69" w:rsidRPr="00154E69" w:rsidRDefault="00154E69" w:rsidP="00154E69">
      <w:pPr>
        <w:rPr>
          <w:lang w:val="en-GB" w:eastAsia="en-GB"/>
        </w:rPr>
      </w:pPr>
    </w:p>
    <w:p w14:paraId="4AAD9AEB" w14:textId="3D06D80A" w:rsidR="00D55B9C" w:rsidRPr="00CF1500" w:rsidRDefault="00D55B9C" w:rsidP="00D55B9C">
      <w:pPr>
        <w:rPr>
          <w:rFonts w:asciiTheme="minorHAnsi" w:hAnsiTheme="minorHAnsi" w:cstheme="minorHAnsi"/>
          <w:sz w:val="18"/>
          <w:szCs w:val="18"/>
          <w:u w:val="single"/>
          <w:lang w:val="en-GB" w:eastAsia="en-GB"/>
        </w:rPr>
      </w:pPr>
    </w:p>
    <w:tbl>
      <w:tblPr>
        <w:tblW w:w="9039" w:type="dxa"/>
        <w:tblLayout w:type="fixed"/>
        <w:tblLook w:val="0000" w:firstRow="0" w:lastRow="0" w:firstColumn="0" w:lastColumn="0" w:noHBand="0" w:noVBand="0"/>
      </w:tblPr>
      <w:tblGrid>
        <w:gridCol w:w="558"/>
        <w:gridCol w:w="450"/>
        <w:gridCol w:w="7020"/>
        <w:gridCol w:w="18"/>
        <w:gridCol w:w="993"/>
      </w:tblGrid>
      <w:tr w:rsidR="00C050C6" w:rsidRPr="003B7136" w14:paraId="3542CAF4" w14:textId="77777777" w:rsidTr="00F97127">
        <w:tc>
          <w:tcPr>
            <w:tcW w:w="558" w:type="dxa"/>
          </w:tcPr>
          <w:p w14:paraId="406C5D56" w14:textId="1B73DD41" w:rsidR="00C050C6" w:rsidRPr="003B7136" w:rsidRDefault="00BF2BF7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450" w:type="dxa"/>
          </w:tcPr>
          <w:p w14:paraId="18458F4D" w14:textId="77777777" w:rsidR="00C050C6" w:rsidRPr="003B7136" w:rsidRDefault="00C050C6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020" w:type="dxa"/>
          </w:tcPr>
          <w:p w14:paraId="3F973565" w14:textId="5F875B84" w:rsidR="00C050C6" w:rsidRPr="00693C3E" w:rsidRDefault="000D5496" w:rsidP="00D22DF4">
            <w:pPr>
              <w:spacing w:after="120"/>
              <w:rPr>
                <w:rFonts w:ascii="Calibri" w:hAnsi="Calibri"/>
                <w:b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>Apologi</w:t>
            </w:r>
            <w:r w:rsidR="007B2DD4" w:rsidRPr="00693C3E">
              <w:rPr>
                <w:rFonts w:ascii="Calibri" w:hAnsi="Calibri"/>
                <w:b/>
                <w:sz w:val="18"/>
                <w:szCs w:val="18"/>
              </w:rPr>
              <w:t>es</w:t>
            </w:r>
          </w:p>
        </w:tc>
        <w:tc>
          <w:tcPr>
            <w:tcW w:w="1011" w:type="dxa"/>
            <w:gridSpan w:val="2"/>
          </w:tcPr>
          <w:p w14:paraId="26E834EA" w14:textId="77777777" w:rsidR="00C050C6" w:rsidRPr="003B7136" w:rsidRDefault="00C050C6" w:rsidP="000B58B6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F544D4" w:rsidRPr="003B7136" w14:paraId="67811FA0" w14:textId="77777777" w:rsidTr="00F97127">
        <w:tc>
          <w:tcPr>
            <w:tcW w:w="558" w:type="dxa"/>
          </w:tcPr>
          <w:p w14:paraId="51875660" w14:textId="464C25EB" w:rsidR="00F544D4" w:rsidRPr="003B7136" w:rsidRDefault="00BF2BF7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50" w:type="dxa"/>
          </w:tcPr>
          <w:p w14:paraId="50097146" w14:textId="77777777" w:rsidR="00F544D4" w:rsidRPr="003B7136" w:rsidRDefault="00F544D4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020" w:type="dxa"/>
          </w:tcPr>
          <w:p w14:paraId="154B6073" w14:textId="47D3A41E" w:rsidR="00F544D4" w:rsidRPr="00693C3E" w:rsidRDefault="008B23E4" w:rsidP="000B58B6">
            <w:pPr>
              <w:spacing w:after="120"/>
              <w:rPr>
                <w:rFonts w:ascii="Calibri" w:hAnsi="Calibri"/>
                <w:b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>Declarations of Interest</w:t>
            </w:r>
            <w:r w:rsidR="001516D3" w:rsidRPr="00693C3E"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011" w:type="dxa"/>
            <w:gridSpan w:val="2"/>
          </w:tcPr>
          <w:p w14:paraId="07BFE356" w14:textId="77777777" w:rsidR="00F544D4" w:rsidRPr="003B7136" w:rsidRDefault="00F544D4" w:rsidP="000B58B6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F544D4" w:rsidRPr="003B7136" w14:paraId="18713EFE" w14:textId="77777777" w:rsidTr="00F97127">
        <w:tc>
          <w:tcPr>
            <w:tcW w:w="558" w:type="dxa"/>
          </w:tcPr>
          <w:p w14:paraId="5FA71E9B" w14:textId="2253617B" w:rsidR="00F544D4" w:rsidRPr="003B7136" w:rsidRDefault="00BF2BF7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50" w:type="dxa"/>
          </w:tcPr>
          <w:p w14:paraId="294E0636" w14:textId="77777777" w:rsidR="00F544D4" w:rsidRPr="003B7136" w:rsidRDefault="00F544D4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038" w:type="dxa"/>
            <w:gridSpan w:val="2"/>
          </w:tcPr>
          <w:p w14:paraId="5CB71E0D" w14:textId="77777777" w:rsidR="00F544D4" w:rsidRPr="00693C3E" w:rsidRDefault="00F544D4" w:rsidP="000B58B6">
            <w:pPr>
              <w:spacing w:after="120"/>
              <w:rPr>
                <w:rFonts w:ascii="Calibri" w:hAnsi="Calibri"/>
                <w:b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>Any other business of an urgent nature to be taken at the end of the meeting</w:t>
            </w:r>
            <w:r w:rsidR="001516D3" w:rsidRPr="00693C3E">
              <w:rPr>
                <w:rFonts w:ascii="Calibri" w:hAnsi="Calibri"/>
                <w:b/>
                <w:sz w:val="18"/>
                <w:szCs w:val="18"/>
              </w:rPr>
              <w:t xml:space="preserve"> at the Chairman’s discretion</w:t>
            </w:r>
          </w:p>
          <w:p w14:paraId="315120A8" w14:textId="38702668" w:rsidR="00426579" w:rsidRPr="00693C3E" w:rsidRDefault="00426579" w:rsidP="000B58B6">
            <w:pPr>
              <w:spacing w:after="120"/>
              <w:rPr>
                <w:rFonts w:ascii="Calibri" w:hAnsi="Calibri"/>
                <w:b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>No decisions may be made or votes taken under this item. Matters raised may be put on the Agenda for the next or future meeting.</w:t>
            </w:r>
          </w:p>
        </w:tc>
        <w:tc>
          <w:tcPr>
            <w:tcW w:w="993" w:type="dxa"/>
          </w:tcPr>
          <w:p w14:paraId="105E9B1C" w14:textId="77777777" w:rsidR="00F544D4" w:rsidRPr="003B7136" w:rsidRDefault="00F544D4" w:rsidP="000B58B6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8B23E4" w:rsidRPr="003B7136" w14:paraId="459AB22A" w14:textId="77777777" w:rsidTr="00F97127">
        <w:tc>
          <w:tcPr>
            <w:tcW w:w="558" w:type="dxa"/>
          </w:tcPr>
          <w:p w14:paraId="3C037C02" w14:textId="4A89A119" w:rsidR="008B23E4" w:rsidRPr="003B7136" w:rsidRDefault="002E03A0" w:rsidP="00A23623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50" w:type="dxa"/>
          </w:tcPr>
          <w:p w14:paraId="6CB93F14" w14:textId="77777777" w:rsidR="008B23E4" w:rsidRPr="003B7136" w:rsidRDefault="008B23E4" w:rsidP="00A23623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038" w:type="dxa"/>
            <w:gridSpan w:val="2"/>
          </w:tcPr>
          <w:p w14:paraId="19B5C0C1" w14:textId="72343CDF" w:rsidR="008B23E4" w:rsidRPr="00693C3E" w:rsidRDefault="00F1193A" w:rsidP="00AD6A96">
            <w:pPr>
              <w:spacing w:after="120"/>
              <w:rPr>
                <w:rFonts w:ascii="Calibri" w:hAnsi="Calibri"/>
                <w:b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 xml:space="preserve">Minutes of the meeting held on </w:t>
            </w:r>
            <w:r w:rsidR="00713BAD">
              <w:rPr>
                <w:rFonts w:ascii="Calibri" w:hAnsi="Calibri"/>
                <w:b/>
                <w:sz w:val="18"/>
                <w:szCs w:val="18"/>
              </w:rPr>
              <w:t>23</w:t>
            </w:r>
            <w:r w:rsidR="00713BAD" w:rsidRPr="00713BAD">
              <w:rPr>
                <w:rFonts w:ascii="Calibri" w:hAnsi="Calibri"/>
                <w:b/>
                <w:sz w:val="18"/>
                <w:szCs w:val="18"/>
                <w:vertAlign w:val="superscript"/>
              </w:rPr>
              <w:t>rd</w:t>
            </w:r>
            <w:r w:rsidR="00713BAD">
              <w:rPr>
                <w:rFonts w:ascii="Calibri" w:hAnsi="Calibri"/>
                <w:b/>
                <w:sz w:val="18"/>
                <w:szCs w:val="18"/>
              </w:rPr>
              <w:t xml:space="preserve"> June</w:t>
            </w:r>
            <w:r w:rsidR="00802FB6">
              <w:rPr>
                <w:rFonts w:ascii="Calibri" w:hAnsi="Calibri"/>
                <w:b/>
                <w:sz w:val="18"/>
                <w:szCs w:val="18"/>
              </w:rPr>
              <w:t xml:space="preserve"> 2026</w:t>
            </w:r>
            <w:r w:rsidR="008E2D0D" w:rsidRPr="00693C3E"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  <w:r w:rsidR="00AC3976">
              <w:rPr>
                <w:rFonts w:ascii="Calibri" w:hAnsi="Calibri"/>
                <w:b/>
                <w:sz w:val="18"/>
                <w:szCs w:val="18"/>
              </w:rPr>
              <w:t>–</w:t>
            </w:r>
            <w:r w:rsidR="003B621B" w:rsidRPr="00693C3E">
              <w:rPr>
                <w:rFonts w:ascii="Calibri" w:hAnsi="Calibri"/>
                <w:b/>
                <w:sz w:val="18"/>
                <w:szCs w:val="18"/>
              </w:rPr>
              <w:t xml:space="preserve"> attached</w:t>
            </w:r>
          </w:p>
        </w:tc>
        <w:tc>
          <w:tcPr>
            <w:tcW w:w="993" w:type="dxa"/>
          </w:tcPr>
          <w:p w14:paraId="6CB06189" w14:textId="77777777" w:rsidR="008B23E4" w:rsidRPr="003B7136" w:rsidRDefault="008B23E4" w:rsidP="00A23623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646CAE" w:rsidRPr="003B7136" w14:paraId="7D02B8D6" w14:textId="77777777" w:rsidTr="00F97127">
        <w:tc>
          <w:tcPr>
            <w:tcW w:w="558" w:type="dxa"/>
          </w:tcPr>
          <w:p w14:paraId="543D5A75" w14:textId="6C79E958" w:rsidR="00646CAE" w:rsidRDefault="00646CAE" w:rsidP="00A23623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50" w:type="dxa"/>
          </w:tcPr>
          <w:p w14:paraId="50C41D09" w14:textId="77777777" w:rsidR="00646CAE" w:rsidRPr="003B7136" w:rsidRDefault="00646CAE" w:rsidP="00A23623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038" w:type="dxa"/>
            <w:gridSpan w:val="2"/>
          </w:tcPr>
          <w:p w14:paraId="0E9AB6A4" w14:textId="18469B8C" w:rsidR="00646CAE" w:rsidRPr="00693C3E" w:rsidRDefault="00646CAE" w:rsidP="00AD6A96">
            <w:pPr>
              <w:spacing w:after="120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Councillor Co-option Update</w:t>
            </w:r>
            <w:r w:rsidR="005C6886">
              <w:rPr>
                <w:rFonts w:ascii="Calibri" w:hAnsi="Calibri"/>
                <w:b/>
                <w:sz w:val="18"/>
                <w:szCs w:val="18"/>
              </w:rPr>
              <w:t xml:space="preserve"> – Deadline 24</w:t>
            </w:r>
            <w:r w:rsidR="005C6886" w:rsidRPr="005C6886">
              <w:rPr>
                <w:rFonts w:ascii="Calibri" w:hAnsi="Calibri"/>
                <w:b/>
                <w:sz w:val="18"/>
                <w:szCs w:val="18"/>
                <w:vertAlign w:val="superscript"/>
              </w:rPr>
              <w:t>th</w:t>
            </w:r>
            <w:r w:rsidR="005C6886">
              <w:rPr>
                <w:rFonts w:ascii="Calibri" w:hAnsi="Calibri"/>
                <w:b/>
                <w:sz w:val="18"/>
                <w:szCs w:val="18"/>
              </w:rPr>
              <w:t xml:space="preserve"> August</w:t>
            </w:r>
          </w:p>
        </w:tc>
        <w:tc>
          <w:tcPr>
            <w:tcW w:w="993" w:type="dxa"/>
          </w:tcPr>
          <w:p w14:paraId="605D7948" w14:textId="77777777" w:rsidR="00646CAE" w:rsidRPr="003B7136" w:rsidRDefault="00646CAE" w:rsidP="00A23623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F544D4" w:rsidRPr="003B7136" w14:paraId="6E63CDD9" w14:textId="77777777" w:rsidTr="00F97127">
        <w:tc>
          <w:tcPr>
            <w:tcW w:w="558" w:type="dxa"/>
          </w:tcPr>
          <w:p w14:paraId="2A51B721" w14:textId="4A9B62D4" w:rsidR="00F544D4" w:rsidRPr="003B7136" w:rsidRDefault="005C6886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</w:t>
            </w:r>
          </w:p>
        </w:tc>
        <w:tc>
          <w:tcPr>
            <w:tcW w:w="450" w:type="dxa"/>
          </w:tcPr>
          <w:p w14:paraId="1BEB294F" w14:textId="77777777" w:rsidR="00F544D4" w:rsidRPr="003B7136" w:rsidRDefault="00F544D4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038" w:type="dxa"/>
            <w:gridSpan w:val="2"/>
          </w:tcPr>
          <w:p w14:paraId="279C77A5" w14:textId="77777777" w:rsidR="00F544D4" w:rsidRPr="00693C3E" w:rsidRDefault="00F544D4" w:rsidP="000B58B6">
            <w:pPr>
              <w:spacing w:after="120"/>
              <w:rPr>
                <w:rFonts w:ascii="Calibri" w:hAnsi="Calibri"/>
                <w:b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>Footpaths</w:t>
            </w:r>
          </w:p>
        </w:tc>
        <w:tc>
          <w:tcPr>
            <w:tcW w:w="993" w:type="dxa"/>
          </w:tcPr>
          <w:p w14:paraId="38A6B468" w14:textId="77777777" w:rsidR="00F544D4" w:rsidRPr="003B7136" w:rsidRDefault="00F544D4" w:rsidP="000B58B6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4B36D6" w:rsidRPr="003B7136" w14:paraId="50CBD39C" w14:textId="77777777" w:rsidTr="00F97127">
        <w:tc>
          <w:tcPr>
            <w:tcW w:w="558" w:type="dxa"/>
          </w:tcPr>
          <w:p w14:paraId="05DCF665" w14:textId="77777777" w:rsidR="004B36D6" w:rsidRPr="003B7136" w:rsidRDefault="004B36D6" w:rsidP="00C816EC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50" w:type="dxa"/>
          </w:tcPr>
          <w:p w14:paraId="08E53E36" w14:textId="77777777" w:rsidR="004B36D6" w:rsidRPr="003B7136" w:rsidRDefault="00F34962" w:rsidP="00C816EC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 w:rsidRPr="003B7136">
              <w:rPr>
                <w:rFonts w:ascii="Calibri" w:hAnsi="Calibri"/>
                <w:sz w:val="18"/>
                <w:szCs w:val="18"/>
              </w:rPr>
              <w:t>a</w:t>
            </w:r>
          </w:p>
        </w:tc>
        <w:tc>
          <w:tcPr>
            <w:tcW w:w="7038" w:type="dxa"/>
            <w:gridSpan w:val="2"/>
          </w:tcPr>
          <w:p w14:paraId="5D9055F6" w14:textId="77777777" w:rsidR="004B36D6" w:rsidRPr="007B2DD4" w:rsidRDefault="004B36D6" w:rsidP="00C816EC">
            <w:pPr>
              <w:spacing w:after="120"/>
              <w:rPr>
                <w:rFonts w:ascii="Calibri" w:hAnsi="Calibri"/>
                <w:bCs/>
                <w:sz w:val="18"/>
                <w:szCs w:val="18"/>
              </w:rPr>
            </w:pPr>
            <w:r w:rsidRPr="007B2DD4">
              <w:rPr>
                <w:rFonts w:ascii="Calibri" w:hAnsi="Calibri"/>
                <w:bCs/>
                <w:sz w:val="18"/>
                <w:szCs w:val="18"/>
              </w:rPr>
              <w:t>Footpath Officer’s report</w:t>
            </w:r>
          </w:p>
        </w:tc>
        <w:tc>
          <w:tcPr>
            <w:tcW w:w="993" w:type="dxa"/>
          </w:tcPr>
          <w:p w14:paraId="053EAEFD" w14:textId="77777777" w:rsidR="004B36D6" w:rsidRPr="003B7136" w:rsidRDefault="004B36D6" w:rsidP="00C816EC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  <w:r w:rsidRPr="003B7136">
              <w:rPr>
                <w:rFonts w:ascii="Calibri" w:hAnsi="Calibri"/>
                <w:i/>
                <w:sz w:val="18"/>
                <w:szCs w:val="18"/>
              </w:rPr>
              <w:t>AR</w:t>
            </w:r>
          </w:p>
        </w:tc>
      </w:tr>
      <w:tr w:rsidR="00F544D4" w:rsidRPr="003B7136" w14:paraId="02C82461" w14:textId="77777777" w:rsidTr="00EA7285">
        <w:trPr>
          <w:trHeight w:val="272"/>
        </w:trPr>
        <w:tc>
          <w:tcPr>
            <w:tcW w:w="558" w:type="dxa"/>
          </w:tcPr>
          <w:p w14:paraId="3681EE40" w14:textId="03987694" w:rsidR="00F544D4" w:rsidRPr="003B7136" w:rsidRDefault="005C6886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7</w:t>
            </w:r>
          </w:p>
        </w:tc>
        <w:tc>
          <w:tcPr>
            <w:tcW w:w="450" w:type="dxa"/>
          </w:tcPr>
          <w:p w14:paraId="319DDA47" w14:textId="77777777" w:rsidR="00F544D4" w:rsidRPr="003B7136" w:rsidRDefault="00F544D4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038" w:type="dxa"/>
            <w:gridSpan w:val="2"/>
          </w:tcPr>
          <w:p w14:paraId="0FCBA525" w14:textId="77777777" w:rsidR="00F544D4" w:rsidRPr="00693C3E" w:rsidRDefault="00F544D4" w:rsidP="000B58B6">
            <w:pPr>
              <w:spacing w:after="120"/>
              <w:rPr>
                <w:rFonts w:ascii="Calibri" w:hAnsi="Calibri"/>
                <w:b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>Planning – Appendix A</w:t>
            </w:r>
          </w:p>
        </w:tc>
        <w:tc>
          <w:tcPr>
            <w:tcW w:w="993" w:type="dxa"/>
          </w:tcPr>
          <w:p w14:paraId="128B3DA2" w14:textId="77777777" w:rsidR="00F544D4" w:rsidRPr="003B7136" w:rsidRDefault="00F544D4" w:rsidP="000B58B6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F544D4" w:rsidRPr="003B7136" w14:paraId="75B6FEE4" w14:textId="77777777" w:rsidTr="00F97127">
        <w:tc>
          <w:tcPr>
            <w:tcW w:w="558" w:type="dxa"/>
          </w:tcPr>
          <w:p w14:paraId="53285D60" w14:textId="77777777" w:rsidR="00F544D4" w:rsidRPr="003B7136" w:rsidRDefault="00F544D4" w:rsidP="000B58B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50" w:type="dxa"/>
          </w:tcPr>
          <w:p w14:paraId="4E93184C" w14:textId="252E2942" w:rsidR="00F544D4" w:rsidRPr="003B7136" w:rsidRDefault="00EA7285" w:rsidP="000B58B6">
            <w:pPr>
              <w:rPr>
                <w:rFonts w:ascii="Calibri" w:hAnsi="Calibri"/>
                <w:sz w:val="18"/>
                <w:szCs w:val="18"/>
              </w:rPr>
            </w:pPr>
            <w:r w:rsidRPr="003B7136">
              <w:rPr>
                <w:rFonts w:ascii="Calibri" w:hAnsi="Calibri"/>
                <w:sz w:val="18"/>
                <w:szCs w:val="18"/>
              </w:rPr>
              <w:t>a</w:t>
            </w:r>
          </w:p>
        </w:tc>
        <w:tc>
          <w:tcPr>
            <w:tcW w:w="7038" w:type="dxa"/>
            <w:gridSpan w:val="2"/>
          </w:tcPr>
          <w:p w14:paraId="7C180614" w14:textId="77777777" w:rsidR="00F544D4" w:rsidRPr="003B7136" w:rsidRDefault="00F544D4" w:rsidP="000B58B6">
            <w:pPr>
              <w:rPr>
                <w:rFonts w:ascii="Calibri" w:hAnsi="Calibri"/>
                <w:sz w:val="18"/>
                <w:szCs w:val="18"/>
              </w:rPr>
            </w:pPr>
            <w:r w:rsidRPr="003B7136">
              <w:rPr>
                <w:rFonts w:ascii="Calibri" w:hAnsi="Calibri"/>
                <w:sz w:val="18"/>
                <w:szCs w:val="18"/>
              </w:rPr>
              <w:t>Applications</w:t>
            </w:r>
          </w:p>
        </w:tc>
        <w:tc>
          <w:tcPr>
            <w:tcW w:w="993" w:type="dxa"/>
          </w:tcPr>
          <w:p w14:paraId="40AE31BD" w14:textId="77777777" w:rsidR="00F544D4" w:rsidRPr="003B7136" w:rsidRDefault="00F544D4" w:rsidP="000B58B6">
            <w:pPr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F544D4" w:rsidRPr="003B7136" w14:paraId="2F56792E" w14:textId="77777777" w:rsidTr="00F97127">
        <w:tc>
          <w:tcPr>
            <w:tcW w:w="558" w:type="dxa"/>
          </w:tcPr>
          <w:p w14:paraId="085D6BDD" w14:textId="77777777" w:rsidR="00F544D4" w:rsidRPr="003B7136" w:rsidRDefault="00F544D4" w:rsidP="000B58B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50" w:type="dxa"/>
          </w:tcPr>
          <w:p w14:paraId="02FFBAA8" w14:textId="2C3FBD49" w:rsidR="00F544D4" w:rsidRPr="003B7136" w:rsidRDefault="00EA7285" w:rsidP="000B58B6">
            <w:pPr>
              <w:rPr>
                <w:rFonts w:ascii="Calibri" w:hAnsi="Calibri"/>
                <w:sz w:val="18"/>
                <w:szCs w:val="18"/>
              </w:rPr>
            </w:pPr>
            <w:r w:rsidRPr="003B7136">
              <w:rPr>
                <w:rFonts w:ascii="Calibri" w:hAnsi="Calibri"/>
                <w:sz w:val="18"/>
                <w:szCs w:val="18"/>
              </w:rPr>
              <w:t>b</w:t>
            </w:r>
          </w:p>
        </w:tc>
        <w:tc>
          <w:tcPr>
            <w:tcW w:w="7038" w:type="dxa"/>
            <w:gridSpan w:val="2"/>
          </w:tcPr>
          <w:p w14:paraId="27A86971" w14:textId="77777777" w:rsidR="00F544D4" w:rsidRPr="003B7136" w:rsidRDefault="00F544D4" w:rsidP="000C5042">
            <w:pPr>
              <w:rPr>
                <w:rFonts w:ascii="Calibri" w:hAnsi="Calibri"/>
                <w:sz w:val="18"/>
                <w:szCs w:val="18"/>
              </w:rPr>
            </w:pPr>
            <w:r w:rsidRPr="003B7136">
              <w:rPr>
                <w:rFonts w:ascii="Calibri" w:hAnsi="Calibri"/>
                <w:sz w:val="18"/>
                <w:szCs w:val="18"/>
              </w:rPr>
              <w:t>Decisions</w:t>
            </w:r>
            <w:r w:rsidR="00714A31" w:rsidRPr="003B7136"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14:paraId="02E1E68E" w14:textId="77777777" w:rsidR="00F544D4" w:rsidRPr="003B7136" w:rsidRDefault="00F544D4" w:rsidP="000B58B6">
            <w:pPr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F544D4" w:rsidRPr="003B7136" w14:paraId="75D55EE6" w14:textId="77777777" w:rsidTr="00F5113E">
        <w:trPr>
          <w:trHeight w:val="317"/>
        </w:trPr>
        <w:tc>
          <w:tcPr>
            <w:tcW w:w="558" w:type="dxa"/>
          </w:tcPr>
          <w:p w14:paraId="237397E8" w14:textId="77777777" w:rsidR="00F544D4" w:rsidRPr="003B7136" w:rsidRDefault="00F544D4" w:rsidP="000C603A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50" w:type="dxa"/>
          </w:tcPr>
          <w:p w14:paraId="2497609F" w14:textId="4655CFE0" w:rsidR="00F544D4" w:rsidRPr="003B7136" w:rsidRDefault="00EA7285" w:rsidP="000C603A">
            <w:pPr>
              <w:rPr>
                <w:rFonts w:ascii="Calibri" w:hAnsi="Calibri"/>
                <w:sz w:val="18"/>
                <w:szCs w:val="18"/>
              </w:rPr>
            </w:pPr>
            <w:r w:rsidRPr="003B7136">
              <w:rPr>
                <w:rFonts w:ascii="Calibri" w:hAnsi="Calibri"/>
                <w:sz w:val="18"/>
                <w:szCs w:val="18"/>
              </w:rPr>
              <w:t>c</w:t>
            </w:r>
          </w:p>
        </w:tc>
        <w:tc>
          <w:tcPr>
            <w:tcW w:w="7038" w:type="dxa"/>
            <w:gridSpan w:val="2"/>
          </w:tcPr>
          <w:p w14:paraId="5E627639" w14:textId="77777777" w:rsidR="00A8022C" w:rsidRPr="003B7136" w:rsidRDefault="00F544D4" w:rsidP="000C603A">
            <w:pPr>
              <w:rPr>
                <w:rFonts w:ascii="Calibri" w:hAnsi="Calibri"/>
                <w:sz w:val="18"/>
                <w:szCs w:val="18"/>
              </w:rPr>
            </w:pPr>
            <w:r w:rsidRPr="003B7136">
              <w:rPr>
                <w:rFonts w:ascii="Calibri" w:hAnsi="Calibri"/>
                <w:sz w:val="18"/>
                <w:szCs w:val="18"/>
              </w:rPr>
              <w:t>Appeals and Other Matters</w:t>
            </w:r>
          </w:p>
        </w:tc>
        <w:tc>
          <w:tcPr>
            <w:tcW w:w="993" w:type="dxa"/>
          </w:tcPr>
          <w:p w14:paraId="025E46F9" w14:textId="77777777" w:rsidR="00F544D4" w:rsidRPr="003B7136" w:rsidRDefault="00F544D4" w:rsidP="000C603A">
            <w:pPr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800947" w:rsidRPr="003B7136" w14:paraId="225A9417" w14:textId="77777777" w:rsidTr="00F97127">
        <w:tc>
          <w:tcPr>
            <w:tcW w:w="558" w:type="dxa"/>
          </w:tcPr>
          <w:p w14:paraId="5E1621CB" w14:textId="10ACB72E" w:rsidR="00800947" w:rsidRPr="003B7136" w:rsidRDefault="005C6886" w:rsidP="000C5042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8</w:t>
            </w:r>
          </w:p>
        </w:tc>
        <w:tc>
          <w:tcPr>
            <w:tcW w:w="450" w:type="dxa"/>
          </w:tcPr>
          <w:p w14:paraId="121B46DC" w14:textId="77777777" w:rsidR="00800947" w:rsidRPr="003B7136" w:rsidRDefault="00800947" w:rsidP="000C5042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038" w:type="dxa"/>
            <w:gridSpan w:val="2"/>
          </w:tcPr>
          <w:p w14:paraId="3B7A1ECB" w14:textId="5985F3CC" w:rsidR="00800947" w:rsidRPr="00800947" w:rsidRDefault="00800947" w:rsidP="000C5042">
            <w:pPr>
              <w:spacing w:after="120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Neighbourhood Plan</w:t>
            </w:r>
          </w:p>
        </w:tc>
        <w:tc>
          <w:tcPr>
            <w:tcW w:w="993" w:type="dxa"/>
          </w:tcPr>
          <w:p w14:paraId="56FC266A" w14:textId="5BC34D21" w:rsidR="00800947" w:rsidRDefault="00800947" w:rsidP="000C5042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 xml:space="preserve">KS, </w:t>
            </w:r>
            <w:r w:rsidR="00DE4DF3">
              <w:rPr>
                <w:rFonts w:ascii="Calibri" w:hAnsi="Calibri"/>
                <w:i/>
                <w:sz w:val="18"/>
                <w:szCs w:val="18"/>
              </w:rPr>
              <w:t>CS</w:t>
            </w:r>
          </w:p>
        </w:tc>
      </w:tr>
      <w:tr w:rsidR="00DE4DF3" w:rsidRPr="003B7136" w14:paraId="601A6C9C" w14:textId="77777777" w:rsidTr="00F97127">
        <w:tc>
          <w:tcPr>
            <w:tcW w:w="558" w:type="dxa"/>
          </w:tcPr>
          <w:p w14:paraId="389803F9" w14:textId="77777777" w:rsidR="00DE4DF3" w:rsidRDefault="00DE4DF3" w:rsidP="000C5042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50" w:type="dxa"/>
          </w:tcPr>
          <w:p w14:paraId="3ADD3F46" w14:textId="70C57ADB" w:rsidR="00DE4DF3" w:rsidRPr="003B7136" w:rsidRDefault="00DE4DF3" w:rsidP="000C5042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</w:t>
            </w:r>
          </w:p>
        </w:tc>
        <w:tc>
          <w:tcPr>
            <w:tcW w:w="7038" w:type="dxa"/>
            <w:gridSpan w:val="2"/>
          </w:tcPr>
          <w:p w14:paraId="54D135C6" w14:textId="6E3629A8" w:rsidR="00DE4DF3" w:rsidRPr="00DE4DF3" w:rsidRDefault="005D6D05" w:rsidP="000C5042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Draft </w:t>
            </w:r>
            <w:r w:rsidR="00DE4DF3">
              <w:rPr>
                <w:rFonts w:ascii="Calibri" w:hAnsi="Calibri"/>
                <w:sz w:val="18"/>
                <w:szCs w:val="18"/>
              </w:rPr>
              <w:t xml:space="preserve">Plan update and </w:t>
            </w:r>
            <w:r>
              <w:rPr>
                <w:rFonts w:ascii="Calibri" w:hAnsi="Calibri"/>
                <w:sz w:val="18"/>
                <w:szCs w:val="18"/>
              </w:rPr>
              <w:t>Councillor Scoping</w:t>
            </w:r>
          </w:p>
        </w:tc>
        <w:tc>
          <w:tcPr>
            <w:tcW w:w="993" w:type="dxa"/>
          </w:tcPr>
          <w:p w14:paraId="7908C27F" w14:textId="77777777" w:rsidR="00DE4DF3" w:rsidRDefault="00DE4DF3" w:rsidP="000C5042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F544D4" w:rsidRPr="003B7136" w14:paraId="756E0F7B" w14:textId="77777777" w:rsidTr="00F97127">
        <w:tc>
          <w:tcPr>
            <w:tcW w:w="558" w:type="dxa"/>
          </w:tcPr>
          <w:p w14:paraId="15A6905A" w14:textId="7F5BD461" w:rsidR="00F544D4" w:rsidRPr="003B7136" w:rsidRDefault="005C6886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9</w:t>
            </w:r>
          </w:p>
        </w:tc>
        <w:tc>
          <w:tcPr>
            <w:tcW w:w="450" w:type="dxa"/>
          </w:tcPr>
          <w:p w14:paraId="31FC7B60" w14:textId="77777777" w:rsidR="00F544D4" w:rsidRPr="003B7136" w:rsidRDefault="00F544D4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038" w:type="dxa"/>
            <w:gridSpan w:val="2"/>
          </w:tcPr>
          <w:p w14:paraId="3E15F1EF" w14:textId="77777777" w:rsidR="00F544D4" w:rsidRPr="00693C3E" w:rsidRDefault="00F544D4" w:rsidP="000B58B6">
            <w:pPr>
              <w:spacing w:after="120"/>
              <w:rPr>
                <w:rFonts w:ascii="Calibri" w:hAnsi="Calibri"/>
                <w:b/>
                <w:i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>Finance – Appendix B</w:t>
            </w:r>
          </w:p>
        </w:tc>
        <w:tc>
          <w:tcPr>
            <w:tcW w:w="993" w:type="dxa"/>
          </w:tcPr>
          <w:p w14:paraId="6AEF326A" w14:textId="77777777" w:rsidR="00F544D4" w:rsidRPr="003B7136" w:rsidRDefault="00F544D4" w:rsidP="000B58B6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79244E" w:rsidRPr="003B7136" w14:paraId="0B596189" w14:textId="77777777" w:rsidTr="00F97127">
        <w:tc>
          <w:tcPr>
            <w:tcW w:w="558" w:type="dxa"/>
          </w:tcPr>
          <w:p w14:paraId="1DCEE4F1" w14:textId="77777777" w:rsidR="0079244E" w:rsidRPr="003B7136" w:rsidRDefault="0079244E" w:rsidP="000B58B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50" w:type="dxa"/>
          </w:tcPr>
          <w:p w14:paraId="2531B883" w14:textId="162FE2E8" w:rsidR="0079244E" w:rsidRPr="003B7136" w:rsidRDefault="00426FCB" w:rsidP="000B58B6">
            <w:pPr>
              <w:rPr>
                <w:rFonts w:ascii="Calibri" w:hAnsi="Calibri"/>
                <w:sz w:val="18"/>
                <w:szCs w:val="18"/>
              </w:rPr>
            </w:pPr>
            <w:r w:rsidRPr="003B7136">
              <w:rPr>
                <w:rFonts w:ascii="Calibri" w:hAnsi="Calibri"/>
                <w:sz w:val="18"/>
                <w:szCs w:val="18"/>
              </w:rPr>
              <w:t>a</w:t>
            </w:r>
          </w:p>
        </w:tc>
        <w:tc>
          <w:tcPr>
            <w:tcW w:w="7038" w:type="dxa"/>
            <w:gridSpan w:val="2"/>
          </w:tcPr>
          <w:p w14:paraId="7F802D96" w14:textId="3E521D67" w:rsidR="0079244E" w:rsidRPr="003B7136" w:rsidRDefault="0079244E" w:rsidP="000B58B6">
            <w:pPr>
              <w:rPr>
                <w:rFonts w:ascii="Calibri" w:hAnsi="Calibri"/>
                <w:sz w:val="18"/>
                <w:szCs w:val="18"/>
              </w:rPr>
            </w:pPr>
            <w:r w:rsidRPr="003B7136">
              <w:rPr>
                <w:rFonts w:ascii="Calibri" w:hAnsi="Calibri"/>
                <w:sz w:val="18"/>
                <w:szCs w:val="18"/>
              </w:rPr>
              <w:t>Bank Balances</w:t>
            </w:r>
            <w:r w:rsidR="00EB6EB0"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14:paraId="7361D5F1" w14:textId="77777777" w:rsidR="0079244E" w:rsidRPr="003B7136" w:rsidRDefault="0079244E" w:rsidP="000B58B6">
            <w:pPr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AD21D9" w:rsidRPr="003B7136" w14:paraId="5EC95D19" w14:textId="77777777" w:rsidTr="00F97127">
        <w:tc>
          <w:tcPr>
            <w:tcW w:w="558" w:type="dxa"/>
          </w:tcPr>
          <w:p w14:paraId="18262483" w14:textId="77777777" w:rsidR="00AD21D9" w:rsidRPr="003B7136" w:rsidRDefault="00AD21D9" w:rsidP="000B58B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50" w:type="dxa"/>
          </w:tcPr>
          <w:p w14:paraId="0A536D91" w14:textId="6E0566B7" w:rsidR="00AD21D9" w:rsidRPr="003B7136" w:rsidRDefault="00AD21D9" w:rsidP="000B58B6">
            <w:pPr>
              <w:rPr>
                <w:rFonts w:ascii="Calibri" w:hAnsi="Calibri"/>
                <w:sz w:val="18"/>
                <w:szCs w:val="18"/>
              </w:rPr>
            </w:pPr>
            <w:r w:rsidRPr="003B7136">
              <w:rPr>
                <w:rFonts w:ascii="Calibri" w:hAnsi="Calibri"/>
                <w:sz w:val="18"/>
                <w:szCs w:val="18"/>
              </w:rPr>
              <w:t>b</w:t>
            </w:r>
          </w:p>
        </w:tc>
        <w:tc>
          <w:tcPr>
            <w:tcW w:w="7038" w:type="dxa"/>
            <w:gridSpan w:val="2"/>
          </w:tcPr>
          <w:p w14:paraId="3D9EFB17" w14:textId="22D72ACE" w:rsidR="00AD21D9" w:rsidRPr="003B7136" w:rsidRDefault="00AD21D9" w:rsidP="000B58B6">
            <w:pPr>
              <w:rPr>
                <w:rFonts w:ascii="Calibri" w:hAnsi="Calibri"/>
                <w:sz w:val="18"/>
                <w:szCs w:val="18"/>
              </w:rPr>
            </w:pPr>
            <w:r w:rsidRPr="003B7136">
              <w:rPr>
                <w:rFonts w:ascii="Calibri" w:hAnsi="Calibri"/>
                <w:sz w:val="18"/>
                <w:szCs w:val="18"/>
              </w:rPr>
              <w:t>Paid since last meeting</w:t>
            </w:r>
            <w:r w:rsidR="00EB6EB0"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14:paraId="171369AA" w14:textId="77777777" w:rsidR="00AD21D9" w:rsidRPr="003B7136" w:rsidRDefault="00AD21D9" w:rsidP="000B58B6">
            <w:pPr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F544D4" w:rsidRPr="003B7136" w14:paraId="676942A8" w14:textId="77777777" w:rsidTr="0063233D">
        <w:trPr>
          <w:trHeight w:val="266"/>
        </w:trPr>
        <w:tc>
          <w:tcPr>
            <w:tcW w:w="558" w:type="dxa"/>
          </w:tcPr>
          <w:p w14:paraId="0114C31B" w14:textId="77777777" w:rsidR="00F544D4" w:rsidRPr="003B7136" w:rsidRDefault="00F544D4" w:rsidP="000B58B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50" w:type="dxa"/>
          </w:tcPr>
          <w:p w14:paraId="148DA366" w14:textId="3068C79D" w:rsidR="00F544D4" w:rsidRPr="003B7136" w:rsidRDefault="0003576D" w:rsidP="000B58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B713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7038" w:type="dxa"/>
            <w:gridSpan w:val="2"/>
          </w:tcPr>
          <w:p w14:paraId="18C24990" w14:textId="4527937A" w:rsidR="00F544D4" w:rsidRPr="003B7136" w:rsidRDefault="00CB224A" w:rsidP="000B58B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B7136">
              <w:rPr>
                <w:rFonts w:asciiTheme="minorHAnsi" w:hAnsiTheme="minorHAnsi" w:cstheme="minorHAnsi"/>
                <w:sz w:val="18"/>
                <w:szCs w:val="18"/>
              </w:rPr>
              <w:t>Accounts for payment</w:t>
            </w:r>
            <w:r w:rsidR="00EB6EB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14:paraId="708CDF8E" w14:textId="77777777" w:rsidR="00F544D4" w:rsidRPr="003B7136" w:rsidRDefault="00F544D4" w:rsidP="000B58B6">
            <w:pPr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B478EE" w:rsidRPr="003B7136" w14:paraId="5F472F3C" w14:textId="77777777" w:rsidTr="006110BB">
        <w:trPr>
          <w:trHeight w:val="284"/>
        </w:trPr>
        <w:tc>
          <w:tcPr>
            <w:tcW w:w="558" w:type="dxa"/>
          </w:tcPr>
          <w:p w14:paraId="671F6992" w14:textId="3D687EC0" w:rsidR="00B478EE" w:rsidRPr="003B7136" w:rsidRDefault="005C6886" w:rsidP="00B478EE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10</w:t>
            </w:r>
          </w:p>
        </w:tc>
        <w:tc>
          <w:tcPr>
            <w:tcW w:w="450" w:type="dxa"/>
          </w:tcPr>
          <w:p w14:paraId="3B21FC0D" w14:textId="77777777" w:rsidR="00B478EE" w:rsidRPr="003B7136" w:rsidRDefault="00B478EE" w:rsidP="00B478EE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038" w:type="dxa"/>
            <w:gridSpan w:val="2"/>
          </w:tcPr>
          <w:p w14:paraId="21CF5BC9" w14:textId="77777777" w:rsidR="00B478EE" w:rsidRPr="00BF0D20" w:rsidRDefault="00B478EE" w:rsidP="00B478EE">
            <w:pPr>
              <w:spacing w:after="120"/>
              <w:rPr>
                <w:rFonts w:ascii="Calibri" w:hAnsi="Calibri"/>
                <w:b/>
                <w:sz w:val="18"/>
                <w:szCs w:val="18"/>
              </w:rPr>
            </w:pPr>
            <w:r w:rsidRPr="00BF0D20">
              <w:rPr>
                <w:rFonts w:ascii="Calibri" w:hAnsi="Calibri"/>
                <w:b/>
                <w:sz w:val="18"/>
                <w:szCs w:val="18"/>
              </w:rPr>
              <w:t xml:space="preserve">Grant Applications </w:t>
            </w:r>
          </w:p>
        </w:tc>
        <w:tc>
          <w:tcPr>
            <w:tcW w:w="993" w:type="dxa"/>
          </w:tcPr>
          <w:p w14:paraId="2B00F86D" w14:textId="77777777" w:rsidR="00B478EE" w:rsidRPr="003B7136" w:rsidRDefault="00B478EE" w:rsidP="00B478EE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B478EE" w:rsidRPr="003B7136" w14:paraId="0FE8ECEA" w14:textId="77777777" w:rsidTr="00F97127">
        <w:tc>
          <w:tcPr>
            <w:tcW w:w="558" w:type="dxa"/>
          </w:tcPr>
          <w:p w14:paraId="48EBEF22" w14:textId="213B58BA" w:rsidR="00B478EE" w:rsidRPr="003B7136" w:rsidRDefault="005C6886" w:rsidP="00B478EE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11</w:t>
            </w:r>
          </w:p>
        </w:tc>
        <w:tc>
          <w:tcPr>
            <w:tcW w:w="450" w:type="dxa"/>
          </w:tcPr>
          <w:p w14:paraId="1E41B921" w14:textId="77777777" w:rsidR="00B478EE" w:rsidRPr="003B7136" w:rsidRDefault="00B478EE" w:rsidP="00B478EE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038" w:type="dxa"/>
            <w:gridSpan w:val="2"/>
          </w:tcPr>
          <w:p w14:paraId="5A67EF4B" w14:textId="77777777" w:rsidR="00B478EE" w:rsidRPr="00693C3E" w:rsidRDefault="00B478EE" w:rsidP="00B478EE">
            <w:pPr>
              <w:spacing w:after="120"/>
              <w:rPr>
                <w:rFonts w:ascii="Calibri" w:hAnsi="Calibri"/>
                <w:b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>Management of the Council’s land and property</w:t>
            </w:r>
          </w:p>
        </w:tc>
        <w:tc>
          <w:tcPr>
            <w:tcW w:w="993" w:type="dxa"/>
          </w:tcPr>
          <w:p w14:paraId="6053F4F3" w14:textId="77777777" w:rsidR="00B478EE" w:rsidRPr="003B7136" w:rsidRDefault="00B478EE" w:rsidP="00B478EE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B478EE" w:rsidRPr="003B7136" w14:paraId="0CAC04AF" w14:textId="77777777" w:rsidTr="00F97127">
        <w:tc>
          <w:tcPr>
            <w:tcW w:w="558" w:type="dxa"/>
          </w:tcPr>
          <w:p w14:paraId="75D5904A" w14:textId="77777777" w:rsidR="00B478EE" w:rsidRPr="003B7136" w:rsidRDefault="00B478EE" w:rsidP="00B478EE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50" w:type="dxa"/>
          </w:tcPr>
          <w:p w14:paraId="1D0D6B6F" w14:textId="77777777" w:rsidR="00B478EE" w:rsidRPr="003B7136" w:rsidRDefault="00B478EE" w:rsidP="00B478EE">
            <w:pPr>
              <w:rPr>
                <w:rFonts w:ascii="Calibri" w:hAnsi="Calibri"/>
                <w:sz w:val="18"/>
                <w:szCs w:val="18"/>
              </w:rPr>
            </w:pPr>
            <w:r w:rsidRPr="003B7136">
              <w:rPr>
                <w:rFonts w:ascii="Calibri" w:hAnsi="Calibri"/>
                <w:sz w:val="18"/>
                <w:szCs w:val="18"/>
              </w:rPr>
              <w:t>a</w:t>
            </w:r>
          </w:p>
        </w:tc>
        <w:tc>
          <w:tcPr>
            <w:tcW w:w="7038" w:type="dxa"/>
            <w:gridSpan w:val="2"/>
          </w:tcPr>
          <w:p w14:paraId="26DF413D" w14:textId="57F3A014" w:rsidR="00B478EE" w:rsidRPr="00693C3E" w:rsidRDefault="008C4714" w:rsidP="00B478EE">
            <w:pPr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Wainscott </w:t>
            </w:r>
            <w:r w:rsidR="00B478EE" w:rsidRPr="00693C3E">
              <w:rPr>
                <w:rFonts w:ascii="Calibri" w:hAnsi="Calibri"/>
                <w:b/>
                <w:sz w:val="18"/>
                <w:szCs w:val="18"/>
              </w:rPr>
              <w:t>Recreation Ground/</w:t>
            </w:r>
            <w:r w:rsidR="00B478EE">
              <w:rPr>
                <w:rFonts w:ascii="Calibri" w:hAnsi="Calibri"/>
                <w:b/>
                <w:sz w:val="18"/>
                <w:szCs w:val="18"/>
              </w:rPr>
              <w:t>Playpark</w:t>
            </w:r>
          </w:p>
        </w:tc>
        <w:tc>
          <w:tcPr>
            <w:tcW w:w="993" w:type="dxa"/>
          </w:tcPr>
          <w:p w14:paraId="5DD698AD" w14:textId="77777777" w:rsidR="00B478EE" w:rsidRPr="003B7136" w:rsidRDefault="00B478EE" w:rsidP="00B478EE">
            <w:pPr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B478EE" w:rsidRPr="003B7136" w14:paraId="5334E675" w14:textId="77777777" w:rsidTr="004B6BE8">
        <w:trPr>
          <w:trHeight w:val="276"/>
        </w:trPr>
        <w:tc>
          <w:tcPr>
            <w:tcW w:w="558" w:type="dxa"/>
          </w:tcPr>
          <w:p w14:paraId="3E3C6D44" w14:textId="77777777" w:rsidR="00B478EE" w:rsidRPr="003B7136" w:rsidRDefault="00B478EE" w:rsidP="00B478EE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50" w:type="dxa"/>
          </w:tcPr>
          <w:p w14:paraId="2F388C51" w14:textId="77777777" w:rsidR="00B478EE" w:rsidRPr="003B7136" w:rsidRDefault="00B478EE" w:rsidP="00B478EE">
            <w:pPr>
              <w:rPr>
                <w:rFonts w:ascii="Calibri" w:hAnsi="Calibri"/>
                <w:sz w:val="18"/>
                <w:szCs w:val="18"/>
              </w:rPr>
            </w:pPr>
            <w:r w:rsidRPr="003B7136">
              <w:rPr>
                <w:rFonts w:ascii="Calibri" w:hAnsi="Calibri"/>
                <w:sz w:val="18"/>
                <w:szCs w:val="18"/>
              </w:rPr>
              <w:t>b</w:t>
            </w:r>
          </w:p>
        </w:tc>
        <w:tc>
          <w:tcPr>
            <w:tcW w:w="7038" w:type="dxa"/>
            <w:gridSpan w:val="2"/>
          </w:tcPr>
          <w:p w14:paraId="276BC543" w14:textId="4A596A74" w:rsidR="00B478EE" w:rsidRPr="00693C3E" w:rsidRDefault="00B478EE" w:rsidP="00B478EE">
            <w:pPr>
              <w:rPr>
                <w:rFonts w:ascii="Calibri" w:hAnsi="Calibri"/>
                <w:b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>Wainscott Fields Open Space/</w:t>
            </w:r>
            <w:r>
              <w:rPr>
                <w:rFonts w:ascii="Calibri" w:hAnsi="Calibri"/>
                <w:b/>
                <w:sz w:val="18"/>
                <w:szCs w:val="18"/>
              </w:rPr>
              <w:t>Playp</w:t>
            </w:r>
            <w:r w:rsidRPr="00693C3E">
              <w:rPr>
                <w:rFonts w:ascii="Calibri" w:hAnsi="Calibri"/>
                <w:b/>
                <w:sz w:val="18"/>
                <w:szCs w:val="18"/>
              </w:rPr>
              <w:t>ark</w:t>
            </w:r>
          </w:p>
        </w:tc>
        <w:tc>
          <w:tcPr>
            <w:tcW w:w="993" w:type="dxa"/>
          </w:tcPr>
          <w:p w14:paraId="6C7B59E7" w14:textId="77777777" w:rsidR="00B478EE" w:rsidRPr="003B7136" w:rsidRDefault="00B478EE" w:rsidP="00B478EE">
            <w:pPr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B478EE" w:rsidRPr="003B7136" w14:paraId="2572E67E" w14:textId="77777777" w:rsidTr="00F97127">
        <w:tc>
          <w:tcPr>
            <w:tcW w:w="558" w:type="dxa"/>
          </w:tcPr>
          <w:p w14:paraId="13030BE0" w14:textId="77777777" w:rsidR="00B478EE" w:rsidRPr="003B7136" w:rsidRDefault="00B478EE" w:rsidP="00B478EE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50" w:type="dxa"/>
          </w:tcPr>
          <w:p w14:paraId="76EB5874" w14:textId="2779FBF1" w:rsidR="00B478EE" w:rsidRPr="003B7136" w:rsidRDefault="00B74F83" w:rsidP="00B478EE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</w:t>
            </w:r>
          </w:p>
        </w:tc>
        <w:tc>
          <w:tcPr>
            <w:tcW w:w="7038" w:type="dxa"/>
            <w:gridSpan w:val="2"/>
          </w:tcPr>
          <w:p w14:paraId="3DAD504E" w14:textId="7467F2D7" w:rsidR="00B478EE" w:rsidRPr="001C5A45" w:rsidRDefault="00B478EE" w:rsidP="00B478EE">
            <w:pPr>
              <w:rPr>
                <w:rFonts w:ascii="Calibri" w:hAnsi="Calibri"/>
                <w:bCs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>Coomber Green Open Space/</w:t>
            </w:r>
            <w:r>
              <w:rPr>
                <w:rFonts w:ascii="Calibri" w:hAnsi="Calibri"/>
                <w:b/>
                <w:sz w:val="18"/>
                <w:szCs w:val="18"/>
              </w:rPr>
              <w:t>Playp</w:t>
            </w:r>
            <w:r w:rsidRPr="00693C3E">
              <w:rPr>
                <w:rFonts w:ascii="Calibri" w:hAnsi="Calibri"/>
                <w:b/>
                <w:sz w:val="18"/>
                <w:szCs w:val="18"/>
              </w:rPr>
              <w:t>ark</w:t>
            </w:r>
            <w:r w:rsidR="001C5A45"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14:paraId="3CEE850C" w14:textId="77777777" w:rsidR="00B478EE" w:rsidRPr="003B7136" w:rsidRDefault="00B478EE" w:rsidP="00B478EE">
            <w:pPr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B478EE" w:rsidRPr="003B7136" w14:paraId="61D70128" w14:textId="77777777" w:rsidTr="00F97127">
        <w:tc>
          <w:tcPr>
            <w:tcW w:w="558" w:type="dxa"/>
          </w:tcPr>
          <w:p w14:paraId="11BCB7D9" w14:textId="77777777" w:rsidR="00B478EE" w:rsidRPr="003B7136" w:rsidRDefault="00B478EE" w:rsidP="00B478EE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50" w:type="dxa"/>
          </w:tcPr>
          <w:p w14:paraId="0FE5AC45" w14:textId="0E54CDAA" w:rsidR="00B478EE" w:rsidRPr="003B7136" w:rsidRDefault="00B74F83" w:rsidP="00B478EE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</w:t>
            </w:r>
          </w:p>
        </w:tc>
        <w:tc>
          <w:tcPr>
            <w:tcW w:w="7038" w:type="dxa"/>
            <w:gridSpan w:val="2"/>
          </w:tcPr>
          <w:p w14:paraId="790E7B86" w14:textId="63AC8166" w:rsidR="00B478EE" w:rsidRPr="00693C3E" w:rsidRDefault="00B478EE" w:rsidP="00B478EE">
            <w:pPr>
              <w:rPr>
                <w:rFonts w:ascii="Calibri" w:hAnsi="Calibri"/>
                <w:b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>Schooner Walk Open Space/</w:t>
            </w:r>
            <w:r>
              <w:rPr>
                <w:rFonts w:ascii="Calibri" w:hAnsi="Calibri"/>
                <w:b/>
                <w:sz w:val="18"/>
                <w:szCs w:val="18"/>
              </w:rPr>
              <w:t>Playp</w:t>
            </w:r>
            <w:r w:rsidRPr="00693C3E">
              <w:rPr>
                <w:rFonts w:ascii="Calibri" w:hAnsi="Calibri"/>
                <w:b/>
                <w:sz w:val="18"/>
                <w:szCs w:val="18"/>
              </w:rPr>
              <w:t>ark</w:t>
            </w:r>
          </w:p>
        </w:tc>
        <w:tc>
          <w:tcPr>
            <w:tcW w:w="993" w:type="dxa"/>
          </w:tcPr>
          <w:p w14:paraId="3BA5C72E" w14:textId="77777777" w:rsidR="00B478EE" w:rsidRPr="003B7136" w:rsidRDefault="00B478EE" w:rsidP="00B478EE">
            <w:pPr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B478EE" w:rsidRPr="003B7136" w14:paraId="0E107AC0" w14:textId="77777777" w:rsidTr="00F97127">
        <w:tc>
          <w:tcPr>
            <w:tcW w:w="558" w:type="dxa"/>
          </w:tcPr>
          <w:p w14:paraId="2E8D4F16" w14:textId="77777777" w:rsidR="00B478EE" w:rsidRPr="003B7136" w:rsidRDefault="00B478EE" w:rsidP="00B478EE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50" w:type="dxa"/>
          </w:tcPr>
          <w:p w14:paraId="7E1FD11C" w14:textId="4DCB9395" w:rsidR="00B478EE" w:rsidRPr="003B7136" w:rsidRDefault="00B74F83" w:rsidP="00B478EE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e</w:t>
            </w:r>
          </w:p>
        </w:tc>
        <w:tc>
          <w:tcPr>
            <w:tcW w:w="7038" w:type="dxa"/>
            <w:gridSpan w:val="2"/>
          </w:tcPr>
          <w:p w14:paraId="25A62260" w14:textId="77777777" w:rsidR="00B478EE" w:rsidRPr="00693C3E" w:rsidRDefault="00B478EE" w:rsidP="00B478EE">
            <w:pPr>
              <w:rPr>
                <w:rFonts w:ascii="Calibri" w:hAnsi="Calibri"/>
                <w:b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>Allotments</w:t>
            </w:r>
          </w:p>
        </w:tc>
        <w:tc>
          <w:tcPr>
            <w:tcW w:w="993" w:type="dxa"/>
          </w:tcPr>
          <w:p w14:paraId="71817272" w14:textId="7B08D86C" w:rsidR="00B478EE" w:rsidRPr="003B7136" w:rsidRDefault="007542F6" w:rsidP="00B478EE">
            <w:pPr>
              <w:jc w:val="right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KS</w:t>
            </w:r>
          </w:p>
        </w:tc>
      </w:tr>
      <w:tr w:rsidR="00E748E6" w:rsidRPr="003B7136" w14:paraId="00C9F9C4" w14:textId="77777777" w:rsidTr="00F97127">
        <w:tc>
          <w:tcPr>
            <w:tcW w:w="558" w:type="dxa"/>
          </w:tcPr>
          <w:p w14:paraId="24C74308" w14:textId="77777777" w:rsidR="00E748E6" w:rsidRPr="003B7136" w:rsidRDefault="00E748E6" w:rsidP="00E748E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50" w:type="dxa"/>
          </w:tcPr>
          <w:p w14:paraId="0B63476D" w14:textId="408E3707" w:rsidR="00E748E6" w:rsidRDefault="00B74F83" w:rsidP="00E748E6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</w:t>
            </w:r>
          </w:p>
        </w:tc>
        <w:tc>
          <w:tcPr>
            <w:tcW w:w="7038" w:type="dxa"/>
            <w:gridSpan w:val="2"/>
          </w:tcPr>
          <w:p w14:paraId="7AB7D8F1" w14:textId="034C66EE" w:rsidR="00E748E6" w:rsidRPr="00693C3E" w:rsidRDefault="00E748E6" w:rsidP="00E748E6">
            <w:pPr>
              <w:rPr>
                <w:rFonts w:ascii="Calibri" w:hAnsi="Calibri"/>
                <w:b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>Woodland</w:t>
            </w:r>
          </w:p>
        </w:tc>
        <w:tc>
          <w:tcPr>
            <w:tcW w:w="993" w:type="dxa"/>
          </w:tcPr>
          <w:p w14:paraId="7A0A862A" w14:textId="77777777" w:rsidR="00E748E6" w:rsidRDefault="00E748E6" w:rsidP="00E748E6">
            <w:pPr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E748E6" w:rsidRPr="003B7136" w14:paraId="4CAB4B29" w14:textId="77777777" w:rsidTr="00F97127">
        <w:tc>
          <w:tcPr>
            <w:tcW w:w="558" w:type="dxa"/>
          </w:tcPr>
          <w:p w14:paraId="000DBB84" w14:textId="77777777" w:rsidR="00E748E6" w:rsidRPr="003B7136" w:rsidRDefault="00E748E6" w:rsidP="00E748E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50" w:type="dxa"/>
          </w:tcPr>
          <w:p w14:paraId="29DF7751" w14:textId="376D9451" w:rsidR="00E748E6" w:rsidRDefault="00B74F83" w:rsidP="00E748E6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g</w:t>
            </w:r>
          </w:p>
        </w:tc>
        <w:tc>
          <w:tcPr>
            <w:tcW w:w="7038" w:type="dxa"/>
            <w:gridSpan w:val="2"/>
          </w:tcPr>
          <w:p w14:paraId="7CF13963" w14:textId="42A99E8D" w:rsidR="00E748E6" w:rsidRPr="00693C3E" w:rsidRDefault="00E748E6" w:rsidP="00E748E6">
            <w:pPr>
              <w:rPr>
                <w:rFonts w:ascii="Calibri" w:hAnsi="Calibri"/>
                <w:b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 xml:space="preserve">Noticeboards </w:t>
            </w:r>
          </w:p>
        </w:tc>
        <w:tc>
          <w:tcPr>
            <w:tcW w:w="993" w:type="dxa"/>
          </w:tcPr>
          <w:p w14:paraId="4D338612" w14:textId="77777777" w:rsidR="00E748E6" w:rsidRDefault="00E748E6" w:rsidP="00E748E6">
            <w:pPr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E748E6" w:rsidRPr="003B7136" w14:paraId="1339F8F1" w14:textId="77777777" w:rsidTr="00F97127">
        <w:tc>
          <w:tcPr>
            <w:tcW w:w="558" w:type="dxa"/>
          </w:tcPr>
          <w:p w14:paraId="3F28C7D9" w14:textId="77777777" w:rsidR="00E748E6" w:rsidRPr="003B7136" w:rsidRDefault="00E748E6" w:rsidP="00E748E6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50" w:type="dxa"/>
          </w:tcPr>
          <w:p w14:paraId="1A87AE78" w14:textId="7E655220" w:rsidR="00E748E6" w:rsidRPr="006516A1" w:rsidRDefault="00B74F83" w:rsidP="00E748E6">
            <w:pPr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h</w:t>
            </w:r>
          </w:p>
        </w:tc>
        <w:tc>
          <w:tcPr>
            <w:tcW w:w="7038" w:type="dxa"/>
            <w:gridSpan w:val="2"/>
          </w:tcPr>
          <w:p w14:paraId="623CF4E1" w14:textId="73A4DE2E" w:rsidR="00E748E6" w:rsidRPr="00693C3E" w:rsidRDefault="00E748E6" w:rsidP="00E748E6">
            <w:pPr>
              <w:rPr>
                <w:rFonts w:ascii="Calibri" w:hAnsi="Calibri"/>
                <w:b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>Defibrillators</w:t>
            </w:r>
            <w:r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14:paraId="578B39EC" w14:textId="16EC8CA4" w:rsidR="00E748E6" w:rsidRDefault="00E748E6" w:rsidP="00E748E6">
            <w:pPr>
              <w:jc w:val="right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JW,TA</w:t>
            </w:r>
          </w:p>
        </w:tc>
      </w:tr>
    </w:tbl>
    <w:p w14:paraId="6CEC65C9" w14:textId="77777777" w:rsidR="00BF466D" w:rsidRDefault="00BF466D"/>
    <w:tbl>
      <w:tblPr>
        <w:tblW w:w="9039" w:type="dxa"/>
        <w:tblLayout w:type="fixed"/>
        <w:tblLook w:val="0000" w:firstRow="0" w:lastRow="0" w:firstColumn="0" w:lastColumn="0" w:noHBand="0" w:noVBand="0"/>
      </w:tblPr>
      <w:tblGrid>
        <w:gridCol w:w="558"/>
        <w:gridCol w:w="450"/>
        <w:gridCol w:w="6755"/>
        <w:gridCol w:w="1276"/>
      </w:tblGrid>
      <w:tr w:rsidR="00F544D4" w:rsidRPr="003B7136" w14:paraId="53257110" w14:textId="77777777" w:rsidTr="00F97127">
        <w:tc>
          <w:tcPr>
            <w:tcW w:w="558" w:type="dxa"/>
          </w:tcPr>
          <w:p w14:paraId="6D7A98CF" w14:textId="57854B18" w:rsidR="00F544D4" w:rsidRPr="003B7136" w:rsidRDefault="00F544D4" w:rsidP="008323FB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 w:rsidRPr="003B7136">
              <w:rPr>
                <w:rFonts w:ascii="Calibri" w:hAnsi="Calibri"/>
                <w:sz w:val="18"/>
                <w:szCs w:val="18"/>
              </w:rPr>
              <w:t>1</w:t>
            </w:r>
            <w:r w:rsidR="00D643E0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450" w:type="dxa"/>
          </w:tcPr>
          <w:p w14:paraId="134523B4" w14:textId="77777777" w:rsidR="00F544D4" w:rsidRPr="003B7136" w:rsidRDefault="00F544D4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755" w:type="dxa"/>
          </w:tcPr>
          <w:p w14:paraId="5E777672" w14:textId="77777777" w:rsidR="00F544D4" w:rsidRPr="00693C3E" w:rsidRDefault="00F544D4" w:rsidP="000B58B6">
            <w:pPr>
              <w:spacing w:after="120"/>
              <w:rPr>
                <w:rFonts w:ascii="Calibri" w:hAnsi="Calibri"/>
                <w:b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 xml:space="preserve">Upnor </w:t>
            </w:r>
          </w:p>
        </w:tc>
        <w:tc>
          <w:tcPr>
            <w:tcW w:w="1276" w:type="dxa"/>
          </w:tcPr>
          <w:p w14:paraId="2807ED40" w14:textId="77777777" w:rsidR="00F544D4" w:rsidRPr="009B5E6E" w:rsidRDefault="00F544D4" w:rsidP="000B58B6">
            <w:pPr>
              <w:spacing w:after="120"/>
              <w:jc w:val="right"/>
              <w:rPr>
                <w:rFonts w:ascii="Calibri" w:hAnsi="Calibri"/>
                <w:b/>
                <w:bCs/>
                <w:i/>
                <w:sz w:val="18"/>
                <w:szCs w:val="18"/>
              </w:rPr>
            </w:pPr>
          </w:p>
        </w:tc>
      </w:tr>
      <w:tr w:rsidR="00755B93" w:rsidRPr="003B7136" w14:paraId="11575C32" w14:textId="77777777" w:rsidTr="00F97127">
        <w:tc>
          <w:tcPr>
            <w:tcW w:w="558" w:type="dxa"/>
          </w:tcPr>
          <w:p w14:paraId="122C120E" w14:textId="77777777" w:rsidR="00755B93" w:rsidRPr="003B7136" w:rsidRDefault="00755B93" w:rsidP="008323FB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50" w:type="dxa"/>
          </w:tcPr>
          <w:p w14:paraId="3FBD5091" w14:textId="5F789CBD" w:rsidR="00755B93" w:rsidRPr="003B7136" w:rsidRDefault="00755B93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a</w:t>
            </w:r>
          </w:p>
        </w:tc>
        <w:tc>
          <w:tcPr>
            <w:tcW w:w="6755" w:type="dxa"/>
          </w:tcPr>
          <w:p w14:paraId="5CC8AE54" w14:textId="1F6E1319" w:rsidR="00755B93" w:rsidRPr="00755B93" w:rsidRDefault="00755B93" w:rsidP="000B58B6">
            <w:pPr>
              <w:spacing w:after="120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Memorial Bench</w:t>
            </w:r>
          </w:p>
        </w:tc>
        <w:tc>
          <w:tcPr>
            <w:tcW w:w="1276" w:type="dxa"/>
          </w:tcPr>
          <w:p w14:paraId="19D4BCB0" w14:textId="77777777" w:rsidR="00755B93" w:rsidRPr="009B5E6E" w:rsidRDefault="00755B93" w:rsidP="000B58B6">
            <w:pPr>
              <w:spacing w:after="120"/>
              <w:jc w:val="right"/>
              <w:rPr>
                <w:rFonts w:ascii="Calibri" w:hAnsi="Calibri"/>
                <w:b/>
                <w:bCs/>
                <w:i/>
                <w:sz w:val="18"/>
                <w:szCs w:val="18"/>
              </w:rPr>
            </w:pPr>
          </w:p>
        </w:tc>
      </w:tr>
      <w:tr w:rsidR="003D38C3" w:rsidRPr="003B7136" w14:paraId="55E80BEF" w14:textId="77777777" w:rsidTr="00F97127">
        <w:tc>
          <w:tcPr>
            <w:tcW w:w="558" w:type="dxa"/>
          </w:tcPr>
          <w:p w14:paraId="532039AB" w14:textId="77777777" w:rsidR="003D38C3" w:rsidRPr="003B7136" w:rsidRDefault="003D38C3" w:rsidP="008323FB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50" w:type="dxa"/>
          </w:tcPr>
          <w:p w14:paraId="165142BE" w14:textId="421EB8F3" w:rsidR="003D38C3" w:rsidRDefault="003D38C3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b</w:t>
            </w:r>
          </w:p>
        </w:tc>
        <w:tc>
          <w:tcPr>
            <w:tcW w:w="6755" w:type="dxa"/>
          </w:tcPr>
          <w:p w14:paraId="467A42E6" w14:textId="56E4B9C7" w:rsidR="003D38C3" w:rsidRDefault="003D38C3" w:rsidP="000B58B6">
            <w:pPr>
              <w:spacing w:after="120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Memorial Tree</w:t>
            </w:r>
          </w:p>
        </w:tc>
        <w:tc>
          <w:tcPr>
            <w:tcW w:w="1276" w:type="dxa"/>
          </w:tcPr>
          <w:p w14:paraId="5B653D28" w14:textId="4FACE45A" w:rsidR="003D38C3" w:rsidRPr="00C11F1F" w:rsidRDefault="00C11F1F" w:rsidP="000B58B6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P</w:t>
            </w:r>
            <w:r w:rsidR="00F47BA6">
              <w:rPr>
                <w:rFonts w:ascii="Calibri" w:hAnsi="Calibri"/>
                <w:i/>
                <w:sz w:val="18"/>
                <w:szCs w:val="18"/>
              </w:rPr>
              <w:t>M</w:t>
            </w:r>
          </w:p>
        </w:tc>
      </w:tr>
      <w:tr w:rsidR="00F47BA6" w:rsidRPr="003B7136" w14:paraId="5A1C1E60" w14:textId="77777777" w:rsidTr="00F97127">
        <w:tc>
          <w:tcPr>
            <w:tcW w:w="558" w:type="dxa"/>
          </w:tcPr>
          <w:p w14:paraId="327B1F13" w14:textId="77777777" w:rsidR="00F47BA6" w:rsidRPr="003B7136" w:rsidRDefault="00F47BA6" w:rsidP="008323FB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50" w:type="dxa"/>
          </w:tcPr>
          <w:p w14:paraId="3863F212" w14:textId="03C627BD" w:rsidR="00F47BA6" w:rsidRDefault="00F47BA6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</w:t>
            </w:r>
          </w:p>
        </w:tc>
        <w:tc>
          <w:tcPr>
            <w:tcW w:w="6755" w:type="dxa"/>
          </w:tcPr>
          <w:p w14:paraId="6D4A7208" w14:textId="55EAF3D7" w:rsidR="00F47BA6" w:rsidRDefault="00F47BA6" w:rsidP="000B58B6">
            <w:pPr>
              <w:spacing w:after="120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Air Quality</w:t>
            </w:r>
          </w:p>
        </w:tc>
        <w:tc>
          <w:tcPr>
            <w:tcW w:w="1276" w:type="dxa"/>
          </w:tcPr>
          <w:p w14:paraId="5C058069" w14:textId="6509D5A9" w:rsidR="00F47BA6" w:rsidRDefault="00F47BA6" w:rsidP="000B58B6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KS</w:t>
            </w:r>
          </w:p>
        </w:tc>
      </w:tr>
      <w:tr w:rsidR="00222122" w:rsidRPr="003B7136" w14:paraId="5F7C9D90" w14:textId="77777777" w:rsidTr="00F97127">
        <w:tc>
          <w:tcPr>
            <w:tcW w:w="558" w:type="dxa"/>
          </w:tcPr>
          <w:p w14:paraId="23174438" w14:textId="7A27BD6A" w:rsidR="00222122" w:rsidRPr="003B7136" w:rsidRDefault="00222122" w:rsidP="00ED58A4">
            <w:pPr>
              <w:spacing w:after="120"/>
              <w:rPr>
                <w:rFonts w:ascii="Calibri" w:hAnsi="Calibri"/>
                <w:sz w:val="18"/>
                <w:szCs w:val="18"/>
                <w:highlight w:val="yellow"/>
              </w:rPr>
            </w:pPr>
            <w:r w:rsidRPr="00222122">
              <w:rPr>
                <w:rFonts w:ascii="Calibri" w:hAnsi="Calibri"/>
                <w:sz w:val="18"/>
                <w:szCs w:val="18"/>
              </w:rPr>
              <w:t>1</w:t>
            </w:r>
            <w:r w:rsidR="00D643E0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450" w:type="dxa"/>
          </w:tcPr>
          <w:p w14:paraId="4EA0EDC3" w14:textId="77777777" w:rsidR="00222122" w:rsidRPr="003B7136" w:rsidRDefault="00222122" w:rsidP="00ED58A4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755" w:type="dxa"/>
          </w:tcPr>
          <w:p w14:paraId="0ECE3CC4" w14:textId="0D540866" w:rsidR="00222122" w:rsidRPr="00693C3E" w:rsidRDefault="00222122" w:rsidP="00ED58A4">
            <w:pPr>
              <w:spacing w:after="120"/>
              <w:rPr>
                <w:rFonts w:ascii="Calibri" w:hAnsi="Calibri"/>
                <w:b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>Frindsbury Extra Memorial Hall</w:t>
            </w:r>
            <w:r w:rsidR="00F80490"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14:paraId="18FDE666" w14:textId="3EC32E33" w:rsidR="00222122" w:rsidRPr="003B7136" w:rsidRDefault="00222122" w:rsidP="00222122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CS</w:t>
            </w:r>
          </w:p>
        </w:tc>
      </w:tr>
      <w:tr w:rsidR="00823BA1" w:rsidRPr="003B7136" w14:paraId="74340A67" w14:textId="77777777" w:rsidTr="00F97127">
        <w:tc>
          <w:tcPr>
            <w:tcW w:w="558" w:type="dxa"/>
          </w:tcPr>
          <w:p w14:paraId="6638F610" w14:textId="7FA9C58D" w:rsidR="00823BA1" w:rsidRPr="00222122" w:rsidRDefault="00823BA1" w:rsidP="00ED58A4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  <w:r w:rsidR="00D643E0">
              <w:rPr>
                <w:rFonts w:ascii="Calibri" w:hAnsi="Calibri"/>
                <w:sz w:val="18"/>
                <w:szCs w:val="18"/>
              </w:rPr>
              <w:t>4</w:t>
            </w:r>
          </w:p>
        </w:tc>
        <w:tc>
          <w:tcPr>
            <w:tcW w:w="450" w:type="dxa"/>
          </w:tcPr>
          <w:p w14:paraId="3244C211" w14:textId="77777777" w:rsidR="00823BA1" w:rsidRPr="003B7136" w:rsidRDefault="00823BA1" w:rsidP="00ED58A4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755" w:type="dxa"/>
          </w:tcPr>
          <w:p w14:paraId="12D5E27E" w14:textId="5F0C7FB0" w:rsidR="00823BA1" w:rsidRPr="00693C3E" w:rsidRDefault="00823BA1" w:rsidP="00ED58A4">
            <w:pPr>
              <w:spacing w:after="120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Schools</w:t>
            </w:r>
          </w:p>
        </w:tc>
        <w:tc>
          <w:tcPr>
            <w:tcW w:w="1276" w:type="dxa"/>
          </w:tcPr>
          <w:p w14:paraId="325EA6DC" w14:textId="546714C8" w:rsidR="00823BA1" w:rsidRDefault="007F618B" w:rsidP="00222122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AR, CL</w:t>
            </w:r>
          </w:p>
        </w:tc>
      </w:tr>
      <w:tr w:rsidR="00F544D4" w:rsidRPr="003B7136" w14:paraId="6023599B" w14:textId="77777777" w:rsidTr="00F97127">
        <w:tc>
          <w:tcPr>
            <w:tcW w:w="558" w:type="dxa"/>
          </w:tcPr>
          <w:p w14:paraId="205C5572" w14:textId="1237932D" w:rsidR="00F544D4" w:rsidRPr="003B7136" w:rsidRDefault="007B5C2D" w:rsidP="00242B60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 w:rsidRPr="003B7136">
              <w:rPr>
                <w:rFonts w:ascii="Calibri" w:hAnsi="Calibri"/>
                <w:sz w:val="18"/>
                <w:szCs w:val="18"/>
              </w:rPr>
              <w:lastRenderedPageBreak/>
              <w:t>1</w:t>
            </w:r>
            <w:r w:rsidR="00D643E0">
              <w:rPr>
                <w:rFonts w:ascii="Calibri" w:hAnsi="Calibri"/>
                <w:sz w:val="18"/>
                <w:szCs w:val="18"/>
              </w:rPr>
              <w:t>5</w:t>
            </w:r>
          </w:p>
        </w:tc>
        <w:tc>
          <w:tcPr>
            <w:tcW w:w="450" w:type="dxa"/>
          </w:tcPr>
          <w:p w14:paraId="1146A89F" w14:textId="77777777" w:rsidR="00F544D4" w:rsidRPr="003B7136" w:rsidRDefault="00F544D4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755" w:type="dxa"/>
          </w:tcPr>
          <w:p w14:paraId="5EBF83B2" w14:textId="77777777" w:rsidR="00F544D4" w:rsidRPr="00693C3E" w:rsidRDefault="00F544D4" w:rsidP="000B58B6">
            <w:pPr>
              <w:spacing w:after="120"/>
              <w:rPr>
                <w:rFonts w:ascii="Calibri" w:hAnsi="Calibri"/>
                <w:b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>Highways &amp; Transport</w:t>
            </w:r>
          </w:p>
        </w:tc>
        <w:tc>
          <w:tcPr>
            <w:tcW w:w="1276" w:type="dxa"/>
          </w:tcPr>
          <w:p w14:paraId="742C3CBF" w14:textId="77777777" w:rsidR="00F544D4" w:rsidRPr="003B7136" w:rsidRDefault="00F544D4" w:rsidP="000B58B6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F544D4" w:rsidRPr="003B7136" w14:paraId="158A2638" w14:textId="77777777" w:rsidTr="00F97127">
        <w:tc>
          <w:tcPr>
            <w:tcW w:w="558" w:type="dxa"/>
          </w:tcPr>
          <w:p w14:paraId="751857D3" w14:textId="5867EE96" w:rsidR="00F544D4" w:rsidRPr="003B7136" w:rsidRDefault="00073870" w:rsidP="00242B60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  <w:r w:rsidR="00D643E0">
              <w:rPr>
                <w:rFonts w:ascii="Calibri" w:hAnsi="Calibri"/>
                <w:sz w:val="18"/>
                <w:szCs w:val="18"/>
              </w:rPr>
              <w:t>6</w:t>
            </w:r>
          </w:p>
        </w:tc>
        <w:tc>
          <w:tcPr>
            <w:tcW w:w="450" w:type="dxa"/>
          </w:tcPr>
          <w:p w14:paraId="41EE3C8D" w14:textId="77777777" w:rsidR="00F544D4" w:rsidRPr="003B7136" w:rsidRDefault="00F544D4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755" w:type="dxa"/>
          </w:tcPr>
          <w:p w14:paraId="6B95D3A6" w14:textId="3E35D259" w:rsidR="00F544D4" w:rsidRPr="00693C3E" w:rsidRDefault="00F544D4" w:rsidP="000B58B6">
            <w:pPr>
              <w:spacing w:after="120"/>
              <w:rPr>
                <w:rFonts w:ascii="Calibri" w:hAnsi="Calibri"/>
                <w:b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 xml:space="preserve">Rural Liaison </w:t>
            </w:r>
            <w:r w:rsidR="00A037D1">
              <w:rPr>
                <w:rFonts w:ascii="Calibri" w:hAnsi="Calibri"/>
                <w:b/>
                <w:sz w:val="18"/>
                <w:szCs w:val="18"/>
              </w:rPr>
              <w:t>Forum</w:t>
            </w:r>
          </w:p>
        </w:tc>
        <w:tc>
          <w:tcPr>
            <w:tcW w:w="1276" w:type="dxa"/>
          </w:tcPr>
          <w:p w14:paraId="6DE56CC1" w14:textId="15AD0212" w:rsidR="00F544D4" w:rsidRPr="003B7136" w:rsidRDefault="00A037D1" w:rsidP="000B58B6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AM</w:t>
            </w:r>
          </w:p>
        </w:tc>
      </w:tr>
      <w:tr w:rsidR="00F544D4" w:rsidRPr="003B7136" w14:paraId="1E082136" w14:textId="77777777" w:rsidTr="00F97127">
        <w:tc>
          <w:tcPr>
            <w:tcW w:w="558" w:type="dxa"/>
          </w:tcPr>
          <w:p w14:paraId="5DE1A724" w14:textId="5B4296E4" w:rsidR="00F544D4" w:rsidRPr="003B7136" w:rsidRDefault="009332F3" w:rsidP="00242B60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  <w:r w:rsidR="00CF1325">
              <w:rPr>
                <w:rFonts w:ascii="Calibri" w:hAnsi="Calibri"/>
                <w:sz w:val="18"/>
                <w:szCs w:val="18"/>
              </w:rPr>
              <w:t>7</w:t>
            </w:r>
          </w:p>
        </w:tc>
        <w:tc>
          <w:tcPr>
            <w:tcW w:w="450" w:type="dxa"/>
          </w:tcPr>
          <w:p w14:paraId="34D60019" w14:textId="77777777" w:rsidR="00F544D4" w:rsidRPr="003B7136" w:rsidRDefault="00F544D4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755" w:type="dxa"/>
          </w:tcPr>
          <w:p w14:paraId="10CE87C4" w14:textId="214AAC5E" w:rsidR="00F544D4" w:rsidRPr="00693C3E" w:rsidRDefault="00F544D4" w:rsidP="000B58B6">
            <w:pPr>
              <w:spacing w:after="120"/>
              <w:rPr>
                <w:rFonts w:ascii="Calibri" w:hAnsi="Calibri"/>
                <w:b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>K</w:t>
            </w:r>
            <w:r w:rsidR="00D337D0">
              <w:rPr>
                <w:rFonts w:ascii="Calibri" w:hAnsi="Calibri"/>
                <w:b/>
                <w:sz w:val="18"/>
                <w:szCs w:val="18"/>
              </w:rPr>
              <w:t>ent Association of Local Councils</w:t>
            </w:r>
          </w:p>
        </w:tc>
        <w:tc>
          <w:tcPr>
            <w:tcW w:w="1276" w:type="dxa"/>
          </w:tcPr>
          <w:p w14:paraId="5E3B2505" w14:textId="25FA5227" w:rsidR="00F544D4" w:rsidRPr="003B7136" w:rsidRDefault="00A037D1" w:rsidP="000B58B6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CS/VR</w:t>
            </w:r>
          </w:p>
        </w:tc>
      </w:tr>
      <w:tr w:rsidR="00F544D4" w:rsidRPr="003B7136" w14:paraId="268B3F45" w14:textId="77777777" w:rsidTr="00F97127">
        <w:tc>
          <w:tcPr>
            <w:tcW w:w="558" w:type="dxa"/>
          </w:tcPr>
          <w:p w14:paraId="4E74A285" w14:textId="320C1272" w:rsidR="00F544D4" w:rsidRPr="003B7136" w:rsidRDefault="003870FB" w:rsidP="00242B60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  <w:r w:rsidR="00CF1325">
              <w:rPr>
                <w:rFonts w:ascii="Calibri" w:hAnsi="Calibri"/>
                <w:sz w:val="18"/>
                <w:szCs w:val="18"/>
              </w:rPr>
              <w:t>8</w:t>
            </w:r>
          </w:p>
        </w:tc>
        <w:tc>
          <w:tcPr>
            <w:tcW w:w="450" w:type="dxa"/>
          </w:tcPr>
          <w:p w14:paraId="6B8BAB72" w14:textId="77777777" w:rsidR="00F544D4" w:rsidRPr="003B7136" w:rsidRDefault="00F544D4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755" w:type="dxa"/>
          </w:tcPr>
          <w:p w14:paraId="683D1A2A" w14:textId="77777777" w:rsidR="00F544D4" w:rsidRPr="00693C3E" w:rsidRDefault="00F544D4" w:rsidP="000B58B6">
            <w:pPr>
              <w:spacing w:after="120"/>
              <w:rPr>
                <w:rFonts w:ascii="Calibri" w:hAnsi="Calibri"/>
                <w:b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>Police Matters</w:t>
            </w:r>
          </w:p>
        </w:tc>
        <w:tc>
          <w:tcPr>
            <w:tcW w:w="1276" w:type="dxa"/>
          </w:tcPr>
          <w:p w14:paraId="0B21B0E0" w14:textId="1F258FF9" w:rsidR="00F544D4" w:rsidRPr="003B7136" w:rsidRDefault="00014073" w:rsidP="000B58B6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i/>
                <w:sz w:val="18"/>
                <w:szCs w:val="18"/>
              </w:rPr>
              <w:t>JW</w:t>
            </w:r>
          </w:p>
        </w:tc>
      </w:tr>
      <w:tr w:rsidR="00F544D4" w:rsidRPr="003B7136" w14:paraId="7DC59AF9" w14:textId="77777777" w:rsidTr="00F97127">
        <w:tc>
          <w:tcPr>
            <w:tcW w:w="558" w:type="dxa"/>
          </w:tcPr>
          <w:p w14:paraId="062998E3" w14:textId="08D2C8B0" w:rsidR="00F544D4" w:rsidRPr="003B7136" w:rsidRDefault="003870FB" w:rsidP="00242B60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  <w:r w:rsidR="00CF1325">
              <w:rPr>
                <w:rFonts w:ascii="Calibri" w:hAnsi="Calibri"/>
                <w:sz w:val="18"/>
                <w:szCs w:val="18"/>
              </w:rPr>
              <w:t>9</w:t>
            </w:r>
          </w:p>
        </w:tc>
        <w:tc>
          <w:tcPr>
            <w:tcW w:w="450" w:type="dxa"/>
          </w:tcPr>
          <w:p w14:paraId="04DAE6F4" w14:textId="77777777" w:rsidR="00F544D4" w:rsidRPr="003B7136" w:rsidRDefault="00F544D4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755" w:type="dxa"/>
          </w:tcPr>
          <w:p w14:paraId="5CDAD1BE" w14:textId="5E9151CA" w:rsidR="00F544D4" w:rsidRPr="007E6435" w:rsidRDefault="00F544D4" w:rsidP="000B58B6">
            <w:pPr>
              <w:spacing w:after="120"/>
              <w:rPr>
                <w:rFonts w:ascii="Calibri" w:hAnsi="Calibri"/>
                <w:bCs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>Communications</w:t>
            </w:r>
            <w:r w:rsidR="007E6435"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14:paraId="51AD3B37" w14:textId="77777777" w:rsidR="00F544D4" w:rsidRPr="003B7136" w:rsidRDefault="00F544D4" w:rsidP="000B58B6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F544D4" w:rsidRPr="003B7136" w14:paraId="3C58D2E0" w14:textId="77777777" w:rsidTr="00F97127">
        <w:tc>
          <w:tcPr>
            <w:tcW w:w="558" w:type="dxa"/>
          </w:tcPr>
          <w:p w14:paraId="467C4AE0" w14:textId="012D0F5E" w:rsidR="00F544D4" w:rsidRPr="003B7136" w:rsidRDefault="00CF1325" w:rsidP="00DB3CEA">
            <w:pPr>
              <w:spacing w:after="12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20</w:t>
            </w:r>
          </w:p>
        </w:tc>
        <w:tc>
          <w:tcPr>
            <w:tcW w:w="450" w:type="dxa"/>
          </w:tcPr>
          <w:p w14:paraId="29515801" w14:textId="77777777" w:rsidR="00F544D4" w:rsidRPr="003B7136" w:rsidRDefault="00F544D4" w:rsidP="000B58B6">
            <w:pPr>
              <w:spacing w:after="12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6755" w:type="dxa"/>
          </w:tcPr>
          <w:p w14:paraId="30A9F608" w14:textId="3AE8B3CB" w:rsidR="00F544D4" w:rsidRPr="00693C3E" w:rsidRDefault="00F97127" w:rsidP="00073C98">
            <w:pPr>
              <w:spacing w:after="120"/>
              <w:rPr>
                <w:rFonts w:ascii="Calibri" w:hAnsi="Calibri"/>
                <w:b/>
                <w:sz w:val="18"/>
                <w:szCs w:val="18"/>
              </w:rPr>
            </w:pPr>
            <w:r w:rsidRPr="00693C3E">
              <w:rPr>
                <w:rFonts w:ascii="Calibri" w:hAnsi="Calibri"/>
                <w:b/>
                <w:sz w:val="18"/>
                <w:szCs w:val="18"/>
              </w:rPr>
              <w:t xml:space="preserve">Consultation </w:t>
            </w:r>
          </w:p>
        </w:tc>
        <w:tc>
          <w:tcPr>
            <w:tcW w:w="1276" w:type="dxa"/>
          </w:tcPr>
          <w:p w14:paraId="03505851" w14:textId="77777777" w:rsidR="00F544D4" w:rsidRPr="003B7136" w:rsidRDefault="00F544D4" w:rsidP="000B58B6">
            <w:pPr>
              <w:spacing w:after="120"/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</w:tbl>
    <w:p w14:paraId="62D9F31B" w14:textId="77777777" w:rsidR="005C7E3B" w:rsidRDefault="005C7E3B" w:rsidP="006A0564">
      <w:pPr>
        <w:spacing w:after="120"/>
        <w:jc w:val="center"/>
        <w:rPr>
          <w:rFonts w:asciiTheme="minorHAnsi" w:hAnsiTheme="minorHAnsi"/>
          <w:b/>
          <w:sz w:val="18"/>
          <w:szCs w:val="18"/>
        </w:rPr>
      </w:pPr>
    </w:p>
    <w:p w14:paraId="53CA1886" w14:textId="4264C6E9" w:rsidR="005C13FA" w:rsidRDefault="001C5A4F" w:rsidP="006A0564">
      <w:pPr>
        <w:spacing w:after="120"/>
        <w:jc w:val="center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/>
          <w:b/>
          <w:sz w:val="18"/>
          <w:szCs w:val="18"/>
        </w:rPr>
        <w:t>SUSPENSION OF MEETING MEDWAY COUNCILLOR’S REPORT AND PUBLIC SESSION</w:t>
      </w:r>
    </w:p>
    <w:p w14:paraId="4416CA65" w14:textId="77777777" w:rsidR="00912902" w:rsidRDefault="00912902" w:rsidP="006A0564">
      <w:pPr>
        <w:spacing w:after="120"/>
        <w:jc w:val="center"/>
        <w:rPr>
          <w:rFonts w:asciiTheme="minorHAnsi" w:hAnsiTheme="minorHAnsi"/>
          <w:b/>
          <w:sz w:val="18"/>
          <w:szCs w:val="18"/>
        </w:rPr>
      </w:pPr>
    </w:p>
    <w:p w14:paraId="75A1A859" w14:textId="77777777" w:rsidR="00827FD8" w:rsidRDefault="00827FD8" w:rsidP="00912902">
      <w:pPr>
        <w:spacing w:after="120"/>
        <w:rPr>
          <w:rFonts w:asciiTheme="minorHAnsi" w:hAnsiTheme="minorHAnsi"/>
          <w:b/>
          <w:sz w:val="18"/>
          <w:szCs w:val="18"/>
        </w:rPr>
      </w:pPr>
    </w:p>
    <w:p w14:paraId="3A65634B" w14:textId="77777777" w:rsidR="000D6B6E" w:rsidRDefault="000D6B6E" w:rsidP="00D9500E">
      <w:pPr>
        <w:rPr>
          <w:rFonts w:ascii="Calibri" w:hAnsi="Calibri"/>
          <w:sz w:val="18"/>
          <w:szCs w:val="18"/>
        </w:rPr>
      </w:pPr>
    </w:p>
    <w:p w14:paraId="515B3D3F" w14:textId="3A4B074F" w:rsidR="00153905" w:rsidRDefault="00D9500E" w:rsidP="00D9500E">
      <w:pPr>
        <w:rPr>
          <w:rFonts w:ascii="Calibri" w:hAnsi="Calibri"/>
          <w:sz w:val="18"/>
          <w:szCs w:val="18"/>
        </w:rPr>
      </w:pPr>
      <w:r w:rsidRPr="003B7136">
        <w:rPr>
          <w:rFonts w:ascii="Calibri" w:hAnsi="Calibri"/>
          <w:sz w:val="18"/>
          <w:szCs w:val="18"/>
        </w:rPr>
        <w:t xml:space="preserve">The next </w:t>
      </w:r>
      <w:r w:rsidR="004024CE" w:rsidRPr="003B7136">
        <w:rPr>
          <w:rFonts w:ascii="Calibri" w:hAnsi="Calibri"/>
          <w:sz w:val="18"/>
          <w:szCs w:val="18"/>
        </w:rPr>
        <w:t>meeting</w:t>
      </w:r>
      <w:r w:rsidR="004B580E" w:rsidRPr="003B7136">
        <w:rPr>
          <w:rFonts w:ascii="Calibri" w:hAnsi="Calibri"/>
          <w:sz w:val="18"/>
          <w:szCs w:val="18"/>
        </w:rPr>
        <w:t xml:space="preserve"> </w:t>
      </w:r>
      <w:r w:rsidR="00964A8C">
        <w:rPr>
          <w:rFonts w:ascii="Calibri" w:hAnsi="Calibri"/>
          <w:sz w:val="18"/>
          <w:szCs w:val="18"/>
        </w:rPr>
        <w:t xml:space="preserve">of the </w:t>
      </w:r>
      <w:r w:rsidR="00DC296F">
        <w:rPr>
          <w:rFonts w:ascii="Calibri" w:hAnsi="Calibri"/>
          <w:sz w:val="18"/>
          <w:szCs w:val="18"/>
        </w:rPr>
        <w:t xml:space="preserve">Parish Council </w:t>
      </w:r>
      <w:r w:rsidR="00FD54B7">
        <w:rPr>
          <w:rFonts w:ascii="Calibri" w:hAnsi="Calibri"/>
          <w:sz w:val="18"/>
          <w:szCs w:val="18"/>
        </w:rPr>
        <w:t xml:space="preserve">will be </w:t>
      </w:r>
      <w:r w:rsidR="003B12F1">
        <w:rPr>
          <w:rFonts w:ascii="Calibri" w:hAnsi="Calibri"/>
          <w:sz w:val="18"/>
          <w:szCs w:val="18"/>
        </w:rPr>
        <w:t xml:space="preserve">the Annual Parish Meeting </w:t>
      </w:r>
      <w:r w:rsidR="001F68C1">
        <w:rPr>
          <w:rFonts w:ascii="Calibri" w:hAnsi="Calibri"/>
          <w:sz w:val="18"/>
          <w:szCs w:val="18"/>
        </w:rPr>
        <w:t>will</w:t>
      </w:r>
      <w:r w:rsidR="00E137C2">
        <w:rPr>
          <w:rFonts w:ascii="Calibri" w:hAnsi="Calibri"/>
          <w:sz w:val="18"/>
          <w:szCs w:val="18"/>
        </w:rPr>
        <w:t xml:space="preserve"> be </w:t>
      </w:r>
      <w:r w:rsidR="00FD54B7">
        <w:rPr>
          <w:rFonts w:ascii="Calibri" w:hAnsi="Calibri"/>
          <w:sz w:val="18"/>
          <w:szCs w:val="18"/>
        </w:rPr>
        <w:t xml:space="preserve">held on </w:t>
      </w:r>
      <w:r w:rsidR="004807FD">
        <w:rPr>
          <w:rFonts w:ascii="Calibri" w:hAnsi="Calibri"/>
          <w:sz w:val="18"/>
          <w:szCs w:val="18"/>
        </w:rPr>
        <w:t>22</w:t>
      </w:r>
      <w:r w:rsidR="004807FD" w:rsidRPr="004807FD">
        <w:rPr>
          <w:rFonts w:ascii="Calibri" w:hAnsi="Calibri"/>
          <w:sz w:val="18"/>
          <w:szCs w:val="18"/>
          <w:vertAlign w:val="superscript"/>
        </w:rPr>
        <w:t>nd</w:t>
      </w:r>
      <w:r w:rsidR="004807FD">
        <w:rPr>
          <w:rFonts w:ascii="Calibri" w:hAnsi="Calibri"/>
          <w:sz w:val="18"/>
          <w:szCs w:val="18"/>
        </w:rPr>
        <w:t xml:space="preserve"> September</w:t>
      </w:r>
      <w:r w:rsidR="00816FE5">
        <w:rPr>
          <w:rFonts w:ascii="Calibri" w:hAnsi="Calibri"/>
          <w:sz w:val="18"/>
          <w:szCs w:val="18"/>
        </w:rPr>
        <w:t xml:space="preserve"> </w:t>
      </w:r>
      <w:r w:rsidR="00FD54B7">
        <w:rPr>
          <w:rFonts w:ascii="Calibri" w:hAnsi="Calibri"/>
          <w:sz w:val="18"/>
          <w:szCs w:val="18"/>
        </w:rPr>
        <w:t xml:space="preserve">at </w:t>
      </w:r>
      <w:r w:rsidR="00F02C83">
        <w:rPr>
          <w:rFonts w:ascii="Calibri" w:hAnsi="Calibri"/>
          <w:sz w:val="18"/>
          <w:szCs w:val="18"/>
        </w:rPr>
        <w:t>19:30.</w:t>
      </w:r>
    </w:p>
    <w:p w14:paraId="0FFF318E" w14:textId="77777777" w:rsidR="00A919DA" w:rsidRPr="003B7136" w:rsidRDefault="00A919DA" w:rsidP="00D9500E">
      <w:pPr>
        <w:rPr>
          <w:rFonts w:ascii="Calibri" w:hAnsi="Calibri"/>
          <w:sz w:val="18"/>
          <w:szCs w:val="18"/>
        </w:rPr>
      </w:pPr>
    </w:p>
    <w:p w14:paraId="77FAED28" w14:textId="03CC492E" w:rsidR="005C13FA" w:rsidRPr="003B7136" w:rsidRDefault="00153905" w:rsidP="0005401E">
      <w:pPr>
        <w:rPr>
          <w:rFonts w:ascii="Calibri" w:hAnsi="Calibri"/>
          <w:sz w:val="18"/>
          <w:szCs w:val="18"/>
        </w:rPr>
      </w:pPr>
      <w:r>
        <w:rPr>
          <w:noProof/>
        </w:rPr>
        <w:drawing>
          <wp:inline distT="0" distB="0" distL="0" distR="0" wp14:anchorId="45A13E53" wp14:editId="08BB88E9">
            <wp:extent cx="1623060" cy="446032"/>
            <wp:effectExtent l="0" t="0" r="0" b="0"/>
            <wp:docPr id="2135124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38" cy="456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67947" w14:textId="5EC498AA" w:rsidR="00003B40" w:rsidRPr="003B7136" w:rsidRDefault="00153905" w:rsidP="0005401E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Emma Johnson</w:t>
      </w:r>
    </w:p>
    <w:p w14:paraId="1C76BA04" w14:textId="51ABFE97" w:rsidR="00DF4D55" w:rsidRDefault="00DF4D55" w:rsidP="005319C4">
      <w:pPr>
        <w:rPr>
          <w:rFonts w:ascii="Calibri" w:hAnsi="Calibri"/>
          <w:sz w:val="18"/>
          <w:szCs w:val="18"/>
        </w:rPr>
      </w:pPr>
      <w:r w:rsidRPr="003B7136">
        <w:rPr>
          <w:rFonts w:ascii="Calibri" w:hAnsi="Calibri"/>
          <w:sz w:val="18"/>
          <w:szCs w:val="18"/>
        </w:rPr>
        <w:t>Parish Clerk</w:t>
      </w:r>
    </w:p>
    <w:p w14:paraId="76ED55C7" w14:textId="43C59488" w:rsidR="005319C4" w:rsidRDefault="005C6886" w:rsidP="005319C4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21</w:t>
      </w:r>
      <w:r w:rsidRPr="005C6886">
        <w:rPr>
          <w:rFonts w:ascii="Calibri" w:hAnsi="Calibri"/>
          <w:sz w:val="18"/>
          <w:szCs w:val="18"/>
          <w:vertAlign w:val="superscript"/>
        </w:rPr>
        <w:t>st</w:t>
      </w:r>
      <w:r>
        <w:rPr>
          <w:rFonts w:ascii="Calibri" w:hAnsi="Calibri"/>
          <w:sz w:val="18"/>
          <w:szCs w:val="18"/>
        </w:rPr>
        <w:t xml:space="preserve"> July 2026</w:t>
      </w:r>
    </w:p>
    <w:p w14:paraId="437EB982" w14:textId="77777777" w:rsidR="00FA24A8" w:rsidRDefault="00FA24A8" w:rsidP="005319C4">
      <w:pPr>
        <w:rPr>
          <w:rFonts w:ascii="Calibri" w:hAnsi="Calibri"/>
          <w:sz w:val="18"/>
          <w:szCs w:val="18"/>
        </w:rPr>
      </w:pPr>
    </w:p>
    <w:p w14:paraId="53EE3D76" w14:textId="77777777" w:rsidR="00FA24A8" w:rsidRDefault="00FA24A8" w:rsidP="005319C4">
      <w:pPr>
        <w:rPr>
          <w:rFonts w:ascii="Calibri" w:hAnsi="Calibri"/>
          <w:sz w:val="18"/>
          <w:szCs w:val="18"/>
        </w:rPr>
      </w:pPr>
    </w:p>
    <w:p w14:paraId="7E0960C4" w14:textId="77777777" w:rsidR="007A5503" w:rsidRPr="003B7136" w:rsidRDefault="007A5503" w:rsidP="00252298">
      <w:pPr>
        <w:rPr>
          <w:rFonts w:ascii="Calibri" w:hAnsi="Calibri"/>
          <w:sz w:val="18"/>
          <w:szCs w:val="18"/>
        </w:rPr>
      </w:pPr>
    </w:p>
    <w:sectPr w:rsidR="007A5503" w:rsidRPr="003B7136" w:rsidSect="00BF149B">
      <w:footerReference w:type="default" r:id="rId11"/>
      <w:pgSz w:w="11907" w:h="16840" w:code="9"/>
      <w:pgMar w:top="567" w:right="1440" w:bottom="567" w:left="1440" w:header="720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57975" w14:textId="77777777" w:rsidR="009B13E8" w:rsidRDefault="009B13E8">
      <w:r>
        <w:separator/>
      </w:r>
    </w:p>
  </w:endnote>
  <w:endnote w:type="continuationSeparator" w:id="0">
    <w:p w14:paraId="5F45FF5C" w14:textId="77777777" w:rsidR="009B13E8" w:rsidRDefault="009B1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94161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3EB121" w14:textId="77777777" w:rsidR="004B36D6" w:rsidRDefault="004B36D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288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91DF144" w14:textId="77777777" w:rsidR="008C0715" w:rsidRDefault="008C0715">
    <w:pPr>
      <w:pStyle w:val="Footer"/>
      <w:jc w:val="center"/>
      <w:rPr>
        <w:rFonts w:ascii="Perpetua" w:hAnsi="Perpetua"/>
        <w:color w:val="000080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4D7CA" w14:textId="77777777" w:rsidR="009B13E8" w:rsidRDefault="009B13E8">
      <w:r>
        <w:separator/>
      </w:r>
    </w:p>
  </w:footnote>
  <w:footnote w:type="continuationSeparator" w:id="0">
    <w:p w14:paraId="74F94F65" w14:textId="77777777" w:rsidR="009B13E8" w:rsidRDefault="009B13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457FD"/>
    <w:multiLevelType w:val="hybridMultilevel"/>
    <w:tmpl w:val="D50243BE"/>
    <w:lvl w:ilvl="0" w:tplc="A2C62426">
      <w:start w:val="1"/>
      <w:numFmt w:val="lowerRoman"/>
      <w:lvlText w:val="%1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911A2"/>
    <w:multiLevelType w:val="hybridMultilevel"/>
    <w:tmpl w:val="69CAE1E8"/>
    <w:lvl w:ilvl="0" w:tplc="C0E0C578">
      <w:start w:val="1"/>
      <w:numFmt w:val="lowerRoman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F4D70"/>
    <w:multiLevelType w:val="hybridMultilevel"/>
    <w:tmpl w:val="30384D50"/>
    <w:lvl w:ilvl="0" w:tplc="04A0B1B8">
      <w:start w:val="1"/>
      <w:numFmt w:val="lowerRoman"/>
      <w:lvlText w:val="%1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E6778"/>
    <w:multiLevelType w:val="hybridMultilevel"/>
    <w:tmpl w:val="6FBACC08"/>
    <w:lvl w:ilvl="0" w:tplc="CF94EB30">
      <w:start w:val="1"/>
      <w:numFmt w:val="lowerRoman"/>
      <w:lvlText w:val="%1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1E2AEB"/>
    <w:multiLevelType w:val="hybridMultilevel"/>
    <w:tmpl w:val="85382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074F8"/>
    <w:multiLevelType w:val="hybridMultilevel"/>
    <w:tmpl w:val="53B254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6077B"/>
    <w:multiLevelType w:val="hybridMultilevel"/>
    <w:tmpl w:val="788C1C40"/>
    <w:lvl w:ilvl="0" w:tplc="04A0B1B8">
      <w:start w:val="1"/>
      <w:numFmt w:val="lowerRoman"/>
      <w:lvlText w:val="%1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53465"/>
    <w:multiLevelType w:val="hybridMultilevel"/>
    <w:tmpl w:val="53322FFA"/>
    <w:lvl w:ilvl="0" w:tplc="4252B9C0">
      <w:start w:val="1"/>
      <w:numFmt w:val="lowerRoman"/>
      <w:lvlText w:val="%1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D2D88"/>
    <w:multiLevelType w:val="hybridMultilevel"/>
    <w:tmpl w:val="CA50EA8E"/>
    <w:lvl w:ilvl="0" w:tplc="97BCB64C">
      <w:start w:val="1"/>
      <w:numFmt w:val="lowerRoman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C218F2"/>
    <w:multiLevelType w:val="hybridMultilevel"/>
    <w:tmpl w:val="5ACC9AAC"/>
    <w:lvl w:ilvl="0" w:tplc="1A22E8FA">
      <w:start w:val="1"/>
      <w:numFmt w:val="lowerRoman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634BAE"/>
    <w:multiLevelType w:val="hybridMultilevel"/>
    <w:tmpl w:val="44DAABA8"/>
    <w:lvl w:ilvl="0" w:tplc="04A0B1B8">
      <w:start w:val="1"/>
      <w:numFmt w:val="lowerRoman"/>
      <w:lvlText w:val="%1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A65BD3"/>
    <w:multiLevelType w:val="hybridMultilevel"/>
    <w:tmpl w:val="E316770C"/>
    <w:lvl w:ilvl="0" w:tplc="04A0B1B8">
      <w:start w:val="1"/>
      <w:numFmt w:val="lowerRoman"/>
      <w:lvlText w:val="%1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C2273A"/>
    <w:multiLevelType w:val="hybridMultilevel"/>
    <w:tmpl w:val="1938DD06"/>
    <w:lvl w:ilvl="0" w:tplc="FA008E96">
      <w:start w:val="1"/>
      <w:numFmt w:val="lowerRoman"/>
      <w:lvlText w:val="%1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8A7675"/>
    <w:multiLevelType w:val="hybridMultilevel"/>
    <w:tmpl w:val="6DF6EC24"/>
    <w:lvl w:ilvl="0" w:tplc="97BCB64C">
      <w:start w:val="1"/>
      <w:numFmt w:val="lowerRoman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980FE8"/>
    <w:multiLevelType w:val="hybridMultilevel"/>
    <w:tmpl w:val="B352D350"/>
    <w:lvl w:ilvl="0" w:tplc="04A0B1B8">
      <w:start w:val="1"/>
      <w:numFmt w:val="lowerRoman"/>
      <w:lvlText w:val="%1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F56D1"/>
    <w:multiLevelType w:val="hybridMultilevel"/>
    <w:tmpl w:val="BB683240"/>
    <w:lvl w:ilvl="0" w:tplc="04A0B1B8">
      <w:start w:val="1"/>
      <w:numFmt w:val="lowerRoman"/>
      <w:lvlText w:val="%1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E041A2"/>
    <w:multiLevelType w:val="hybridMultilevel"/>
    <w:tmpl w:val="4324078C"/>
    <w:lvl w:ilvl="0" w:tplc="04A0B1B8">
      <w:start w:val="1"/>
      <w:numFmt w:val="lowerRoman"/>
      <w:lvlText w:val="%1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5E45BE"/>
    <w:multiLevelType w:val="hybridMultilevel"/>
    <w:tmpl w:val="8654C85C"/>
    <w:lvl w:ilvl="0" w:tplc="04A0B1B8">
      <w:start w:val="1"/>
      <w:numFmt w:val="lowerRoman"/>
      <w:lvlText w:val="%1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7C0D1E"/>
    <w:multiLevelType w:val="hybridMultilevel"/>
    <w:tmpl w:val="ADFE8F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7B2F66"/>
    <w:multiLevelType w:val="hybridMultilevel"/>
    <w:tmpl w:val="4B740122"/>
    <w:lvl w:ilvl="0" w:tplc="2E9EBBDE">
      <w:start w:val="1"/>
      <w:numFmt w:val="lowerRoman"/>
      <w:lvlText w:val="%1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4B44B7"/>
    <w:multiLevelType w:val="hybridMultilevel"/>
    <w:tmpl w:val="E10C15EC"/>
    <w:lvl w:ilvl="0" w:tplc="97BCB64C">
      <w:start w:val="1"/>
      <w:numFmt w:val="lowerRoman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812C6D"/>
    <w:multiLevelType w:val="hybridMultilevel"/>
    <w:tmpl w:val="C1EE8012"/>
    <w:lvl w:ilvl="0" w:tplc="04A0B1B8">
      <w:start w:val="1"/>
      <w:numFmt w:val="lowerRoman"/>
      <w:lvlText w:val="%1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D45D92"/>
    <w:multiLevelType w:val="hybridMultilevel"/>
    <w:tmpl w:val="EB388820"/>
    <w:lvl w:ilvl="0" w:tplc="4EB4DC30">
      <w:start w:val="1"/>
      <w:numFmt w:val="lowerRoman"/>
      <w:lvlText w:val="%1"/>
      <w:lvlJc w:val="left"/>
      <w:pPr>
        <w:tabs>
          <w:tab w:val="num" w:pos="624"/>
        </w:tabs>
        <w:ind w:left="624" w:hanging="624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6713756">
    <w:abstractNumId w:val="22"/>
  </w:num>
  <w:num w:numId="2" w16cid:durableId="343095641">
    <w:abstractNumId w:val="13"/>
  </w:num>
  <w:num w:numId="3" w16cid:durableId="1225221965">
    <w:abstractNumId w:val="20"/>
  </w:num>
  <w:num w:numId="4" w16cid:durableId="399257761">
    <w:abstractNumId w:val="8"/>
  </w:num>
  <w:num w:numId="5" w16cid:durableId="1019086000">
    <w:abstractNumId w:val="1"/>
  </w:num>
  <w:num w:numId="6" w16cid:durableId="1366252406">
    <w:abstractNumId w:val="6"/>
  </w:num>
  <w:num w:numId="7" w16cid:durableId="149058879">
    <w:abstractNumId w:val="21"/>
  </w:num>
  <w:num w:numId="8" w16cid:durableId="1133865110">
    <w:abstractNumId w:val="0"/>
  </w:num>
  <w:num w:numId="9" w16cid:durableId="655376707">
    <w:abstractNumId w:val="7"/>
  </w:num>
  <w:num w:numId="10" w16cid:durableId="955142650">
    <w:abstractNumId w:val="12"/>
  </w:num>
  <w:num w:numId="11" w16cid:durableId="1300915715">
    <w:abstractNumId w:val="19"/>
  </w:num>
  <w:num w:numId="12" w16cid:durableId="742265193">
    <w:abstractNumId w:val="3"/>
  </w:num>
  <w:num w:numId="13" w16cid:durableId="1986082150">
    <w:abstractNumId w:val="16"/>
  </w:num>
  <w:num w:numId="14" w16cid:durableId="269972003">
    <w:abstractNumId w:val="9"/>
  </w:num>
  <w:num w:numId="15" w16cid:durableId="2006324980">
    <w:abstractNumId w:val="10"/>
  </w:num>
  <w:num w:numId="16" w16cid:durableId="1763723883">
    <w:abstractNumId w:val="15"/>
  </w:num>
  <w:num w:numId="17" w16cid:durableId="985478485">
    <w:abstractNumId w:val="17"/>
  </w:num>
  <w:num w:numId="18" w16cid:durableId="303048384">
    <w:abstractNumId w:val="5"/>
  </w:num>
  <w:num w:numId="19" w16cid:durableId="574123061">
    <w:abstractNumId w:val="2"/>
  </w:num>
  <w:num w:numId="20" w16cid:durableId="819078232">
    <w:abstractNumId w:val="11"/>
  </w:num>
  <w:num w:numId="21" w16cid:durableId="2014916028">
    <w:abstractNumId w:val="14"/>
  </w:num>
  <w:num w:numId="22" w16cid:durableId="938370388">
    <w:abstractNumId w:val="18"/>
  </w:num>
  <w:num w:numId="23" w16cid:durableId="5504645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4D4"/>
    <w:rsid w:val="00002116"/>
    <w:rsid w:val="000028B9"/>
    <w:rsid w:val="00003B40"/>
    <w:rsid w:val="00003EB1"/>
    <w:rsid w:val="00004574"/>
    <w:rsid w:val="00005CBD"/>
    <w:rsid w:val="000128F0"/>
    <w:rsid w:val="00014073"/>
    <w:rsid w:val="00014727"/>
    <w:rsid w:val="0001619A"/>
    <w:rsid w:val="00016E1A"/>
    <w:rsid w:val="000200FF"/>
    <w:rsid w:val="00023ABB"/>
    <w:rsid w:val="00024B3F"/>
    <w:rsid w:val="00024C68"/>
    <w:rsid w:val="000324AF"/>
    <w:rsid w:val="00032BCC"/>
    <w:rsid w:val="0003576D"/>
    <w:rsid w:val="000358EA"/>
    <w:rsid w:val="00041775"/>
    <w:rsid w:val="000452D8"/>
    <w:rsid w:val="000463FD"/>
    <w:rsid w:val="00047A71"/>
    <w:rsid w:val="0005401E"/>
    <w:rsid w:val="000545EB"/>
    <w:rsid w:val="00054BE4"/>
    <w:rsid w:val="000550EA"/>
    <w:rsid w:val="00057622"/>
    <w:rsid w:val="00062A40"/>
    <w:rsid w:val="00065464"/>
    <w:rsid w:val="00067019"/>
    <w:rsid w:val="000670B3"/>
    <w:rsid w:val="00067189"/>
    <w:rsid w:val="0007065D"/>
    <w:rsid w:val="000708C1"/>
    <w:rsid w:val="00070BA0"/>
    <w:rsid w:val="00070C32"/>
    <w:rsid w:val="00072C20"/>
    <w:rsid w:val="000730EA"/>
    <w:rsid w:val="00073870"/>
    <w:rsid w:val="00073C98"/>
    <w:rsid w:val="00074662"/>
    <w:rsid w:val="000766AB"/>
    <w:rsid w:val="000766E1"/>
    <w:rsid w:val="00077250"/>
    <w:rsid w:val="0008258B"/>
    <w:rsid w:val="000842B1"/>
    <w:rsid w:val="00084F50"/>
    <w:rsid w:val="0008682E"/>
    <w:rsid w:val="00087984"/>
    <w:rsid w:val="00087C46"/>
    <w:rsid w:val="00090813"/>
    <w:rsid w:val="00090A7D"/>
    <w:rsid w:val="000941A5"/>
    <w:rsid w:val="00096C38"/>
    <w:rsid w:val="0009722D"/>
    <w:rsid w:val="000A3046"/>
    <w:rsid w:val="000A6F42"/>
    <w:rsid w:val="000A6F86"/>
    <w:rsid w:val="000B0097"/>
    <w:rsid w:val="000B2AB8"/>
    <w:rsid w:val="000B3B33"/>
    <w:rsid w:val="000B637D"/>
    <w:rsid w:val="000C28C3"/>
    <w:rsid w:val="000C2FF4"/>
    <w:rsid w:val="000C3C4F"/>
    <w:rsid w:val="000C5042"/>
    <w:rsid w:val="000C603A"/>
    <w:rsid w:val="000C6ECC"/>
    <w:rsid w:val="000D0326"/>
    <w:rsid w:val="000D0AC7"/>
    <w:rsid w:val="000D2ABE"/>
    <w:rsid w:val="000D2B9B"/>
    <w:rsid w:val="000D35D7"/>
    <w:rsid w:val="000D43DF"/>
    <w:rsid w:val="000D44D6"/>
    <w:rsid w:val="000D5496"/>
    <w:rsid w:val="000D5D40"/>
    <w:rsid w:val="000D6B6E"/>
    <w:rsid w:val="000D785B"/>
    <w:rsid w:val="000E0282"/>
    <w:rsid w:val="000E1AD1"/>
    <w:rsid w:val="000E2C7B"/>
    <w:rsid w:val="000E2D39"/>
    <w:rsid w:val="000F324C"/>
    <w:rsid w:val="000F4D8D"/>
    <w:rsid w:val="000F52F1"/>
    <w:rsid w:val="00100503"/>
    <w:rsid w:val="001040C5"/>
    <w:rsid w:val="00107165"/>
    <w:rsid w:val="001074F9"/>
    <w:rsid w:val="0011141F"/>
    <w:rsid w:val="00113CA4"/>
    <w:rsid w:val="001207A2"/>
    <w:rsid w:val="00122C13"/>
    <w:rsid w:val="00122D33"/>
    <w:rsid w:val="001234D5"/>
    <w:rsid w:val="0012363A"/>
    <w:rsid w:val="00123E29"/>
    <w:rsid w:val="001270F2"/>
    <w:rsid w:val="0013098D"/>
    <w:rsid w:val="0013114C"/>
    <w:rsid w:val="001340D3"/>
    <w:rsid w:val="00134F62"/>
    <w:rsid w:val="00135586"/>
    <w:rsid w:val="00135BBA"/>
    <w:rsid w:val="00141843"/>
    <w:rsid w:val="00141994"/>
    <w:rsid w:val="00142DEA"/>
    <w:rsid w:val="00143CF4"/>
    <w:rsid w:val="001516D3"/>
    <w:rsid w:val="00153426"/>
    <w:rsid w:val="00153905"/>
    <w:rsid w:val="00154E69"/>
    <w:rsid w:val="00156E4D"/>
    <w:rsid w:val="00162608"/>
    <w:rsid w:val="001657C6"/>
    <w:rsid w:val="001660F3"/>
    <w:rsid w:val="00167C41"/>
    <w:rsid w:val="00167FCE"/>
    <w:rsid w:val="001728DD"/>
    <w:rsid w:val="00175974"/>
    <w:rsid w:val="00175E38"/>
    <w:rsid w:val="00176303"/>
    <w:rsid w:val="00176695"/>
    <w:rsid w:val="00176A21"/>
    <w:rsid w:val="00180B2D"/>
    <w:rsid w:val="00180CB2"/>
    <w:rsid w:val="00182B91"/>
    <w:rsid w:val="001835A8"/>
    <w:rsid w:val="00185E53"/>
    <w:rsid w:val="00195F79"/>
    <w:rsid w:val="00196DBE"/>
    <w:rsid w:val="00197695"/>
    <w:rsid w:val="001A0735"/>
    <w:rsid w:val="001A4A67"/>
    <w:rsid w:val="001A5DFB"/>
    <w:rsid w:val="001A659F"/>
    <w:rsid w:val="001B3C29"/>
    <w:rsid w:val="001B561D"/>
    <w:rsid w:val="001B731E"/>
    <w:rsid w:val="001C1096"/>
    <w:rsid w:val="001C4A2F"/>
    <w:rsid w:val="001C4BC8"/>
    <w:rsid w:val="001C5A45"/>
    <w:rsid w:val="001C5A4F"/>
    <w:rsid w:val="001C645D"/>
    <w:rsid w:val="001C6985"/>
    <w:rsid w:val="001C6D80"/>
    <w:rsid w:val="001C71B4"/>
    <w:rsid w:val="001D1258"/>
    <w:rsid w:val="001D3602"/>
    <w:rsid w:val="001D5A64"/>
    <w:rsid w:val="001D67DC"/>
    <w:rsid w:val="001E2096"/>
    <w:rsid w:val="001E53FE"/>
    <w:rsid w:val="001F1E3B"/>
    <w:rsid w:val="001F2804"/>
    <w:rsid w:val="001F3790"/>
    <w:rsid w:val="001F429C"/>
    <w:rsid w:val="001F4B2F"/>
    <w:rsid w:val="001F627A"/>
    <w:rsid w:val="001F63B0"/>
    <w:rsid w:val="001F68C1"/>
    <w:rsid w:val="001F72E5"/>
    <w:rsid w:val="001F74FA"/>
    <w:rsid w:val="001F7CA2"/>
    <w:rsid w:val="00200AF9"/>
    <w:rsid w:val="00202426"/>
    <w:rsid w:val="00205968"/>
    <w:rsid w:val="00206194"/>
    <w:rsid w:val="00211826"/>
    <w:rsid w:val="00212F91"/>
    <w:rsid w:val="0021457B"/>
    <w:rsid w:val="002147CF"/>
    <w:rsid w:val="00214B07"/>
    <w:rsid w:val="00216306"/>
    <w:rsid w:val="0021655E"/>
    <w:rsid w:val="00221926"/>
    <w:rsid w:val="00221BE6"/>
    <w:rsid w:val="00222122"/>
    <w:rsid w:val="002223CB"/>
    <w:rsid w:val="002248C3"/>
    <w:rsid w:val="0022603B"/>
    <w:rsid w:val="00227DC8"/>
    <w:rsid w:val="00232623"/>
    <w:rsid w:val="00236498"/>
    <w:rsid w:val="00236E43"/>
    <w:rsid w:val="00240768"/>
    <w:rsid w:val="00241283"/>
    <w:rsid w:val="002429C9"/>
    <w:rsid w:val="00242B60"/>
    <w:rsid w:val="00244C6D"/>
    <w:rsid w:val="00245E6F"/>
    <w:rsid w:val="00246636"/>
    <w:rsid w:val="002514C8"/>
    <w:rsid w:val="0025171C"/>
    <w:rsid w:val="00252298"/>
    <w:rsid w:val="00253CFA"/>
    <w:rsid w:val="00260F5D"/>
    <w:rsid w:val="00261B62"/>
    <w:rsid w:val="0026548A"/>
    <w:rsid w:val="00267178"/>
    <w:rsid w:val="00274476"/>
    <w:rsid w:val="002755BC"/>
    <w:rsid w:val="0028099B"/>
    <w:rsid w:val="00280F0C"/>
    <w:rsid w:val="0028142C"/>
    <w:rsid w:val="002814AD"/>
    <w:rsid w:val="002827B3"/>
    <w:rsid w:val="002849DD"/>
    <w:rsid w:val="00285C88"/>
    <w:rsid w:val="00291079"/>
    <w:rsid w:val="00294E13"/>
    <w:rsid w:val="002956C5"/>
    <w:rsid w:val="00295D44"/>
    <w:rsid w:val="0029624E"/>
    <w:rsid w:val="002A0E67"/>
    <w:rsid w:val="002A1C7D"/>
    <w:rsid w:val="002A204A"/>
    <w:rsid w:val="002A279B"/>
    <w:rsid w:val="002A35EA"/>
    <w:rsid w:val="002A5277"/>
    <w:rsid w:val="002A5999"/>
    <w:rsid w:val="002A6138"/>
    <w:rsid w:val="002A65CF"/>
    <w:rsid w:val="002B1B7B"/>
    <w:rsid w:val="002B322C"/>
    <w:rsid w:val="002B64C1"/>
    <w:rsid w:val="002C1192"/>
    <w:rsid w:val="002C1B74"/>
    <w:rsid w:val="002C3A6A"/>
    <w:rsid w:val="002C6272"/>
    <w:rsid w:val="002D2A3B"/>
    <w:rsid w:val="002E03A0"/>
    <w:rsid w:val="002E1E3D"/>
    <w:rsid w:val="002E48A1"/>
    <w:rsid w:val="002E4DFB"/>
    <w:rsid w:val="002F5337"/>
    <w:rsid w:val="003001E4"/>
    <w:rsid w:val="003016CF"/>
    <w:rsid w:val="00306AD1"/>
    <w:rsid w:val="003076C7"/>
    <w:rsid w:val="0030792D"/>
    <w:rsid w:val="00311A73"/>
    <w:rsid w:val="00312634"/>
    <w:rsid w:val="003126F5"/>
    <w:rsid w:val="00312D09"/>
    <w:rsid w:val="00312FEE"/>
    <w:rsid w:val="00313A9D"/>
    <w:rsid w:val="00313DC1"/>
    <w:rsid w:val="00313E58"/>
    <w:rsid w:val="0031799E"/>
    <w:rsid w:val="0032070B"/>
    <w:rsid w:val="00321771"/>
    <w:rsid w:val="00322241"/>
    <w:rsid w:val="00322485"/>
    <w:rsid w:val="00323E8D"/>
    <w:rsid w:val="00325F18"/>
    <w:rsid w:val="003273D5"/>
    <w:rsid w:val="003316B0"/>
    <w:rsid w:val="0033405F"/>
    <w:rsid w:val="0033752F"/>
    <w:rsid w:val="00337A86"/>
    <w:rsid w:val="00340B85"/>
    <w:rsid w:val="00341AC7"/>
    <w:rsid w:val="003556D8"/>
    <w:rsid w:val="003575AD"/>
    <w:rsid w:val="00360D51"/>
    <w:rsid w:val="00360DC2"/>
    <w:rsid w:val="00361D3F"/>
    <w:rsid w:val="00364498"/>
    <w:rsid w:val="00365BC7"/>
    <w:rsid w:val="003723A9"/>
    <w:rsid w:val="003729B6"/>
    <w:rsid w:val="00373E7E"/>
    <w:rsid w:val="00375875"/>
    <w:rsid w:val="00380A95"/>
    <w:rsid w:val="00382071"/>
    <w:rsid w:val="00384D63"/>
    <w:rsid w:val="003870FB"/>
    <w:rsid w:val="003923B3"/>
    <w:rsid w:val="003933CF"/>
    <w:rsid w:val="00396DE2"/>
    <w:rsid w:val="00396DFD"/>
    <w:rsid w:val="003A1BD8"/>
    <w:rsid w:val="003A672E"/>
    <w:rsid w:val="003B028A"/>
    <w:rsid w:val="003B12F1"/>
    <w:rsid w:val="003B1573"/>
    <w:rsid w:val="003B32CB"/>
    <w:rsid w:val="003B621B"/>
    <w:rsid w:val="003B6BB6"/>
    <w:rsid w:val="003B7136"/>
    <w:rsid w:val="003C0482"/>
    <w:rsid w:val="003C08A1"/>
    <w:rsid w:val="003C2E75"/>
    <w:rsid w:val="003C37C7"/>
    <w:rsid w:val="003C5021"/>
    <w:rsid w:val="003C6BEE"/>
    <w:rsid w:val="003D09EE"/>
    <w:rsid w:val="003D291A"/>
    <w:rsid w:val="003D38C3"/>
    <w:rsid w:val="003D3AF2"/>
    <w:rsid w:val="003D5C8E"/>
    <w:rsid w:val="003D6A45"/>
    <w:rsid w:val="003E15E3"/>
    <w:rsid w:val="003E1A7D"/>
    <w:rsid w:val="003E43D4"/>
    <w:rsid w:val="003E70F6"/>
    <w:rsid w:val="003F1330"/>
    <w:rsid w:val="003F61DC"/>
    <w:rsid w:val="003F62D8"/>
    <w:rsid w:val="004024CE"/>
    <w:rsid w:val="0040423E"/>
    <w:rsid w:val="00405D53"/>
    <w:rsid w:val="004124B8"/>
    <w:rsid w:val="00416CA2"/>
    <w:rsid w:val="00416F0B"/>
    <w:rsid w:val="00421A78"/>
    <w:rsid w:val="00426579"/>
    <w:rsid w:val="00426A1D"/>
    <w:rsid w:val="00426FCB"/>
    <w:rsid w:val="0042716E"/>
    <w:rsid w:val="004276D6"/>
    <w:rsid w:val="00427A9D"/>
    <w:rsid w:val="00432866"/>
    <w:rsid w:val="00432A95"/>
    <w:rsid w:val="00434C71"/>
    <w:rsid w:val="00434D31"/>
    <w:rsid w:val="004350B2"/>
    <w:rsid w:val="0043749F"/>
    <w:rsid w:val="00440448"/>
    <w:rsid w:val="0044137F"/>
    <w:rsid w:val="004430AB"/>
    <w:rsid w:val="00444785"/>
    <w:rsid w:val="00444D94"/>
    <w:rsid w:val="00445577"/>
    <w:rsid w:val="0045188C"/>
    <w:rsid w:val="00453B49"/>
    <w:rsid w:val="00464582"/>
    <w:rsid w:val="00464AC5"/>
    <w:rsid w:val="00466351"/>
    <w:rsid w:val="00474E96"/>
    <w:rsid w:val="004807FD"/>
    <w:rsid w:val="00482045"/>
    <w:rsid w:val="00487C1A"/>
    <w:rsid w:val="00490CDF"/>
    <w:rsid w:val="00493D15"/>
    <w:rsid w:val="004940F7"/>
    <w:rsid w:val="0049422D"/>
    <w:rsid w:val="00495593"/>
    <w:rsid w:val="004A13D7"/>
    <w:rsid w:val="004A1705"/>
    <w:rsid w:val="004A19AB"/>
    <w:rsid w:val="004A6138"/>
    <w:rsid w:val="004B36D6"/>
    <w:rsid w:val="004B3A36"/>
    <w:rsid w:val="004B580E"/>
    <w:rsid w:val="004B6BE8"/>
    <w:rsid w:val="004B70C2"/>
    <w:rsid w:val="004C0BE6"/>
    <w:rsid w:val="004C1355"/>
    <w:rsid w:val="004C2E0F"/>
    <w:rsid w:val="004C3B9E"/>
    <w:rsid w:val="004C4023"/>
    <w:rsid w:val="004D1E50"/>
    <w:rsid w:val="004D29BF"/>
    <w:rsid w:val="004D5A9B"/>
    <w:rsid w:val="004D5CDA"/>
    <w:rsid w:val="004E1B4B"/>
    <w:rsid w:val="004E20DD"/>
    <w:rsid w:val="004E4902"/>
    <w:rsid w:val="004E57FA"/>
    <w:rsid w:val="004E78CE"/>
    <w:rsid w:val="004F0467"/>
    <w:rsid w:val="004F5308"/>
    <w:rsid w:val="004F59EF"/>
    <w:rsid w:val="004F6C7E"/>
    <w:rsid w:val="00502C21"/>
    <w:rsid w:val="00502F98"/>
    <w:rsid w:val="00503BA7"/>
    <w:rsid w:val="005046DD"/>
    <w:rsid w:val="00505342"/>
    <w:rsid w:val="00510049"/>
    <w:rsid w:val="0051279C"/>
    <w:rsid w:val="005139E1"/>
    <w:rsid w:val="00514380"/>
    <w:rsid w:val="0051510C"/>
    <w:rsid w:val="00520EC4"/>
    <w:rsid w:val="00520F39"/>
    <w:rsid w:val="0052507E"/>
    <w:rsid w:val="005270D9"/>
    <w:rsid w:val="00530F9D"/>
    <w:rsid w:val="005319C4"/>
    <w:rsid w:val="00531DFE"/>
    <w:rsid w:val="00532511"/>
    <w:rsid w:val="00532D95"/>
    <w:rsid w:val="00532DCC"/>
    <w:rsid w:val="00533C74"/>
    <w:rsid w:val="0053465B"/>
    <w:rsid w:val="005376A1"/>
    <w:rsid w:val="00544C84"/>
    <w:rsid w:val="0054523E"/>
    <w:rsid w:val="005473A3"/>
    <w:rsid w:val="00547FE9"/>
    <w:rsid w:val="0055245E"/>
    <w:rsid w:val="005528AD"/>
    <w:rsid w:val="00553061"/>
    <w:rsid w:val="00553BE4"/>
    <w:rsid w:val="00556082"/>
    <w:rsid w:val="00556DC9"/>
    <w:rsid w:val="00557EBD"/>
    <w:rsid w:val="005612E9"/>
    <w:rsid w:val="005615BB"/>
    <w:rsid w:val="0056229E"/>
    <w:rsid w:val="00566475"/>
    <w:rsid w:val="0057784D"/>
    <w:rsid w:val="00577C1C"/>
    <w:rsid w:val="00583779"/>
    <w:rsid w:val="00584DE6"/>
    <w:rsid w:val="005924A6"/>
    <w:rsid w:val="005935CE"/>
    <w:rsid w:val="0059443F"/>
    <w:rsid w:val="005A3FD3"/>
    <w:rsid w:val="005A44B8"/>
    <w:rsid w:val="005A51EE"/>
    <w:rsid w:val="005A57F0"/>
    <w:rsid w:val="005A637B"/>
    <w:rsid w:val="005B02AE"/>
    <w:rsid w:val="005B76CC"/>
    <w:rsid w:val="005C13FA"/>
    <w:rsid w:val="005C2A26"/>
    <w:rsid w:val="005C6886"/>
    <w:rsid w:val="005C724E"/>
    <w:rsid w:val="005C7E3B"/>
    <w:rsid w:val="005D0B2A"/>
    <w:rsid w:val="005D2ACF"/>
    <w:rsid w:val="005D3828"/>
    <w:rsid w:val="005D568A"/>
    <w:rsid w:val="005D58FA"/>
    <w:rsid w:val="005D6D05"/>
    <w:rsid w:val="005D6D34"/>
    <w:rsid w:val="005D7F5E"/>
    <w:rsid w:val="005E3FA0"/>
    <w:rsid w:val="005E65FC"/>
    <w:rsid w:val="005F0B4D"/>
    <w:rsid w:val="005F23A1"/>
    <w:rsid w:val="005F6376"/>
    <w:rsid w:val="005F6682"/>
    <w:rsid w:val="005F6BA2"/>
    <w:rsid w:val="006024B3"/>
    <w:rsid w:val="00603A0C"/>
    <w:rsid w:val="00605FE5"/>
    <w:rsid w:val="006110BB"/>
    <w:rsid w:val="00614E10"/>
    <w:rsid w:val="00623089"/>
    <w:rsid w:val="00623BB8"/>
    <w:rsid w:val="00624223"/>
    <w:rsid w:val="0062484A"/>
    <w:rsid w:val="00625627"/>
    <w:rsid w:val="00625D01"/>
    <w:rsid w:val="00627C30"/>
    <w:rsid w:val="0063038F"/>
    <w:rsid w:val="0063130C"/>
    <w:rsid w:val="00631F87"/>
    <w:rsid w:val="0063233D"/>
    <w:rsid w:val="0063249E"/>
    <w:rsid w:val="006354A5"/>
    <w:rsid w:val="0064197E"/>
    <w:rsid w:val="00642FB5"/>
    <w:rsid w:val="00646CAE"/>
    <w:rsid w:val="00650661"/>
    <w:rsid w:val="006516A1"/>
    <w:rsid w:val="00652F60"/>
    <w:rsid w:val="0066017A"/>
    <w:rsid w:val="006609E8"/>
    <w:rsid w:val="006610ED"/>
    <w:rsid w:val="00662EA2"/>
    <w:rsid w:val="00662FD5"/>
    <w:rsid w:val="00663966"/>
    <w:rsid w:val="006677FB"/>
    <w:rsid w:val="006702B2"/>
    <w:rsid w:val="0067179C"/>
    <w:rsid w:val="006731AC"/>
    <w:rsid w:val="00681AD3"/>
    <w:rsid w:val="00686247"/>
    <w:rsid w:val="006922FF"/>
    <w:rsid w:val="00692562"/>
    <w:rsid w:val="00693C3E"/>
    <w:rsid w:val="00693D66"/>
    <w:rsid w:val="006A0564"/>
    <w:rsid w:val="006A215B"/>
    <w:rsid w:val="006A2570"/>
    <w:rsid w:val="006A3C96"/>
    <w:rsid w:val="006A48CB"/>
    <w:rsid w:val="006A754A"/>
    <w:rsid w:val="006B1683"/>
    <w:rsid w:val="006B1A70"/>
    <w:rsid w:val="006C197B"/>
    <w:rsid w:val="006C212C"/>
    <w:rsid w:val="006C474F"/>
    <w:rsid w:val="006C47AA"/>
    <w:rsid w:val="006C4FC9"/>
    <w:rsid w:val="006C5448"/>
    <w:rsid w:val="006D32AA"/>
    <w:rsid w:val="006D5594"/>
    <w:rsid w:val="006D71E8"/>
    <w:rsid w:val="006E14C3"/>
    <w:rsid w:val="006E59E5"/>
    <w:rsid w:val="006E5C8A"/>
    <w:rsid w:val="006E7678"/>
    <w:rsid w:val="006F0AFD"/>
    <w:rsid w:val="006F4421"/>
    <w:rsid w:val="006F5757"/>
    <w:rsid w:val="006F62E1"/>
    <w:rsid w:val="006F6C3C"/>
    <w:rsid w:val="007013AC"/>
    <w:rsid w:val="0070204F"/>
    <w:rsid w:val="00704F35"/>
    <w:rsid w:val="00707F2C"/>
    <w:rsid w:val="007124BD"/>
    <w:rsid w:val="00713BAD"/>
    <w:rsid w:val="00714A31"/>
    <w:rsid w:val="0071736F"/>
    <w:rsid w:val="00723502"/>
    <w:rsid w:val="00726568"/>
    <w:rsid w:val="00727127"/>
    <w:rsid w:val="00737A6B"/>
    <w:rsid w:val="00741DE0"/>
    <w:rsid w:val="007424B1"/>
    <w:rsid w:val="007426AF"/>
    <w:rsid w:val="00743B23"/>
    <w:rsid w:val="007469DF"/>
    <w:rsid w:val="00747652"/>
    <w:rsid w:val="0075013F"/>
    <w:rsid w:val="007514C3"/>
    <w:rsid w:val="00751AE8"/>
    <w:rsid w:val="00753AC3"/>
    <w:rsid w:val="007542F6"/>
    <w:rsid w:val="00755B93"/>
    <w:rsid w:val="007608DE"/>
    <w:rsid w:val="00761275"/>
    <w:rsid w:val="00762554"/>
    <w:rsid w:val="007626A2"/>
    <w:rsid w:val="007629F3"/>
    <w:rsid w:val="007661AE"/>
    <w:rsid w:val="00777CB8"/>
    <w:rsid w:val="00777D25"/>
    <w:rsid w:val="0078107C"/>
    <w:rsid w:val="007818BC"/>
    <w:rsid w:val="00781DBD"/>
    <w:rsid w:val="00785711"/>
    <w:rsid w:val="00785E2D"/>
    <w:rsid w:val="00787454"/>
    <w:rsid w:val="007920EB"/>
    <w:rsid w:val="0079244E"/>
    <w:rsid w:val="00792862"/>
    <w:rsid w:val="00792AE9"/>
    <w:rsid w:val="00795D0B"/>
    <w:rsid w:val="007A0089"/>
    <w:rsid w:val="007A0468"/>
    <w:rsid w:val="007A0ACE"/>
    <w:rsid w:val="007A4DFF"/>
    <w:rsid w:val="007A5503"/>
    <w:rsid w:val="007B1752"/>
    <w:rsid w:val="007B26AC"/>
    <w:rsid w:val="007B2DD4"/>
    <w:rsid w:val="007B3D95"/>
    <w:rsid w:val="007B435A"/>
    <w:rsid w:val="007B5C2D"/>
    <w:rsid w:val="007B710C"/>
    <w:rsid w:val="007C206E"/>
    <w:rsid w:val="007C219C"/>
    <w:rsid w:val="007C234C"/>
    <w:rsid w:val="007C2826"/>
    <w:rsid w:val="007C439A"/>
    <w:rsid w:val="007C55DD"/>
    <w:rsid w:val="007C6CFD"/>
    <w:rsid w:val="007D13D0"/>
    <w:rsid w:val="007D5399"/>
    <w:rsid w:val="007E14F3"/>
    <w:rsid w:val="007E1720"/>
    <w:rsid w:val="007E6435"/>
    <w:rsid w:val="007E7AC4"/>
    <w:rsid w:val="007F1086"/>
    <w:rsid w:val="007F1523"/>
    <w:rsid w:val="007F2610"/>
    <w:rsid w:val="007F2D79"/>
    <w:rsid w:val="007F3AA9"/>
    <w:rsid w:val="007F50D2"/>
    <w:rsid w:val="007F618B"/>
    <w:rsid w:val="00800947"/>
    <w:rsid w:val="00802FB6"/>
    <w:rsid w:val="0080470B"/>
    <w:rsid w:val="008053F8"/>
    <w:rsid w:val="00810CC7"/>
    <w:rsid w:val="008115C3"/>
    <w:rsid w:val="00813A29"/>
    <w:rsid w:val="00813D72"/>
    <w:rsid w:val="008143DE"/>
    <w:rsid w:val="00816A1F"/>
    <w:rsid w:val="00816FE5"/>
    <w:rsid w:val="00817144"/>
    <w:rsid w:val="0081749F"/>
    <w:rsid w:val="00823BA1"/>
    <w:rsid w:val="00824B3B"/>
    <w:rsid w:val="00827254"/>
    <w:rsid w:val="00827FD8"/>
    <w:rsid w:val="00830F2C"/>
    <w:rsid w:val="008323FB"/>
    <w:rsid w:val="0083318C"/>
    <w:rsid w:val="0083372F"/>
    <w:rsid w:val="00833C6F"/>
    <w:rsid w:val="00834260"/>
    <w:rsid w:val="00834346"/>
    <w:rsid w:val="00834D03"/>
    <w:rsid w:val="00837D55"/>
    <w:rsid w:val="00841ABF"/>
    <w:rsid w:val="00847A3A"/>
    <w:rsid w:val="008504AF"/>
    <w:rsid w:val="00850C99"/>
    <w:rsid w:val="00863835"/>
    <w:rsid w:val="0086401C"/>
    <w:rsid w:val="00867441"/>
    <w:rsid w:val="00867661"/>
    <w:rsid w:val="008732D1"/>
    <w:rsid w:val="008757A8"/>
    <w:rsid w:val="00876776"/>
    <w:rsid w:val="00877EDE"/>
    <w:rsid w:val="0088209E"/>
    <w:rsid w:val="00887466"/>
    <w:rsid w:val="00890725"/>
    <w:rsid w:val="00890F5A"/>
    <w:rsid w:val="00892B59"/>
    <w:rsid w:val="0089445C"/>
    <w:rsid w:val="00894776"/>
    <w:rsid w:val="00895C42"/>
    <w:rsid w:val="00897B42"/>
    <w:rsid w:val="008A3933"/>
    <w:rsid w:val="008A3FCF"/>
    <w:rsid w:val="008A589E"/>
    <w:rsid w:val="008A6422"/>
    <w:rsid w:val="008A6ECC"/>
    <w:rsid w:val="008B03E3"/>
    <w:rsid w:val="008B0444"/>
    <w:rsid w:val="008B23E4"/>
    <w:rsid w:val="008C0715"/>
    <w:rsid w:val="008C09CE"/>
    <w:rsid w:val="008C27CB"/>
    <w:rsid w:val="008C2871"/>
    <w:rsid w:val="008C3445"/>
    <w:rsid w:val="008C4714"/>
    <w:rsid w:val="008D2D12"/>
    <w:rsid w:val="008D43A5"/>
    <w:rsid w:val="008D448C"/>
    <w:rsid w:val="008E1DED"/>
    <w:rsid w:val="008E2D0D"/>
    <w:rsid w:val="008E3805"/>
    <w:rsid w:val="008E760C"/>
    <w:rsid w:val="008E7F4F"/>
    <w:rsid w:val="008F0A02"/>
    <w:rsid w:val="008F2224"/>
    <w:rsid w:val="00902E2A"/>
    <w:rsid w:val="009030AB"/>
    <w:rsid w:val="00903698"/>
    <w:rsid w:val="00904B81"/>
    <w:rsid w:val="00906C09"/>
    <w:rsid w:val="00907339"/>
    <w:rsid w:val="0090773C"/>
    <w:rsid w:val="00910176"/>
    <w:rsid w:val="00911888"/>
    <w:rsid w:val="00912902"/>
    <w:rsid w:val="00912CEB"/>
    <w:rsid w:val="00914A51"/>
    <w:rsid w:val="009168AA"/>
    <w:rsid w:val="00920355"/>
    <w:rsid w:val="0092146E"/>
    <w:rsid w:val="00924FFA"/>
    <w:rsid w:val="00925D6E"/>
    <w:rsid w:val="00931B0D"/>
    <w:rsid w:val="009332F3"/>
    <w:rsid w:val="009333A9"/>
    <w:rsid w:val="00934599"/>
    <w:rsid w:val="00934A33"/>
    <w:rsid w:val="00936845"/>
    <w:rsid w:val="00943E29"/>
    <w:rsid w:val="00945092"/>
    <w:rsid w:val="00945E7D"/>
    <w:rsid w:val="009503DC"/>
    <w:rsid w:val="009511A4"/>
    <w:rsid w:val="0095291B"/>
    <w:rsid w:val="00954646"/>
    <w:rsid w:val="009563E4"/>
    <w:rsid w:val="00957275"/>
    <w:rsid w:val="009576F1"/>
    <w:rsid w:val="00960182"/>
    <w:rsid w:val="00962796"/>
    <w:rsid w:val="00964A8C"/>
    <w:rsid w:val="00967C87"/>
    <w:rsid w:val="00970CEF"/>
    <w:rsid w:val="00970F71"/>
    <w:rsid w:val="00971232"/>
    <w:rsid w:val="0097149C"/>
    <w:rsid w:val="0097177D"/>
    <w:rsid w:val="00972F2D"/>
    <w:rsid w:val="00973B70"/>
    <w:rsid w:val="00973E31"/>
    <w:rsid w:val="00974D8D"/>
    <w:rsid w:val="00974ECC"/>
    <w:rsid w:val="009755D0"/>
    <w:rsid w:val="0097675E"/>
    <w:rsid w:val="00977D04"/>
    <w:rsid w:val="009827AB"/>
    <w:rsid w:val="0098289D"/>
    <w:rsid w:val="00985FE5"/>
    <w:rsid w:val="009861EC"/>
    <w:rsid w:val="00987A5C"/>
    <w:rsid w:val="009902D3"/>
    <w:rsid w:val="00990E5D"/>
    <w:rsid w:val="00993D07"/>
    <w:rsid w:val="00994FB3"/>
    <w:rsid w:val="00996F17"/>
    <w:rsid w:val="009A126E"/>
    <w:rsid w:val="009A35FA"/>
    <w:rsid w:val="009A3C40"/>
    <w:rsid w:val="009B10F1"/>
    <w:rsid w:val="009B13E8"/>
    <w:rsid w:val="009B2D6C"/>
    <w:rsid w:val="009B5309"/>
    <w:rsid w:val="009B5E6E"/>
    <w:rsid w:val="009B7FA7"/>
    <w:rsid w:val="009C1EB4"/>
    <w:rsid w:val="009C3DFD"/>
    <w:rsid w:val="009D0451"/>
    <w:rsid w:val="009D047E"/>
    <w:rsid w:val="009D08E5"/>
    <w:rsid w:val="009D278F"/>
    <w:rsid w:val="009D5337"/>
    <w:rsid w:val="009D60C9"/>
    <w:rsid w:val="009D768A"/>
    <w:rsid w:val="009E0ED2"/>
    <w:rsid w:val="009E1F7C"/>
    <w:rsid w:val="009E2497"/>
    <w:rsid w:val="009E2678"/>
    <w:rsid w:val="009E3936"/>
    <w:rsid w:val="009E422A"/>
    <w:rsid w:val="009E4AAC"/>
    <w:rsid w:val="009E55DA"/>
    <w:rsid w:val="009F1E29"/>
    <w:rsid w:val="009F532B"/>
    <w:rsid w:val="009F657B"/>
    <w:rsid w:val="00A02883"/>
    <w:rsid w:val="00A0336B"/>
    <w:rsid w:val="00A037D1"/>
    <w:rsid w:val="00A046B7"/>
    <w:rsid w:val="00A061EB"/>
    <w:rsid w:val="00A13C01"/>
    <w:rsid w:val="00A14B5E"/>
    <w:rsid w:val="00A14E2B"/>
    <w:rsid w:val="00A1589B"/>
    <w:rsid w:val="00A15BB0"/>
    <w:rsid w:val="00A16873"/>
    <w:rsid w:val="00A21A9C"/>
    <w:rsid w:val="00A22315"/>
    <w:rsid w:val="00A23623"/>
    <w:rsid w:val="00A2485C"/>
    <w:rsid w:val="00A262AA"/>
    <w:rsid w:val="00A26DAF"/>
    <w:rsid w:val="00A330C6"/>
    <w:rsid w:val="00A4202E"/>
    <w:rsid w:val="00A426D8"/>
    <w:rsid w:val="00A42D8C"/>
    <w:rsid w:val="00A47433"/>
    <w:rsid w:val="00A47A9A"/>
    <w:rsid w:val="00A506C6"/>
    <w:rsid w:val="00A523D8"/>
    <w:rsid w:val="00A55A3B"/>
    <w:rsid w:val="00A610A9"/>
    <w:rsid w:val="00A613C9"/>
    <w:rsid w:val="00A64433"/>
    <w:rsid w:val="00A6500A"/>
    <w:rsid w:val="00A6746E"/>
    <w:rsid w:val="00A7162A"/>
    <w:rsid w:val="00A7357F"/>
    <w:rsid w:val="00A7446A"/>
    <w:rsid w:val="00A7466F"/>
    <w:rsid w:val="00A775FC"/>
    <w:rsid w:val="00A8022C"/>
    <w:rsid w:val="00A804F9"/>
    <w:rsid w:val="00A8138A"/>
    <w:rsid w:val="00A8576D"/>
    <w:rsid w:val="00A86010"/>
    <w:rsid w:val="00A873E9"/>
    <w:rsid w:val="00A913F6"/>
    <w:rsid w:val="00A919DA"/>
    <w:rsid w:val="00A92DBD"/>
    <w:rsid w:val="00A93981"/>
    <w:rsid w:val="00AA22E4"/>
    <w:rsid w:val="00AA2654"/>
    <w:rsid w:val="00AA41D4"/>
    <w:rsid w:val="00AA4315"/>
    <w:rsid w:val="00AA5B4C"/>
    <w:rsid w:val="00AB1B3F"/>
    <w:rsid w:val="00AC039C"/>
    <w:rsid w:val="00AC095F"/>
    <w:rsid w:val="00AC13B8"/>
    <w:rsid w:val="00AC25CA"/>
    <w:rsid w:val="00AC2A82"/>
    <w:rsid w:val="00AC3976"/>
    <w:rsid w:val="00AC5C73"/>
    <w:rsid w:val="00AC6E1D"/>
    <w:rsid w:val="00AC702C"/>
    <w:rsid w:val="00AC7374"/>
    <w:rsid w:val="00AD0CF1"/>
    <w:rsid w:val="00AD21D9"/>
    <w:rsid w:val="00AD51CA"/>
    <w:rsid w:val="00AD6A96"/>
    <w:rsid w:val="00AD77E2"/>
    <w:rsid w:val="00AD7D22"/>
    <w:rsid w:val="00AE31CE"/>
    <w:rsid w:val="00AE356D"/>
    <w:rsid w:val="00AE4545"/>
    <w:rsid w:val="00AE470A"/>
    <w:rsid w:val="00AE4799"/>
    <w:rsid w:val="00AE6E7A"/>
    <w:rsid w:val="00AE7213"/>
    <w:rsid w:val="00AF08B4"/>
    <w:rsid w:val="00AF1219"/>
    <w:rsid w:val="00AF1915"/>
    <w:rsid w:val="00AF68EB"/>
    <w:rsid w:val="00B00D92"/>
    <w:rsid w:val="00B05AD9"/>
    <w:rsid w:val="00B06D40"/>
    <w:rsid w:val="00B07B2E"/>
    <w:rsid w:val="00B1158E"/>
    <w:rsid w:val="00B127E7"/>
    <w:rsid w:val="00B146F8"/>
    <w:rsid w:val="00B16708"/>
    <w:rsid w:val="00B17141"/>
    <w:rsid w:val="00B22D35"/>
    <w:rsid w:val="00B255F6"/>
    <w:rsid w:val="00B260EC"/>
    <w:rsid w:val="00B30862"/>
    <w:rsid w:val="00B32629"/>
    <w:rsid w:val="00B3348C"/>
    <w:rsid w:val="00B37665"/>
    <w:rsid w:val="00B40FEA"/>
    <w:rsid w:val="00B41983"/>
    <w:rsid w:val="00B443F6"/>
    <w:rsid w:val="00B478EE"/>
    <w:rsid w:val="00B53101"/>
    <w:rsid w:val="00B53458"/>
    <w:rsid w:val="00B567F3"/>
    <w:rsid w:val="00B57A8E"/>
    <w:rsid w:val="00B628F6"/>
    <w:rsid w:val="00B631DE"/>
    <w:rsid w:val="00B64E5E"/>
    <w:rsid w:val="00B64E6E"/>
    <w:rsid w:val="00B65241"/>
    <w:rsid w:val="00B70901"/>
    <w:rsid w:val="00B74F6B"/>
    <w:rsid w:val="00B74F83"/>
    <w:rsid w:val="00B76F36"/>
    <w:rsid w:val="00B8232F"/>
    <w:rsid w:val="00B8409A"/>
    <w:rsid w:val="00B8537B"/>
    <w:rsid w:val="00B86398"/>
    <w:rsid w:val="00B86442"/>
    <w:rsid w:val="00B86516"/>
    <w:rsid w:val="00B866DE"/>
    <w:rsid w:val="00B86C7E"/>
    <w:rsid w:val="00B9089A"/>
    <w:rsid w:val="00B90DF3"/>
    <w:rsid w:val="00B939B9"/>
    <w:rsid w:val="00B942AD"/>
    <w:rsid w:val="00B96AD8"/>
    <w:rsid w:val="00B978C8"/>
    <w:rsid w:val="00BA28EF"/>
    <w:rsid w:val="00BA2D14"/>
    <w:rsid w:val="00BA3A9E"/>
    <w:rsid w:val="00BA4B44"/>
    <w:rsid w:val="00BA6501"/>
    <w:rsid w:val="00BB35F2"/>
    <w:rsid w:val="00BB377F"/>
    <w:rsid w:val="00BB73DE"/>
    <w:rsid w:val="00BC31F9"/>
    <w:rsid w:val="00BC3E4C"/>
    <w:rsid w:val="00BC694C"/>
    <w:rsid w:val="00BC762D"/>
    <w:rsid w:val="00BD26AC"/>
    <w:rsid w:val="00BD39E8"/>
    <w:rsid w:val="00BD466F"/>
    <w:rsid w:val="00BD49EC"/>
    <w:rsid w:val="00BD740B"/>
    <w:rsid w:val="00BE1B4C"/>
    <w:rsid w:val="00BE2F7F"/>
    <w:rsid w:val="00BE40F1"/>
    <w:rsid w:val="00BE499F"/>
    <w:rsid w:val="00BE5026"/>
    <w:rsid w:val="00BE7F36"/>
    <w:rsid w:val="00BF0D20"/>
    <w:rsid w:val="00BF0D8C"/>
    <w:rsid w:val="00BF0D8F"/>
    <w:rsid w:val="00BF149B"/>
    <w:rsid w:val="00BF17CD"/>
    <w:rsid w:val="00BF2254"/>
    <w:rsid w:val="00BF2BF7"/>
    <w:rsid w:val="00BF466D"/>
    <w:rsid w:val="00BF4F91"/>
    <w:rsid w:val="00C00045"/>
    <w:rsid w:val="00C0104B"/>
    <w:rsid w:val="00C01EAA"/>
    <w:rsid w:val="00C04A07"/>
    <w:rsid w:val="00C050C6"/>
    <w:rsid w:val="00C11F1F"/>
    <w:rsid w:val="00C146EB"/>
    <w:rsid w:val="00C16583"/>
    <w:rsid w:val="00C24356"/>
    <w:rsid w:val="00C2467C"/>
    <w:rsid w:val="00C25FFE"/>
    <w:rsid w:val="00C30076"/>
    <w:rsid w:val="00C32939"/>
    <w:rsid w:val="00C35466"/>
    <w:rsid w:val="00C360F8"/>
    <w:rsid w:val="00C50CB2"/>
    <w:rsid w:val="00C53D8A"/>
    <w:rsid w:val="00C546E7"/>
    <w:rsid w:val="00C56492"/>
    <w:rsid w:val="00C57309"/>
    <w:rsid w:val="00C60C40"/>
    <w:rsid w:val="00C62B4E"/>
    <w:rsid w:val="00C64021"/>
    <w:rsid w:val="00C64946"/>
    <w:rsid w:val="00C64973"/>
    <w:rsid w:val="00C6690B"/>
    <w:rsid w:val="00C7219B"/>
    <w:rsid w:val="00C735C9"/>
    <w:rsid w:val="00C73EFA"/>
    <w:rsid w:val="00C7498C"/>
    <w:rsid w:val="00C76156"/>
    <w:rsid w:val="00C816EC"/>
    <w:rsid w:val="00C81BFD"/>
    <w:rsid w:val="00C82004"/>
    <w:rsid w:val="00C82818"/>
    <w:rsid w:val="00C84E4D"/>
    <w:rsid w:val="00C8666D"/>
    <w:rsid w:val="00C912BB"/>
    <w:rsid w:val="00C91C83"/>
    <w:rsid w:val="00C92308"/>
    <w:rsid w:val="00CA1B01"/>
    <w:rsid w:val="00CA2921"/>
    <w:rsid w:val="00CA2D7C"/>
    <w:rsid w:val="00CA5EE4"/>
    <w:rsid w:val="00CA7F3A"/>
    <w:rsid w:val="00CB0C87"/>
    <w:rsid w:val="00CB224A"/>
    <w:rsid w:val="00CB57A3"/>
    <w:rsid w:val="00CB6274"/>
    <w:rsid w:val="00CC0F35"/>
    <w:rsid w:val="00CC19A0"/>
    <w:rsid w:val="00CC1A82"/>
    <w:rsid w:val="00CC2FDA"/>
    <w:rsid w:val="00CC36B3"/>
    <w:rsid w:val="00CD32F6"/>
    <w:rsid w:val="00CD3DAB"/>
    <w:rsid w:val="00CE2BCF"/>
    <w:rsid w:val="00CE361D"/>
    <w:rsid w:val="00CE50E8"/>
    <w:rsid w:val="00CE5895"/>
    <w:rsid w:val="00CE5BED"/>
    <w:rsid w:val="00CE609E"/>
    <w:rsid w:val="00CE737E"/>
    <w:rsid w:val="00CE7C58"/>
    <w:rsid w:val="00CE7DAC"/>
    <w:rsid w:val="00CF1325"/>
    <w:rsid w:val="00CF1500"/>
    <w:rsid w:val="00CF2BEE"/>
    <w:rsid w:val="00CF2E2C"/>
    <w:rsid w:val="00CF39F6"/>
    <w:rsid w:val="00CF3F24"/>
    <w:rsid w:val="00CF571D"/>
    <w:rsid w:val="00CF69DF"/>
    <w:rsid w:val="00CF6F11"/>
    <w:rsid w:val="00CF7179"/>
    <w:rsid w:val="00D01723"/>
    <w:rsid w:val="00D01AF4"/>
    <w:rsid w:val="00D02CB9"/>
    <w:rsid w:val="00D02DE5"/>
    <w:rsid w:val="00D02F91"/>
    <w:rsid w:val="00D049D0"/>
    <w:rsid w:val="00D07C80"/>
    <w:rsid w:val="00D13145"/>
    <w:rsid w:val="00D153A5"/>
    <w:rsid w:val="00D157F4"/>
    <w:rsid w:val="00D176B8"/>
    <w:rsid w:val="00D17B02"/>
    <w:rsid w:val="00D17B06"/>
    <w:rsid w:val="00D21817"/>
    <w:rsid w:val="00D2215A"/>
    <w:rsid w:val="00D22DF4"/>
    <w:rsid w:val="00D23253"/>
    <w:rsid w:val="00D246E6"/>
    <w:rsid w:val="00D337D0"/>
    <w:rsid w:val="00D343F4"/>
    <w:rsid w:val="00D35682"/>
    <w:rsid w:val="00D40E50"/>
    <w:rsid w:val="00D41A3A"/>
    <w:rsid w:val="00D4277C"/>
    <w:rsid w:val="00D42CBF"/>
    <w:rsid w:val="00D439A8"/>
    <w:rsid w:val="00D43C5B"/>
    <w:rsid w:val="00D43E0D"/>
    <w:rsid w:val="00D4420B"/>
    <w:rsid w:val="00D45186"/>
    <w:rsid w:val="00D46849"/>
    <w:rsid w:val="00D52973"/>
    <w:rsid w:val="00D557C4"/>
    <w:rsid w:val="00D55B9C"/>
    <w:rsid w:val="00D55C35"/>
    <w:rsid w:val="00D60920"/>
    <w:rsid w:val="00D622B2"/>
    <w:rsid w:val="00D643E0"/>
    <w:rsid w:val="00D71F1C"/>
    <w:rsid w:val="00D73ACD"/>
    <w:rsid w:val="00D756EE"/>
    <w:rsid w:val="00D86477"/>
    <w:rsid w:val="00D865E7"/>
    <w:rsid w:val="00D87D0E"/>
    <w:rsid w:val="00D92E8B"/>
    <w:rsid w:val="00D9500E"/>
    <w:rsid w:val="00D953B4"/>
    <w:rsid w:val="00D95415"/>
    <w:rsid w:val="00D96D18"/>
    <w:rsid w:val="00D96E9B"/>
    <w:rsid w:val="00D978E3"/>
    <w:rsid w:val="00D97A9A"/>
    <w:rsid w:val="00DA0698"/>
    <w:rsid w:val="00DA240C"/>
    <w:rsid w:val="00DA2834"/>
    <w:rsid w:val="00DA2D94"/>
    <w:rsid w:val="00DA5C0E"/>
    <w:rsid w:val="00DA651C"/>
    <w:rsid w:val="00DA725D"/>
    <w:rsid w:val="00DA7A8E"/>
    <w:rsid w:val="00DB2EFD"/>
    <w:rsid w:val="00DB3CEA"/>
    <w:rsid w:val="00DB4D2D"/>
    <w:rsid w:val="00DB53F3"/>
    <w:rsid w:val="00DB65A2"/>
    <w:rsid w:val="00DB755B"/>
    <w:rsid w:val="00DC296F"/>
    <w:rsid w:val="00DC29E4"/>
    <w:rsid w:val="00DC375B"/>
    <w:rsid w:val="00DC3A81"/>
    <w:rsid w:val="00DC53F1"/>
    <w:rsid w:val="00DC5D81"/>
    <w:rsid w:val="00DD33BF"/>
    <w:rsid w:val="00DD3D4F"/>
    <w:rsid w:val="00DD4F0B"/>
    <w:rsid w:val="00DE0BB6"/>
    <w:rsid w:val="00DE4DF3"/>
    <w:rsid w:val="00DF3EB5"/>
    <w:rsid w:val="00DF4C15"/>
    <w:rsid w:val="00DF4D55"/>
    <w:rsid w:val="00DF5945"/>
    <w:rsid w:val="00E02770"/>
    <w:rsid w:val="00E03770"/>
    <w:rsid w:val="00E03FA5"/>
    <w:rsid w:val="00E1187F"/>
    <w:rsid w:val="00E137C2"/>
    <w:rsid w:val="00E15855"/>
    <w:rsid w:val="00E22BAA"/>
    <w:rsid w:val="00E23A31"/>
    <w:rsid w:val="00E26388"/>
    <w:rsid w:val="00E26780"/>
    <w:rsid w:val="00E31679"/>
    <w:rsid w:val="00E339B6"/>
    <w:rsid w:val="00E33E5B"/>
    <w:rsid w:val="00E35FC6"/>
    <w:rsid w:val="00E42F84"/>
    <w:rsid w:val="00E44076"/>
    <w:rsid w:val="00E4621B"/>
    <w:rsid w:val="00E4650F"/>
    <w:rsid w:val="00E475E0"/>
    <w:rsid w:val="00E51B1C"/>
    <w:rsid w:val="00E52F9A"/>
    <w:rsid w:val="00E55160"/>
    <w:rsid w:val="00E56B36"/>
    <w:rsid w:val="00E61555"/>
    <w:rsid w:val="00E621E2"/>
    <w:rsid w:val="00E65B93"/>
    <w:rsid w:val="00E71D40"/>
    <w:rsid w:val="00E748E6"/>
    <w:rsid w:val="00E77467"/>
    <w:rsid w:val="00E8491F"/>
    <w:rsid w:val="00E97D5B"/>
    <w:rsid w:val="00EA0AD0"/>
    <w:rsid w:val="00EA379E"/>
    <w:rsid w:val="00EA3AD2"/>
    <w:rsid w:val="00EA55BC"/>
    <w:rsid w:val="00EA58BC"/>
    <w:rsid w:val="00EA6D2D"/>
    <w:rsid w:val="00EA7285"/>
    <w:rsid w:val="00EA739C"/>
    <w:rsid w:val="00EB0242"/>
    <w:rsid w:val="00EB1190"/>
    <w:rsid w:val="00EB20DC"/>
    <w:rsid w:val="00EB308F"/>
    <w:rsid w:val="00EB4820"/>
    <w:rsid w:val="00EB4AB6"/>
    <w:rsid w:val="00EB6EB0"/>
    <w:rsid w:val="00EC23EB"/>
    <w:rsid w:val="00EC3154"/>
    <w:rsid w:val="00EC56E9"/>
    <w:rsid w:val="00EC694F"/>
    <w:rsid w:val="00EC70F8"/>
    <w:rsid w:val="00ED45F3"/>
    <w:rsid w:val="00ED5611"/>
    <w:rsid w:val="00ED57AC"/>
    <w:rsid w:val="00ED58A4"/>
    <w:rsid w:val="00ED5CDE"/>
    <w:rsid w:val="00ED6384"/>
    <w:rsid w:val="00EE2BEA"/>
    <w:rsid w:val="00EE3B10"/>
    <w:rsid w:val="00EE7689"/>
    <w:rsid w:val="00EF0A8C"/>
    <w:rsid w:val="00EF2212"/>
    <w:rsid w:val="00EF2623"/>
    <w:rsid w:val="00EF31A7"/>
    <w:rsid w:val="00EF497E"/>
    <w:rsid w:val="00EF49A6"/>
    <w:rsid w:val="00EF6EDC"/>
    <w:rsid w:val="00EF7973"/>
    <w:rsid w:val="00F0013A"/>
    <w:rsid w:val="00F02C83"/>
    <w:rsid w:val="00F05C2B"/>
    <w:rsid w:val="00F1193A"/>
    <w:rsid w:val="00F11FDC"/>
    <w:rsid w:val="00F141DD"/>
    <w:rsid w:val="00F1597D"/>
    <w:rsid w:val="00F16673"/>
    <w:rsid w:val="00F20B5D"/>
    <w:rsid w:val="00F215DF"/>
    <w:rsid w:val="00F30225"/>
    <w:rsid w:val="00F32C05"/>
    <w:rsid w:val="00F331C3"/>
    <w:rsid w:val="00F34962"/>
    <w:rsid w:val="00F34C4D"/>
    <w:rsid w:val="00F35F72"/>
    <w:rsid w:val="00F37EA2"/>
    <w:rsid w:val="00F37F4D"/>
    <w:rsid w:val="00F405F8"/>
    <w:rsid w:val="00F40A7F"/>
    <w:rsid w:val="00F41055"/>
    <w:rsid w:val="00F42340"/>
    <w:rsid w:val="00F42B29"/>
    <w:rsid w:val="00F43F6C"/>
    <w:rsid w:val="00F45367"/>
    <w:rsid w:val="00F45B42"/>
    <w:rsid w:val="00F46E26"/>
    <w:rsid w:val="00F47BA6"/>
    <w:rsid w:val="00F5113E"/>
    <w:rsid w:val="00F53164"/>
    <w:rsid w:val="00F543EC"/>
    <w:rsid w:val="00F544D4"/>
    <w:rsid w:val="00F54548"/>
    <w:rsid w:val="00F55DDE"/>
    <w:rsid w:val="00F6125B"/>
    <w:rsid w:val="00F64AEF"/>
    <w:rsid w:val="00F6694E"/>
    <w:rsid w:val="00F66CF1"/>
    <w:rsid w:val="00F675F6"/>
    <w:rsid w:val="00F67E40"/>
    <w:rsid w:val="00F701F8"/>
    <w:rsid w:val="00F72854"/>
    <w:rsid w:val="00F72BD1"/>
    <w:rsid w:val="00F748D7"/>
    <w:rsid w:val="00F74F13"/>
    <w:rsid w:val="00F75E35"/>
    <w:rsid w:val="00F80490"/>
    <w:rsid w:val="00F8288B"/>
    <w:rsid w:val="00F828F4"/>
    <w:rsid w:val="00F8422F"/>
    <w:rsid w:val="00F842F8"/>
    <w:rsid w:val="00F8516A"/>
    <w:rsid w:val="00F859E5"/>
    <w:rsid w:val="00F8701B"/>
    <w:rsid w:val="00F8746E"/>
    <w:rsid w:val="00F91421"/>
    <w:rsid w:val="00F9503D"/>
    <w:rsid w:val="00F95D16"/>
    <w:rsid w:val="00F960C8"/>
    <w:rsid w:val="00F97127"/>
    <w:rsid w:val="00F9760B"/>
    <w:rsid w:val="00FA24A8"/>
    <w:rsid w:val="00FA261F"/>
    <w:rsid w:val="00FA2836"/>
    <w:rsid w:val="00FA37B7"/>
    <w:rsid w:val="00FA3FCD"/>
    <w:rsid w:val="00FA5C21"/>
    <w:rsid w:val="00FA664A"/>
    <w:rsid w:val="00FA7158"/>
    <w:rsid w:val="00FB22E5"/>
    <w:rsid w:val="00FB338F"/>
    <w:rsid w:val="00FB61C5"/>
    <w:rsid w:val="00FB68F8"/>
    <w:rsid w:val="00FB719D"/>
    <w:rsid w:val="00FB77A0"/>
    <w:rsid w:val="00FB7BE1"/>
    <w:rsid w:val="00FB7DD6"/>
    <w:rsid w:val="00FC0046"/>
    <w:rsid w:val="00FC4B96"/>
    <w:rsid w:val="00FD0D17"/>
    <w:rsid w:val="00FD18D3"/>
    <w:rsid w:val="00FD3D15"/>
    <w:rsid w:val="00FD54B7"/>
    <w:rsid w:val="00FD57C1"/>
    <w:rsid w:val="00FD5C6E"/>
    <w:rsid w:val="00FD623A"/>
    <w:rsid w:val="00FE7CAE"/>
    <w:rsid w:val="00FF022F"/>
    <w:rsid w:val="00FF24FC"/>
    <w:rsid w:val="00FF29A3"/>
    <w:rsid w:val="00FF5423"/>
    <w:rsid w:val="00FF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050CA3"/>
  <w15:docId w15:val="{A9BEC721-90D1-46C2-AD9B-DE63D7559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78E3"/>
    <w:rPr>
      <w:color w:val="000000"/>
      <w:kern w:val="28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F544D4"/>
    <w:pPr>
      <w:keepNext/>
      <w:jc w:val="center"/>
      <w:outlineLvl w:val="2"/>
    </w:pPr>
    <w:rPr>
      <w:b/>
      <w:color w:val="auto"/>
      <w:kern w:val="0"/>
      <w:sz w:val="24"/>
      <w:lang w:val="en-GB" w:eastAsia="en-GB"/>
    </w:rPr>
  </w:style>
  <w:style w:type="paragraph" w:styleId="Heading4">
    <w:name w:val="heading 4"/>
    <w:basedOn w:val="Normal"/>
    <w:next w:val="Normal"/>
    <w:link w:val="Heading4Char"/>
    <w:qFormat/>
    <w:rsid w:val="00F544D4"/>
    <w:pPr>
      <w:keepNext/>
      <w:spacing w:after="120"/>
      <w:outlineLvl w:val="3"/>
    </w:pPr>
    <w:rPr>
      <w:color w:val="auto"/>
      <w:kern w:val="0"/>
      <w:sz w:val="24"/>
      <w:lang w:val="en-GB" w:eastAsia="en-GB"/>
    </w:rPr>
  </w:style>
  <w:style w:type="paragraph" w:styleId="Heading6">
    <w:name w:val="heading 6"/>
    <w:basedOn w:val="Normal"/>
    <w:next w:val="Normal"/>
    <w:link w:val="Heading6Char"/>
    <w:qFormat/>
    <w:rsid w:val="00F544D4"/>
    <w:pPr>
      <w:keepNext/>
      <w:jc w:val="right"/>
      <w:outlineLvl w:val="5"/>
    </w:pPr>
    <w:rPr>
      <w:color w:val="auto"/>
      <w:kern w:val="0"/>
      <w:sz w:val="24"/>
      <w:lang w:val="en-GB" w:eastAsia="en-GB"/>
    </w:rPr>
  </w:style>
  <w:style w:type="paragraph" w:styleId="Heading7">
    <w:name w:val="heading 7"/>
    <w:basedOn w:val="Normal"/>
    <w:next w:val="Normal"/>
    <w:link w:val="Heading7Char"/>
    <w:qFormat/>
    <w:rsid w:val="00F544D4"/>
    <w:pPr>
      <w:keepNext/>
      <w:jc w:val="right"/>
      <w:outlineLvl w:val="6"/>
    </w:pPr>
    <w:rPr>
      <w:i/>
      <w:color w:val="auto"/>
      <w:kern w:val="0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sz w:val="24"/>
    </w:rPr>
  </w:style>
  <w:style w:type="paragraph" w:styleId="Caption">
    <w:name w:val="caption"/>
    <w:basedOn w:val="Normal"/>
    <w:next w:val="Normal"/>
    <w:qFormat/>
    <w:pPr>
      <w:jc w:val="center"/>
    </w:pPr>
    <w:rPr>
      <w:rFonts w:ascii="Perpetua" w:hAnsi="Perpetua"/>
      <w:color w:val="000080"/>
      <w:sz w:val="28"/>
    </w:rPr>
  </w:style>
  <w:style w:type="character" w:customStyle="1" w:styleId="Heading3Char">
    <w:name w:val="Heading 3 Char"/>
    <w:basedOn w:val="DefaultParagraphFont"/>
    <w:link w:val="Heading3"/>
    <w:rsid w:val="00F544D4"/>
    <w:rPr>
      <w:b/>
      <w:sz w:val="24"/>
    </w:rPr>
  </w:style>
  <w:style w:type="character" w:customStyle="1" w:styleId="Heading4Char">
    <w:name w:val="Heading 4 Char"/>
    <w:basedOn w:val="DefaultParagraphFont"/>
    <w:link w:val="Heading4"/>
    <w:rsid w:val="00F544D4"/>
    <w:rPr>
      <w:sz w:val="24"/>
    </w:rPr>
  </w:style>
  <w:style w:type="character" w:customStyle="1" w:styleId="Heading6Char">
    <w:name w:val="Heading 6 Char"/>
    <w:basedOn w:val="DefaultParagraphFont"/>
    <w:link w:val="Heading6"/>
    <w:rsid w:val="00F544D4"/>
    <w:rPr>
      <w:sz w:val="24"/>
    </w:rPr>
  </w:style>
  <w:style w:type="character" w:customStyle="1" w:styleId="Heading7Char">
    <w:name w:val="Heading 7 Char"/>
    <w:basedOn w:val="DefaultParagraphFont"/>
    <w:link w:val="Heading7"/>
    <w:rsid w:val="00F544D4"/>
    <w:rPr>
      <w:i/>
      <w:sz w:val="22"/>
    </w:rPr>
  </w:style>
  <w:style w:type="character" w:customStyle="1" w:styleId="FooterChar">
    <w:name w:val="Footer Char"/>
    <w:link w:val="Footer"/>
    <w:uiPriority w:val="99"/>
    <w:rsid w:val="00F544D4"/>
    <w:rPr>
      <w:color w:val="000000"/>
      <w:kern w:val="28"/>
      <w:lang w:val="en-US" w:eastAsia="en-US"/>
    </w:rPr>
  </w:style>
  <w:style w:type="paragraph" w:styleId="BalloonText">
    <w:name w:val="Balloon Text"/>
    <w:basedOn w:val="Normal"/>
    <w:link w:val="BalloonTextChar"/>
    <w:rsid w:val="00AF19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915"/>
    <w:rPr>
      <w:rFonts w:ascii="Tahoma" w:hAnsi="Tahoma" w:cs="Tahoma"/>
      <w:color w:val="000000"/>
      <w:kern w:val="28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EB308F"/>
    <w:pPr>
      <w:ind w:left="720"/>
      <w:contextualSpacing/>
    </w:pPr>
  </w:style>
  <w:style w:type="table" w:styleId="TableGrid">
    <w:name w:val="Table Grid"/>
    <w:basedOn w:val="TableNormal"/>
    <w:rsid w:val="00D950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76303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7285"/>
    <w:rPr>
      <w:color w:val="605E5C"/>
      <w:shd w:val="clear" w:color="auto" w:fill="E1DFDD"/>
    </w:rPr>
  </w:style>
  <w:style w:type="character" w:customStyle="1" w:styleId="x193iq5w">
    <w:name w:val="x193iq5w"/>
    <w:basedOn w:val="DefaultParagraphFont"/>
    <w:rsid w:val="005615BB"/>
  </w:style>
  <w:style w:type="character" w:customStyle="1" w:styleId="Heading2Char">
    <w:name w:val="Heading 2 Char"/>
    <w:basedOn w:val="DefaultParagraphFont"/>
    <w:link w:val="Heading2"/>
    <w:rsid w:val="00F141DD"/>
    <w:rPr>
      <w:b/>
      <w:color w:val="000000"/>
      <w:kern w:val="28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xana\AppData\Roaming\Microsoft\Templates\FEPC_letterhead%20log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4002F-8594-492F-9D83-EA4D11071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FEPC_letterhead logo</Template>
  <TotalTime>1438</TotalTime>
  <Pages>2</Pages>
  <Words>324</Words>
  <Characters>1586</Characters>
  <Application>Microsoft Office Word</Application>
  <DocSecurity>0</DocSecurity>
  <Lines>22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 B Consultants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Roxana</dc:creator>
  <cp:lastModifiedBy>Emma Johnson</cp:lastModifiedBy>
  <cp:revision>15</cp:revision>
  <cp:lastPrinted>2026-03-23T13:28:00Z</cp:lastPrinted>
  <dcterms:created xsi:type="dcterms:W3CDTF">2026-07-06T12:31:00Z</dcterms:created>
  <dcterms:modified xsi:type="dcterms:W3CDTF">2026-07-22T10:45:00Z</dcterms:modified>
</cp:coreProperties>
</file>