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12C6B" w14:textId="77777777" w:rsidR="007D5836" w:rsidRPr="00B20F44" w:rsidRDefault="00437A59" w:rsidP="00620AE8">
      <w:pPr>
        <w:pStyle w:val="Heading1"/>
        <w:rPr>
          <w:rFonts w:cstheme="majorHAnsi"/>
          <w:sz w:val="28"/>
          <w:szCs w:val="28"/>
        </w:rPr>
      </w:pPr>
      <w:r w:rsidRPr="00B20F44">
        <w:rPr>
          <w:rFonts w:cstheme="majorHAnsi"/>
          <w:sz w:val="28"/>
          <w:szCs w:val="28"/>
        </w:rPr>
        <w:t>Melton Ross Parish Council</w:t>
      </w:r>
    </w:p>
    <w:p w14:paraId="4E41E813" w14:textId="7455DCC8" w:rsidR="00554276" w:rsidRPr="00B20F44" w:rsidRDefault="009649C9" w:rsidP="009649C9">
      <w:pPr>
        <w:pStyle w:val="Heading1"/>
        <w:rPr>
          <w:rFonts w:cstheme="majorHAnsi"/>
          <w:sz w:val="28"/>
          <w:szCs w:val="28"/>
        </w:rPr>
      </w:pPr>
      <w:r w:rsidRPr="00B20F44">
        <w:rPr>
          <w:rFonts w:cstheme="majorHAnsi"/>
          <w:sz w:val="28"/>
          <w:szCs w:val="28"/>
        </w:rPr>
        <w:t xml:space="preserve">Meeting </w:t>
      </w:r>
      <w:r w:rsidR="00554276" w:rsidRPr="00B20F44">
        <w:rPr>
          <w:rFonts w:cstheme="majorHAnsi"/>
          <w:sz w:val="28"/>
          <w:szCs w:val="28"/>
        </w:rPr>
        <w:t>Minutes</w:t>
      </w:r>
    </w:p>
    <w:sdt>
      <w:sdtPr>
        <w:rPr>
          <w:rFonts w:ascii="Arial" w:hAnsi="Arial" w:cs="Arial"/>
        </w:rPr>
        <w:alias w:val="Date"/>
        <w:tag w:val="Date"/>
        <w:id w:val="811033052"/>
        <w:placeholder>
          <w:docPart w:val="94F88E207C6D481D8C84B02163502F18"/>
        </w:placeholder>
        <w:date w:fullDate="2021-11-02T00:00:00Z">
          <w:dateFormat w:val="MMMM d, yyyy"/>
          <w:lid w:val="en-US"/>
          <w:storeMappedDataAs w:val="dateTime"/>
          <w:calendar w:val="gregorian"/>
        </w:date>
      </w:sdtPr>
      <w:sdtEndPr/>
      <w:sdtContent>
        <w:p w14:paraId="51710D9F" w14:textId="34AA5949" w:rsidR="00554276" w:rsidRDefault="009A50D4" w:rsidP="00B20F44">
          <w:pPr>
            <w:pStyle w:val="Date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November</w:t>
          </w:r>
          <w:r w:rsidR="003F7716" w:rsidRPr="00B20F44">
            <w:rPr>
              <w:rFonts w:ascii="Arial" w:hAnsi="Arial" w:cs="Arial"/>
              <w:lang w:val="en-US"/>
            </w:rPr>
            <w:t xml:space="preserve"> 2, 2021</w:t>
          </w:r>
        </w:p>
      </w:sdtContent>
    </w:sdt>
    <w:p w14:paraId="52A380B3" w14:textId="77777777" w:rsidR="00EB2303" w:rsidRDefault="00BA5416" w:rsidP="00B20F44">
      <w:pPr>
        <w:pStyle w:val="ListParagraph"/>
        <w:numPr>
          <w:ilvl w:val="0"/>
          <w:numId w:val="0"/>
        </w:numPr>
        <w:ind w:left="72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Nov21.1 - </w:t>
      </w:r>
      <w:r w:rsidR="00437A59" w:rsidRPr="008226FE">
        <w:rPr>
          <w:rFonts w:asciiTheme="majorHAnsi" w:hAnsiTheme="majorHAnsi" w:cstheme="majorHAnsi"/>
          <w:sz w:val="22"/>
          <w:szCs w:val="22"/>
        </w:rPr>
        <w:t>Attendance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07B9EE81" w14:textId="47CB059F" w:rsidR="00437A59" w:rsidRPr="00B20F44" w:rsidRDefault="0055217D" w:rsidP="00B20F44">
      <w:pPr>
        <w:pStyle w:val="ListParagraph"/>
        <w:numPr>
          <w:ilvl w:val="0"/>
          <w:numId w:val="0"/>
        </w:numPr>
        <w:ind w:left="720"/>
        <w:rPr>
          <w:rFonts w:ascii="Arial" w:hAnsi="Arial" w:cs="Arial"/>
          <w:b w:val="0"/>
          <w:sz w:val="22"/>
          <w:szCs w:val="22"/>
        </w:rPr>
      </w:pPr>
      <w:sdt>
        <w:sdtPr>
          <w:rPr>
            <w:rFonts w:ascii="Arial" w:hAnsi="Arial" w:cs="Arial"/>
            <w:b w:val="0"/>
            <w:sz w:val="22"/>
            <w:szCs w:val="22"/>
          </w:rPr>
          <w:alias w:val="Name"/>
          <w:tag w:val="Name"/>
          <w:id w:val="811033081"/>
          <w:placeholder>
            <w:docPart w:val="9AE91A64310E43F582334F2049833AD1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5E13EB">
            <w:rPr>
              <w:rFonts w:ascii="Arial" w:hAnsi="Arial" w:cs="Arial"/>
              <w:b w:val="0"/>
              <w:sz w:val="22"/>
              <w:szCs w:val="22"/>
            </w:rPr>
            <w:t>Cllr R Welch (Chair)</w:t>
          </w:r>
        </w:sdtContent>
      </w:sdt>
      <w:r w:rsidR="00361DEE" w:rsidRPr="00B20F44">
        <w:rPr>
          <w:rFonts w:ascii="Arial" w:hAnsi="Arial" w:cs="Arial"/>
          <w:b w:val="0"/>
          <w:sz w:val="22"/>
          <w:szCs w:val="22"/>
        </w:rPr>
        <w:t xml:space="preserve"> </w:t>
      </w:r>
      <w:r w:rsidR="0015180F" w:rsidRPr="00B20F44">
        <w:rPr>
          <w:rFonts w:ascii="Arial" w:hAnsi="Arial" w:cs="Arial"/>
          <w:b w:val="0"/>
          <w:sz w:val="22"/>
          <w:szCs w:val="22"/>
        </w:rPr>
        <w:t xml:space="preserve">called to </w:t>
      </w:r>
      <w:r w:rsidR="00ED1A84" w:rsidRPr="00B20F44">
        <w:rPr>
          <w:rFonts w:ascii="Arial" w:hAnsi="Arial" w:cs="Arial"/>
          <w:b w:val="0"/>
          <w:sz w:val="22"/>
          <w:szCs w:val="22"/>
        </w:rPr>
        <w:t xml:space="preserve">order the </w:t>
      </w:r>
      <w:r w:rsidR="009649C9" w:rsidRPr="00B20F44">
        <w:rPr>
          <w:rFonts w:ascii="Arial" w:hAnsi="Arial" w:cs="Arial"/>
          <w:b w:val="0"/>
          <w:sz w:val="22"/>
          <w:szCs w:val="22"/>
        </w:rPr>
        <w:t>regular meeting</w:t>
      </w:r>
      <w:r w:rsidR="00ED1A84" w:rsidRPr="00B20F44">
        <w:rPr>
          <w:rFonts w:ascii="Arial" w:hAnsi="Arial" w:cs="Arial"/>
          <w:b w:val="0"/>
          <w:sz w:val="22"/>
          <w:szCs w:val="22"/>
        </w:rPr>
        <w:t xml:space="preserve"> of</w:t>
      </w:r>
      <w:r w:rsidR="0015180F" w:rsidRPr="00B20F44">
        <w:rPr>
          <w:rFonts w:ascii="Arial" w:hAnsi="Arial" w:cs="Arial"/>
          <w:b w:val="0"/>
          <w:sz w:val="22"/>
          <w:szCs w:val="22"/>
        </w:rPr>
        <w:t xml:space="preserve"> </w:t>
      </w:r>
      <w:r w:rsidR="00437A59" w:rsidRPr="00B20F44">
        <w:rPr>
          <w:rFonts w:ascii="Arial" w:hAnsi="Arial" w:cs="Arial"/>
          <w:b w:val="0"/>
          <w:sz w:val="22"/>
          <w:szCs w:val="22"/>
        </w:rPr>
        <w:t>Melton Ross Parish Council</w:t>
      </w:r>
      <w:r w:rsidR="0015180F" w:rsidRPr="00B20F44">
        <w:rPr>
          <w:rFonts w:ascii="Arial" w:hAnsi="Arial" w:cs="Arial"/>
          <w:b w:val="0"/>
          <w:sz w:val="22"/>
          <w:szCs w:val="22"/>
        </w:rPr>
        <w:t xml:space="preserve"> at </w:t>
      </w:r>
      <w:r w:rsidR="003F7716" w:rsidRPr="00B20F44">
        <w:rPr>
          <w:rFonts w:ascii="Arial" w:hAnsi="Arial" w:cs="Arial"/>
          <w:b w:val="0"/>
          <w:sz w:val="22"/>
          <w:szCs w:val="22"/>
        </w:rPr>
        <w:t>18:00</w:t>
      </w:r>
      <w:r w:rsidR="00ED1A84" w:rsidRPr="00B20F44">
        <w:rPr>
          <w:rFonts w:ascii="Arial" w:hAnsi="Arial" w:cs="Arial"/>
          <w:b w:val="0"/>
          <w:sz w:val="22"/>
          <w:szCs w:val="22"/>
        </w:rPr>
        <w:t xml:space="preserve"> at </w:t>
      </w:r>
      <w:r w:rsidR="009649C9" w:rsidRPr="00B20F44">
        <w:rPr>
          <w:rFonts w:ascii="Arial" w:hAnsi="Arial" w:cs="Arial"/>
          <w:b w:val="0"/>
          <w:sz w:val="22"/>
          <w:szCs w:val="22"/>
        </w:rPr>
        <w:t>T</w:t>
      </w:r>
      <w:r w:rsidR="00ED1A84" w:rsidRPr="00B20F44">
        <w:rPr>
          <w:rFonts w:ascii="Arial" w:hAnsi="Arial" w:cs="Arial"/>
          <w:b w:val="0"/>
          <w:sz w:val="22"/>
          <w:szCs w:val="22"/>
        </w:rPr>
        <w:t>he Church of the Ascension, Melton Ross</w:t>
      </w:r>
      <w:r w:rsidR="009649C9" w:rsidRPr="00B20F44">
        <w:rPr>
          <w:rFonts w:ascii="Arial" w:hAnsi="Arial" w:cs="Arial"/>
          <w:b w:val="0"/>
          <w:sz w:val="22"/>
          <w:szCs w:val="22"/>
        </w:rPr>
        <w:t>.</w:t>
      </w:r>
      <w:r w:rsidR="00437A59" w:rsidRPr="00B20F44">
        <w:rPr>
          <w:rFonts w:ascii="Arial" w:hAnsi="Arial" w:cs="Arial"/>
          <w:b w:val="0"/>
          <w:sz w:val="22"/>
          <w:szCs w:val="22"/>
        </w:rPr>
        <w:t xml:space="preserve"> </w:t>
      </w:r>
    </w:p>
    <w:p w14:paraId="1D261054" w14:textId="77777777" w:rsidR="00EB2303" w:rsidRDefault="00437A59" w:rsidP="00B20F44">
      <w:pPr>
        <w:pStyle w:val="ListParagraph"/>
        <w:numPr>
          <w:ilvl w:val="0"/>
          <w:numId w:val="0"/>
        </w:numPr>
        <w:ind w:left="720"/>
        <w:rPr>
          <w:rFonts w:ascii="Arial" w:hAnsi="Arial" w:cs="Arial"/>
          <w:b w:val="0"/>
          <w:sz w:val="22"/>
          <w:szCs w:val="22"/>
        </w:rPr>
      </w:pPr>
      <w:r w:rsidRPr="00B20F44">
        <w:rPr>
          <w:rFonts w:ascii="Arial" w:hAnsi="Arial" w:cs="Arial"/>
          <w:b w:val="0"/>
          <w:sz w:val="22"/>
          <w:szCs w:val="22"/>
        </w:rPr>
        <w:t xml:space="preserve">Parish Clerk </w:t>
      </w:r>
      <w:r w:rsidR="00C872EC" w:rsidRPr="00B20F44">
        <w:rPr>
          <w:rFonts w:ascii="Arial" w:hAnsi="Arial" w:cs="Arial"/>
          <w:b w:val="0"/>
          <w:sz w:val="22"/>
          <w:szCs w:val="22"/>
        </w:rPr>
        <w:t>M</w:t>
      </w:r>
      <w:r w:rsidR="009649C9" w:rsidRPr="00B20F44">
        <w:rPr>
          <w:rFonts w:ascii="Arial" w:hAnsi="Arial" w:cs="Arial"/>
          <w:b w:val="0"/>
          <w:sz w:val="22"/>
          <w:szCs w:val="22"/>
        </w:rPr>
        <w:t>i</w:t>
      </w:r>
      <w:r w:rsidR="00C872EC" w:rsidRPr="00B20F44">
        <w:rPr>
          <w:rFonts w:ascii="Arial" w:hAnsi="Arial" w:cs="Arial"/>
          <w:b w:val="0"/>
          <w:sz w:val="22"/>
          <w:szCs w:val="22"/>
        </w:rPr>
        <w:t>s</w:t>
      </w:r>
      <w:r w:rsidR="009649C9" w:rsidRPr="00B20F44">
        <w:rPr>
          <w:rFonts w:ascii="Arial" w:hAnsi="Arial" w:cs="Arial"/>
          <w:b w:val="0"/>
          <w:sz w:val="22"/>
          <w:szCs w:val="22"/>
        </w:rPr>
        <w:t>s</w:t>
      </w:r>
      <w:r w:rsidR="00C872EC" w:rsidRPr="00B20F44">
        <w:rPr>
          <w:rFonts w:ascii="Arial" w:hAnsi="Arial" w:cs="Arial"/>
          <w:b w:val="0"/>
          <w:sz w:val="22"/>
          <w:szCs w:val="22"/>
        </w:rPr>
        <w:t>.</w:t>
      </w:r>
      <w:r w:rsidRPr="00B20F44">
        <w:rPr>
          <w:rFonts w:ascii="Arial" w:hAnsi="Arial" w:cs="Arial"/>
          <w:b w:val="0"/>
          <w:sz w:val="22"/>
          <w:szCs w:val="22"/>
        </w:rPr>
        <w:t xml:space="preserve"> </w:t>
      </w:r>
      <w:r w:rsidR="009649C9" w:rsidRPr="00B20F44">
        <w:rPr>
          <w:rFonts w:ascii="Arial" w:hAnsi="Arial" w:cs="Arial"/>
          <w:b w:val="0"/>
          <w:sz w:val="22"/>
          <w:szCs w:val="22"/>
        </w:rPr>
        <w:t>B</w:t>
      </w:r>
      <w:r w:rsidRPr="00B20F44">
        <w:rPr>
          <w:rFonts w:ascii="Arial" w:hAnsi="Arial" w:cs="Arial"/>
          <w:b w:val="0"/>
          <w:sz w:val="22"/>
          <w:szCs w:val="22"/>
        </w:rPr>
        <w:t xml:space="preserve"> </w:t>
      </w:r>
      <w:r w:rsidR="009649C9" w:rsidRPr="00B20F44">
        <w:rPr>
          <w:rFonts w:ascii="Arial" w:hAnsi="Arial" w:cs="Arial"/>
          <w:b w:val="0"/>
          <w:sz w:val="22"/>
          <w:szCs w:val="22"/>
        </w:rPr>
        <w:t>Harris</w:t>
      </w:r>
      <w:r w:rsidRPr="00B20F44">
        <w:rPr>
          <w:rFonts w:ascii="Arial" w:hAnsi="Arial" w:cs="Arial"/>
          <w:b w:val="0"/>
          <w:sz w:val="22"/>
          <w:szCs w:val="22"/>
        </w:rPr>
        <w:t xml:space="preserve"> conducted a roll call. The following persons were in attendance:</w:t>
      </w:r>
    </w:p>
    <w:p w14:paraId="3FBD287F" w14:textId="278D15B2" w:rsidR="006B152A" w:rsidRDefault="00437A59" w:rsidP="00B20F44">
      <w:pPr>
        <w:pStyle w:val="ListParagraph"/>
        <w:numPr>
          <w:ilvl w:val="0"/>
          <w:numId w:val="0"/>
        </w:numPr>
        <w:ind w:left="720"/>
        <w:rPr>
          <w:rFonts w:ascii="Arial" w:hAnsi="Arial" w:cs="Arial"/>
          <w:b w:val="0"/>
          <w:sz w:val="22"/>
          <w:szCs w:val="22"/>
        </w:rPr>
      </w:pPr>
      <w:r w:rsidRPr="00B20F44">
        <w:rPr>
          <w:rFonts w:ascii="Arial" w:hAnsi="Arial" w:cs="Arial"/>
          <w:b w:val="0"/>
          <w:sz w:val="22"/>
          <w:szCs w:val="22"/>
        </w:rPr>
        <w:t xml:space="preserve">Cllr </w:t>
      </w:r>
      <w:r w:rsidR="009649C9" w:rsidRPr="00B20F44">
        <w:rPr>
          <w:rFonts w:ascii="Arial" w:hAnsi="Arial" w:cs="Arial"/>
          <w:b w:val="0"/>
          <w:sz w:val="22"/>
          <w:szCs w:val="22"/>
        </w:rPr>
        <w:t>R</w:t>
      </w:r>
      <w:r w:rsidRPr="00B20F44">
        <w:rPr>
          <w:rFonts w:ascii="Arial" w:hAnsi="Arial" w:cs="Arial"/>
          <w:b w:val="0"/>
          <w:sz w:val="22"/>
          <w:szCs w:val="22"/>
        </w:rPr>
        <w:t xml:space="preserve">. </w:t>
      </w:r>
      <w:r w:rsidR="009649C9" w:rsidRPr="00B20F44">
        <w:rPr>
          <w:rFonts w:ascii="Arial" w:hAnsi="Arial" w:cs="Arial"/>
          <w:b w:val="0"/>
          <w:sz w:val="22"/>
          <w:szCs w:val="22"/>
        </w:rPr>
        <w:t>Welch</w:t>
      </w:r>
      <w:r w:rsidRPr="00B20F44">
        <w:rPr>
          <w:rFonts w:ascii="Arial" w:hAnsi="Arial" w:cs="Arial"/>
          <w:b w:val="0"/>
          <w:sz w:val="22"/>
          <w:szCs w:val="22"/>
        </w:rPr>
        <w:t xml:space="preserve"> (Cha</w:t>
      </w:r>
      <w:r w:rsidR="00ED1A84" w:rsidRPr="00B20F44">
        <w:rPr>
          <w:rFonts w:ascii="Arial" w:hAnsi="Arial" w:cs="Arial"/>
          <w:b w:val="0"/>
          <w:sz w:val="22"/>
          <w:szCs w:val="22"/>
        </w:rPr>
        <w:t>ir)</w:t>
      </w:r>
      <w:r w:rsidR="003F7716" w:rsidRPr="00B20F44">
        <w:rPr>
          <w:rFonts w:ascii="Arial" w:hAnsi="Arial" w:cs="Arial"/>
          <w:b w:val="0"/>
          <w:sz w:val="22"/>
          <w:szCs w:val="22"/>
        </w:rPr>
        <w:t>,</w:t>
      </w:r>
      <w:r w:rsidR="00ED1A84" w:rsidRPr="00B20F44">
        <w:rPr>
          <w:rFonts w:ascii="Arial" w:hAnsi="Arial" w:cs="Arial"/>
          <w:b w:val="0"/>
          <w:sz w:val="22"/>
          <w:szCs w:val="22"/>
        </w:rPr>
        <w:t xml:space="preserve"> Cllr </w:t>
      </w:r>
      <w:r w:rsidR="009649C9" w:rsidRPr="00B20F44">
        <w:rPr>
          <w:rFonts w:ascii="Arial" w:hAnsi="Arial" w:cs="Arial"/>
          <w:b w:val="0"/>
          <w:sz w:val="22"/>
          <w:szCs w:val="22"/>
        </w:rPr>
        <w:t>H. Maw</w:t>
      </w:r>
      <w:r w:rsidR="00ED1A84" w:rsidRPr="00B20F44">
        <w:rPr>
          <w:rFonts w:ascii="Arial" w:hAnsi="Arial" w:cs="Arial"/>
          <w:b w:val="0"/>
          <w:sz w:val="22"/>
          <w:szCs w:val="22"/>
        </w:rPr>
        <w:t>,</w:t>
      </w:r>
      <w:r w:rsidRPr="00B20F44">
        <w:rPr>
          <w:rFonts w:ascii="Arial" w:hAnsi="Arial" w:cs="Arial"/>
          <w:b w:val="0"/>
          <w:sz w:val="22"/>
          <w:szCs w:val="22"/>
        </w:rPr>
        <w:t xml:space="preserve"> Cllr </w:t>
      </w:r>
      <w:r w:rsidR="009649C9" w:rsidRPr="00B20F44">
        <w:rPr>
          <w:rFonts w:ascii="Arial" w:hAnsi="Arial" w:cs="Arial"/>
          <w:b w:val="0"/>
          <w:sz w:val="22"/>
          <w:szCs w:val="22"/>
        </w:rPr>
        <w:t>J</w:t>
      </w:r>
      <w:r w:rsidRPr="00B20F44">
        <w:rPr>
          <w:rFonts w:ascii="Arial" w:hAnsi="Arial" w:cs="Arial"/>
          <w:b w:val="0"/>
          <w:sz w:val="22"/>
          <w:szCs w:val="22"/>
        </w:rPr>
        <w:t xml:space="preserve">. </w:t>
      </w:r>
      <w:r w:rsidR="009649C9" w:rsidRPr="00B20F44">
        <w:rPr>
          <w:rFonts w:ascii="Arial" w:hAnsi="Arial" w:cs="Arial"/>
          <w:b w:val="0"/>
          <w:sz w:val="22"/>
          <w:szCs w:val="22"/>
        </w:rPr>
        <w:t>Wood</w:t>
      </w:r>
      <w:r w:rsidR="00A816CB">
        <w:rPr>
          <w:rFonts w:ascii="Arial" w:hAnsi="Arial" w:cs="Arial"/>
          <w:b w:val="0"/>
          <w:sz w:val="22"/>
          <w:szCs w:val="22"/>
        </w:rPr>
        <w:t>,</w:t>
      </w:r>
      <w:r w:rsidRPr="00B20F44">
        <w:rPr>
          <w:rFonts w:ascii="Arial" w:hAnsi="Arial" w:cs="Arial"/>
          <w:b w:val="0"/>
          <w:sz w:val="22"/>
          <w:szCs w:val="22"/>
        </w:rPr>
        <w:t xml:space="preserve"> Ward Councillor: Cllr </w:t>
      </w:r>
      <w:r w:rsidR="00FC446E">
        <w:rPr>
          <w:rFonts w:ascii="Arial" w:hAnsi="Arial" w:cs="Arial"/>
          <w:b w:val="0"/>
          <w:sz w:val="22"/>
          <w:szCs w:val="22"/>
        </w:rPr>
        <w:t>C</w:t>
      </w:r>
      <w:r w:rsidRPr="00B20F44">
        <w:rPr>
          <w:rFonts w:ascii="Arial" w:hAnsi="Arial" w:cs="Arial"/>
          <w:b w:val="0"/>
          <w:sz w:val="22"/>
          <w:szCs w:val="22"/>
        </w:rPr>
        <w:t>. She</w:t>
      </w:r>
      <w:r w:rsidR="00ED1A84" w:rsidRPr="00B20F44">
        <w:rPr>
          <w:rFonts w:ascii="Arial" w:hAnsi="Arial" w:cs="Arial"/>
          <w:b w:val="0"/>
          <w:sz w:val="22"/>
          <w:szCs w:val="22"/>
        </w:rPr>
        <w:t>rwood</w:t>
      </w:r>
      <w:r w:rsidR="003F7716" w:rsidRPr="00B20F44">
        <w:rPr>
          <w:rFonts w:ascii="Arial" w:hAnsi="Arial" w:cs="Arial"/>
          <w:b w:val="0"/>
          <w:sz w:val="22"/>
          <w:szCs w:val="22"/>
        </w:rPr>
        <w:t>.</w:t>
      </w:r>
      <w:r w:rsidR="0008688B">
        <w:rPr>
          <w:rFonts w:ascii="Arial" w:hAnsi="Arial" w:cs="Arial"/>
          <w:b w:val="0"/>
          <w:sz w:val="22"/>
          <w:szCs w:val="22"/>
        </w:rPr>
        <w:t xml:space="preserve"> </w:t>
      </w:r>
    </w:p>
    <w:p w14:paraId="440572EE" w14:textId="2DFF8C7B" w:rsidR="00437A59" w:rsidRPr="00B20F44" w:rsidRDefault="00437A59" w:rsidP="00B20F44">
      <w:pPr>
        <w:pStyle w:val="ListParagraph"/>
        <w:numPr>
          <w:ilvl w:val="0"/>
          <w:numId w:val="0"/>
        </w:numPr>
        <w:ind w:left="720"/>
        <w:rPr>
          <w:rFonts w:ascii="Arial" w:hAnsi="Arial" w:cs="Arial"/>
          <w:sz w:val="22"/>
          <w:szCs w:val="22"/>
        </w:rPr>
      </w:pPr>
      <w:r w:rsidRPr="00B20F44">
        <w:rPr>
          <w:rFonts w:ascii="Arial" w:hAnsi="Arial" w:cs="Arial"/>
          <w:b w:val="0"/>
          <w:sz w:val="22"/>
          <w:szCs w:val="22"/>
        </w:rPr>
        <w:t>There were no members of the public present</w:t>
      </w:r>
      <w:r w:rsidRPr="00B20F44">
        <w:rPr>
          <w:rFonts w:ascii="Arial" w:hAnsi="Arial" w:cs="Arial"/>
          <w:sz w:val="22"/>
          <w:szCs w:val="22"/>
        </w:rPr>
        <w:t>.</w:t>
      </w:r>
    </w:p>
    <w:p w14:paraId="2016E948" w14:textId="52D696D1" w:rsidR="0015180F" w:rsidRPr="000336EA" w:rsidRDefault="00BA5416" w:rsidP="00BA5416">
      <w:pPr>
        <w:pStyle w:val="ListParagraph"/>
        <w:numPr>
          <w:ilvl w:val="0"/>
          <w:numId w:val="0"/>
        </w:numPr>
        <w:ind w:left="72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Nov21.2 - </w:t>
      </w:r>
      <w:r w:rsidR="00437A59" w:rsidRPr="000336EA">
        <w:rPr>
          <w:rFonts w:asciiTheme="majorHAnsi" w:hAnsiTheme="majorHAnsi" w:cstheme="majorHAnsi"/>
          <w:sz w:val="22"/>
          <w:szCs w:val="22"/>
        </w:rPr>
        <w:t>Apologies</w:t>
      </w:r>
    </w:p>
    <w:p w14:paraId="65C9C9A8" w14:textId="49C088B1" w:rsidR="00437A59" w:rsidRPr="00B20F44" w:rsidRDefault="00FC446E" w:rsidP="00A8640F">
      <w:pPr>
        <w:pStyle w:val="ListParagraph"/>
        <w:numPr>
          <w:ilvl w:val="0"/>
          <w:numId w:val="0"/>
        </w:numPr>
        <w:spacing w:line="240" w:lineRule="auto"/>
        <w:ind w:left="720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A</w:t>
      </w:r>
      <w:r w:rsidR="00437A59" w:rsidRPr="00B20F44">
        <w:rPr>
          <w:rFonts w:ascii="Arial" w:hAnsi="Arial" w:cs="Arial"/>
          <w:b w:val="0"/>
          <w:sz w:val="22"/>
          <w:szCs w:val="22"/>
        </w:rPr>
        <w:t>pologies</w:t>
      </w:r>
      <w:r>
        <w:rPr>
          <w:rFonts w:ascii="Arial" w:hAnsi="Arial" w:cs="Arial"/>
          <w:b w:val="0"/>
          <w:sz w:val="22"/>
          <w:szCs w:val="22"/>
        </w:rPr>
        <w:t xml:space="preserve"> were read out</w:t>
      </w:r>
      <w:r w:rsidR="00437A59" w:rsidRPr="00B20F44">
        <w:rPr>
          <w:rFonts w:ascii="Arial" w:hAnsi="Arial" w:cs="Arial"/>
          <w:b w:val="0"/>
          <w:sz w:val="22"/>
          <w:szCs w:val="22"/>
        </w:rPr>
        <w:t xml:space="preserve"> from the following:</w:t>
      </w:r>
      <w:r w:rsidR="00B55578">
        <w:rPr>
          <w:rFonts w:ascii="Arial" w:hAnsi="Arial" w:cs="Arial"/>
          <w:b w:val="0"/>
          <w:sz w:val="22"/>
          <w:szCs w:val="22"/>
        </w:rPr>
        <w:t xml:space="preserve"> </w:t>
      </w:r>
      <w:r w:rsidR="00437A59" w:rsidRPr="00B20F44">
        <w:rPr>
          <w:rFonts w:ascii="Arial" w:hAnsi="Arial" w:cs="Arial"/>
          <w:b w:val="0"/>
          <w:sz w:val="22"/>
          <w:szCs w:val="22"/>
        </w:rPr>
        <w:t xml:space="preserve">Ward Cllr </w:t>
      </w:r>
      <w:r>
        <w:rPr>
          <w:rFonts w:ascii="Arial" w:hAnsi="Arial" w:cs="Arial"/>
          <w:b w:val="0"/>
          <w:sz w:val="22"/>
          <w:szCs w:val="22"/>
        </w:rPr>
        <w:t>N</w:t>
      </w:r>
      <w:r w:rsidR="00437A59" w:rsidRPr="00B20F44">
        <w:rPr>
          <w:rFonts w:ascii="Arial" w:hAnsi="Arial" w:cs="Arial"/>
          <w:b w:val="0"/>
          <w:sz w:val="22"/>
          <w:szCs w:val="22"/>
        </w:rPr>
        <w:t>. Sherwood</w:t>
      </w:r>
      <w:r w:rsidR="00ED1A84" w:rsidRPr="00B20F44">
        <w:rPr>
          <w:rFonts w:ascii="Arial" w:hAnsi="Arial" w:cs="Arial"/>
          <w:b w:val="0"/>
          <w:sz w:val="22"/>
          <w:szCs w:val="22"/>
        </w:rPr>
        <w:t>, Ward Cllr R</w:t>
      </w:r>
      <w:r w:rsidR="009649C9" w:rsidRPr="00B20F44">
        <w:rPr>
          <w:rFonts w:ascii="Arial" w:hAnsi="Arial" w:cs="Arial"/>
          <w:b w:val="0"/>
          <w:sz w:val="22"/>
          <w:szCs w:val="22"/>
        </w:rPr>
        <w:t>.</w:t>
      </w:r>
      <w:r w:rsidR="00ED1A84" w:rsidRPr="00B20F44">
        <w:rPr>
          <w:rFonts w:ascii="Arial" w:hAnsi="Arial" w:cs="Arial"/>
          <w:b w:val="0"/>
          <w:sz w:val="22"/>
          <w:szCs w:val="22"/>
        </w:rPr>
        <w:t xml:space="preserve"> Waltham</w:t>
      </w:r>
    </w:p>
    <w:p w14:paraId="094A0D86" w14:textId="3DFD0DCE" w:rsidR="0015180F" w:rsidRDefault="00F97A0B" w:rsidP="00F97A0B">
      <w:pPr>
        <w:pStyle w:val="ListParagraph"/>
        <w:numPr>
          <w:ilvl w:val="0"/>
          <w:numId w:val="0"/>
        </w:numPr>
        <w:ind w:left="72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Nov21.3 - A</w:t>
      </w:r>
      <w:r w:rsidR="0015180F" w:rsidRPr="000336EA">
        <w:rPr>
          <w:rFonts w:asciiTheme="majorHAnsi" w:hAnsiTheme="majorHAnsi" w:cstheme="majorHAnsi"/>
          <w:sz w:val="22"/>
          <w:szCs w:val="22"/>
        </w:rPr>
        <w:t>pproval of minutes</w:t>
      </w:r>
      <w:r w:rsidR="00680296" w:rsidRPr="000336EA">
        <w:rPr>
          <w:rFonts w:asciiTheme="majorHAnsi" w:hAnsiTheme="majorHAnsi" w:cstheme="majorHAnsi"/>
          <w:sz w:val="22"/>
          <w:szCs w:val="22"/>
        </w:rPr>
        <w:t xml:space="preserve"> from last meeting</w:t>
      </w:r>
    </w:p>
    <w:p w14:paraId="78F578D6" w14:textId="532EFA32" w:rsidR="00530FE7" w:rsidRPr="00B20F44" w:rsidRDefault="00530FE7" w:rsidP="00B20F44">
      <w:pPr>
        <w:spacing w:after="0"/>
        <w:ind w:left="720"/>
        <w:rPr>
          <w:rFonts w:ascii="Arial" w:hAnsi="Arial" w:cs="Arial"/>
          <w:sz w:val="22"/>
          <w:szCs w:val="22"/>
        </w:rPr>
      </w:pPr>
      <w:r w:rsidRPr="00B20F44">
        <w:rPr>
          <w:rFonts w:ascii="Arial" w:hAnsi="Arial" w:cs="Arial"/>
          <w:sz w:val="22"/>
          <w:szCs w:val="22"/>
        </w:rPr>
        <w:t>Minutes were approved as a true record of the meeting held</w:t>
      </w:r>
      <w:r w:rsidR="003F49AE">
        <w:rPr>
          <w:rFonts w:ascii="Arial" w:hAnsi="Arial" w:cs="Arial"/>
          <w:sz w:val="22"/>
          <w:szCs w:val="22"/>
        </w:rPr>
        <w:t xml:space="preserve"> on 21</w:t>
      </w:r>
      <w:r w:rsidR="003F49AE" w:rsidRPr="003F49AE">
        <w:rPr>
          <w:rFonts w:ascii="Arial" w:hAnsi="Arial" w:cs="Arial"/>
          <w:sz w:val="22"/>
          <w:szCs w:val="22"/>
          <w:vertAlign w:val="superscript"/>
        </w:rPr>
        <w:t>st</w:t>
      </w:r>
      <w:r w:rsidR="003F49AE">
        <w:rPr>
          <w:rFonts w:ascii="Arial" w:hAnsi="Arial" w:cs="Arial"/>
          <w:sz w:val="22"/>
          <w:szCs w:val="22"/>
        </w:rPr>
        <w:t xml:space="preserve"> September 2021.</w:t>
      </w:r>
      <w:r w:rsidRPr="00B20F44">
        <w:rPr>
          <w:rFonts w:ascii="Arial" w:hAnsi="Arial" w:cs="Arial"/>
          <w:sz w:val="22"/>
          <w:szCs w:val="22"/>
        </w:rPr>
        <w:t xml:space="preserve">    </w:t>
      </w:r>
    </w:p>
    <w:p w14:paraId="2F45C029" w14:textId="4F98BB8A" w:rsidR="00530FE7" w:rsidRPr="00B20F44" w:rsidRDefault="00530FE7" w:rsidP="00B20F44">
      <w:pPr>
        <w:spacing w:after="0"/>
        <w:ind w:left="720"/>
        <w:rPr>
          <w:rFonts w:ascii="Arial" w:hAnsi="Arial" w:cs="Arial"/>
          <w:sz w:val="22"/>
          <w:szCs w:val="22"/>
        </w:rPr>
      </w:pPr>
      <w:r w:rsidRPr="00B20F44">
        <w:rPr>
          <w:rFonts w:ascii="Arial" w:hAnsi="Arial" w:cs="Arial"/>
          <w:sz w:val="22"/>
          <w:szCs w:val="22"/>
        </w:rPr>
        <w:t xml:space="preserve">Proposed: </w:t>
      </w:r>
      <w:r w:rsidR="00B94BF3">
        <w:rPr>
          <w:rFonts w:ascii="Arial" w:hAnsi="Arial" w:cs="Arial"/>
          <w:sz w:val="22"/>
          <w:szCs w:val="22"/>
        </w:rPr>
        <w:t xml:space="preserve">Chair </w:t>
      </w:r>
      <w:r w:rsidR="00ED1A84" w:rsidRPr="00B20F44">
        <w:rPr>
          <w:rFonts w:ascii="Arial" w:hAnsi="Arial" w:cs="Arial"/>
          <w:sz w:val="22"/>
          <w:szCs w:val="22"/>
        </w:rPr>
        <w:t>Cllr</w:t>
      </w:r>
      <w:r w:rsidR="009649C9" w:rsidRPr="00B20F44">
        <w:rPr>
          <w:rFonts w:ascii="Arial" w:hAnsi="Arial" w:cs="Arial"/>
          <w:sz w:val="22"/>
          <w:szCs w:val="22"/>
        </w:rPr>
        <w:t xml:space="preserve"> </w:t>
      </w:r>
      <w:r w:rsidR="00B94BF3">
        <w:rPr>
          <w:rFonts w:ascii="Arial" w:hAnsi="Arial" w:cs="Arial"/>
          <w:sz w:val="22"/>
          <w:szCs w:val="22"/>
        </w:rPr>
        <w:t>R Welch</w:t>
      </w:r>
      <w:r w:rsidR="004126DF">
        <w:rPr>
          <w:rFonts w:ascii="Arial" w:hAnsi="Arial" w:cs="Arial"/>
          <w:sz w:val="22"/>
          <w:szCs w:val="22"/>
        </w:rPr>
        <w:t>,</w:t>
      </w:r>
      <w:r w:rsidR="00B55578">
        <w:rPr>
          <w:rFonts w:ascii="Arial" w:hAnsi="Arial" w:cs="Arial"/>
          <w:sz w:val="22"/>
          <w:szCs w:val="22"/>
        </w:rPr>
        <w:t xml:space="preserve"> </w:t>
      </w:r>
      <w:r w:rsidR="007C3748">
        <w:rPr>
          <w:rFonts w:ascii="Arial" w:hAnsi="Arial" w:cs="Arial"/>
          <w:sz w:val="22"/>
          <w:szCs w:val="22"/>
        </w:rPr>
        <w:t>s</w:t>
      </w:r>
      <w:r w:rsidRPr="00B20F44">
        <w:rPr>
          <w:rFonts w:ascii="Arial" w:hAnsi="Arial" w:cs="Arial"/>
          <w:sz w:val="22"/>
          <w:szCs w:val="22"/>
        </w:rPr>
        <w:t>econded:</w:t>
      </w:r>
      <w:r w:rsidR="00ED1A84" w:rsidRPr="00B20F44">
        <w:rPr>
          <w:rFonts w:ascii="Arial" w:hAnsi="Arial" w:cs="Arial"/>
          <w:sz w:val="22"/>
          <w:szCs w:val="22"/>
        </w:rPr>
        <w:t xml:space="preserve"> </w:t>
      </w:r>
      <w:r w:rsidR="00427873">
        <w:rPr>
          <w:rFonts w:ascii="Arial" w:hAnsi="Arial" w:cs="Arial"/>
          <w:sz w:val="22"/>
          <w:szCs w:val="22"/>
        </w:rPr>
        <w:t>Cllr Wood</w:t>
      </w:r>
      <w:r w:rsidR="004126DF">
        <w:rPr>
          <w:rFonts w:ascii="Arial" w:hAnsi="Arial" w:cs="Arial"/>
          <w:sz w:val="22"/>
          <w:szCs w:val="22"/>
        </w:rPr>
        <w:t xml:space="preserve">, </w:t>
      </w:r>
      <w:r w:rsidRPr="00B20F44">
        <w:rPr>
          <w:rFonts w:ascii="Arial" w:hAnsi="Arial" w:cs="Arial"/>
          <w:sz w:val="22"/>
          <w:szCs w:val="22"/>
        </w:rPr>
        <w:t>Carried unanimously</w:t>
      </w:r>
      <w:r w:rsidR="00BF387A">
        <w:rPr>
          <w:rFonts w:ascii="Arial" w:hAnsi="Arial" w:cs="Arial"/>
          <w:sz w:val="22"/>
          <w:szCs w:val="22"/>
        </w:rPr>
        <w:t xml:space="preserve">. </w:t>
      </w:r>
      <w:r w:rsidRPr="00B20F44">
        <w:rPr>
          <w:rFonts w:ascii="Arial" w:hAnsi="Arial" w:cs="Arial"/>
          <w:sz w:val="22"/>
          <w:szCs w:val="22"/>
        </w:rPr>
        <w:t xml:space="preserve">Signed: Chair Cllr </w:t>
      </w:r>
      <w:r w:rsidR="009649C9" w:rsidRPr="00B20F44">
        <w:rPr>
          <w:rFonts w:ascii="Arial" w:hAnsi="Arial" w:cs="Arial"/>
          <w:sz w:val="22"/>
          <w:szCs w:val="22"/>
        </w:rPr>
        <w:t>R Welch</w:t>
      </w:r>
    </w:p>
    <w:p w14:paraId="21E99E84" w14:textId="4A9EDCB7" w:rsidR="00BF6F30" w:rsidRPr="000336EA" w:rsidRDefault="00F97A0B" w:rsidP="00F97A0B">
      <w:pPr>
        <w:pStyle w:val="ListParagraph"/>
        <w:numPr>
          <w:ilvl w:val="0"/>
          <w:numId w:val="0"/>
        </w:numPr>
        <w:ind w:left="72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N</w:t>
      </w:r>
      <w:r w:rsidR="00817C28">
        <w:rPr>
          <w:rFonts w:asciiTheme="majorHAnsi" w:hAnsiTheme="majorHAnsi" w:cstheme="majorHAnsi"/>
          <w:sz w:val="22"/>
          <w:szCs w:val="22"/>
        </w:rPr>
        <w:t xml:space="preserve">ov21.4 - </w:t>
      </w:r>
      <w:r w:rsidR="003A1EE9" w:rsidRPr="000336EA">
        <w:rPr>
          <w:rFonts w:asciiTheme="majorHAnsi" w:hAnsiTheme="majorHAnsi" w:cstheme="majorHAnsi"/>
          <w:sz w:val="22"/>
          <w:szCs w:val="22"/>
        </w:rPr>
        <w:t>Out</w:t>
      </w:r>
      <w:r w:rsidR="009649C9" w:rsidRPr="000336EA">
        <w:rPr>
          <w:rFonts w:asciiTheme="majorHAnsi" w:hAnsiTheme="majorHAnsi" w:cstheme="majorHAnsi"/>
          <w:sz w:val="22"/>
          <w:szCs w:val="22"/>
        </w:rPr>
        <w:t>standing Actions</w:t>
      </w:r>
    </w:p>
    <w:p w14:paraId="2438B133" w14:textId="062ADC04" w:rsidR="0046435C" w:rsidRPr="00AF45CE" w:rsidRDefault="004B1DE1" w:rsidP="00540360">
      <w:pPr>
        <w:ind w:left="720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 xml:space="preserve">The Clerk </w:t>
      </w:r>
      <w:r w:rsidR="00527B3A">
        <w:rPr>
          <w:rFonts w:asciiTheme="majorHAnsi" w:hAnsiTheme="majorHAnsi" w:cstheme="majorHAnsi"/>
          <w:bCs/>
          <w:sz w:val="22"/>
          <w:szCs w:val="22"/>
        </w:rPr>
        <w:t xml:space="preserve">stated she was still awaiting contact from </w:t>
      </w:r>
      <w:r w:rsidR="00540360">
        <w:rPr>
          <w:rFonts w:asciiTheme="majorHAnsi" w:hAnsiTheme="majorHAnsi" w:cstheme="majorHAnsi"/>
          <w:bCs/>
          <w:sz w:val="22"/>
          <w:szCs w:val="22"/>
        </w:rPr>
        <w:t xml:space="preserve">NLC </w:t>
      </w:r>
      <w:r w:rsidR="00527B3A">
        <w:rPr>
          <w:rFonts w:asciiTheme="majorHAnsi" w:hAnsiTheme="majorHAnsi" w:cstheme="majorHAnsi"/>
          <w:bCs/>
          <w:sz w:val="22"/>
          <w:szCs w:val="22"/>
        </w:rPr>
        <w:t>regarding Councillor vacancies</w:t>
      </w:r>
      <w:r w:rsidR="007573D2">
        <w:rPr>
          <w:rFonts w:asciiTheme="majorHAnsi" w:hAnsiTheme="majorHAnsi" w:cstheme="majorHAnsi"/>
          <w:bCs/>
          <w:sz w:val="22"/>
          <w:szCs w:val="22"/>
        </w:rPr>
        <w:t xml:space="preserve">. </w:t>
      </w:r>
    </w:p>
    <w:p w14:paraId="51638E1B" w14:textId="542EEAD2" w:rsidR="00E935D2" w:rsidRDefault="00817C28" w:rsidP="00817C28">
      <w:pPr>
        <w:pStyle w:val="ListParagraph"/>
        <w:numPr>
          <w:ilvl w:val="0"/>
          <w:numId w:val="0"/>
        </w:numPr>
        <w:ind w:left="72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Nov21.5 - </w:t>
      </w:r>
      <w:r w:rsidR="00A9639D">
        <w:rPr>
          <w:rFonts w:asciiTheme="majorHAnsi" w:hAnsiTheme="majorHAnsi" w:cstheme="majorHAnsi"/>
          <w:sz w:val="22"/>
          <w:szCs w:val="22"/>
        </w:rPr>
        <w:t xml:space="preserve">Finances </w:t>
      </w:r>
    </w:p>
    <w:p w14:paraId="4226635C" w14:textId="5DCA85C0" w:rsidR="009E08D9" w:rsidRDefault="009E08D9" w:rsidP="009E08D9">
      <w:pPr>
        <w:ind w:left="72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Cllr Welch (Chair) </w:t>
      </w:r>
      <w:r w:rsidRPr="007B6A80">
        <w:rPr>
          <w:rFonts w:asciiTheme="majorHAnsi" w:hAnsiTheme="majorHAnsi" w:cstheme="majorHAnsi"/>
          <w:sz w:val="22"/>
          <w:szCs w:val="22"/>
        </w:rPr>
        <w:t>read out correspondence from PKF Littlejohn dated 22</w:t>
      </w:r>
      <w:r w:rsidRPr="007B6A80">
        <w:rPr>
          <w:rFonts w:asciiTheme="majorHAnsi" w:hAnsiTheme="majorHAnsi" w:cstheme="majorHAnsi"/>
          <w:sz w:val="22"/>
          <w:szCs w:val="22"/>
          <w:vertAlign w:val="superscript"/>
        </w:rPr>
        <w:t>nd</w:t>
      </w:r>
      <w:r w:rsidRPr="007B6A80">
        <w:rPr>
          <w:rFonts w:asciiTheme="majorHAnsi" w:hAnsiTheme="majorHAnsi" w:cstheme="majorHAnsi"/>
          <w:sz w:val="22"/>
          <w:szCs w:val="22"/>
        </w:rPr>
        <w:t xml:space="preserve"> September 2021 which stated the Parish </w:t>
      </w:r>
      <w:r w:rsidR="006178FE">
        <w:rPr>
          <w:rFonts w:asciiTheme="majorHAnsi" w:hAnsiTheme="majorHAnsi" w:cstheme="majorHAnsi"/>
          <w:sz w:val="22"/>
          <w:szCs w:val="22"/>
        </w:rPr>
        <w:t>C</w:t>
      </w:r>
      <w:r w:rsidRPr="007B6A80">
        <w:rPr>
          <w:rFonts w:asciiTheme="majorHAnsi" w:hAnsiTheme="majorHAnsi" w:cstheme="majorHAnsi"/>
          <w:sz w:val="22"/>
          <w:szCs w:val="22"/>
        </w:rPr>
        <w:t>ouncil had failed to submit an Annual Governance &amp; Accountability Return (AGAR) for the year ending 31 March 2021.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="00192DF7">
        <w:rPr>
          <w:rFonts w:asciiTheme="majorHAnsi" w:hAnsiTheme="majorHAnsi" w:cstheme="majorHAnsi"/>
          <w:sz w:val="22"/>
          <w:szCs w:val="22"/>
        </w:rPr>
        <w:t>The Chairman stated</w:t>
      </w:r>
      <w:r>
        <w:rPr>
          <w:rFonts w:asciiTheme="majorHAnsi" w:hAnsiTheme="majorHAnsi" w:cstheme="majorHAnsi"/>
          <w:sz w:val="22"/>
          <w:szCs w:val="22"/>
        </w:rPr>
        <w:t xml:space="preserve"> the Internal Audit had been completed which </w:t>
      </w:r>
      <w:r w:rsidR="00192DF7">
        <w:rPr>
          <w:rFonts w:asciiTheme="majorHAnsi" w:hAnsiTheme="majorHAnsi" w:cstheme="majorHAnsi"/>
          <w:sz w:val="22"/>
          <w:szCs w:val="22"/>
        </w:rPr>
        <w:t>had e</w:t>
      </w:r>
      <w:r>
        <w:rPr>
          <w:rFonts w:asciiTheme="majorHAnsi" w:hAnsiTheme="majorHAnsi" w:cstheme="majorHAnsi"/>
          <w:sz w:val="22"/>
          <w:szCs w:val="22"/>
        </w:rPr>
        <w:t>nabled the AGAR Part 3 to be completed. The dates for the Notice of Public Rights were proposed for Wednesday 10</w:t>
      </w:r>
      <w:r w:rsidRPr="005C0FBD">
        <w:rPr>
          <w:rFonts w:asciiTheme="majorHAnsi" w:hAnsiTheme="majorHAnsi" w:cstheme="majorHAnsi"/>
          <w:sz w:val="22"/>
          <w:szCs w:val="22"/>
          <w:vertAlign w:val="superscript"/>
        </w:rPr>
        <w:t>th</w:t>
      </w:r>
      <w:r>
        <w:rPr>
          <w:rFonts w:asciiTheme="majorHAnsi" w:hAnsiTheme="majorHAnsi" w:cstheme="majorHAnsi"/>
          <w:sz w:val="22"/>
          <w:szCs w:val="22"/>
        </w:rPr>
        <w:t xml:space="preserve"> November – Tuesday 21</w:t>
      </w:r>
      <w:r w:rsidRPr="002B6636">
        <w:rPr>
          <w:rFonts w:asciiTheme="majorHAnsi" w:hAnsiTheme="majorHAnsi" w:cstheme="majorHAnsi"/>
          <w:sz w:val="22"/>
          <w:szCs w:val="22"/>
          <w:vertAlign w:val="superscript"/>
        </w:rPr>
        <w:t>st</w:t>
      </w:r>
      <w:r>
        <w:rPr>
          <w:rFonts w:asciiTheme="majorHAnsi" w:hAnsiTheme="majorHAnsi" w:cstheme="majorHAnsi"/>
          <w:sz w:val="22"/>
          <w:szCs w:val="22"/>
        </w:rPr>
        <w:t xml:space="preserve"> December. </w:t>
      </w:r>
    </w:p>
    <w:p w14:paraId="0176C31B" w14:textId="77777777" w:rsidR="00110D18" w:rsidRDefault="009E08D9" w:rsidP="00110D18">
      <w:pPr>
        <w:ind w:left="720"/>
        <w:rPr>
          <w:rFonts w:ascii="Arial" w:hAnsi="Arial" w:cs="Arial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The 2020/2021 AGAR was approved.</w:t>
      </w:r>
      <w:r w:rsidR="00110D18">
        <w:rPr>
          <w:rFonts w:asciiTheme="majorHAnsi" w:hAnsiTheme="majorHAnsi" w:cstheme="majorHAnsi"/>
          <w:sz w:val="22"/>
          <w:szCs w:val="22"/>
        </w:rPr>
        <w:t xml:space="preserve"> </w:t>
      </w:r>
      <w:r w:rsidRPr="00B20F44">
        <w:rPr>
          <w:rFonts w:ascii="Arial" w:hAnsi="Arial" w:cs="Arial"/>
          <w:sz w:val="22"/>
          <w:szCs w:val="22"/>
        </w:rPr>
        <w:t xml:space="preserve">Proposed: Cllr </w:t>
      </w:r>
      <w:r>
        <w:rPr>
          <w:rFonts w:ascii="Arial" w:hAnsi="Arial" w:cs="Arial"/>
          <w:sz w:val="22"/>
          <w:szCs w:val="22"/>
        </w:rPr>
        <w:t>Wood</w:t>
      </w:r>
      <w:r w:rsidR="00BF387A">
        <w:rPr>
          <w:rFonts w:ascii="Arial" w:hAnsi="Arial" w:cs="Arial"/>
          <w:sz w:val="22"/>
          <w:szCs w:val="22"/>
        </w:rPr>
        <w:t xml:space="preserve">, </w:t>
      </w:r>
      <w:r w:rsidR="007C3748">
        <w:rPr>
          <w:rFonts w:ascii="Arial" w:hAnsi="Arial" w:cs="Arial"/>
          <w:sz w:val="22"/>
          <w:szCs w:val="22"/>
        </w:rPr>
        <w:t>s</w:t>
      </w:r>
      <w:r w:rsidRPr="00B20F44">
        <w:rPr>
          <w:rFonts w:ascii="Arial" w:hAnsi="Arial" w:cs="Arial"/>
          <w:sz w:val="22"/>
          <w:szCs w:val="22"/>
        </w:rPr>
        <w:t xml:space="preserve">econded: </w:t>
      </w:r>
      <w:r>
        <w:rPr>
          <w:rFonts w:ascii="Arial" w:hAnsi="Arial" w:cs="Arial"/>
          <w:sz w:val="22"/>
          <w:szCs w:val="22"/>
        </w:rPr>
        <w:t>Cllr Maw</w:t>
      </w:r>
      <w:r w:rsidR="00BF387A">
        <w:rPr>
          <w:rFonts w:ascii="Arial" w:hAnsi="Arial" w:cs="Arial"/>
          <w:sz w:val="22"/>
          <w:szCs w:val="22"/>
        </w:rPr>
        <w:t xml:space="preserve">, </w:t>
      </w:r>
      <w:r w:rsidRPr="00B20F44">
        <w:rPr>
          <w:rFonts w:ascii="Arial" w:hAnsi="Arial" w:cs="Arial"/>
          <w:sz w:val="22"/>
          <w:szCs w:val="22"/>
        </w:rPr>
        <w:t>Carried unanimously.</w:t>
      </w:r>
      <w:r w:rsidR="00BF387A">
        <w:rPr>
          <w:rFonts w:ascii="Arial" w:hAnsi="Arial" w:cs="Arial"/>
          <w:sz w:val="22"/>
          <w:szCs w:val="22"/>
        </w:rPr>
        <w:t xml:space="preserve"> </w:t>
      </w:r>
      <w:r w:rsidRPr="00B20F44">
        <w:rPr>
          <w:rFonts w:ascii="Arial" w:hAnsi="Arial" w:cs="Arial"/>
          <w:sz w:val="22"/>
          <w:szCs w:val="22"/>
        </w:rPr>
        <w:t>Signed: Chair Cllr R Welch</w:t>
      </w:r>
      <w:r w:rsidR="00110D18">
        <w:rPr>
          <w:rFonts w:ascii="Arial" w:hAnsi="Arial" w:cs="Arial"/>
          <w:sz w:val="22"/>
          <w:szCs w:val="22"/>
        </w:rPr>
        <w:t>.</w:t>
      </w:r>
    </w:p>
    <w:p w14:paraId="525D35C4" w14:textId="4EE34FBC" w:rsidR="0046435C" w:rsidRPr="00110D18" w:rsidRDefault="00817C28" w:rsidP="00110D18">
      <w:pPr>
        <w:ind w:left="720"/>
        <w:rPr>
          <w:rFonts w:ascii="Arial" w:hAnsi="Arial" w:cs="Arial"/>
          <w:b/>
          <w:sz w:val="22"/>
          <w:szCs w:val="22"/>
        </w:rPr>
      </w:pPr>
      <w:r w:rsidRPr="00110D18">
        <w:rPr>
          <w:rFonts w:ascii="Arial" w:hAnsi="Arial" w:cs="Arial"/>
          <w:b/>
          <w:sz w:val="22"/>
          <w:szCs w:val="22"/>
        </w:rPr>
        <w:t xml:space="preserve">Nov21.6 - </w:t>
      </w:r>
      <w:r w:rsidR="0046435C" w:rsidRPr="00110D18">
        <w:rPr>
          <w:rFonts w:ascii="Arial" w:hAnsi="Arial" w:cs="Arial"/>
          <w:b/>
          <w:sz w:val="22"/>
          <w:szCs w:val="22"/>
        </w:rPr>
        <w:t>Clerks Wage and Contract</w:t>
      </w:r>
    </w:p>
    <w:p w14:paraId="5E53875A" w14:textId="7390E90B" w:rsidR="0046435C" w:rsidRPr="00B20F44" w:rsidRDefault="0046435C" w:rsidP="00044D82">
      <w:pPr>
        <w:pStyle w:val="ListParagraph"/>
        <w:numPr>
          <w:ilvl w:val="0"/>
          <w:numId w:val="0"/>
        </w:numPr>
        <w:spacing w:line="240" w:lineRule="auto"/>
        <w:ind w:left="720"/>
        <w:rPr>
          <w:rFonts w:asciiTheme="majorHAnsi" w:hAnsiTheme="majorHAnsi" w:cstheme="majorHAnsi"/>
          <w:b w:val="0"/>
          <w:sz w:val="22"/>
          <w:szCs w:val="22"/>
        </w:rPr>
      </w:pPr>
      <w:r>
        <w:rPr>
          <w:rFonts w:asciiTheme="majorHAnsi" w:hAnsiTheme="majorHAnsi" w:cstheme="majorHAnsi"/>
          <w:b w:val="0"/>
          <w:sz w:val="22"/>
          <w:szCs w:val="22"/>
        </w:rPr>
        <w:t xml:space="preserve">The Clerk was still awaiting </w:t>
      </w:r>
      <w:r w:rsidR="008675F5">
        <w:rPr>
          <w:rFonts w:asciiTheme="majorHAnsi" w:hAnsiTheme="majorHAnsi" w:cstheme="majorHAnsi"/>
          <w:b w:val="0"/>
          <w:sz w:val="22"/>
          <w:szCs w:val="22"/>
        </w:rPr>
        <w:t xml:space="preserve">confirmation from ERNLLCA regarding </w:t>
      </w:r>
      <w:r w:rsidR="00FC513E">
        <w:rPr>
          <w:rFonts w:asciiTheme="majorHAnsi" w:hAnsiTheme="majorHAnsi" w:cstheme="majorHAnsi"/>
          <w:b w:val="0"/>
          <w:sz w:val="22"/>
          <w:szCs w:val="22"/>
        </w:rPr>
        <w:t>hours and</w:t>
      </w:r>
      <w:r w:rsidR="00B55D06">
        <w:rPr>
          <w:rFonts w:asciiTheme="majorHAnsi" w:hAnsiTheme="majorHAnsi" w:cstheme="majorHAnsi"/>
          <w:b w:val="0"/>
          <w:sz w:val="22"/>
          <w:szCs w:val="22"/>
        </w:rPr>
        <w:t xml:space="preserve"> </w:t>
      </w:r>
      <w:r w:rsidR="00FC513E">
        <w:rPr>
          <w:rFonts w:asciiTheme="majorHAnsi" w:hAnsiTheme="majorHAnsi" w:cstheme="majorHAnsi"/>
          <w:b w:val="0"/>
          <w:sz w:val="22"/>
          <w:szCs w:val="22"/>
        </w:rPr>
        <w:t>wage</w:t>
      </w:r>
      <w:r w:rsidR="00B85ADD">
        <w:rPr>
          <w:rFonts w:asciiTheme="majorHAnsi" w:hAnsiTheme="majorHAnsi" w:cstheme="majorHAnsi"/>
          <w:b w:val="0"/>
          <w:sz w:val="22"/>
          <w:szCs w:val="22"/>
        </w:rPr>
        <w:t xml:space="preserve"> before a contract could be drafted</w:t>
      </w:r>
      <w:r w:rsidR="008675F5">
        <w:rPr>
          <w:rFonts w:asciiTheme="majorHAnsi" w:hAnsiTheme="majorHAnsi" w:cstheme="majorHAnsi"/>
          <w:b w:val="0"/>
          <w:sz w:val="22"/>
          <w:szCs w:val="22"/>
        </w:rPr>
        <w:t>.</w:t>
      </w:r>
      <w:r w:rsidR="00044D82">
        <w:rPr>
          <w:rFonts w:asciiTheme="majorHAnsi" w:hAnsiTheme="majorHAnsi" w:cstheme="majorHAnsi"/>
          <w:b w:val="0"/>
          <w:sz w:val="22"/>
          <w:szCs w:val="22"/>
        </w:rPr>
        <w:t xml:space="preserve"> </w:t>
      </w:r>
      <w:r w:rsidR="00443A8C">
        <w:rPr>
          <w:rFonts w:asciiTheme="majorHAnsi" w:hAnsiTheme="majorHAnsi" w:cstheme="majorHAnsi"/>
          <w:b w:val="0"/>
          <w:sz w:val="22"/>
          <w:szCs w:val="22"/>
        </w:rPr>
        <w:t>She was hopeful of an update for the next meeting.</w:t>
      </w:r>
    </w:p>
    <w:p w14:paraId="52379743" w14:textId="7EE5182E" w:rsidR="00E935D2" w:rsidRPr="000336EA" w:rsidRDefault="00092D22" w:rsidP="00817C28">
      <w:pPr>
        <w:pStyle w:val="ListParagraph"/>
        <w:numPr>
          <w:ilvl w:val="0"/>
          <w:numId w:val="0"/>
        </w:numPr>
        <w:ind w:left="72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5A75D50A" wp14:editId="30EA4825">
                <wp:simplePos x="0" y="0"/>
                <wp:positionH relativeFrom="column">
                  <wp:posOffset>816610</wp:posOffset>
                </wp:positionH>
                <wp:positionV relativeFrom="paragraph">
                  <wp:posOffset>534670</wp:posOffset>
                </wp:positionV>
                <wp:extent cx="2590160" cy="718840"/>
                <wp:effectExtent l="38100" t="38100" r="20320" b="43180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590160" cy="71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4C983C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7" o:spid="_x0000_s1026" type="#_x0000_t75" style="position:absolute;margin-left:63.6pt;margin-top:41.4pt;width:205.4pt;height:5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">
                <v:imagedata r:id="rId10" o:title=""/>
              </v:shape>
            </w:pict>
          </mc:Fallback>
        </mc:AlternateContent>
      </w:r>
      <w:r w:rsidR="00817C28">
        <w:rPr>
          <w:rFonts w:asciiTheme="majorHAnsi" w:hAnsiTheme="majorHAnsi" w:cstheme="majorHAnsi"/>
          <w:sz w:val="22"/>
          <w:szCs w:val="22"/>
        </w:rPr>
        <w:t xml:space="preserve">Nov21.7 - </w:t>
      </w:r>
      <w:r w:rsidR="00BA2F7E">
        <w:rPr>
          <w:rFonts w:asciiTheme="majorHAnsi" w:hAnsiTheme="majorHAnsi" w:cstheme="majorHAnsi"/>
          <w:sz w:val="22"/>
          <w:szCs w:val="22"/>
        </w:rPr>
        <w:t>Website</w:t>
      </w:r>
    </w:p>
    <w:p w14:paraId="26C92B15" w14:textId="2869ABD5" w:rsidR="003F7716" w:rsidRDefault="003F7716" w:rsidP="00B20F44">
      <w:pPr>
        <w:ind w:left="720"/>
        <w:rPr>
          <w:rFonts w:ascii="Arial" w:hAnsi="Arial" w:cs="Arial"/>
          <w:sz w:val="22"/>
          <w:szCs w:val="22"/>
        </w:rPr>
      </w:pPr>
      <w:r w:rsidRPr="00B20F44">
        <w:rPr>
          <w:rFonts w:ascii="Arial" w:hAnsi="Arial" w:cs="Arial"/>
          <w:sz w:val="22"/>
          <w:szCs w:val="22"/>
        </w:rPr>
        <w:lastRenderedPageBreak/>
        <w:t xml:space="preserve">The </w:t>
      </w:r>
      <w:r w:rsidR="00BA2F7E">
        <w:rPr>
          <w:rFonts w:ascii="Arial" w:hAnsi="Arial" w:cs="Arial"/>
          <w:sz w:val="22"/>
          <w:szCs w:val="22"/>
        </w:rPr>
        <w:t>Clerk provide</w:t>
      </w:r>
      <w:r w:rsidR="00175B90">
        <w:rPr>
          <w:rFonts w:ascii="Arial" w:hAnsi="Arial" w:cs="Arial"/>
          <w:sz w:val="22"/>
          <w:szCs w:val="22"/>
        </w:rPr>
        <w:t>d</w:t>
      </w:r>
      <w:r w:rsidR="00BA2F7E">
        <w:rPr>
          <w:rFonts w:ascii="Arial" w:hAnsi="Arial" w:cs="Arial"/>
          <w:sz w:val="22"/>
          <w:szCs w:val="22"/>
        </w:rPr>
        <w:t xml:space="preserve"> 3 </w:t>
      </w:r>
      <w:r w:rsidR="00594250">
        <w:rPr>
          <w:rFonts w:ascii="Arial" w:hAnsi="Arial" w:cs="Arial"/>
          <w:sz w:val="22"/>
          <w:szCs w:val="22"/>
        </w:rPr>
        <w:t>quotes for the initial build</w:t>
      </w:r>
      <w:r w:rsidR="00175B90">
        <w:rPr>
          <w:rFonts w:ascii="Arial" w:hAnsi="Arial" w:cs="Arial"/>
          <w:sz w:val="22"/>
          <w:szCs w:val="22"/>
        </w:rPr>
        <w:t xml:space="preserve"> and the ongoing monthly</w:t>
      </w:r>
      <w:r w:rsidR="00C30BC9">
        <w:rPr>
          <w:rFonts w:ascii="Arial" w:hAnsi="Arial" w:cs="Arial"/>
          <w:sz w:val="22"/>
          <w:szCs w:val="22"/>
        </w:rPr>
        <w:t>/</w:t>
      </w:r>
      <w:r w:rsidR="00175B90">
        <w:rPr>
          <w:rFonts w:ascii="Arial" w:hAnsi="Arial" w:cs="Arial"/>
          <w:sz w:val="22"/>
          <w:szCs w:val="22"/>
        </w:rPr>
        <w:t xml:space="preserve">yearly maintenance of </w:t>
      </w:r>
      <w:r w:rsidR="001B3840">
        <w:rPr>
          <w:rFonts w:ascii="Arial" w:hAnsi="Arial" w:cs="Arial"/>
          <w:sz w:val="22"/>
          <w:szCs w:val="22"/>
        </w:rPr>
        <w:t xml:space="preserve">a Parish Council website. </w:t>
      </w:r>
      <w:r w:rsidR="00EF43A8">
        <w:rPr>
          <w:rFonts w:ascii="Arial" w:hAnsi="Arial" w:cs="Arial"/>
          <w:sz w:val="22"/>
          <w:szCs w:val="22"/>
        </w:rPr>
        <w:t>Q</w:t>
      </w:r>
      <w:r w:rsidR="001B3840">
        <w:rPr>
          <w:rFonts w:ascii="Arial" w:hAnsi="Arial" w:cs="Arial"/>
          <w:sz w:val="22"/>
          <w:szCs w:val="22"/>
        </w:rPr>
        <w:t>uote</w:t>
      </w:r>
      <w:r w:rsidR="00EF43A8">
        <w:rPr>
          <w:rFonts w:ascii="Arial" w:hAnsi="Arial" w:cs="Arial"/>
          <w:sz w:val="22"/>
          <w:szCs w:val="22"/>
        </w:rPr>
        <w:t xml:space="preserve"> 1 had </w:t>
      </w:r>
      <w:r w:rsidR="00FB608D">
        <w:rPr>
          <w:rFonts w:ascii="Arial" w:hAnsi="Arial" w:cs="Arial"/>
          <w:sz w:val="22"/>
          <w:szCs w:val="22"/>
        </w:rPr>
        <w:t xml:space="preserve">an initial set-up fee of £650 and ongoing yearly </w:t>
      </w:r>
      <w:r w:rsidR="00D9431E">
        <w:rPr>
          <w:rFonts w:ascii="Arial" w:hAnsi="Arial" w:cs="Arial"/>
          <w:sz w:val="22"/>
          <w:szCs w:val="22"/>
        </w:rPr>
        <w:t>maintenance</w:t>
      </w:r>
      <w:r w:rsidR="002B20EF">
        <w:rPr>
          <w:rFonts w:ascii="Arial" w:hAnsi="Arial" w:cs="Arial"/>
          <w:sz w:val="22"/>
          <w:szCs w:val="22"/>
        </w:rPr>
        <w:t xml:space="preserve"> fees of £175</w:t>
      </w:r>
      <w:r w:rsidR="00D9431E">
        <w:rPr>
          <w:rFonts w:ascii="Arial" w:hAnsi="Arial" w:cs="Arial"/>
          <w:sz w:val="22"/>
          <w:szCs w:val="22"/>
        </w:rPr>
        <w:t xml:space="preserve">, </w:t>
      </w:r>
      <w:r w:rsidR="004151D3">
        <w:rPr>
          <w:rFonts w:ascii="Arial" w:hAnsi="Arial" w:cs="Arial"/>
          <w:sz w:val="22"/>
          <w:szCs w:val="22"/>
        </w:rPr>
        <w:t>commencing from the second year</w:t>
      </w:r>
      <w:r w:rsidR="002B20EF">
        <w:rPr>
          <w:rFonts w:ascii="Arial" w:hAnsi="Arial" w:cs="Arial"/>
          <w:sz w:val="22"/>
          <w:szCs w:val="22"/>
        </w:rPr>
        <w:t xml:space="preserve">. </w:t>
      </w:r>
      <w:r w:rsidR="00E2020C">
        <w:rPr>
          <w:rFonts w:ascii="Arial" w:hAnsi="Arial" w:cs="Arial"/>
          <w:sz w:val="22"/>
          <w:szCs w:val="22"/>
        </w:rPr>
        <w:t>Q</w:t>
      </w:r>
      <w:r w:rsidR="002B20EF">
        <w:rPr>
          <w:rFonts w:ascii="Arial" w:hAnsi="Arial" w:cs="Arial"/>
          <w:sz w:val="22"/>
          <w:szCs w:val="22"/>
        </w:rPr>
        <w:t>uote</w:t>
      </w:r>
      <w:r w:rsidR="00E2020C">
        <w:rPr>
          <w:rFonts w:ascii="Arial" w:hAnsi="Arial" w:cs="Arial"/>
          <w:sz w:val="22"/>
          <w:szCs w:val="22"/>
        </w:rPr>
        <w:t xml:space="preserve"> 2 ha</w:t>
      </w:r>
      <w:r w:rsidR="002B20EF">
        <w:rPr>
          <w:rFonts w:ascii="Arial" w:hAnsi="Arial" w:cs="Arial"/>
          <w:sz w:val="22"/>
          <w:szCs w:val="22"/>
        </w:rPr>
        <w:t xml:space="preserve">d an initial set-up fee of </w:t>
      </w:r>
      <w:r w:rsidR="00D9431E">
        <w:rPr>
          <w:rFonts w:ascii="Arial" w:hAnsi="Arial" w:cs="Arial"/>
          <w:sz w:val="22"/>
          <w:szCs w:val="22"/>
        </w:rPr>
        <w:t xml:space="preserve">£581.99 with monthly </w:t>
      </w:r>
      <w:r w:rsidR="004151D3">
        <w:rPr>
          <w:rFonts w:ascii="Arial" w:hAnsi="Arial" w:cs="Arial"/>
          <w:sz w:val="22"/>
          <w:szCs w:val="22"/>
        </w:rPr>
        <w:t xml:space="preserve">fees of £34.99. </w:t>
      </w:r>
      <w:r w:rsidR="00E2020C">
        <w:rPr>
          <w:rFonts w:ascii="Arial" w:hAnsi="Arial" w:cs="Arial"/>
          <w:sz w:val="22"/>
          <w:szCs w:val="22"/>
        </w:rPr>
        <w:t xml:space="preserve">Quote 3 </w:t>
      </w:r>
      <w:r w:rsidR="000B10B9">
        <w:rPr>
          <w:rFonts w:ascii="Arial" w:hAnsi="Arial" w:cs="Arial"/>
          <w:sz w:val="22"/>
          <w:szCs w:val="22"/>
        </w:rPr>
        <w:t xml:space="preserve">provided a free site which the </w:t>
      </w:r>
      <w:r w:rsidR="00F400F4">
        <w:rPr>
          <w:rFonts w:ascii="Arial" w:hAnsi="Arial" w:cs="Arial"/>
          <w:sz w:val="22"/>
          <w:szCs w:val="22"/>
        </w:rPr>
        <w:t xml:space="preserve">Parish Council would need to build. There </w:t>
      </w:r>
      <w:r w:rsidR="007F02F5">
        <w:rPr>
          <w:rFonts w:ascii="Arial" w:hAnsi="Arial" w:cs="Arial"/>
          <w:sz w:val="22"/>
          <w:szCs w:val="22"/>
        </w:rPr>
        <w:t>w</w:t>
      </w:r>
      <w:r w:rsidR="00BE0482">
        <w:rPr>
          <w:rFonts w:ascii="Arial" w:hAnsi="Arial" w:cs="Arial"/>
          <w:sz w:val="22"/>
          <w:szCs w:val="22"/>
        </w:rPr>
        <w:t>ould be</w:t>
      </w:r>
      <w:r w:rsidR="00F400F4">
        <w:rPr>
          <w:rFonts w:ascii="Arial" w:hAnsi="Arial" w:cs="Arial"/>
          <w:sz w:val="22"/>
          <w:szCs w:val="22"/>
        </w:rPr>
        <w:t xml:space="preserve"> no ongoing </w:t>
      </w:r>
      <w:proofErr w:type="gramStart"/>
      <w:r w:rsidR="00F400F4">
        <w:rPr>
          <w:rFonts w:ascii="Arial" w:hAnsi="Arial" w:cs="Arial"/>
          <w:sz w:val="22"/>
          <w:szCs w:val="22"/>
        </w:rPr>
        <w:t>cost</w:t>
      </w:r>
      <w:proofErr w:type="gramEnd"/>
      <w:r w:rsidR="00F400F4">
        <w:rPr>
          <w:rFonts w:ascii="Arial" w:hAnsi="Arial" w:cs="Arial"/>
          <w:sz w:val="22"/>
          <w:szCs w:val="22"/>
        </w:rPr>
        <w:t xml:space="preserve"> but the Parish Council would need to fund the </w:t>
      </w:r>
      <w:r w:rsidR="00FD5EE0">
        <w:rPr>
          <w:rFonts w:ascii="Arial" w:hAnsi="Arial" w:cs="Arial"/>
          <w:sz w:val="22"/>
          <w:szCs w:val="22"/>
        </w:rPr>
        <w:t xml:space="preserve">purchase of the domain name. </w:t>
      </w:r>
      <w:r w:rsidR="00594250">
        <w:rPr>
          <w:rFonts w:ascii="Arial" w:hAnsi="Arial" w:cs="Arial"/>
          <w:sz w:val="22"/>
          <w:szCs w:val="22"/>
        </w:rPr>
        <w:t xml:space="preserve"> </w:t>
      </w:r>
    </w:p>
    <w:p w14:paraId="6656C096" w14:textId="6FD87D7B" w:rsidR="00A01330" w:rsidRDefault="00E3394A" w:rsidP="00B20F44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Clerk suggested the initial build would be </w:t>
      </w:r>
      <w:r w:rsidR="00C729D2">
        <w:rPr>
          <w:rFonts w:ascii="Arial" w:hAnsi="Arial" w:cs="Arial"/>
          <w:sz w:val="22"/>
          <w:szCs w:val="22"/>
        </w:rPr>
        <w:t>basic and therefore could be attempted by herself</w:t>
      </w:r>
      <w:r w:rsidR="00FC5995">
        <w:rPr>
          <w:rFonts w:ascii="Arial" w:hAnsi="Arial" w:cs="Arial"/>
          <w:sz w:val="22"/>
          <w:szCs w:val="22"/>
        </w:rPr>
        <w:t xml:space="preserve"> </w:t>
      </w:r>
      <w:r w:rsidR="00637BEA">
        <w:rPr>
          <w:rFonts w:ascii="Arial" w:hAnsi="Arial" w:cs="Arial"/>
          <w:sz w:val="22"/>
          <w:szCs w:val="22"/>
        </w:rPr>
        <w:t xml:space="preserve">using the platform form Quote 3. </w:t>
      </w:r>
      <w:r w:rsidR="00E46FB2">
        <w:rPr>
          <w:rFonts w:ascii="Arial" w:hAnsi="Arial" w:cs="Arial"/>
          <w:sz w:val="22"/>
          <w:szCs w:val="22"/>
        </w:rPr>
        <w:t xml:space="preserve">If unsuccessful by the time of the next </w:t>
      </w:r>
      <w:r w:rsidR="00A01330">
        <w:rPr>
          <w:rFonts w:ascii="Arial" w:hAnsi="Arial" w:cs="Arial"/>
          <w:sz w:val="22"/>
          <w:szCs w:val="22"/>
        </w:rPr>
        <w:t>meeting,</w:t>
      </w:r>
      <w:r w:rsidR="00E46FB2">
        <w:rPr>
          <w:rFonts w:ascii="Arial" w:hAnsi="Arial" w:cs="Arial"/>
          <w:sz w:val="22"/>
          <w:szCs w:val="22"/>
        </w:rPr>
        <w:t xml:space="preserve"> </w:t>
      </w:r>
      <w:r w:rsidR="00A4767C">
        <w:rPr>
          <w:rFonts w:ascii="Arial" w:hAnsi="Arial" w:cs="Arial"/>
          <w:sz w:val="22"/>
          <w:szCs w:val="22"/>
        </w:rPr>
        <w:t>a</w:t>
      </w:r>
      <w:r w:rsidR="002B208B">
        <w:rPr>
          <w:rFonts w:ascii="Arial" w:hAnsi="Arial" w:cs="Arial"/>
          <w:sz w:val="22"/>
          <w:szCs w:val="22"/>
        </w:rPr>
        <w:t xml:space="preserve">n </w:t>
      </w:r>
      <w:r w:rsidR="00A4767C">
        <w:rPr>
          <w:rFonts w:ascii="Arial" w:hAnsi="Arial" w:cs="Arial"/>
          <w:sz w:val="22"/>
          <w:szCs w:val="22"/>
        </w:rPr>
        <w:t>alternative organisation</w:t>
      </w:r>
      <w:r w:rsidR="002B208B">
        <w:rPr>
          <w:rFonts w:ascii="Arial" w:hAnsi="Arial" w:cs="Arial"/>
          <w:sz w:val="22"/>
          <w:szCs w:val="22"/>
        </w:rPr>
        <w:t xml:space="preserve"> could be chosen</w:t>
      </w:r>
      <w:r w:rsidR="00A4767C">
        <w:rPr>
          <w:rFonts w:ascii="Arial" w:hAnsi="Arial" w:cs="Arial"/>
          <w:sz w:val="22"/>
          <w:szCs w:val="22"/>
        </w:rPr>
        <w:t>.</w:t>
      </w:r>
    </w:p>
    <w:p w14:paraId="0532962F" w14:textId="40B17928" w:rsidR="00FC5995" w:rsidRDefault="00EA7EF8" w:rsidP="00FC5995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Cllr Welch (Chair) proposed </w:t>
      </w:r>
      <w:r w:rsidR="00115AAD">
        <w:rPr>
          <w:rFonts w:ascii="Arial" w:hAnsi="Arial" w:cs="Arial"/>
          <w:sz w:val="22"/>
          <w:szCs w:val="22"/>
        </w:rPr>
        <w:t>the Clerk attempted to build the website</w:t>
      </w:r>
      <w:r w:rsidR="00D2355A">
        <w:rPr>
          <w:rFonts w:ascii="Arial" w:hAnsi="Arial" w:cs="Arial"/>
          <w:sz w:val="22"/>
          <w:szCs w:val="22"/>
        </w:rPr>
        <w:t>,</w:t>
      </w:r>
      <w:r w:rsidR="00FC5995" w:rsidRPr="00B20F44">
        <w:rPr>
          <w:rFonts w:ascii="Arial" w:hAnsi="Arial" w:cs="Arial"/>
          <w:sz w:val="22"/>
          <w:szCs w:val="22"/>
        </w:rPr>
        <w:t xml:space="preserve"> which was seconded by Cllr Maw and passed unanimously.    </w:t>
      </w:r>
    </w:p>
    <w:p w14:paraId="44C6E29D" w14:textId="18C1968F" w:rsidR="00EE51D2" w:rsidRPr="0046435C" w:rsidRDefault="00817C28" w:rsidP="00817C28">
      <w:pPr>
        <w:pStyle w:val="ListParagraph"/>
        <w:numPr>
          <w:ilvl w:val="0"/>
          <w:numId w:val="0"/>
        </w:numPr>
        <w:ind w:left="720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 xml:space="preserve">Nov21.8 - </w:t>
      </w:r>
      <w:r w:rsidR="00EE51D2" w:rsidRPr="0046435C">
        <w:rPr>
          <w:rFonts w:asciiTheme="majorHAnsi" w:hAnsiTheme="majorHAnsi" w:cstheme="majorHAnsi"/>
          <w:bCs/>
          <w:sz w:val="22"/>
          <w:szCs w:val="22"/>
        </w:rPr>
        <w:t>Defib</w:t>
      </w:r>
      <w:r w:rsidR="005B47CD" w:rsidRPr="0046435C">
        <w:rPr>
          <w:rFonts w:asciiTheme="majorHAnsi" w:hAnsiTheme="majorHAnsi" w:cstheme="majorHAnsi"/>
          <w:bCs/>
          <w:sz w:val="22"/>
          <w:szCs w:val="22"/>
        </w:rPr>
        <w:t>rillator</w:t>
      </w:r>
    </w:p>
    <w:p w14:paraId="570B6710" w14:textId="296E7D4F" w:rsidR="00EE51D2" w:rsidRDefault="00EE51D2" w:rsidP="00FC5995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Cllr Welch </w:t>
      </w:r>
      <w:r w:rsidR="00B52550">
        <w:rPr>
          <w:rFonts w:ascii="Arial" w:hAnsi="Arial" w:cs="Arial"/>
          <w:sz w:val="22"/>
          <w:szCs w:val="22"/>
        </w:rPr>
        <w:t xml:space="preserve">(Chair) </w:t>
      </w:r>
      <w:r>
        <w:rPr>
          <w:rFonts w:ascii="Arial" w:hAnsi="Arial" w:cs="Arial"/>
          <w:sz w:val="22"/>
          <w:szCs w:val="22"/>
        </w:rPr>
        <w:t>stated he had spoken to th</w:t>
      </w:r>
      <w:r w:rsidR="00C72D6A">
        <w:rPr>
          <w:rFonts w:ascii="Arial" w:hAnsi="Arial" w:cs="Arial"/>
          <w:sz w:val="22"/>
          <w:szCs w:val="22"/>
        </w:rPr>
        <w:t xml:space="preserve">e </w:t>
      </w:r>
      <w:r w:rsidR="00A4238E">
        <w:rPr>
          <w:rFonts w:ascii="Arial" w:hAnsi="Arial" w:cs="Arial"/>
          <w:sz w:val="22"/>
          <w:szCs w:val="22"/>
        </w:rPr>
        <w:t>land</w:t>
      </w:r>
      <w:r w:rsidR="00C72D6A">
        <w:rPr>
          <w:rFonts w:ascii="Arial" w:hAnsi="Arial" w:cs="Arial"/>
          <w:sz w:val="22"/>
          <w:szCs w:val="22"/>
        </w:rPr>
        <w:t>owner on which the building known as the ‘old telecom hut’</w:t>
      </w:r>
      <w:r w:rsidR="00DC0A7B">
        <w:rPr>
          <w:rFonts w:ascii="Arial" w:hAnsi="Arial" w:cs="Arial"/>
          <w:sz w:val="22"/>
          <w:szCs w:val="22"/>
        </w:rPr>
        <w:t xml:space="preserve"> stood</w:t>
      </w:r>
      <w:r w:rsidR="00A425B9">
        <w:rPr>
          <w:rFonts w:ascii="Arial" w:hAnsi="Arial" w:cs="Arial"/>
          <w:sz w:val="22"/>
          <w:szCs w:val="22"/>
        </w:rPr>
        <w:t xml:space="preserve"> who had agreed to a Defib</w:t>
      </w:r>
      <w:r w:rsidR="005B47CD">
        <w:rPr>
          <w:rFonts w:ascii="Arial" w:hAnsi="Arial" w:cs="Arial"/>
          <w:sz w:val="22"/>
          <w:szCs w:val="22"/>
        </w:rPr>
        <w:t>rillator</w:t>
      </w:r>
      <w:r w:rsidR="00A425B9">
        <w:rPr>
          <w:rFonts w:ascii="Arial" w:hAnsi="Arial" w:cs="Arial"/>
          <w:sz w:val="22"/>
          <w:szCs w:val="22"/>
        </w:rPr>
        <w:t xml:space="preserve"> being mounted on the side of the building. There was an electricity supply which would </w:t>
      </w:r>
      <w:r w:rsidR="00395392">
        <w:rPr>
          <w:rFonts w:ascii="Arial" w:hAnsi="Arial" w:cs="Arial"/>
          <w:sz w:val="22"/>
          <w:szCs w:val="22"/>
        </w:rPr>
        <w:t xml:space="preserve">make it an appropriate location. The Clerk stated she had been unsuccessful </w:t>
      </w:r>
      <w:r w:rsidR="001B50BE">
        <w:rPr>
          <w:rFonts w:ascii="Arial" w:hAnsi="Arial" w:cs="Arial"/>
          <w:sz w:val="22"/>
          <w:szCs w:val="22"/>
        </w:rPr>
        <w:t xml:space="preserve">with </w:t>
      </w:r>
      <w:r w:rsidR="00AE7B41">
        <w:rPr>
          <w:rFonts w:ascii="Arial" w:hAnsi="Arial" w:cs="Arial"/>
          <w:sz w:val="22"/>
          <w:szCs w:val="22"/>
        </w:rPr>
        <w:t xml:space="preserve">discussing </w:t>
      </w:r>
      <w:r w:rsidR="00F27C91">
        <w:rPr>
          <w:rFonts w:ascii="Arial" w:hAnsi="Arial" w:cs="Arial"/>
          <w:sz w:val="22"/>
          <w:szCs w:val="22"/>
        </w:rPr>
        <w:t xml:space="preserve">the siting of a defibrillator </w:t>
      </w:r>
      <w:r w:rsidR="00796C55">
        <w:rPr>
          <w:rFonts w:ascii="Arial" w:hAnsi="Arial" w:cs="Arial"/>
          <w:sz w:val="22"/>
          <w:szCs w:val="22"/>
        </w:rPr>
        <w:t>o</w:t>
      </w:r>
      <w:r w:rsidR="00F27C91">
        <w:rPr>
          <w:rFonts w:ascii="Arial" w:hAnsi="Arial" w:cs="Arial"/>
          <w:sz w:val="22"/>
          <w:szCs w:val="22"/>
        </w:rPr>
        <w:t xml:space="preserve">n </w:t>
      </w:r>
      <w:r w:rsidR="00796C55">
        <w:rPr>
          <w:rFonts w:ascii="Arial" w:hAnsi="Arial" w:cs="Arial"/>
          <w:sz w:val="22"/>
          <w:szCs w:val="22"/>
        </w:rPr>
        <w:t xml:space="preserve">the railway bridge in </w:t>
      </w:r>
      <w:r w:rsidR="00F27C91">
        <w:rPr>
          <w:rFonts w:ascii="Arial" w:hAnsi="Arial" w:cs="Arial"/>
          <w:sz w:val="22"/>
          <w:szCs w:val="22"/>
        </w:rPr>
        <w:t xml:space="preserve">New </w:t>
      </w:r>
      <w:proofErr w:type="spellStart"/>
      <w:r w:rsidR="00F27C91">
        <w:rPr>
          <w:rFonts w:ascii="Arial" w:hAnsi="Arial" w:cs="Arial"/>
          <w:sz w:val="22"/>
          <w:szCs w:val="22"/>
        </w:rPr>
        <w:t>Barnetby</w:t>
      </w:r>
      <w:proofErr w:type="spellEnd"/>
      <w:r w:rsidR="00EA0603">
        <w:rPr>
          <w:rFonts w:ascii="Arial" w:hAnsi="Arial" w:cs="Arial"/>
          <w:sz w:val="22"/>
          <w:szCs w:val="22"/>
        </w:rPr>
        <w:t xml:space="preserve"> </w:t>
      </w:r>
      <w:r w:rsidR="00AE7B41">
        <w:rPr>
          <w:rFonts w:ascii="Arial" w:hAnsi="Arial" w:cs="Arial"/>
          <w:sz w:val="22"/>
          <w:szCs w:val="22"/>
        </w:rPr>
        <w:t xml:space="preserve">with </w:t>
      </w:r>
      <w:r w:rsidR="001B50BE">
        <w:rPr>
          <w:rFonts w:ascii="Arial" w:hAnsi="Arial" w:cs="Arial"/>
          <w:sz w:val="22"/>
          <w:szCs w:val="22"/>
        </w:rPr>
        <w:t>Network Rail</w:t>
      </w:r>
      <w:r w:rsidR="00EA0603">
        <w:rPr>
          <w:rFonts w:ascii="Arial" w:hAnsi="Arial" w:cs="Arial"/>
          <w:sz w:val="22"/>
          <w:szCs w:val="22"/>
        </w:rPr>
        <w:t>. She stated she</w:t>
      </w:r>
      <w:r w:rsidR="009039CF">
        <w:rPr>
          <w:rFonts w:ascii="Arial" w:hAnsi="Arial" w:cs="Arial"/>
          <w:sz w:val="22"/>
          <w:szCs w:val="22"/>
        </w:rPr>
        <w:t xml:space="preserve"> had been passed to different departments but</w:t>
      </w:r>
      <w:r w:rsidR="00EA0603">
        <w:rPr>
          <w:rFonts w:ascii="Arial" w:hAnsi="Arial" w:cs="Arial"/>
          <w:sz w:val="22"/>
          <w:szCs w:val="22"/>
        </w:rPr>
        <w:t xml:space="preserve"> was awaiting </w:t>
      </w:r>
      <w:r w:rsidR="009039CF">
        <w:rPr>
          <w:rFonts w:ascii="Arial" w:hAnsi="Arial" w:cs="Arial"/>
          <w:sz w:val="22"/>
          <w:szCs w:val="22"/>
        </w:rPr>
        <w:t xml:space="preserve">both </w:t>
      </w:r>
      <w:r w:rsidR="00EA0603">
        <w:rPr>
          <w:rFonts w:ascii="Arial" w:hAnsi="Arial" w:cs="Arial"/>
          <w:sz w:val="22"/>
          <w:szCs w:val="22"/>
        </w:rPr>
        <w:t>a</w:t>
      </w:r>
      <w:r w:rsidR="009039CF">
        <w:rPr>
          <w:rFonts w:ascii="Arial" w:hAnsi="Arial" w:cs="Arial"/>
          <w:sz w:val="22"/>
          <w:szCs w:val="22"/>
        </w:rPr>
        <w:t xml:space="preserve">n </w:t>
      </w:r>
      <w:r w:rsidR="00EA0603">
        <w:rPr>
          <w:rFonts w:ascii="Arial" w:hAnsi="Arial" w:cs="Arial"/>
          <w:sz w:val="22"/>
          <w:szCs w:val="22"/>
        </w:rPr>
        <w:t>email</w:t>
      </w:r>
      <w:r w:rsidR="009039CF">
        <w:rPr>
          <w:rFonts w:ascii="Arial" w:hAnsi="Arial" w:cs="Arial"/>
          <w:sz w:val="22"/>
          <w:szCs w:val="22"/>
        </w:rPr>
        <w:t xml:space="preserve"> response</w:t>
      </w:r>
      <w:r w:rsidR="00EA0603">
        <w:rPr>
          <w:rFonts w:ascii="Arial" w:hAnsi="Arial" w:cs="Arial"/>
          <w:sz w:val="22"/>
          <w:szCs w:val="22"/>
        </w:rPr>
        <w:t xml:space="preserve"> and a phone call</w:t>
      </w:r>
      <w:r w:rsidR="009039CF">
        <w:rPr>
          <w:rFonts w:ascii="Arial" w:hAnsi="Arial" w:cs="Arial"/>
          <w:sz w:val="22"/>
          <w:szCs w:val="22"/>
        </w:rPr>
        <w:t>.</w:t>
      </w:r>
      <w:r w:rsidR="00AE7B41">
        <w:rPr>
          <w:rFonts w:ascii="Arial" w:hAnsi="Arial" w:cs="Arial"/>
          <w:sz w:val="22"/>
          <w:szCs w:val="22"/>
        </w:rPr>
        <w:t xml:space="preserve"> </w:t>
      </w:r>
      <w:r w:rsidR="00A425B9">
        <w:rPr>
          <w:rFonts w:ascii="Arial" w:hAnsi="Arial" w:cs="Arial"/>
          <w:sz w:val="22"/>
          <w:szCs w:val="22"/>
        </w:rPr>
        <w:t xml:space="preserve"> </w:t>
      </w:r>
      <w:r w:rsidR="00C72D6A">
        <w:rPr>
          <w:rFonts w:ascii="Arial" w:hAnsi="Arial" w:cs="Arial"/>
          <w:sz w:val="22"/>
          <w:szCs w:val="22"/>
        </w:rPr>
        <w:t xml:space="preserve"> </w:t>
      </w:r>
    </w:p>
    <w:p w14:paraId="23398F7D" w14:textId="5BEBF954" w:rsidR="007372C3" w:rsidRPr="007F4481" w:rsidRDefault="005B47CD" w:rsidP="007F4481">
      <w:pPr>
        <w:ind w:left="7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Clerk had </w:t>
      </w:r>
      <w:r w:rsidR="004146AF">
        <w:rPr>
          <w:rFonts w:ascii="Arial" w:hAnsi="Arial" w:cs="Arial"/>
          <w:sz w:val="22"/>
          <w:szCs w:val="22"/>
        </w:rPr>
        <w:t>received 2 quotes for defibrillators</w:t>
      </w:r>
      <w:r w:rsidR="001F6729">
        <w:rPr>
          <w:rFonts w:ascii="Arial" w:hAnsi="Arial" w:cs="Arial"/>
          <w:sz w:val="22"/>
          <w:szCs w:val="22"/>
        </w:rPr>
        <w:t>, t</w:t>
      </w:r>
      <w:r w:rsidR="00EF20A8">
        <w:rPr>
          <w:rFonts w:ascii="Arial" w:hAnsi="Arial" w:cs="Arial"/>
          <w:sz w:val="22"/>
          <w:szCs w:val="22"/>
        </w:rPr>
        <w:t xml:space="preserve">he final cost </w:t>
      </w:r>
      <w:r w:rsidR="001F6729">
        <w:rPr>
          <w:rFonts w:ascii="Arial" w:hAnsi="Arial" w:cs="Arial"/>
          <w:sz w:val="22"/>
          <w:szCs w:val="22"/>
        </w:rPr>
        <w:t xml:space="preserve">however </w:t>
      </w:r>
      <w:r w:rsidR="00EF20A8">
        <w:rPr>
          <w:rFonts w:ascii="Arial" w:hAnsi="Arial" w:cs="Arial"/>
          <w:sz w:val="22"/>
          <w:szCs w:val="22"/>
        </w:rPr>
        <w:t xml:space="preserve">would depend on the type of </w:t>
      </w:r>
      <w:r w:rsidR="00D70CB2">
        <w:rPr>
          <w:rFonts w:ascii="Arial" w:hAnsi="Arial" w:cs="Arial"/>
          <w:sz w:val="22"/>
          <w:szCs w:val="22"/>
        </w:rPr>
        <w:t xml:space="preserve">equipment needed </w:t>
      </w:r>
      <w:r w:rsidR="001F6729">
        <w:rPr>
          <w:rFonts w:ascii="Arial" w:hAnsi="Arial" w:cs="Arial"/>
          <w:sz w:val="22"/>
          <w:szCs w:val="22"/>
        </w:rPr>
        <w:t xml:space="preserve">with an </w:t>
      </w:r>
      <w:r w:rsidR="00D70CB2">
        <w:rPr>
          <w:rFonts w:ascii="Arial" w:hAnsi="Arial" w:cs="Arial"/>
          <w:sz w:val="22"/>
          <w:szCs w:val="22"/>
        </w:rPr>
        <w:t xml:space="preserve">average cost </w:t>
      </w:r>
      <w:r w:rsidR="001F6729">
        <w:rPr>
          <w:rFonts w:ascii="Arial" w:hAnsi="Arial" w:cs="Arial"/>
          <w:sz w:val="22"/>
          <w:szCs w:val="22"/>
        </w:rPr>
        <w:t>of</w:t>
      </w:r>
      <w:r w:rsidR="00D70CB2">
        <w:rPr>
          <w:rFonts w:ascii="Arial" w:hAnsi="Arial" w:cs="Arial"/>
          <w:sz w:val="22"/>
          <w:szCs w:val="22"/>
        </w:rPr>
        <w:t xml:space="preserve"> approximately </w:t>
      </w:r>
      <w:r w:rsidR="00EF20A8">
        <w:rPr>
          <w:rFonts w:ascii="Arial" w:hAnsi="Arial" w:cs="Arial"/>
          <w:sz w:val="22"/>
          <w:szCs w:val="22"/>
        </w:rPr>
        <w:t>£1315</w:t>
      </w:r>
      <w:r w:rsidR="00D70CB2">
        <w:rPr>
          <w:rFonts w:ascii="Arial" w:hAnsi="Arial" w:cs="Arial"/>
          <w:sz w:val="22"/>
          <w:szCs w:val="22"/>
        </w:rPr>
        <w:t xml:space="preserve"> </w:t>
      </w:r>
      <w:r w:rsidR="00147B7C">
        <w:rPr>
          <w:rFonts w:ascii="Arial" w:hAnsi="Arial" w:cs="Arial"/>
          <w:sz w:val="22"/>
          <w:szCs w:val="22"/>
        </w:rPr>
        <w:t>(exc. fitting).</w:t>
      </w:r>
      <w:r w:rsidR="00D70CB2">
        <w:rPr>
          <w:rFonts w:ascii="Arial" w:hAnsi="Arial" w:cs="Arial"/>
          <w:sz w:val="22"/>
          <w:szCs w:val="22"/>
        </w:rPr>
        <w:t xml:space="preserve"> </w:t>
      </w:r>
      <w:r w:rsidR="00D70CB2" w:rsidRPr="00B20F44">
        <w:rPr>
          <w:rFonts w:ascii="Arial" w:hAnsi="Arial" w:cs="Arial"/>
          <w:sz w:val="22"/>
          <w:szCs w:val="22"/>
        </w:rPr>
        <w:t xml:space="preserve">Ward Cllr </w:t>
      </w:r>
      <w:r w:rsidR="00D70CB2">
        <w:rPr>
          <w:rFonts w:ascii="Arial" w:hAnsi="Arial" w:cs="Arial"/>
          <w:sz w:val="22"/>
          <w:szCs w:val="22"/>
        </w:rPr>
        <w:t>C</w:t>
      </w:r>
      <w:r w:rsidR="00D70CB2" w:rsidRPr="00B20F44">
        <w:rPr>
          <w:rFonts w:ascii="Arial" w:hAnsi="Arial" w:cs="Arial"/>
          <w:sz w:val="22"/>
          <w:szCs w:val="22"/>
        </w:rPr>
        <w:t>. Sherwood</w:t>
      </w:r>
      <w:r w:rsidR="00A31AB4">
        <w:rPr>
          <w:rFonts w:ascii="Arial" w:hAnsi="Arial" w:cs="Arial"/>
          <w:b/>
          <w:sz w:val="22"/>
          <w:szCs w:val="22"/>
        </w:rPr>
        <w:t xml:space="preserve"> </w:t>
      </w:r>
      <w:r w:rsidR="00A31AB4" w:rsidRPr="007F4481">
        <w:rPr>
          <w:rFonts w:ascii="Arial" w:hAnsi="Arial" w:cs="Arial"/>
          <w:bCs/>
          <w:sz w:val="22"/>
          <w:szCs w:val="22"/>
        </w:rPr>
        <w:t xml:space="preserve">stated there were </w:t>
      </w:r>
      <w:r w:rsidR="00B86EEF" w:rsidRPr="007F4481">
        <w:rPr>
          <w:rFonts w:ascii="Arial" w:hAnsi="Arial" w:cs="Arial"/>
          <w:bCs/>
          <w:sz w:val="22"/>
          <w:szCs w:val="22"/>
        </w:rPr>
        <w:t xml:space="preserve">options to apply for a </w:t>
      </w:r>
      <w:r w:rsidR="00370371" w:rsidRPr="007F4481">
        <w:rPr>
          <w:rFonts w:ascii="Arial" w:hAnsi="Arial" w:cs="Arial"/>
          <w:bCs/>
          <w:sz w:val="22"/>
          <w:szCs w:val="22"/>
        </w:rPr>
        <w:t xml:space="preserve">community </w:t>
      </w:r>
      <w:r w:rsidR="00B86EEF" w:rsidRPr="007F4481">
        <w:rPr>
          <w:rFonts w:ascii="Arial" w:hAnsi="Arial" w:cs="Arial"/>
          <w:bCs/>
          <w:sz w:val="22"/>
          <w:szCs w:val="22"/>
        </w:rPr>
        <w:t>grant</w:t>
      </w:r>
      <w:r w:rsidR="00776B8B" w:rsidRPr="007F4481">
        <w:rPr>
          <w:rFonts w:ascii="Arial" w:hAnsi="Arial" w:cs="Arial"/>
          <w:bCs/>
          <w:sz w:val="22"/>
          <w:szCs w:val="22"/>
        </w:rPr>
        <w:t xml:space="preserve"> to assist with purchasing </w:t>
      </w:r>
      <w:r w:rsidR="00B001FE" w:rsidRPr="007F4481">
        <w:rPr>
          <w:rFonts w:ascii="Arial" w:hAnsi="Arial" w:cs="Arial"/>
          <w:bCs/>
          <w:sz w:val="22"/>
          <w:szCs w:val="22"/>
        </w:rPr>
        <w:t xml:space="preserve">defibrillators. </w:t>
      </w:r>
    </w:p>
    <w:p w14:paraId="1EFD3F1D" w14:textId="550BA42F" w:rsidR="00B001FE" w:rsidRPr="00B20F44" w:rsidRDefault="00B001FE" w:rsidP="00B001FE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Action - </w:t>
      </w:r>
      <w:r w:rsidRPr="00B20F44">
        <w:rPr>
          <w:rFonts w:ascii="Arial" w:hAnsi="Arial" w:cs="Arial"/>
          <w:sz w:val="22"/>
          <w:szCs w:val="22"/>
        </w:rPr>
        <w:t xml:space="preserve">Ward Cllr </w:t>
      </w:r>
      <w:r>
        <w:rPr>
          <w:rFonts w:ascii="Arial" w:hAnsi="Arial" w:cs="Arial"/>
          <w:sz w:val="22"/>
          <w:szCs w:val="22"/>
        </w:rPr>
        <w:t xml:space="preserve">C. </w:t>
      </w:r>
      <w:r w:rsidRPr="00B20F44">
        <w:rPr>
          <w:rFonts w:ascii="Arial" w:hAnsi="Arial" w:cs="Arial"/>
          <w:sz w:val="22"/>
          <w:szCs w:val="22"/>
        </w:rPr>
        <w:t xml:space="preserve">Sherwood to provide </w:t>
      </w:r>
      <w:r w:rsidR="00DB03FF">
        <w:rPr>
          <w:rFonts w:ascii="Arial" w:hAnsi="Arial" w:cs="Arial"/>
          <w:sz w:val="22"/>
          <w:szCs w:val="22"/>
        </w:rPr>
        <w:t xml:space="preserve">details of how to </w:t>
      </w:r>
      <w:r w:rsidR="007372C3">
        <w:rPr>
          <w:rFonts w:ascii="Arial" w:hAnsi="Arial" w:cs="Arial"/>
          <w:sz w:val="22"/>
          <w:szCs w:val="22"/>
        </w:rPr>
        <w:t>apply for a grant.</w:t>
      </w:r>
      <w:r w:rsidRPr="00B20F44">
        <w:rPr>
          <w:rFonts w:ascii="Arial" w:hAnsi="Arial" w:cs="Arial"/>
          <w:sz w:val="22"/>
          <w:szCs w:val="22"/>
        </w:rPr>
        <w:t xml:space="preserve"> </w:t>
      </w:r>
    </w:p>
    <w:p w14:paraId="64DDDD68" w14:textId="3A4059F9" w:rsidR="00E935D2" w:rsidRPr="000336EA" w:rsidRDefault="00817C28" w:rsidP="00817C28">
      <w:pPr>
        <w:pStyle w:val="ListParagraph"/>
        <w:numPr>
          <w:ilvl w:val="0"/>
          <w:numId w:val="0"/>
        </w:numPr>
        <w:ind w:left="72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Nov21.9 - </w:t>
      </w:r>
      <w:r w:rsidR="00E935D2" w:rsidRPr="000336EA">
        <w:rPr>
          <w:rFonts w:asciiTheme="majorHAnsi" w:hAnsiTheme="majorHAnsi" w:cstheme="majorHAnsi"/>
          <w:sz w:val="22"/>
          <w:szCs w:val="22"/>
        </w:rPr>
        <w:t>P</w:t>
      </w:r>
      <w:r w:rsidR="00893565">
        <w:rPr>
          <w:rFonts w:asciiTheme="majorHAnsi" w:hAnsiTheme="majorHAnsi" w:cstheme="majorHAnsi"/>
          <w:sz w:val="22"/>
          <w:szCs w:val="22"/>
        </w:rPr>
        <w:t>layground</w:t>
      </w:r>
    </w:p>
    <w:p w14:paraId="460ED6D5" w14:textId="169810F8" w:rsidR="00E93A62" w:rsidRDefault="00893565" w:rsidP="00240FC0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Cllr Welch</w:t>
      </w:r>
      <w:r w:rsidR="00B52550">
        <w:rPr>
          <w:rFonts w:ascii="Arial" w:hAnsi="Arial" w:cs="Arial"/>
          <w:sz w:val="22"/>
          <w:szCs w:val="22"/>
        </w:rPr>
        <w:t xml:space="preserve"> (Chair)</w:t>
      </w:r>
      <w:r>
        <w:rPr>
          <w:rFonts w:ascii="Arial" w:hAnsi="Arial" w:cs="Arial"/>
          <w:sz w:val="22"/>
          <w:szCs w:val="22"/>
        </w:rPr>
        <w:t xml:space="preserve"> </w:t>
      </w:r>
      <w:r w:rsidR="005F16ED">
        <w:rPr>
          <w:rFonts w:ascii="Arial" w:hAnsi="Arial" w:cs="Arial"/>
          <w:sz w:val="22"/>
          <w:szCs w:val="22"/>
        </w:rPr>
        <w:t xml:space="preserve">stated </w:t>
      </w:r>
      <w:r w:rsidR="00F564F7">
        <w:rPr>
          <w:rFonts w:ascii="Arial" w:hAnsi="Arial" w:cs="Arial"/>
          <w:sz w:val="22"/>
          <w:szCs w:val="22"/>
        </w:rPr>
        <w:t xml:space="preserve">that there was still interest in the development of a playground on the land where the former </w:t>
      </w:r>
      <w:r w:rsidR="00F038F2">
        <w:rPr>
          <w:rFonts w:ascii="Arial" w:hAnsi="Arial" w:cs="Arial"/>
          <w:sz w:val="22"/>
          <w:szCs w:val="22"/>
        </w:rPr>
        <w:t xml:space="preserve">Village Hall was located. </w:t>
      </w:r>
      <w:r w:rsidR="00462720">
        <w:rPr>
          <w:rFonts w:ascii="Arial" w:hAnsi="Arial" w:cs="Arial"/>
          <w:sz w:val="22"/>
          <w:szCs w:val="22"/>
        </w:rPr>
        <w:t>Th</w:t>
      </w:r>
      <w:r w:rsidR="004059F1">
        <w:rPr>
          <w:rFonts w:ascii="Arial" w:hAnsi="Arial" w:cs="Arial"/>
          <w:sz w:val="22"/>
          <w:szCs w:val="22"/>
        </w:rPr>
        <w:t xml:space="preserve">is </w:t>
      </w:r>
      <w:r w:rsidR="00462720">
        <w:rPr>
          <w:rFonts w:ascii="Arial" w:hAnsi="Arial" w:cs="Arial"/>
          <w:sz w:val="22"/>
          <w:szCs w:val="22"/>
        </w:rPr>
        <w:t xml:space="preserve">would </w:t>
      </w:r>
      <w:r w:rsidR="00530BC4">
        <w:rPr>
          <w:rFonts w:ascii="Arial" w:hAnsi="Arial" w:cs="Arial"/>
          <w:sz w:val="22"/>
          <w:szCs w:val="22"/>
        </w:rPr>
        <w:t xml:space="preserve">not be possible </w:t>
      </w:r>
      <w:r w:rsidR="00FA4FAB">
        <w:rPr>
          <w:rFonts w:ascii="Arial" w:hAnsi="Arial" w:cs="Arial"/>
          <w:sz w:val="22"/>
          <w:szCs w:val="22"/>
        </w:rPr>
        <w:t>with the Parish Council</w:t>
      </w:r>
      <w:r w:rsidR="006551FB">
        <w:rPr>
          <w:rFonts w:ascii="Arial" w:hAnsi="Arial" w:cs="Arial"/>
          <w:sz w:val="22"/>
          <w:szCs w:val="22"/>
        </w:rPr>
        <w:t xml:space="preserve"> </w:t>
      </w:r>
      <w:proofErr w:type="gramStart"/>
      <w:r w:rsidR="006551FB">
        <w:rPr>
          <w:rFonts w:ascii="Arial" w:hAnsi="Arial" w:cs="Arial"/>
          <w:sz w:val="22"/>
          <w:szCs w:val="22"/>
        </w:rPr>
        <w:t>budget</w:t>
      </w:r>
      <w:r w:rsidR="00EB2303">
        <w:rPr>
          <w:rFonts w:ascii="Arial" w:hAnsi="Arial" w:cs="Arial"/>
          <w:sz w:val="22"/>
          <w:szCs w:val="22"/>
        </w:rPr>
        <w:t>,</w:t>
      </w:r>
      <w:proofErr w:type="gramEnd"/>
      <w:r w:rsidR="00EB2303">
        <w:rPr>
          <w:rFonts w:ascii="Arial" w:hAnsi="Arial" w:cs="Arial"/>
          <w:sz w:val="22"/>
          <w:szCs w:val="22"/>
        </w:rPr>
        <w:t xml:space="preserve"> </w:t>
      </w:r>
      <w:r w:rsidR="00035D07">
        <w:rPr>
          <w:rFonts w:ascii="Arial" w:hAnsi="Arial" w:cs="Arial"/>
          <w:sz w:val="22"/>
          <w:szCs w:val="22"/>
        </w:rPr>
        <w:t xml:space="preserve">Ward </w:t>
      </w:r>
      <w:r w:rsidR="00035D07" w:rsidRPr="00B20F44">
        <w:rPr>
          <w:rFonts w:ascii="Arial" w:hAnsi="Arial" w:cs="Arial"/>
          <w:sz w:val="22"/>
          <w:szCs w:val="22"/>
        </w:rPr>
        <w:t xml:space="preserve">Cllr </w:t>
      </w:r>
      <w:r w:rsidR="00035D07">
        <w:rPr>
          <w:rFonts w:ascii="Arial" w:hAnsi="Arial" w:cs="Arial"/>
          <w:sz w:val="22"/>
          <w:szCs w:val="22"/>
        </w:rPr>
        <w:t>C</w:t>
      </w:r>
      <w:r w:rsidR="00035D07" w:rsidRPr="00B20F44">
        <w:rPr>
          <w:rFonts w:ascii="Arial" w:hAnsi="Arial" w:cs="Arial"/>
          <w:sz w:val="22"/>
          <w:szCs w:val="22"/>
        </w:rPr>
        <w:t>. Sherwood</w:t>
      </w:r>
      <w:r w:rsidR="00B81A36">
        <w:rPr>
          <w:rFonts w:ascii="Arial" w:hAnsi="Arial" w:cs="Arial"/>
          <w:sz w:val="22"/>
          <w:szCs w:val="22"/>
        </w:rPr>
        <w:t xml:space="preserve"> was unsure</w:t>
      </w:r>
      <w:r w:rsidR="003F7716" w:rsidRPr="00B20F44">
        <w:rPr>
          <w:rFonts w:ascii="Arial" w:hAnsi="Arial" w:cs="Arial"/>
          <w:sz w:val="22"/>
          <w:szCs w:val="22"/>
        </w:rPr>
        <w:t xml:space="preserve"> </w:t>
      </w:r>
      <w:r w:rsidR="00FA4FAB">
        <w:rPr>
          <w:rFonts w:ascii="Arial" w:hAnsi="Arial" w:cs="Arial"/>
          <w:sz w:val="22"/>
          <w:szCs w:val="22"/>
        </w:rPr>
        <w:t>if there was still a grant available for this but would explore.</w:t>
      </w:r>
    </w:p>
    <w:p w14:paraId="3F967D70" w14:textId="2AF7E3D8" w:rsidR="003F7716" w:rsidRDefault="00E93A62" w:rsidP="006C4E44">
      <w:pPr>
        <w:spacing w:line="240" w:lineRule="auto"/>
        <w:ind w:left="720"/>
        <w:rPr>
          <w:rFonts w:ascii="Arial" w:hAnsi="Arial" w:cs="Arial"/>
          <w:sz w:val="22"/>
          <w:szCs w:val="22"/>
        </w:rPr>
      </w:pPr>
      <w:r w:rsidRPr="00E93A62">
        <w:rPr>
          <w:rFonts w:ascii="Arial" w:hAnsi="Arial" w:cs="Arial"/>
          <w:b/>
          <w:bCs/>
          <w:sz w:val="22"/>
          <w:szCs w:val="22"/>
        </w:rPr>
        <w:t xml:space="preserve">Action </w:t>
      </w:r>
      <w:r>
        <w:rPr>
          <w:rFonts w:ascii="Arial" w:hAnsi="Arial" w:cs="Arial"/>
          <w:sz w:val="22"/>
          <w:szCs w:val="22"/>
        </w:rPr>
        <w:t xml:space="preserve">- </w:t>
      </w:r>
      <w:r w:rsidR="00C05DFA">
        <w:rPr>
          <w:rFonts w:ascii="Arial" w:hAnsi="Arial" w:cs="Arial"/>
          <w:sz w:val="22"/>
          <w:szCs w:val="22"/>
        </w:rPr>
        <w:t xml:space="preserve">Ward </w:t>
      </w:r>
      <w:r w:rsidR="00C05DFA" w:rsidRPr="00B20F44">
        <w:rPr>
          <w:rFonts w:ascii="Arial" w:hAnsi="Arial" w:cs="Arial"/>
          <w:sz w:val="22"/>
          <w:szCs w:val="22"/>
        </w:rPr>
        <w:t xml:space="preserve">Cllr </w:t>
      </w:r>
      <w:r w:rsidR="00C05DFA">
        <w:rPr>
          <w:rFonts w:ascii="Arial" w:hAnsi="Arial" w:cs="Arial"/>
          <w:sz w:val="22"/>
          <w:szCs w:val="22"/>
        </w:rPr>
        <w:t>C</w:t>
      </w:r>
      <w:r w:rsidR="00C05DFA" w:rsidRPr="00B20F44">
        <w:rPr>
          <w:rFonts w:ascii="Arial" w:hAnsi="Arial" w:cs="Arial"/>
          <w:sz w:val="22"/>
          <w:szCs w:val="22"/>
        </w:rPr>
        <w:t>. Sherwood</w:t>
      </w:r>
      <w:r w:rsidR="00C05DFA">
        <w:rPr>
          <w:rFonts w:ascii="Arial" w:hAnsi="Arial" w:cs="Arial"/>
          <w:sz w:val="22"/>
          <w:szCs w:val="22"/>
        </w:rPr>
        <w:t xml:space="preserve"> to </w:t>
      </w:r>
      <w:r w:rsidR="00DD22AA">
        <w:rPr>
          <w:rFonts w:ascii="Arial" w:hAnsi="Arial" w:cs="Arial"/>
          <w:sz w:val="22"/>
          <w:szCs w:val="22"/>
        </w:rPr>
        <w:t>enquire about possible playground funding.</w:t>
      </w:r>
    </w:p>
    <w:p w14:paraId="64ECFC78" w14:textId="4DD6DB6D" w:rsidR="00B64A21" w:rsidRDefault="00817C28" w:rsidP="006C4E44">
      <w:pPr>
        <w:pStyle w:val="ListParagraph"/>
        <w:numPr>
          <w:ilvl w:val="0"/>
          <w:numId w:val="0"/>
        </w:numPr>
        <w:spacing w:line="240" w:lineRule="auto"/>
        <w:ind w:left="720"/>
        <w:rPr>
          <w:rFonts w:asciiTheme="majorHAnsi" w:hAnsiTheme="majorHAnsi" w:cstheme="majorHAnsi"/>
          <w:b w:val="0"/>
          <w:bCs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Nov21.10 </w:t>
      </w:r>
      <w:r w:rsidR="00E60049">
        <w:rPr>
          <w:rFonts w:asciiTheme="majorHAnsi" w:hAnsiTheme="majorHAnsi" w:cstheme="majorHAnsi"/>
          <w:sz w:val="22"/>
          <w:szCs w:val="22"/>
        </w:rPr>
        <w:t>–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="003F7716" w:rsidRPr="000336EA">
        <w:rPr>
          <w:rFonts w:asciiTheme="majorHAnsi" w:hAnsiTheme="majorHAnsi" w:cstheme="majorHAnsi"/>
          <w:sz w:val="22"/>
          <w:szCs w:val="22"/>
        </w:rPr>
        <w:t>AOB</w:t>
      </w:r>
      <w:r w:rsidR="006C4E44">
        <w:rPr>
          <w:rFonts w:asciiTheme="majorHAnsi" w:hAnsiTheme="majorHAnsi" w:cstheme="majorHAnsi"/>
          <w:sz w:val="22"/>
          <w:szCs w:val="22"/>
        </w:rPr>
        <w:t xml:space="preserve"> - </w:t>
      </w:r>
      <w:r w:rsidR="00A64CC0" w:rsidRPr="00E60049">
        <w:rPr>
          <w:rFonts w:asciiTheme="majorHAnsi" w:hAnsiTheme="majorHAnsi" w:cstheme="majorHAnsi"/>
          <w:b w:val="0"/>
          <w:bCs/>
          <w:sz w:val="22"/>
          <w:szCs w:val="22"/>
        </w:rPr>
        <w:t>Next Meeting Tue</w:t>
      </w:r>
      <w:r w:rsidR="00376A7D">
        <w:rPr>
          <w:rFonts w:asciiTheme="majorHAnsi" w:hAnsiTheme="majorHAnsi" w:cstheme="majorHAnsi"/>
          <w:b w:val="0"/>
          <w:bCs/>
          <w:sz w:val="22"/>
          <w:szCs w:val="22"/>
        </w:rPr>
        <w:t>s</w:t>
      </w:r>
      <w:r w:rsidR="00A64CC0" w:rsidRPr="00E60049">
        <w:rPr>
          <w:rFonts w:asciiTheme="majorHAnsi" w:hAnsiTheme="majorHAnsi" w:cstheme="majorHAnsi"/>
          <w:b w:val="0"/>
          <w:bCs/>
          <w:sz w:val="22"/>
          <w:szCs w:val="22"/>
        </w:rPr>
        <w:t xml:space="preserve">day </w:t>
      </w:r>
      <w:r w:rsidR="003F4B09" w:rsidRPr="00E60049">
        <w:rPr>
          <w:rFonts w:asciiTheme="majorHAnsi" w:hAnsiTheme="majorHAnsi" w:cstheme="majorHAnsi"/>
          <w:b w:val="0"/>
          <w:bCs/>
          <w:sz w:val="22"/>
          <w:szCs w:val="22"/>
        </w:rPr>
        <w:t>1st</w:t>
      </w:r>
      <w:r w:rsidR="00A64CC0" w:rsidRPr="00E60049">
        <w:rPr>
          <w:rFonts w:asciiTheme="majorHAnsi" w:hAnsiTheme="majorHAnsi" w:cstheme="majorHAnsi"/>
          <w:b w:val="0"/>
          <w:bCs/>
          <w:sz w:val="22"/>
          <w:szCs w:val="22"/>
        </w:rPr>
        <w:t xml:space="preserve"> February 2022</w:t>
      </w:r>
      <w:r w:rsidR="003F4B09" w:rsidRPr="00E60049">
        <w:rPr>
          <w:rFonts w:asciiTheme="majorHAnsi" w:hAnsiTheme="majorHAnsi" w:cstheme="majorHAnsi"/>
          <w:b w:val="0"/>
          <w:bCs/>
          <w:sz w:val="22"/>
          <w:szCs w:val="22"/>
        </w:rPr>
        <w:t xml:space="preserve"> @ 6pm</w:t>
      </w:r>
    </w:p>
    <w:p w14:paraId="2A171FA9" w14:textId="77777777" w:rsidR="006C4E44" w:rsidRPr="00E60049" w:rsidRDefault="006C4E44" w:rsidP="006C4E44">
      <w:pPr>
        <w:pStyle w:val="ListParagraph"/>
        <w:numPr>
          <w:ilvl w:val="0"/>
          <w:numId w:val="0"/>
        </w:numPr>
        <w:spacing w:line="240" w:lineRule="auto"/>
        <w:ind w:left="720"/>
        <w:rPr>
          <w:rFonts w:asciiTheme="majorHAnsi" w:hAnsiTheme="majorHAnsi" w:cstheme="majorHAnsi"/>
          <w:b w:val="0"/>
          <w:bCs/>
          <w:sz w:val="22"/>
          <w:szCs w:val="22"/>
        </w:rPr>
      </w:pPr>
    </w:p>
    <w:p w14:paraId="64BDAD3B" w14:textId="11459481" w:rsidR="00680296" w:rsidRPr="00B20F44" w:rsidRDefault="005F01C3" w:rsidP="00B20F44">
      <w:pPr>
        <w:ind w:left="36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</w:t>
      </w:r>
      <w:sdt>
        <w:sdtPr>
          <w:rPr>
            <w:rFonts w:asciiTheme="majorHAnsi" w:hAnsiTheme="majorHAnsi" w:cstheme="majorHAnsi"/>
            <w:sz w:val="22"/>
            <w:szCs w:val="22"/>
          </w:rPr>
          <w:alias w:val="Name"/>
          <w:tag w:val="Name"/>
          <w:id w:val="811033342"/>
          <w:placeholder>
            <w:docPart w:val="FA7A138993C6400F9094BFA84535FA02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FA170B">
            <w:rPr>
              <w:rFonts w:asciiTheme="majorHAnsi" w:hAnsiTheme="majorHAnsi" w:cstheme="majorHAnsi"/>
              <w:sz w:val="22"/>
              <w:szCs w:val="22"/>
            </w:rPr>
            <w:t>Cllr R Welch (Chair)</w:t>
          </w:r>
        </w:sdtContent>
      </w:sdt>
      <w:r w:rsidR="002C3D7E" w:rsidRPr="00B20F44">
        <w:rPr>
          <w:rFonts w:asciiTheme="majorHAnsi" w:hAnsiTheme="majorHAnsi" w:cstheme="majorHAnsi"/>
          <w:sz w:val="22"/>
          <w:szCs w:val="22"/>
        </w:rPr>
        <w:t xml:space="preserve"> </w:t>
      </w:r>
      <w:r w:rsidR="00560580">
        <w:rPr>
          <w:rFonts w:asciiTheme="majorHAnsi" w:hAnsiTheme="majorHAnsi" w:cstheme="majorHAnsi"/>
          <w:sz w:val="22"/>
          <w:szCs w:val="22"/>
        </w:rPr>
        <w:t>closed</w:t>
      </w:r>
      <w:r w:rsidR="00680296" w:rsidRPr="00B20F44">
        <w:rPr>
          <w:rFonts w:asciiTheme="majorHAnsi" w:hAnsiTheme="majorHAnsi" w:cstheme="majorHAnsi"/>
          <w:sz w:val="22"/>
          <w:szCs w:val="22"/>
        </w:rPr>
        <w:t xml:space="preserve"> the meeting at</w:t>
      </w:r>
      <w:r w:rsidR="002C3D7E" w:rsidRPr="00B20F44">
        <w:rPr>
          <w:rFonts w:asciiTheme="majorHAnsi" w:hAnsiTheme="majorHAnsi" w:cstheme="majorHAnsi"/>
          <w:sz w:val="22"/>
          <w:szCs w:val="22"/>
        </w:rPr>
        <w:t xml:space="preserve"> </w:t>
      </w:r>
      <w:r w:rsidR="003F7716" w:rsidRPr="00B20F44">
        <w:rPr>
          <w:rFonts w:asciiTheme="majorHAnsi" w:hAnsiTheme="majorHAnsi" w:cstheme="majorHAnsi"/>
          <w:sz w:val="22"/>
          <w:szCs w:val="22"/>
        </w:rPr>
        <w:t>19:00</w:t>
      </w:r>
    </w:p>
    <w:p w14:paraId="5BAB9DC1" w14:textId="60B737EA" w:rsidR="008E476B" w:rsidRPr="00B20F44" w:rsidRDefault="0015180F" w:rsidP="00B20F44">
      <w:pPr>
        <w:ind w:left="0" w:firstLine="720"/>
        <w:rPr>
          <w:rFonts w:asciiTheme="majorHAnsi" w:hAnsiTheme="majorHAnsi" w:cstheme="majorHAnsi"/>
          <w:sz w:val="22"/>
          <w:szCs w:val="22"/>
        </w:rPr>
      </w:pPr>
      <w:r w:rsidRPr="00B20F44">
        <w:rPr>
          <w:rFonts w:asciiTheme="majorHAnsi" w:hAnsiTheme="majorHAnsi" w:cstheme="majorHAnsi"/>
          <w:sz w:val="22"/>
          <w:szCs w:val="22"/>
        </w:rPr>
        <w:t>Minutes s</w:t>
      </w:r>
      <w:r w:rsidR="008E476B" w:rsidRPr="00B20F44">
        <w:rPr>
          <w:rFonts w:asciiTheme="majorHAnsi" w:hAnsiTheme="majorHAnsi" w:cstheme="majorHAnsi"/>
          <w:sz w:val="22"/>
          <w:szCs w:val="22"/>
        </w:rPr>
        <w:t xml:space="preserve">ubmitted </w:t>
      </w:r>
      <w:r w:rsidR="004E227E" w:rsidRPr="00B20F44">
        <w:rPr>
          <w:rFonts w:asciiTheme="majorHAnsi" w:hAnsiTheme="majorHAnsi" w:cstheme="majorHAnsi"/>
          <w:sz w:val="22"/>
          <w:szCs w:val="22"/>
        </w:rPr>
        <w:t xml:space="preserve">by: </w:t>
      </w:r>
      <w:r w:rsidR="00BF6F30" w:rsidRPr="00B20F44">
        <w:rPr>
          <w:rFonts w:asciiTheme="majorHAnsi" w:hAnsiTheme="majorHAnsi" w:cstheme="majorHAnsi"/>
          <w:sz w:val="22"/>
          <w:szCs w:val="22"/>
        </w:rPr>
        <w:t>M</w:t>
      </w:r>
      <w:r w:rsidR="003F7716" w:rsidRPr="00B20F44">
        <w:rPr>
          <w:rFonts w:asciiTheme="majorHAnsi" w:hAnsiTheme="majorHAnsi" w:cstheme="majorHAnsi"/>
          <w:sz w:val="22"/>
          <w:szCs w:val="22"/>
        </w:rPr>
        <w:t>is</w:t>
      </w:r>
      <w:r w:rsidR="00BF6F30" w:rsidRPr="00B20F44">
        <w:rPr>
          <w:rFonts w:asciiTheme="majorHAnsi" w:hAnsiTheme="majorHAnsi" w:cstheme="majorHAnsi"/>
          <w:sz w:val="22"/>
          <w:szCs w:val="22"/>
        </w:rPr>
        <w:t xml:space="preserve">s </w:t>
      </w:r>
      <w:r w:rsidR="003F7716" w:rsidRPr="00B20F44">
        <w:rPr>
          <w:rFonts w:asciiTheme="majorHAnsi" w:hAnsiTheme="majorHAnsi" w:cstheme="majorHAnsi"/>
          <w:sz w:val="22"/>
          <w:szCs w:val="22"/>
        </w:rPr>
        <w:t>B</w:t>
      </w:r>
      <w:r w:rsidR="00BF6F30" w:rsidRPr="00B20F44">
        <w:rPr>
          <w:rFonts w:asciiTheme="majorHAnsi" w:hAnsiTheme="majorHAnsi" w:cstheme="majorHAnsi"/>
          <w:sz w:val="22"/>
          <w:szCs w:val="22"/>
        </w:rPr>
        <w:t xml:space="preserve">. </w:t>
      </w:r>
      <w:r w:rsidR="003F7716" w:rsidRPr="00B20F44">
        <w:rPr>
          <w:rFonts w:asciiTheme="majorHAnsi" w:hAnsiTheme="majorHAnsi" w:cstheme="majorHAnsi"/>
          <w:sz w:val="22"/>
          <w:szCs w:val="22"/>
        </w:rPr>
        <w:t>Harris</w:t>
      </w:r>
    </w:p>
    <w:p w14:paraId="02049C50" w14:textId="60885C68" w:rsidR="00253B88" w:rsidRDefault="005F01C3" w:rsidP="00B20F44">
      <w:pPr>
        <w:ind w:firstLine="173"/>
        <w:rPr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</w:t>
      </w:r>
      <w:r w:rsidR="008E476B" w:rsidRPr="00B20F44">
        <w:rPr>
          <w:rFonts w:asciiTheme="majorHAnsi" w:hAnsiTheme="majorHAnsi" w:cstheme="majorHAnsi"/>
          <w:sz w:val="22"/>
          <w:szCs w:val="22"/>
        </w:rPr>
        <w:t xml:space="preserve">Minutes </w:t>
      </w:r>
      <w:r w:rsidR="00FB3809" w:rsidRPr="00B20F44">
        <w:rPr>
          <w:rFonts w:asciiTheme="majorHAnsi" w:hAnsiTheme="majorHAnsi" w:cstheme="majorHAnsi"/>
          <w:sz w:val="22"/>
          <w:szCs w:val="22"/>
        </w:rPr>
        <w:t>a</w:t>
      </w:r>
      <w:r w:rsidR="008E476B" w:rsidRPr="00B20F44">
        <w:rPr>
          <w:rFonts w:asciiTheme="majorHAnsi" w:hAnsiTheme="majorHAnsi" w:cstheme="majorHAnsi"/>
          <w:sz w:val="22"/>
          <w:szCs w:val="22"/>
        </w:rPr>
        <w:t xml:space="preserve">pproved by: </w:t>
      </w:r>
      <w:r w:rsidR="004E227E" w:rsidRPr="00B20F44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proofErr w:type="gramStart"/>
      <w:r w:rsidR="00140DFE">
        <w:rPr>
          <w:rFonts w:asciiTheme="majorHAnsi" w:hAnsiTheme="majorHAnsi" w:cstheme="majorHAnsi"/>
          <w:sz w:val="22"/>
          <w:szCs w:val="22"/>
        </w:rPr>
        <w:t>R.Welch</w:t>
      </w:r>
      <w:proofErr w:type="spellEnd"/>
      <w:proofErr w:type="gramEnd"/>
    </w:p>
    <w:p w14:paraId="7FEF75B0" w14:textId="1935B1D6" w:rsidR="00253B88" w:rsidRDefault="00631336" w:rsidP="00B20F44">
      <w:pPr>
        <w:ind w:firstLine="173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311B0BF3" wp14:editId="478D1491">
                <wp:simplePos x="0" y="0"/>
                <wp:positionH relativeFrom="column">
                  <wp:posOffset>795020</wp:posOffset>
                </wp:positionH>
                <wp:positionV relativeFrom="paragraph">
                  <wp:posOffset>195580</wp:posOffset>
                </wp:positionV>
                <wp:extent cx="2659295" cy="652835"/>
                <wp:effectExtent l="38100" t="57150" r="46355" b="52070"/>
                <wp:wrapNone/>
                <wp:docPr id="13" name="Ink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659295" cy="652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EF4D21" id="Ink 13" o:spid="_x0000_s1026" type="#_x0000_t75" style="position:absolute;margin-left:61.9pt;margin-top:14.7pt;width:210.85pt;height:52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">
                <v:imagedata r:id="rId12" o:title=""/>
              </v:shape>
            </w:pict>
          </mc:Fallback>
        </mc:AlternateContent>
      </w:r>
    </w:p>
    <w:p w14:paraId="59458954" w14:textId="5BB23893" w:rsidR="00253B88" w:rsidRDefault="00253B88" w:rsidP="00B20F44">
      <w:pPr>
        <w:ind w:firstLine="173"/>
        <w:rPr>
          <w:sz w:val="22"/>
          <w:szCs w:val="22"/>
        </w:rPr>
      </w:pPr>
    </w:p>
    <w:p w14:paraId="5F31502B" w14:textId="77777777" w:rsidR="00253B88" w:rsidRPr="00B20F44" w:rsidRDefault="00253B88" w:rsidP="00B20F44">
      <w:pPr>
        <w:ind w:firstLine="173"/>
        <w:rPr>
          <w:rFonts w:asciiTheme="majorHAnsi" w:hAnsiTheme="majorHAnsi" w:cstheme="majorHAnsi"/>
          <w:sz w:val="22"/>
          <w:szCs w:val="22"/>
        </w:rPr>
      </w:pPr>
    </w:p>
    <w:sectPr w:rsidR="00253B88" w:rsidRPr="00B20F44" w:rsidSect="005E13EB">
      <w:headerReference w:type="default" r:id="rId13"/>
      <w:footerReference w:type="default" r:id="rId14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E50A9" w14:textId="77777777" w:rsidR="0055217D" w:rsidRDefault="0055217D" w:rsidP="00451034">
      <w:pPr>
        <w:spacing w:after="0" w:line="240" w:lineRule="auto"/>
      </w:pPr>
      <w:r>
        <w:separator/>
      </w:r>
    </w:p>
  </w:endnote>
  <w:endnote w:type="continuationSeparator" w:id="0">
    <w:p w14:paraId="3D1EFE9F" w14:textId="77777777" w:rsidR="0055217D" w:rsidRDefault="0055217D" w:rsidP="00451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046"/>
      <w:gridCol w:w="5034"/>
    </w:tblGrid>
    <w:tr w:rsidR="00560580" w14:paraId="3A9BD40C" w14:textId="77777777">
      <w:trPr>
        <w:trHeight w:hRule="exact" w:val="115"/>
        <w:jc w:val="center"/>
      </w:trPr>
      <w:tc>
        <w:tcPr>
          <w:tcW w:w="4686" w:type="dxa"/>
          <w:shd w:val="clear" w:color="auto" w:fill="4F81BD" w:themeFill="accent1"/>
          <w:tcMar>
            <w:top w:w="0" w:type="dxa"/>
            <w:bottom w:w="0" w:type="dxa"/>
          </w:tcMar>
        </w:tcPr>
        <w:p w14:paraId="4DFD7B7A" w14:textId="77777777" w:rsidR="00560580" w:rsidRDefault="00560580">
          <w:pPr>
            <w:pStyle w:val="Header"/>
            <w:rPr>
              <w:caps/>
              <w:sz w:val="18"/>
            </w:rPr>
          </w:pPr>
        </w:p>
      </w:tc>
      <w:tc>
        <w:tcPr>
          <w:tcW w:w="4674" w:type="dxa"/>
          <w:shd w:val="clear" w:color="auto" w:fill="4F81BD" w:themeFill="accent1"/>
          <w:tcMar>
            <w:top w:w="0" w:type="dxa"/>
            <w:bottom w:w="0" w:type="dxa"/>
          </w:tcMar>
        </w:tcPr>
        <w:p w14:paraId="1076DA27" w14:textId="77777777" w:rsidR="00560580" w:rsidRDefault="00560580">
          <w:pPr>
            <w:pStyle w:val="Header"/>
            <w:jc w:val="right"/>
            <w:rPr>
              <w:caps/>
              <w:sz w:val="18"/>
            </w:rPr>
          </w:pPr>
        </w:p>
      </w:tc>
    </w:tr>
    <w:tr w:rsidR="00560580" w14:paraId="0C818474" w14:textId="77777777">
      <w:trPr>
        <w:jc w:val="center"/>
      </w:trPr>
      <w:sdt>
        <w:sdtPr>
          <w:rPr>
            <w:caps/>
            <w:color w:val="808080" w:themeColor="background1" w:themeShade="80"/>
            <w:sz w:val="18"/>
            <w:szCs w:val="18"/>
          </w:rPr>
          <w:alias w:val="Author"/>
          <w:tag w:val=""/>
          <w:id w:val="1534151868"/>
          <w:placeholder>
            <w:docPart w:val="436371D188C04478B1798F8D92E5C236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auto"/>
              <w:vAlign w:val="center"/>
            </w:tcPr>
            <w:p w14:paraId="0722ADF3" w14:textId="3B071B43" w:rsidR="00560580" w:rsidRDefault="00560580">
              <w:pPr>
                <w:pStyle w:val="Footer"/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>
                <w:rPr>
                  <w:caps/>
                  <w:color w:val="808080" w:themeColor="background1" w:themeShade="80"/>
                  <w:sz w:val="18"/>
                  <w:szCs w:val="18"/>
                </w:rPr>
                <w:t>Signed: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14:paraId="5877F1BB" w14:textId="77777777" w:rsidR="00560580" w:rsidRDefault="00560580">
          <w:pPr>
            <w:pStyle w:val="Footer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 xml:space="preserve"> PAGE   \* MERGEFORMAT 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>
            <w:rPr>
              <w:caps/>
              <w:noProof/>
              <w:color w:val="808080" w:themeColor="background1" w:themeShade="80"/>
              <w:sz w:val="18"/>
              <w:szCs w:val="18"/>
            </w:rPr>
            <w:t>2</w:t>
          </w:r>
          <w:r>
            <w:rPr>
              <w:caps/>
              <w:noProof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329449EE" w14:textId="77777777" w:rsidR="00451034" w:rsidRDefault="004510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98EB5" w14:textId="77777777" w:rsidR="0055217D" w:rsidRDefault="0055217D" w:rsidP="00451034">
      <w:pPr>
        <w:spacing w:after="0" w:line="240" w:lineRule="auto"/>
      </w:pPr>
      <w:r>
        <w:separator/>
      </w:r>
    </w:p>
  </w:footnote>
  <w:footnote w:type="continuationSeparator" w:id="0">
    <w:p w14:paraId="1A437958" w14:textId="77777777" w:rsidR="0055217D" w:rsidRDefault="0055217D" w:rsidP="00451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764F2" w14:textId="77777777" w:rsidR="00451034" w:rsidRDefault="003A1EE9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8745" distR="118745" simplePos="0" relativeHeight="251657728" behindDoc="1" locked="0" layoutInCell="1" allowOverlap="0" wp14:anchorId="1B1114F0" wp14:editId="795D0AC2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483225" cy="237490"/>
              <wp:effectExtent l="0" t="0" r="0" b="0"/>
              <wp:wrapSquare wrapText="bothSides"/>
              <wp:docPr id="197" name="Rectangle 1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83225" cy="23749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20"/>
                              <w:szCs w:val="20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0172B0F0" w14:textId="12D1D346" w:rsidR="00451034" w:rsidRPr="00451034" w:rsidRDefault="00AA4B49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  <w:sz w:val="20"/>
                                  <w:szCs w:val="20"/>
                                </w:rPr>
                                <w:t>approved by Parish Council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1B1114F0" id="Rectangle 197" o:spid="_x0000_s1026" style="position:absolute;left:0;text-align:left;margin-left:0;margin-top:0;width:431.75pt;height:18.7pt;z-index:-251658752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" o:allowoverlap="f" fillcolor="#4f81bd [3204]" stroked="f" strokeweight="2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  <w:sz w:val="20"/>
                        <w:szCs w:val="20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0172B0F0" w14:textId="12D1D346" w:rsidR="00451034" w:rsidRPr="00451034" w:rsidRDefault="00AA4B49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  <w:sz w:val="20"/>
                            <w:szCs w:val="20"/>
                          </w:rPr>
                          <w:t>approved by Parish Council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990B0C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4E8927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890BCA2"/>
    <w:lvl w:ilvl="0">
      <w:start w:val="1"/>
      <w:numFmt w:val="lowerLetter"/>
      <w:pStyle w:val="ListNumb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EDD6E08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DFEE5B5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954F6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E2E0F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06D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62075D8"/>
    <w:lvl w:ilvl="0">
      <w:start w:val="1"/>
      <w:numFmt w:val="upperRoman"/>
      <w:pStyle w:val="ListParagraph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 w15:restartNumberingAfterBreak="0">
    <w:nsid w:val="FFFFFF89"/>
    <w:multiLevelType w:val="singleLevel"/>
    <w:tmpl w:val="CFB04A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140B12D1"/>
    <w:multiLevelType w:val="hybridMultilevel"/>
    <w:tmpl w:val="5FDE3F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EC56BB4"/>
    <w:multiLevelType w:val="hybridMultilevel"/>
    <w:tmpl w:val="CFC0753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3">
      <w:start w:val="1"/>
      <w:numFmt w:val="upperRoman"/>
      <w:lvlText w:val="%2."/>
      <w:lvlJc w:val="right"/>
      <w:pPr>
        <w:tabs>
          <w:tab w:val="num" w:pos="180"/>
        </w:tabs>
        <w:ind w:left="180" w:hanging="180"/>
      </w:pPr>
    </w:lvl>
    <w:lvl w:ilvl="2" w:tplc="09DE0B16">
      <w:start w:val="1"/>
      <w:numFmt w:val="lowerRoman"/>
      <w:lvlText w:val="%3."/>
      <w:lvlJc w:val="right"/>
      <w:pPr>
        <w:tabs>
          <w:tab w:val="num" w:pos="1031"/>
        </w:tabs>
        <w:ind w:left="1031" w:hanging="180"/>
      </w:pPr>
      <w:rPr>
        <w:b w:val="0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7BB717D"/>
    <w:multiLevelType w:val="singleLevel"/>
    <w:tmpl w:val="7890BCA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2" w15:restartNumberingAfterBreak="0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2"/>
  </w:num>
  <w:num w:numId="2">
    <w:abstractNumId w:val="17"/>
  </w:num>
  <w:num w:numId="3">
    <w:abstractNumId w:val="18"/>
  </w:num>
  <w:num w:numId="4">
    <w:abstractNumId w:val="10"/>
  </w:num>
  <w:num w:numId="5">
    <w:abstractNumId w:val="23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1"/>
  </w:num>
  <w:num w:numId="17">
    <w:abstractNumId w:val="16"/>
  </w:num>
  <w:num w:numId="18">
    <w:abstractNumId w:val="15"/>
  </w:num>
  <w:num w:numId="19">
    <w:abstractNumId w:val="14"/>
  </w:num>
  <w:num w:numId="20">
    <w:abstractNumId w:val="13"/>
  </w:num>
  <w:num w:numId="21">
    <w:abstractNumId w:val="20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"/>
    <w:lvlOverride w:ilvl="0">
      <w:startOverride w:val="1"/>
    </w:lvlOverride>
  </w:num>
  <w:num w:numId="25">
    <w:abstractNumId w:val="21"/>
  </w:num>
  <w:num w:numId="26">
    <w:abstractNumId w:val="12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characterSpacingControl w:val="doNotCompress"/>
  <w:hdrShapeDefaults>
    <o:shapedefaults v:ext="edit" spidmax="2050">
      <o:colormru v:ext="edit" colors="teal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A59"/>
    <w:rsid w:val="0002584F"/>
    <w:rsid w:val="000336EA"/>
    <w:rsid w:val="00035D07"/>
    <w:rsid w:val="00044D82"/>
    <w:rsid w:val="0008688B"/>
    <w:rsid w:val="00090E80"/>
    <w:rsid w:val="00092D22"/>
    <w:rsid w:val="0009705C"/>
    <w:rsid w:val="000B10B9"/>
    <w:rsid w:val="000F2C10"/>
    <w:rsid w:val="00100D74"/>
    <w:rsid w:val="00110D18"/>
    <w:rsid w:val="0011573E"/>
    <w:rsid w:val="00115AAD"/>
    <w:rsid w:val="00132026"/>
    <w:rsid w:val="00140C8C"/>
    <w:rsid w:val="00140DAE"/>
    <w:rsid w:val="00140DFE"/>
    <w:rsid w:val="00147B7C"/>
    <w:rsid w:val="0015180F"/>
    <w:rsid w:val="00155E7C"/>
    <w:rsid w:val="00167590"/>
    <w:rsid w:val="00175B90"/>
    <w:rsid w:val="00192DF7"/>
    <w:rsid w:val="00193653"/>
    <w:rsid w:val="00194F84"/>
    <w:rsid w:val="001B3840"/>
    <w:rsid w:val="001B50BE"/>
    <w:rsid w:val="001C153F"/>
    <w:rsid w:val="001C52B7"/>
    <w:rsid w:val="001F6729"/>
    <w:rsid w:val="00240FC0"/>
    <w:rsid w:val="00253B88"/>
    <w:rsid w:val="00264A8B"/>
    <w:rsid w:val="00276FA1"/>
    <w:rsid w:val="0028197D"/>
    <w:rsid w:val="00291B4A"/>
    <w:rsid w:val="002B208B"/>
    <w:rsid w:val="002B20EF"/>
    <w:rsid w:val="002B6636"/>
    <w:rsid w:val="002C3D7E"/>
    <w:rsid w:val="002D2B2E"/>
    <w:rsid w:val="002D3A97"/>
    <w:rsid w:val="002E03F1"/>
    <w:rsid w:val="002E0815"/>
    <w:rsid w:val="002F1DEE"/>
    <w:rsid w:val="00333E01"/>
    <w:rsid w:val="00335069"/>
    <w:rsid w:val="0033596B"/>
    <w:rsid w:val="003445D0"/>
    <w:rsid w:val="00360B6E"/>
    <w:rsid w:val="00361DEE"/>
    <w:rsid w:val="00362597"/>
    <w:rsid w:val="00370371"/>
    <w:rsid w:val="00371850"/>
    <w:rsid w:val="00376A7D"/>
    <w:rsid w:val="00395392"/>
    <w:rsid w:val="003A1EE9"/>
    <w:rsid w:val="003F49AE"/>
    <w:rsid w:val="003F4B09"/>
    <w:rsid w:val="003F7716"/>
    <w:rsid w:val="00404150"/>
    <w:rsid w:val="004042DC"/>
    <w:rsid w:val="004059F1"/>
    <w:rsid w:val="004063F1"/>
    <w:rsid w:val="00411F8B"/>
    <w:rsid w:val="004126DF"/>
    <w:rsid w:val="004146AF"/>
    <w:rsid w:val="004151D3"/>
    <w:rsid w:val="00427873"/>
    <w:rsid w:val="00437A59"/>
    <w:rsid w:val="00443A8C"/>
    <w:rsid w:val="00451034"/>
    <w:rsid w:val="00462720"/>
    <w:rsid w:val="0046435C"/>
    <w:rsid w:val="00473574"/>
    <w:rsid w:val="00477352"/>
    <w:rsid w:val="00485D2C"/>
    <w:rsid w:val="004912E4"/>
    <w:rsid w:val="004B1DE1"/>
    <w:rsid w:val="004B5C09"/>
    <w:rsid w:val="004B6630"/>
    <w:rsid w:val="004E227E"/>
    <w:rsid w:val="00526F89"/>
    <w:rsid w:val="00527B3A"/>
    <w:rsid w:val="00530BC4"/>
    <w:rsid w:val="00530FE7"/>
    <w:rsid w:val="00540360"/>
    <w:rsid w:val="0055217D"/>
    <w:rsid w:val="00554276"/>
    <w:rsid w:val="0056032B"/>
    <w:rsid w:val="00560580"/>
    <w:rsid w:val="00594250"/>
    <w:rsid w:val="005B47CD"/>
    <w:rsid w:val="005C0FBD"/>
    <w:rsid w:val="005E024E"/>
    <w:rsid w:val="005E13EB"/>
    <w:rsid w:val="005F01C3"/>
    <w:rsid w:val="005F16ED"/>
    <w:rsid w:val="00616B41"/>
    <w:rsid w:val="006178FE"/>
    <w:rsid w:val="00620AE8"/>
    <w:rsid w:val="00626390"/>
    <w:rsid w:val="00631336"/>
    <w:rsid w:val="00631C3B"/>
    <w:rsid w:val="00637BEA"/>
    <w:rsid w:val="0064628C"/>
    <w:rsid w:val="006551FB"/>
    <w:rsid w:val="00680296"/>
    <w:rsid w:val="00681A85"/>
    <w:rsid w:val="00687389"/>
    <w:rsid w:val="006928C1"/>
    <w:rsid w:val="006B152A"/>
    <w:rsid w:val="006C4749"/>
    <w:rsid w:val="006C4E44"/>
    <w:rsid w:val="006E4D04"/>
    <w:rsid w:val="006F03D4"/>
    <w:rsid w:val="006F0F04"/>
    <w:rsid w:val="007261B4"/>
    <w:rsid w:val="007372C3"/>
    <w:rsid w:val="0073755C"/>
    <w:rsid w:val="007573D2"/>
    <w:rsid w:val="00771C24"/>
    <w:rsid w:val="00776B8B"/>
    <w:rsid w:val="0078668D"/>
    <w:rsid w:val="00796C55"/>
    <w:rsid w:val="007B6A80"/>
    <w:rsid w:val="007C3748"/>
    <w:rsid w:val="007C5AE0"/>
    <w:rsid w:val="007D5836"/>
    <w:rsid w:val="007E2E04"/>
    <w:rsid w:val="007F02F5"/>
    <w:rsid w:val="007F4481"/>
    <w:rsid w:val="00807370"/>
    <w:rsid w:val="00817C28"/>
    <w:rsid w:val="008226FE"/>
    <w:rsid w:val="008240DA"/>
    <w:rsid w:val="008429E5"/>
    <w:rsid w:val="008675F5"/>
    <w:rsid w:val="00867EA4"/>
    <w:rsid w:val="00893565"/>
    <w:rsid w:val="00893A39"/>
    <w:rsid w:val="00896E68"/>
    <w:rsid w:val="00897D88"/>
    <w:rsid w:val="008E476B"/>
    <w:rsid w:val="009039CF"/>
    <w:rsid w:val="009203AB"/>
    <w:rsid w:val="0092089A"/>
    <w:rsid w:val="00932F50"/>
    <w:rsid w:val="009649C9"/>
    <w:rsid w:val="00984DA3"/>
    <w:rsid w:val="009921B8"/>
    <w:rsid w:val="00992F01"/>
    <w:rsid w:val="009A50D4"/>
    <w:rsid w:val="009B485F"/>
    <w:rsid w:val="009E08D9"/>
    <w:rsid w:val="00A01330"/>
    <w:rsid w:val="00A07662"/>
    <w:rsid w:val="00A31AB4"/>
    <w:rsid w:val="00A40F67"/>
    <w:rsid w:val="00A4238E"/>
    <w:rsid w:val="00A425B9"/>
    <w:rsid w:val="00A4767C"/>
    <w:rsid w:val="00A613ED"/>
    <w:rsid w:val="00A64CC0"/>
    <w:rsid w:val="00A816CB"/>
    <w:rsid w:val="00A84396"/>
    <w:rsid w:val="00A8640F"/>
    <w:rsid w:val="00A9231C"/>
    <w:rsid w:val="00A9639D"/>
    <w:rsid w:val="00AA4B49"/>
    <w:rsid w:val="00AB7939"/>
    <w:rsid w:val="00AD3796"/>
    <w:rsid w:val="00AE361F"/>
    <w:rsid w:val="00AE46D6"/>
    <w:rsid w:val="00AE7B41"/>
    <w:rsid w:val="00AF45CE"/>
    <w:rsid w:val="00B001FE"/>
    <w:rsid w:val="00B20F44"/>
    <w:rsid w:val="00B247A9"/>
    <w:rsid w:val="00B27B4C"/>
    <w:rsid w:val="00B435B5"/>
    <w:rsid w:val="00B52550"/>
    <w:rsid w:val="00B55578"/>
    <w:rsid w:val="00B55D06"/>
    <w:rsid w:val="00B62E06"/>
    <w:rsid w:val="00B64A21"/>
    <w:rsid w:val="00B75CFC"/>
    <w:rsid w:val="00B81A36"/>
    <w:rsid w:val="00B85ADD"/>
    <w:rsid w:val="00B86EEF"/>
    <w:rsid w:val="00B94BF3"/>
    <w:rsid w:val="00BA1810"/>
    <w:rsid w:val="00BA2F7E"/>
    <w:rsid w:val="00BA5416"/>
    <w:rsid w:val="00BE0482"/>
    <w:rsid w:val="00BF387A"/>
    <w:rsid w:val="00BF6639"/>
    <w:rsid w:val="00BF6F30"/>
    <w:rsid w:val="00C01BD7"/>
    <w:rsid w:val="00C0308C"/>
    <w:rsid w:val="00C05DFA"/>
    <w:rsid w:val="00C1643D"/>
    <w:rsid w:val="00C261A9"/>
    <w:rsid w:val="00C30BC9"/>
    <w:rsid w:val="00C3703C"/>
    <w:rsid w:val="00C729D2"/>
    <w:rsid w:val="00C72D6A"/>
    <w:rsid w:val="00C817E7"/>
    <w:rsid w:val="00C854F7"/>
    <w:rsid w:val="00C872EC"/>
    <w:rsid w:val="00CA33AB"/>
    <w:rsid w:val="00CF1BBB"/>
    <w:rsid w:val="00D11123"/>
    <w:rsid w:val="00D2355A"/>
    <w:rsid w:val="00D31AB7"/>
    <w:rsid w:val="00D57C2A"/>
    <w:rsid w:val="00D70CB2"/>
    <w:rsid w:val="00D9431E"/>
    <w:rsid w:val="00DB03FF"/>
    <w:rsid w:val="00DB401B"/>
    <w:rsid w:val="00DC0A7B"/>
    <w:rsid w:val="00DC79AD"/>
    <w:rsid w:val="00DD22AA"/>
    <w:rsid w:val="00DD28F0"/>
    <w:rsid w:val="00DE384E"/>
    <w:rsid w:val="00DF0BB9"/>
    <w:rsid w:val="00DF2868"/>
    <w:rsid w:val="00E2020C"/>
    <w:rsid w:val="00E3394A"/>
    <w:rsid w:val="00E46FB2"/>
    <w:rsid w:val="00E51FE8"/>
    <w:rsid w:val="00E60049"/>
    <w:rsid w:val="00E767A1"/>
    <w:rsid w:val="00E935D2"/>
    <w:rsid w:val="00E93A62"/>
    <w:rsid w:val="00E9740A"/>
    <w:rsid w:val="00E97899"/>
    <w:rsid w:val="00EA0603"/>
    <w:rsid w:val="00EA7EF8"/>
    <w:rsid w:val="00EB2303"/>
    <w:rsid w:val="00ED116C"/>
    <w:rsid w:val="00ED1A84"/>
    <w:rsid w:val="00EE51D2"/>
    <w:rsid w:val="00EF20A8"/>
    <w:rsid w:val="00EF43A8"/>
    <w:rsid w:val="00EF6B4B"/>
    <w:rsid w:val="00F038F2"/>
    <w:rsid w:val="00F14CB7"/>
    <w:rsid w:val="00F23697"/>
    <w:rsid w:val="00F27C91"/>
    <w:rsid w:val="00F36BB7"/>
    <w:rsid w:val="00F374B4"/>
    <w:rsid w:val="00F400F4"/>
    <w:rsid w:val="00F41610"/>
    <w:rsid w:val="00F564F7"/>
    <w:rsid w:val="00F73C7E"/>
    <w:rsid w:val="00F87E69"/>
    <w:rsid w:val="00F97A0B"/>
    <w:rsid w:val="00FA170B"/>
    <w:rsid w:val="00FA4FAB"/>
    <w:rsid w:val="00FB3809"/>
    <w:rsid w:val="00FB608D"/>
    <w:rsid w:val="00FC446E"/>
    <w:rsid w:val="00FC513E"/>
    <w:rsid w:val="00FC5995"/>
    <w:rsid w:val="00FD0BB2"/>
    <w:rsid w:val="00FD17E6"/>
    <w:rsid w:val="00FD5EE0"/>
    <w:rsid w:val="00FF3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teal"/>
    </o:shapedefaults>
    <o:shapelayout v:ext="edit">
      <o:idmap v:ext="edit" data="2"/>
    </o:shapelayout>
  </w:shapeDefaults>
  <w:decimalSymbol w:val="."/>
  <w:listSeparator w:val=","/>
  <w14:docId w14:val="6C074EB0"/>
  <w15:docId w15:val="{C1AE5F14-0216-45BE-99AC-F11AA2817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D7E"/>
    <w:pPr>
      <w:spacing w:after="200" w:line="276" w:lineRule="auto"/>
      <w:ind w:left="187"/>
    </w:pPr>
    <w:rPr>
      <w:rFonts w:asciiTheme="minorHAnsi" w:hAnsiTheme="minorHAnsi"/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361DEE"/>
    <w:pPr>
      <w:keepNext/>
      <w:spacing w:after="60"/>
      <w:ind w:left="0"/>
      <w:jc w:val="center"/>
      <w:outlineLvl w:val="0"/>
    </w:pPr>
    <w:rPr>
      <w:rFonts w:asciiTheme="majorHAnsi" w:hAnsiTheme="majorHAnsi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semiHidden/>
    <w:unhideWhenUsed/>
    <w:qFormat/>
    <w:rsid w:val="00A9231C"/>
    <w:pPr>
      <w:keepNext/>
      <w:spacing w:before="240" w:after="60"/>
      <w:ind w:left="0"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semiHidden/>
    <w:unhideWhenUsed/>
    <w:qFormat/>
    <w:rsid w:val="00AE36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uiPriority w:val="99"/>
    <w:unhideWhenUsed/>
    <w:qFormat/>
    <w:rsid w:val="00361DEE"/>
    <w:pPr>
      <w:numPr>
        <w:numId w:val="13"/>
      </w:numPr>
    </w:pPr>
  </w:style>
  <w:style w:type="character" w:styleId="PlaceholderText">
    <w:name w:val="Placeholder Text"/>
    <w:basedOn w:val="DefaultParagraphFont"/>
    <w:uiPriority w:val="99"/>
    <w:semiHidden/>
    <w:rsid w:val="00361DEE"/>
    <w:rPr>
      <w:color w:val="808080"/>
    </w:rPr>
  </w:style>
  <w:style w:type="paragraph" w:styleId="Date">
    <w:name w:val="Date"/>
    <w:basedOn w:val="Normal"/>
    <w:next w:val="Normal"/>
    <w:qFormat/>
    <w:rsid w:val="00361DEE"/>
    <w:pPr>
      <w:spacing w:after="48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1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D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1DEE"/>
    <w:pPr>
      <w:numPr>
        <w:numId w:val="11"/>
      </w:numPr>
      <w:spacing w:before="240" w:after="60"/>
      <w:ind w:left="187" w:hanging="187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4510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034"/>
    <w:rPr>
      <w:rFonts w:asciiTheme="minorHAnsi" w:hAnsiTheme="min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510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034"/>
    <w:rPr>
      <w:rFonts w:asciiTheme="minorHAnsi" w:hAnsiTheme="minorHAnsi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53B88"/>
    <w:pPr>
      <w:spacing w:before="100" w:beforeAutospacing="1" w:after="100" w:afterAutospacing="1" w:line="240" w:lineRule="auto"/>
      <w:ind w:left="0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225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customXml" Target="ink/ink1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rish%20Council\AppData\Roaming\Microsoft\Templates\Mtgminut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4F88E207C6D481D8C84B02163502F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611008-604E-4717-84F0-2924C3A31B2D}"/>
      </w:docPartPr>
      <w:docPartBody>
        <w:p w:rsidR="00575CBE" w:rsidRDefault="00E0439B">
          <w:pPr>
            <w:pStyle w:val="94F88E207C6D481D8C84B02163502F18"/>
          </w:pPr>
          <w:r>
            <w:t>[Click to select date]</w:t>
          </w:r>
        </w:p>
      </w:docPartBody>
    </w:docPart>
    <w:docPart>
      <w:docPartPr>
        <w:name w:val="9AE91A64310E43F582334F2049833A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48BFCD-048C-4446-83DF-90F70908056E}"/>
      </w:docPartPr>
      <w:docPartBody>
        <w:p w:rsidR="00575CBE" w:rsidRDefault="00E0439B">
          <w:pPr>
            <w:pStyle w:val="9AE91A64310E43F582334F2049833AD1"/>
          </w:pPr>
          <w:r w:rsidRPr="002C3D7E">
            <w:rPr>
              <w:rStyle w:val="PlaceholderText"/>
            </w:rPr>
            <w:t>[Facilitator Name]</w:t>
          </w:r>
        </w:p>
      </w:docPartBody>
    </w:docPart>
    <w:docPart>
      <w:docPartPr>
        <w:name w:val="FA7A138993C6400F9094BFA84535FA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9F8BD5-EF55-4290-9C7D-2D032C9672AB}"/>
      </w:docPartPr>
      <w:docPartBody>
        <w:p w:rsidR="00575CBE" w:rsidRDefault="00E0439B">
          <w:pPr>
            <w:pStyle w:val="FA7A138993C6400F9094BFA84535FA02"/>
          </w:pPr>
          <w:r>
            <w:t>[Facilitator Name]</w:t>
          </w:r>
        </w:p>
      </w:docPartBody>
    </w:docPart>
    <w:docPart>
      <w:docPartPr>
        <w:name w:val="436371D188C04478B1798F8D92E5C2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D73B13-C5AF-477A-ACD4-2F2E849E5BDE}"/>
      </w:docPartPr>
      <w:docPartBody>
        <w:p w:rsidR="001775D1" w:rsidRDefault="00521178" w:rsidP="00521178">
          <w:pPr>
            <w:pStyle w:val="436371D188C04478B1798F8D92E5C236"/>
          </w:pPr>
          <w:r>
            <w:rPr>
              <w:rStyle w:val="PlaceholderText"/>
            </w:rPr>
            <w:t>[Author]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439B"/>
    <w:rsid w:val="000E0A72"/>
    <w:rsid w:val="001775D1"/>
    <w:rsid w:val="00257059"/>
    <w:rsid w:val="002609C8"/>
    <w:rsid w:val="002822A5"/>
    <w:rsid w:val="003C367F"/>
    <w:rsid w:val="004F4E4E"/>
    <w:rsid w:val="00521178"/>
    <w:rsid w:val="00546E20"/>
    <w:rsid w:val="00575CBE"/>
    <w:rsid w:val="006D003E"/>
    <w:rsid w:val="00862DC3"/>
    <w:rsid w:val="00A22F92"/>
    <w:rsid w:val="00A765FD"/>
    <w:rsid w:val="00AE7E1E"/>
    <w:rsid w:val="00BD2D7F"/>
    <w:rsid w:val="00BD71FC"/>
    <w:rsid w:val="00E0439B"/>
    <w:rsid w:val="00E1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4F88E207C6D481D8C84B02163502F18">
    <w:name w:val="94F88E207C6D481D8C84B02163502F18"/>
  </w:style>
  <w:style w:type="character" w:styleId="PlaceholderText">
    <w:name w:val="Placeholder Text"/>
    <w:basedOn w:val="DefaultParagraphFont"/>
    <w:uiPriority w:val="99"/>
    <w:semiHidden/>
    <w:rsid w:val="00521178"/>
    <w:rPr>
      <w:color w:val="808080"/>
    </w:rPr>
  </w:style>
  <w:style w:type="paragraph" w:customStyle="1" w:styleId="9AE91A64310E43F582334F2049833AD1">
    <w:name w:val="9AE91A64310E43F582334F2049833AD1"/>
  </w:style>
  <w:style w:type="paragraph" w:customStyle="1" w:styleId="FA7A138993C6400F9094BFA84535FA02">
    <w:name w:val="FA7A138993C6400F9094BFA84535FA02"/>
  </w:style>
  <w:style w:type="paragraph" w:customStyle="1" w:styleId="436371D188C04478B1798F8D92E5C236">
    <w:name w:val="436371D188C04478B1798F8D92E5C236"/>
    <w:rsid w:val="00521178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8T17:04:18.38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 1722 6897,'-5'5'4935,"5"-5"-4442,-1 1 1,1-1-1,0 1 0,-1 0 1,1-1-1,0 1 1,0 0-1,0 0 1,0 16 2133,10 19-4572,-8-28 2903,0-1-951,0-1-1,0 0 1,0 1-1,0-1 1,1 0-1,0 0 1,7 9-1,-10-15-2,0 0 0,0 0 0,0 0 0,0 1 0,0-1 0,0 0 0,0 0 0,0 0 0,0 0 0,1 0 0,-1 0 0,0 0 0,0 0 0,0 0 1,0 0-1,0 0 0,0 0 0,0 0 0,0 0 0,0 0 0,0 0 0,1 0 0,-1 0 0,0 0 0,0 0 0,0 0 0,0 0 0,0 0 0,0 0 0,0 0 0,0 0 0,0 0 0,1 0 0,-1 0 0,0 0 0,0 0 0,0 0 0,0 0 0,0 0 0,0 0 0,0-1 0,0 1 0,0 0 0,0 0 0,0 0 0,0 0 0,0 0 0,0 0 0,0 0 0,1 0 0,-1 0 0,0 0 0,0 0 0,0-1 0,0 1 0,0 0 1,0 0-1,0 0 0,0 0 0,0 0 0,0 0 0,0 0 0,0 0 0,0 0 0,-1-1 0,3-12 292,1-2-239,13-75 2,5 1-1,3 1 1,63-149 0,122-200-139,-173 364 84,20-40 26,94-142 0,-141 241-28,1 2 1,0-1 0,0 1 0,1 0-1,1 1 1,0 1 0,1 0 0,14-9 0,-21 15-1,0 1 1,0 0 0,0 1 0,1-1-1,-1 1 1,1 1 0,-1-1-1,1 1 1,-1 0 0,1 1 0,0-1-1,-1 1 1,1 1 0,0-1 0,-1 1-1,1 0 1,0 1 0,-1 0 0,1 0-1,-1 0 1,0 0 0,7 5 0,-2 0-1,0 0 1,0 0-1,-1 1 0,0 0 1,0 1-1,-1 1 1,0-1-1,-1 1 1,0 1-1,-1-1 0,0 1 1,0 1-1,-2-1 1,1 1-1,-1 0 0,-1 0 1,0 1-1,4 25 1,-4-16 5,-1 1-1,-2 1 1,0-1 0,-1 0 0,-2 0 0,0 0-1,-2 0 1,0 0 0,-15 42 0,10-39 28,-1-1 0,-2 0 1,0-1-1,-2-1 0,0 0 1,-2 0-1,0-2 0,-2 0 1,0 0-1,-1-2 0,-1-1 1,-1 0-1,-1-1 0,0-2 1,-1 0-1,-43 20 0,-18-2 53,0-5 0,-153 32 0,128-46 5,60-10 160,49-4-238,-1 0 0,0 0 0,1 0 1,-1 0-1,0 0 0,1 0 0,-1 0 0,0 0 0,1 0 1,-1 0-1,0 1 0,1-1 0,-1 0 0,1 0 0,-1 1 0,0-1 1,1 0-1,-1 1 0,1-1 0,-1 0 0,1 1 0,-1-1 0,1 1 1,-1-1-1,1 1 0,-1-1 0,1 1 0,0-1 0,-1 1 1,1-1-1,0 1 0,0 0 0,-1-1 0,1 1 0,0 0 0,0-1 1,0 1-1,0-1 0,0 1 0,0 0 0,0-1 0,0 1 1,0 0-1,0-1 0,0 1 0,0 0 0,0-1 0,0 1 0,1 0 1,-1-1-1,0 1 0,1-1 0,0 2 0,2 4 89,2 1 0,-1-1 0,1 0-1,6 6 1,-4-4 3,45 50 292,56 66-44,-86-95-439,-1 0 0,26 48 0,-42-66-152,0 1 0,-1-1 0,0 1 0,3 16 0,-2-5-1816,0-18-934,4-9 1285</inkml:trace>
  <inkml:trace contextRef="#ctx0" brushRef="#br0" timeOffset="596.23">1045 1438 8058,'41'84'3847,"-40"-83"-3706,-1 0-1,1 0 1,-1 1-1,1-1 1,-1 0 0,0 0-1,1 0 1,-1 1-1,0-1 1,0 0-1,0 1 1,0-1 0,0 0-1,0 0 1,0 1-1,-1-1 1,1 0-1,0 0 1,-1 2-1,0-1 91,-2 7-72,1 1 0,0-1 0,1 1 0,0 0 0,0 15 0,-1 14 6,-2-16-53,-1-1 0,0 0 0,-2 0 0,0-1 0,-2 0 0,0 0 0,-2-1 0,0 0 0,-1-1 0,-1 0 0,0-1 0,-24 24 0,28-36 70,5-10-30,6-17 21,-1 16-165,19-146 161,34-183-155,-30 240-38,5 2 0,3 0 0,5 2 0,48-85 0,113-181-109,-130 249 219,95-116 1,-141 197-5,0 1 1,2 1-1,0 1 1,51-37-1,-64 53-33,0 0 0,0 1 0,1 0 0,0 0 0,0 2 0,0-1 0,1 1 0,-1 1 0,1 1 0,0-1 0,0 2 0,-1 0 0,1 0 0,0 2 0,18 1 0,-22 0-5,1 0-1,-1 0 1,0 1-1,-1 0 1,1 1-1,0 0 1,-1 0-1,0 1 1,0 0-1,0 0 1,-1 1-1,0 0 1,0 0-1,9 11 1,-10-9-10,1 1 0,-1 0-1,-1 0 1,0 1 0,0 0 0,-1 0 0,0 0 0,-1 0 0,0 0 0,-1 1 0,0-1 0,1 18 0,-3-3-8,0-1 1,-2 1-1,-1 0 0,-1-1 1,-1 0-1,-1 0 1,-1 0-1,-10 23 1,-12 18-3,-56 94 0,-75 88-57,119-193 7,-2-2 1,-67 63-1,79-87-123,-2-2-1,0-1 1,-2-1 0,-57 28 0,64-38-371,0-2 1,-1-1 0,0-2 0,-1 0-1,0-2 1,-55 5 0,-8-10-375</inkml:trace>
  <inkml:trace contextRef="#ctx0" brushRef="#br0" timeOffset="1237.26">1818 984 12651,'11'0'911,"1"0"0,-1 1 0,1 0 0,14 4 0,-18-3-841,-1 1-1,1-1 0,-1 2 1,1-1-1,-1 1 0,0 0 1,-1 0-1,1 1 0,-1 0 1,0 0-1,8 9 1,-6-5 49,0 1 0,0 0 0,-1 1 0,0 0 0,-1 0 0,-1 0 0,1 1 0,3 14 0,-3-7 45,-2 0 0,0-1 0,-1 2 0,0 36 1,-4-24-74,-1-1 1,-1 0 0,-2 0 0,-2 0 0,0 0 0,-17 41 0,11-45-222,0 1 0,-2-2 1,-23 32-1,12-19-294,23-33 311,5-5 59,8-8 26,-9 7 25,43-32 13,-2-1 0,-1-2 0,63-70 0,-78 74 27,-1-1 1,-1-1-1,-2-1 1,-2-1-1,28-62 1,-47 92-8,3-3 129,0 0 0,-2-1-1,1 0 1,-1 0 0,2-9-1,-4 18-133,0 0-1,0-1 1,0 1-1,0 0 0,0 0 1,0-1-1,0 1 1,0 0-1,0-1 1,0 1-1,0 0 0,0 0 1,0-1-1,0 1 1,0 0-1,0 0 0,0-1 1,0 1-1,0 0 1,-1-1-1,1 1 0,0 0 1,0 0-1,0 0 1,0-1-1,-1 1 1,1 0-1,0 0 0,0 0 1,0-1-1,-1 1 1,1 0-1,0 0 0,0 0 1,-1 0-1,1 0 1,-1-1-1,-9 7 532,-8 15-51,13-13-440,0 1 0,1 0 0,0 0 0,1 0 0,0 0 0,0 1 0,1-1 0,0 1 0,0 14 1,0 1-80,2-1 0,4 43 0,0-41-33,0 1-1,1-2 1,2 1-1,1-1 1,14 32-1,-16-44 44,1 1 1,1-1-1,1 0 0,0-1 0,0 0 1,1 0-1,0-1 0,1 0 0,1-1 0,21 15 1,-8-10 44,1 0 1,1-2 0,0-1 0,1-2 0,0 0 0,0-2 0,1-1 0,0-1-1,0-2 1,1-1 0,-1-1 0,47-3 0,-52 0-38,1-2 0,-1 0-1,0-2 1,-1 0 0,1-2 0,-1-1 0,-1 0-1,1-2 1,-1 0 0,-1-2 0,0 0 0,-1-2 0,0 0-1,-1-1 1,31-31 0,-30 21-19,0 0-1,-2-2 1,-1 0 0,-1-1-1,-1 0 1,-1-2 0,-2 1-1,-1-2 1,-2 1-1,9-47 1,-12 39 2,-1-1 0,-2 0 0,-2 0 0,-1 0 0,-2 0 0,-2 1 1,-1-1-1,-14-47 0,6 39 11,-3 0 1,-1 1 0,-3 1-1,-1 1 1,-3 1 0,-1 1-1,-2 1 1,-55-64 0,71 92-8,-1 1 1,0 1 0,0 0 0,-1 1-1,-28-18 1,36 25-59,-1 1 0,0-1 0,1 1 1,-1 0-1,0 0 0,0 1 0,0 0 0,0 0 0,0 0 0,0 1 0,-1-1 1,1 2-1,0-1 0,0 1 0,0 0 0,0 0 0,0 0 0,0 1 1,-6 3-1,3-1-226,0 0 0,0 1-1,1 1 1,0-1 0,0 1 0,0 1 0,1 0 0,0 0 0,-6 8 0,-8 11-1890,-23 42-1,39-59 1799,-56 97-1706</inkml:trace>
  <inkml:trace contextRef="#ctx0" brushRef="#br0" timeOffset="1914.44">3489 1866 15131,'0'0'85,"0"0"-1,0 0 1,0-1 0,0 1-1,-1 0 1,1 0-1,0 0 1,0 0-1,0-1 1,0 1-1,0 0 1,0 0 0,0 0-1,0 0 1,0-1-1,0 1 1,0 0-1,0 0 1,0 0 0,0 0-1,0-1 1,0 1-1,0 0 1,0 0-1,0 0 1,0-1 0,0 1-1,0 0 1,0 0-1,0 0 1,0 0-1,0-1 1,0 1 0,0 0-1,0 0 1,1 0-1,-1 0 1,0 0-1,0-1 1,0 1 0,0 0-1,0 0 1,1 0-1,-1 0 1,0 0-1,0 0 1,0 0-1,0 0 1,1-1 0,-1 1-1,0 0 1,0 0-1,0 0 1,0 0-1,1 0 1,-1 0 0,0 0-1,0 0 1,-24-17-817,-1-1 532,16 8 407,1 0-1,0 0 0,-10-20 0,12 19 166,-1-1 1,-1 2-1,-12-15 0,17 22-298,0 0-1,0 0 1,-1 0-1,1 1 1,-1-1-1,0 1 1,0 0-1,0 0 1,0 0-1,0 1 1,0 0 0,0-1-1,0 1 1,-7 0-1,8 0-39,1 1 0,-1 0 1,0 0-1,1 1 0,-1-1 0,0 0 0,1 1 0,-1 0 0,1-1 0,-1 1 0,1 0 1,-1 0-1,1 1 0,-1-1 0,1 0 0,0 1 0,0 0 0,-3 1 0,2 1-11,0-1-1,0 1 0,0 0 0,0 0 0,1 0 0,0 0 0,-1 0 0,2 0 0,-1 1 0,-1 4 0,1-3-25,1-1 0,-1 1 0,1-1 0,1 1 0,-1 0 0,1-1 0,0 1 1,0 0-1,1-1 0,-1 1 0,1 0 0,1-1 0,-1 1 0,1-1 0,0 0 0,0 1 0,0-1 0,5 7 0,-1-5 0,0-1-1,1 0 1,0 0-1,0 0 1,1-1 0,-1 0-1,1 0 1,16 6-1,6 1 17,36 9-1,-59-19-10,53 12 9,1-2 0,0-2 0,1-3 0,0-3 0,110-7 0,-62-8-4,-1-4 1,151-41-1,-177 33 1,157-66 0,-194 67-8,0-2 0,-2-2 0,-1-2 0,64-55 0,-72 52 1,-2-2-1,-1-1 1,-2-2-1,-1-1 1,-2-1 0,42-79-1,-52 81-7,-1-1 0,-3 0 0,0-1 0,-3 0 0,-1-1 0,-2-1 0,-1 1 0,-1-60 0,-6 41-10,-3 1 0,-3 0 0,-15-62 0,3 41-8,-46-119 1,60 186 24,-17-38-1,21 46 2,0 1-1,0 0 0,0 1 0,0-1 0,-1 0 1,1 0-1,0 0 0,-1 1 0,0-1 0,1 1 0,-1-1 1,0 1-1,0 0 0,0 0 0,0 0 0,-3-2 1,3 3 0,1 0 0,-1 0 0,1 0 0,-1 1 0,1-1 0,-1 0 0,1 1 1,-1-1-1,1 1 0,-1-1 0,1 1 0,0 0 0,-1-1 0,1 1 0,0 0 0,-1 0 1,1 0-1,0 0 0,0 0 0,0 0 0,0 0 0,0 1 0,-1 1 0,-26 42 45,22-34-33,-470 902 388,470-899-399,-106 220 45,83-166-57,-29 102 1,53-151-53,1 0 1,1 0 0,0 0 0,1 0-1,2 0 1,1 26 0,-1-39-32,1 0-1,0 1 1,0-1 0,0 0 0,1 0 0,0 0-1,0-1 1,1 1 0,0 0 0,0-1 0,0 0-1,0 0 1,1 0 0,0 0 0,0 0 0,0-1-1,1 1 1,-1-1 0,1 0 0,0-1 0,0 1-1,8 3 1,-5-4-243,1 0-1,0 0 1,1-1 0,-1 0-1,0 0 1,1-1-1,-1-1 1,1 1-1,-1-1 1,1-1 0,-1 0-1,1 0 1,-1-1-1,11-4 1,6-2-1454,-1-1 0,1-2 1,40-23-1,5-10-419</inkml:trace>
  <inkml:trace contextRef="#ctx0" brushRef="#br0" timeOffset="2453.6">4940 1665 10978,'3'-1'8192,"-1"1"-8133,-1 0 0,0 0 0,1 1 0,-1-1 0,0 1 0,1-1 0,-1 1 0,0-1 0,0 1 0,1 0 0,0 1 0,5 7 35,0 1 1,-1 0 0,-1 0-1,0 1 1,7 18 0,-12-28-90,3 7 38,-2-1 1,1 1-1,-1 0 0,0 0 1,0 0-1,-1 0 0,0 0 0,-3 14 1,2-15-27,1 0 0,-1 1 1,1-1-1,0 0 0,1 0 1,0 1-1,2 10 0,-2-16-16,-1-1-1,1 1 1,0-1-1,-1 1 0,1-1 1,0 0-1,0 1 1,0-1-1,0 0 1,0 0-1,0 1 1,1-1-1,-1 0 1,0 0-1,0-1 1,1 1-1,-1 0 1,1 0-1,-1 0 1,0-1-1,1 1 0,0-1 1,-1 1-1,1-1 1,-1 0-1,1 0 1,-1 0-1,1 1 1,0-1-1,-1-1 1,1 1-1,-1 0 1,1 0-1,1-1 1,8-1 5,-1-1 0,0-1 0,0 0 0,12-6 0,-22 10-6,377-202-220,-304 155 186,-2-4 0,-2-2-1,-3-4 1,94-103 0,-82 68 67,-4-3 1,111-187-1,-48 29 768,-74 135 149,-39 79-411,-24 38-529,0 1 0,1-1 0,-1 1-1,0 0 1,1-1 0,-1 1 0,0-1 0,1 1 0,-1 0 0,1-1 0,-1 1-1,0 0 1,1-1 0,-1 1 0,1 0 0,-1-1 0,1 1 0,-1 0 0,1 0-1,-1 0 1,1 0 0,-1 0 0,1-1 0,0 1 0,-1 0 0,1 0-1,-1 0 1,1 0 0,-1 0 0,1 1 0,-1-1 0,1 0 0,-1 0 0,1 0-1,-1 0 1,2 1 0,-2 0 2,1 0-1,0 1 1,0-1-1,0 0 1,-1 1 0,1-1-1,-1 0 1,1 1-1,-1-1 1,1 1-1,-1-1 1,0 1 0,0-1-1,0 3 1,0 22 10,-1 0 1,-1-1-1,-2 1 0,-9 37 1,-4-5-111,-2 0 0,-3-2 1,-58 107-1,-118 150-1858,177-283 839,-22 47 0,42-76 1093,0 1-139,-1 0 0,1 1 0,0 0 1,0-1-1,0 1 0,0-1 0,1 1 0,-1 5 0,1-8 124,0 1 0,0-1-1,0 0 1,0 1 0,0-1-1,0 0 1,0 1 0,1-1-1,-1 0 1,0 1 0,0-1-1,0 0 1,1 1 0,-1-1-1,0 0 1,0 0 0,1 1-1,-1-1 1,0 0 0,0 0-1,1 0 1,-1 1 0,0-1-1,1 0 1,-1 0 0,0 0-1,1 0 1,0 1 0,21-3-558,97-34 400,-72 20 150,1 2 0,1 2 0,55-6 0,-89 17 162,0 0 0,1 1 0,-1 1 0,1 0 1,-1 1-1,0 0 0,0 1 0,0 1 0,0 1 0,0 0 0,-1 1 0,0 0 1,0 1-1,19 14 0,-2 3 730,-1 1 0,-1 2 1,-1 0-1,46 62 0,81 141 2645,-123-179-3081,-22-35-414,-8-11-135,1-1 1,-1 1-1,1-1 0,1 1 1,-1-1-1,0 0 0,1 0 0,0 0 1,0 0-1,8 4 0,-12-7 78,1-1-1,-1 0 0,1 1 1,-1-1-1,1 0 1,-1 0-1,1 0 0,-1 0 1,1 0-1,-1 1 0,1-1 1,0 0-1,-1 0 1,1 0-1,-1 0 0,1 0 1,-1-1-1,1 1 1,0 0-1,-1 0 0,1 0 1,-1 0-1,1-1 0,-1 1 1,1 0-1,-1 0 1,1-1-1,-1 1 0,0 0 1,1-1-1,-1 1 1,1-1-1,14-29-1011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8T17:04:27.45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 1250 4241,'0'0'68,"0"0"0,-1 0 0,1 0 0,0-1 0,-1 1 0,1 0 0,0 0 0,-1-1 0,1 1 0,0 0 0,0-1-1,-1 1 1,1 0 0,0-1 0,0 1 0,0 0 0,0-1 0,-1 1 0,1 0 0,0-1 0,0 1 0,0-1 0,0 1 0,0 0 0,0-1 0,0 1 0,0-1 0,0 1 0,0 0 0,0-1 0,0 1 0,0 0 0,0-1 0,1 1 0,-1-1 0,0 1 0,0 0 0,0-1 0,0 1 0,1 0 0,-1-1-1,0 1 1,0 0 0,1-1 0,-1 1 0,1 0 0,19-22-62,-7 10 825,-12 10-733,0 1 0,0-1 0,0 1 0,0-1 0,0 0 0,0 0 0,0 1 0,-1-1 0,1 0 0,-1 0 0,1 0 0,-1 0 0,0 0 0,1 0 0,-1 0 0,0 0 0,0 0 0,0 0 0,-1 1-1,1-1 1,0 0 0,-1 0 0,0-2 0,-3-21 3335,12 28-3255,-6 1-180,0-1 0,0 0 1,-1 1-1,1-1 0,-1 1 0,1-1 1,-1 1-1,0 0 0,-1-1 1,2 7-1,-1 32-29,-1-39 27,-1 0-1,1-1 0,-1 1 0,0 0 1,0 0-1,0 0 0,0 0 1,0 0-1,0-1 0,-1 1 0,1-1 1,-1 1-1,0-1 0,0 1 0,0-1 1,-4 4-1,5-6 6,0 1 1,0-1-1,1 1 1,-1-1-1,0 1 1,0-1-1,0 1 0,0-1 1,0 0-1,0 1 1,0-1-1,0 0 1,0 0-1,0 0 0,0 0 1,0 0-1,0 0 1,0 0-1,-1-1 1,0 1 3,1-1 1,0 1 0,0-1-1,0 0 1,0 0 0,0 0-1,0 1 1,0-1 0,0 0-1,0 0 1,0 0 0,0-1-1,1 1 1,-1 0 0,0 0-1,1 0 1,-1 0 0,0-3-1,-1-4 49,0 0-1,0-1 1,0 1-1,1-1 1,1 1 0,0-17-1,8-55 464,-7 73-474,42-241 797,-29 192-803,3 1 0,31-73 0,-14 55-41,3 2 1,4 1-1,96-128 0,-124 184 16,1 0-1,0 1 1,1 0-1,0 1 0,1 1 1,0 1-1,1 0 1,0 1-1,1 0 0,0 2 1,0 0-1,0 1 1,1 1-1,0 1 0,0 0 1,30-1-1,-29 4-7,0 0 0,1 2 0,-1 0 0,0 1 0,0 1 0,0 1 0,-1 1 0,1 1 0,-1 0 0,0 2 0,-1 0 0,1 1 0,-2 1 0,1 0 0,25 21 0,-33-22 11,0 0-1,-1 1 1,0 0 0,-1 0-1,0 1 1,-1 0 0,7 13-1,-10-17 18,-1 2 0,0-1 0,0 0-1,0 1 1,-1-1 0,-1 1 0,1 0 0,-1-1-1,-1 1 1,0 0 0,-1 15 0,-3-7 66,0 0-1,-1-1 1,0 1 0,-1-1 0,-1 0 0,-1-1 0,0 1 0,-21 26 0,2-5 95,-3-3 1,-39 38-1,17-25-111,-2-2-1,-2-3 1,-2-2 0,-106 54-1,158-91-16,5-2-24,-1-1 1,1 1 0,0-1 0,0 1 0,-1 0 0,1-1 0,0 1 0,0 0 0,0 0-1,0 0 1,0 0 0,0 0 0,0 0 0,-1 1 0,2 0-17,1-1 1,-1 0-1,0 0 0,1 1 1,-1-1-1,0 0 1,1 0-1,-1 0 0,1 1 1,0-1-1,-1 0 0,1 0 1,0 0-1,0 0 1,0 0-1,0 0 0,0-1 1,0 1-1,1 1 1,11 11 108,1-1 0,1-1 0,0 0 0,26 14 0,74 31 24,-28-14-144,-18-3-40,-34-18-1413,54 24 0,-67-39-510,2-6 841</inkml:trace>
  <inkml:trace contextRef="#ctx0" brushRef="#br0" timeOffset="581.42">1832 1202 14411,'6'9'432,"-1"-1"-1,0 1 1,0 1 0,-1-1-1,0 1 1,0-1-1,-1 1 1,0 0 0,2 18-1,-4-14-315,0 0-1,-1 0 1,-1 0-1,0 0 0,-1-1 1,-5 24-1,2-19-150,-1 0-1,-1 0 1,-1 0-1,0-1 1,-1 0 0,-1-1-1,-1 0 1,0 0-1,-1-1 1,-22 22-1,29-33 14,1-1 0,0 1 0,-1-1 0,0 1-1,-5 2 1,9-6 17,0 1 0,0-1 0,0 1 0,0-1-1,0 0 1,0 1 0,0-1 0,0 0 0,0 0 0,0 0-1,0 0 1,-1 0 0,1 0 0,0 0 0,0 0 0,0 0-1,0 0 1,0 0 0,0-1 0,0 1 0,0-1 0,0 1 0,0-1-1,0 1 1,0-1 0,0 1 0,0-1 0,0 0 0,0 1-1,1-1 1,-1 0 0,0 0 0,1 0 0,-1 0 0,0 1 0,0-3-1,-2-3-2,0 0-1,1-1 0,-1 1 0,1-1 0,1 0 0,-1 0 0,1-7 1,-2-54-23,2 50 23,14-371-51,0 114 293,-12 228 16,3 0 1,14-74 0,-11 91-199,2 0-1,1 1 1,1 0 0,30-53 0,-21 47-58,2 2 1,1 0 0,1 1 0,2 2 0,2 1-1,30-27 1,-33 36 3,1 1-1,0 1 0,2 1 1,0 1-1,1 1 0,0 2 1,58-18-1,-55 23 11,0 0 1,0 2-1,45-2 0,-60 7-5,-1 2 0,1-1 0,-1 2 0,1 0 0,-1 1-1,0 1 1,0 0 0,23 10 0,-31-10-4,1 0 1,-1 1-1,0 0 0,-1 0 0,1 1 1,-1 0-1,0 0 0,0 1 1,-1 0-1,0 0 0,0 1 0,-1-1 1,0 1-1,0 1 0,-1-1 1,0 0-1,0 1 0,-1 0 0,0 0 1,-1 0-1,0 0 0,0 1 1,-1-1-1,0 0 0,-1 1 0,0-1 1,0 0-1,-1 1 0,-4 17 1,0-6 0,-1-1 0,-1 0 1,-1 0-1,-1 0 1,-1-1-1,0 0 0,-1-1 1,-17 20-1,-13 13 6,-67 64-1,-278 231-145,380-341 127,-9 8-265,-1-1 1,-32 19-1,42-28 65,1-1 1,0 1-1,-1-1 0,0 0 1,1-1-1,-1 0 0,0 0 1,0 0-1,0 0 0,0-1 1,0 0-1,0 0 0,-10-2 1,-9-5-1969,0 0 1,-35-16 0,42 15 922,-15-4-343</inkml:trace>
  <inkml:trace contextRef="#ctx0" brushRef="#br0" timeOffset="1136.01">2497 697 11971,'28'-1'2272,"-13"-1"-1400,1 1 0,0 2 0,26 2-1,-37-2-847,0 0 0,0 0 0,0 1-1,-1 0 1,1 0 0,0 0 0,-1 0-1,1 1 1,-1-1 0,0 1 0,0 1-1,0-1 1,0 0 0,0 1 0,5 6 0,-3 0-11,0 0 0,-1 0 1,0 1-1,0-1 0,-1 1 1,-1 0-1,5 21 0,7 83 378,-9 112 143,-7-177-612,1-45 58,0 0 1,0 0-1,1 0 0,-1 0 0,1-1 0,0 1 1,0 0-1,1 0 0,-1-1 0,4 6 1,-5-9 14,1 0 0,0 1 0,0-1 1,0-1-1,0 1 0,0 0 0,0 0 1,0 0-1,0 0 0,0-1 1,0 1-1,0 0 0,0-1 0,1 1 1,-1-1-1,1 1 0,1-1 6,0 0 0,-1 1 1,1-1-1,-1 0 0,1-1 0,-1 1 0,1 0 0,-1-1 0,1 1 1,4-3-1,7-3 17,0 0 0,-1-1 1,1-1-1,23-18 0,49-46 15,-68 56-28,31-30 234,85-99 1,-122 131 95,-12 14-323,-1 0-1,1 0 1,0 0 0,0 0-1,0 0 1,0 0 0,0 1-1,0-1 1,0 0-1,0 0 1,0 0 0,0 0-1,0 0 1,0 0 0,0 0-1,0 0 1,0 0 0,0 0-1,0 0 1,0 0 0,0 0-1,0 0 1,0 0 0,0 1-1,0-1 1,0 0 0,0 0-1,0 0 1,0 0 0,0 0-1,0 0 1,0 0-1,0 0 1,1 0 0,-1 0-1,0 0 1,0 0 0,0 0-1,0 0 1,0 0 0,0 0-1,0 0 1,0 0 0,0 0-1,-14 25 748,13-22-755,-56 89 1249,-23 40-445,67-108-808,1 1 0,1 1 0,-11 36 0,20-56-41,1 1-1,-1 0 0,1 0 1,0-1-1,1 1 0,-1 0 1,1 0-1,1 0 0,-1 0 1,1 0-1,1 0 0,2 9 1,-2-12 14,0 0 0,0 0 0,0 0 0,1-1 1,-1 1-1,1-1 0,0 1 0,0-1 0,0 0 1,1 0-1,-1 0 0,1-1 0,0 1 0,0-1 1,-1 0-1,2 0 0,-1 0 0,0 0 0,5 0 1,7 2 0,0-1 1,0 0-1,1-2 1,-1 0-1,1-1 1,-1 0-1,0-1 1,1-1-1,27-7 1,23-8 37,1-2 0,-2-3 0,-1-3 0,-1-3 0,-1-3 0,-2-2 0,-1-3 0,106-85 0,-133 93-18,0-3 1,-2 0-1,52-69 0,-69 81-1,-1-2 0,-1 0-1,0 0 1,-2-1 0,-1-1 0,0 0-1,-2 0 1,8-37 0,-13 46 21,-1 1 0,0 0 0,-1-1 0,0 1 0,-1-1 0,0 1 0,-6-23-1,4 26 12,0 0 1,-1 0-1,0 1 0,-1-1 0,0 1 0,-1 0 0,1 1 0,-2-1 0,1 1 0,-10-8 0,-5-4 53,-2 2 1,0 1 0,-1 1-1,0 1 1,-1 1 0,-1 1 0,0 1-1,-1 2 1,0 0 0,-40-7-1,55 14-269,1 1 0,-1 0 0,0 0 0,0 2-1,0-1 1,0 2 0,0-1 0,0 2 0,1-1-1,-1 2 1,0 0 0,1 0 0,0 1 0,0 0 0,0 1-1,-13 7 1,4 0-1603,0 1 0,-25 20 0,3 7 139</inkml:trace>
  <inkml:trace contextRef="#ctx0" brushRef="#br0" timeOffset="1769.57">4202 1402 10730,'44'-13'3016,"-27"7"-2805,30-16-1,-46 22-198,-1 0 1,0 0-1,0 0 1,1 0-1,-1-1 1,0 1-1,0 0 1,1 0-1,-1 0 1,0 0-1,0 0 1,0-1-1,1 1 1,-1 0-1,0 0 0,0-1 1,0 1-1,0 0 1,0 0-1,1 0 1,-1-1-1,0 1 1,0 0-1,0 0 1,0-1-1,0 1 1,0 0-1,0-1 1,0 1-1,0 0 0,0 0 1,0-1-1,0 1 1,0 0-1,0 0 1,0-1-1,0 1 1,0 0-1,0-1 1,0 1-1,-1 0 1,1 0-1,0 0 1,0-1-1,0 1 0,-16-11 550,-24-4 925,30 13-1239,7 0-62,0 2 0,1-1-1,-1 0 1,0 0 0,0 1 0,0 0 0,0-1-1,1 1 1,-1 0 0,0 1 0,0-1 0,0 0-1,0 1 1,0 0 0,1-1 0,-1 1 0,0 0-1,1 0 1,-1 1 0,0-1 0,-3 4 0,-14 8 286,-77 56 604,88-61-1047,1 0 0,-1 0 0,1 1-1,1 0 1,-1 0 0,1 1 0,-9 18 0,14-25-27,1 1 0,-1-1 0,1 0 1,0 1-1,0-1 0,0 1 1,1-1-1,-1 1 0,1-1 0,0 1 1,0 0-1,0-1 0,0 1 1,0-1-1,1 1 0,0-1 0,0 1 1,0-1-1,0 1 0,0-1 1,1 0-1,-1 0 0,1 0 0,0 0 1,0 0-1,0 0 0,1 0 1,-1 0-1,1-1 0,-1 1 0,1-1 1,0 0-1,0 0 0,0 0 1,0 0-1,0 0 0,0-1 0,1 1 1,-1-1-1,0 0 0,7 1 1,7 1 14,0 0 0,0-1 0,1-2 0,-1 1 0,0-2 0,28-4 0,105-26 39,-116 22-50,61-15 6,-1-4 1,90-42-1,-124 43-23,-2-3 0,0-2 0,-3-3 1,53-42-1,-49 26 14,-2-1 1,-3-4-1,-2-2 1,-2-2-1,-4-2 1,-2-2 0,-3-1-1,-2-3 1,-4-1-1,-3-2 1,39-124-1,-61 161 96,-2-1 0,-2 0-1,3-38 1,-8 67-50,-1-1-1,0 1 1,0 0 0,0-1-1,-3-9 1,3 15-41,0 1 0,0-1 0,-1 1 0,1-1 1,0 0-1,0 1 0,-1-1 0,1 1 0,0-1 0,-1 1 0,1 0 0,0-1 0,-1 1 0,1-1 0,-1 1 0,1 0 0,-1-1 1,1 1-1,-1 0 0,1-1 0,-1 1 0,1 0 0,-1 0 0,1 0 0,-1-1 0,1 1 0,-1 0 0,1 0 0,-1 0 1,0 0-1,1 0 0,-1 0 0,1 0 0,-1 0 0,0 0 0,1 0 0,-1 1 0,1-1 0,-1 0 0,1 0 0,-1 0 1,1 1-1,-1-1 0,1 0 0,-1 1 0,1-1 0,-1 0 0,1 1 0,-1 0 0,-4 3 46,0 0 1,1 0-1,0 0 0,-6 8 0,-188 264 486,60-80-328,53-82-286,3-5-209,-85 145 1,159-239 224,0-1-1,1 1 0,1 1 1,0-1-1,2 1 0,-5 23 1,8-36 39,1 0 1,0 0 0,0 0-1,0 0 1,0 0 0,1-1-1,-1 1 1,1 0 0,0 0-1,-1 0 1,1-1 0,1 1-1,-1 0 1,0-1 0,1 1-1,-1-1 1,1 1 0,0-1-1,0 0 1,-1 0 0,2 0-1,-1 0 1,0 0 0,0 0-1,1 0 1,-1-1 0,1 1-1,-1-1 1,1 0 0,0 0-1,-1 0 1,1 0 0,4 1 0,2 0-458,1 0 1,0-1 0,0 0 0,-1 0 0,1-1 0,0 0 0,0-1 0,15-3 0,14-7-2888,2-5 1373</inkml:trace>
  <inkml:trace contextRef="#ctx0" brushRef="#br0" timeOffset="2386.85">5648 1244 7786,'5'-2'518,"-1"0"-1,1 0 1,0-1 0,-1 1 0,1-1 0,-1 0 0,0 0 0,1-1-1,-2 1 1,1-1 0,0 0 0,-1 0 0,0 0 0,1 0 0,-2-1 0,1 1-1,-1-1 1,3-5 0,-27 25 1993,-4 7-2219,-31 34 0,57-56-296,-1 1 0,1-1 0,-1 1 0,1-1 0,-1 1 0,1-1 0,0 1 0,-1-1 0,1 1 0,0 0 0,-1-1 0,1 1 0,0-1 0,0 1 0,0 0 0,-1-1 0,1 1 0,0 0 0,0-1 0,0 1 0,0 0 0,0-1 0,0 1 0,0 0 0,0-1 0,0 1 0,1 0 0,-1-1 0,0 1 0,0-1 0,1 1 0,0 1 0,0-1 0,1 1 0,-1-1 1,1 1-1,0-1 1,-1 0-1,1 1 0,0-1 1,0 0-1,0 0 1,3 1-1,7 2-67,0-1 0,21 4 0,-21-6 35,1-1-1,-1 0 1,1-1 0,-1 0 0,0-1-1,1 0 1,-1-1 0,0 0-1,-1-1 1,1 0 0,13-8-1,3-2 55,0-2 0,-1-1 0,27-22 0,-23 13 1,-1-2-1,-1-1 1,-2-1 0,-1-1 0,30-48-1,94-183 204,-140 245-197,50-103 180,60-103 594,-109 210-749,-11 13-50,1 0 0,-1 0 0,0 0 0,0 0 0,0 0 0,0 0 0,0 0 0,0 0 0,1 0 0,-1 0 0,0 0 0,0 0 0,0 0 0,0 0 0,0 0 0,0 0 0,0 0 0,1 0 0,-1 0 0,0 0 0,0 0 0,0 0 0,0 1 0,0-1 1,0 0-1,0 0 0,0 0 0,0 0 0,0 0 0,1 0 0,-1 0 0,0 0 0,0 1 0,0-1 0,0 0 0,0 0 0,0 0 0,0 0 0,0 0 0,0 0 0,0 0 0,0 1 0,0-1 0,0 0 0,0 0 0,0 0 0,0 0 0,0 0 0,0 0 0,0 1 0,0-1 0,0 0 0,0 0 0,-1 0 0,-5 31-26,-22 61 16,-58 129-1,-59 78-946,90-190 56,47-95 604,1 0 0,0 1 0,1 0 0,1 0 0,0 0 0,1 0-1,0 1 1,-1 22 0,5-35 208,0 0 0,0 0 0,1 0 0,-1 0-1,1 0 1,-1 0 0,1 0 0,0-1 0,0 1-1,0 0 1,1 0 0,-1-1 0,1 1 0,-1-1-1,1 0 1,0 1 0,0-1 0,0 0 0,0 0-1,0 0 1,0 0 0,1 0 0,-1-1 0,1 1 0,-1-1-1,6 2 1,3 1-235,0 0-1,0-1 0,1-1 1,-1 0-1,22 1 1,24-2-1138,-1-3 0,109-17 0,-94 9 1606,90-2 1,-146 12 419,-1 0 0,1 1 0,-1 1 0,1 0 0,-1 1 0,0 0 0,0 1 0,0 1 0,-1 0 0,1 1 0,-1 1 0,-1 0 0,1 0 1,-1 1-1,0 1 0,-1 0 0,0 1 0,-1 0 0,17 21 0,77 127 3575,-34-45-3526,-52-88-1516,1 0 0,28 28 0,-46-52 697,0 0 1,0 0-1,0 0 1,0 0-1,0 0 1,0 0-1,0 0 1,0-1-1,0 1 1,1 0-1,-1 0 1,0-1-1,1 1 0,-1-1 1,0 1-1,3-1 1,-3 0 66,0-1 1,0 0 0,1 0-1,-1 0 1,0 0-1,0 0 1,0 0-1,0 0 1,0 0 0,-1-1-1,1 1 1,0 0-1,-1 0 1,2-3-1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Mrs K Leach (Parish Clerk)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847438-4757-47DF-8367-A49CFCDDA2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Mtgminutes</Template>
  <TotalTime>200</TotalTime>
  <Pages>3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copy – subject to amendment until approved by Parish Council</vt:lpstr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approved by Parish Council</dc:title>
  <dc:subject/>
  <dc:creator>Signed:</dc:creator>
  <cp:keywords/>
  <dc:description>Cllr R Welch (Chair)</dc:description>
  <cp:lastModifiedBy>Bianca Harris</cp:lastModifiedBy>
  <cp:revision>192</cp:revision>
  <cp:lastPrinted>2022-02-01T14:15:00Z</cp:lastPrinted>
  <dcterms:created xsi:type="dcterms:W3CDTF">2021-12-29T14:21:00Z</dcterms:created>
  <dcterms:modified xsi:type="dcterms:W3CDTF">2022-02-08T17:04:00Z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TC060910481033</vt:lpwstr>
  </property>
</Properties>
</file>