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9A241F">
        <w:t>2</w:t>
      </w:r>
      <w:r w:rsidR="00CF1267">
        <w:t>6</w:t>
      </w:r>
      <w:r w:rsidR="00CF1267" w:rsidRPr="00CF1267">
        <w:rPr>
          <w:vertAlign w:val="superscript"/>
        </w:rPr>
        <w:t>th</w:t>
      </w:r>
      <w:r w:rsidR="00CF1267">
        <w:t xml:space="preserve"> </w:t>
      </w:r>
      <w:r w:rsidR="00C71900">
        <w:t>October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9A241F">
        <w:rPr>
          <w:b/>
        </w:rPr>
        <w:t>2</w:t>
      </w:r>
      <w:r w:rsidR="009A241F" w:rsidRPr="009A241F">
        <w:rPr>
          <w:b/>
          <w:vertAlign w:val="superscript"/>
        </w:rPr>
        <w:t>nd</w:t>
      </w:r>
      <w:r w:rsidR="009A241F">
        <w:rPr>
          <w:b/>
        </w:rPr>
        <w:t xml:space="preserve"> </w:t>
      </w:r>
      <w:r w:rsidR="00A80F4A">
        <w:rPr>
          <w:b/>
        </w:rPr>
        <w:t>November</w:t>
      </w:r>
      <w:r w:rsidR="00A048AD">
        <w:rPr>
          <w:b/>
        </w:rPr>
        <w:t xml:space="preserve"> 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Pr="00A80F4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:rsidR="00423430" w:rsidRPr="00A80F4A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Pr="00A80F4A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F1DC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3</w:t>
      </w:r>
      <w:r w:rsidR="00B13C5A" w:rsidRPr="00A80F4A">
        <w:tab/>
      </w:r>
      <w:r w:rsidR="00BF1DCC" w:rsidRPr="00A80F4A">
        <w:t>Public Participation</w:t>
      </w:r>
      <w:bookmarkStart w:id="0" w:name="_GoBack"/>
      <w:bookmarkEnd w:id="0"/>
    </w:p>
    <w:p w:rsidR="00BF1DCC" w:rsidRPr="00A80F4A" w:rsidRDefault="00BF1DCC" w:rsidP="00C940D2">
      <w:pPr>
        <w:tabs>
          <w:tab w:val="left" w:pos="993"/>
          <w:tab w:val="left" w:pos="1701"/>
        </w:tabs>
        <w:ind w:right="540"/>
      </w:pPr>
    </w:p>
    <w:p w:rsidR="008E2DB0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4</w:t>
      </w:r>
      <w:r w:rsidR="00BF1DCC" w:rsidRPr="00A80F4A">
        <w:tab/>
      </w:r>
      <w:r w:rsidR="0012475B" w:rsidRPr="00A80F4A">
        <w:t>Agenda for any other business</w:t>
      </w:r>
    </w:p>
    <w:p w:rsidR="008E2DB0" w:rsidRPr="00A80F4A" w:rsidRDefault="008E2DB0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8E2DB0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5</w:t>
      </w:r>
      <w:r w:rsidRPr="00A80F4A">
        <w:tab/>
      </w:r>
      <w:r w:rsidR="0012475B" w:rsidRPr="00A80F4A">
        <w:t>Minutes of the previous Meeting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6</w:t>
      </w:r>
      <w:r w:rsidR="00B13C5A" w:rsidRPr="00A80F4A">
        <w:tab/>
      </w:r>
      <w:r w:rsidR="0012475B" w:rsidRPr="00A80F4A">
        <w:t>Matters arising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423430" w:rsidRPr="00A80F4A">
        <w:t>7</w:t>
      </w:r>
      <w:r w:rsidR="00B13C5A" w:rsidRPr="00A80F4A">
        <w:tab/>
      </w:r>
      <w:r w:rsidR="0012475B" w:rsidRPr="00A80F4A">
        <w:t>Parish Councillor vacancies</w:t>
      </w:r>
    </w:p>
    <w:p w:rsidR="00423430" w:rsidRPr="00A80F4A" w:rsidRDefault="00423430" w:rsidP="00C940D2">
      <w:pPr>
        <w:tabs>
          <w:tab w:val="left" w:pos="993"/>
          <w:tab w:val="left" w:pos="1701"/>
        </w:tabs>
        <w:ind w:right="540"/>
      </w:pPr>
    </w:p>
    <w:p w:rsidR="00CF1267" w:rsidRPr="00A80F4A" w:rsidRDefault="00072CB1" w:rsidP="00CF1267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9A241F" w:rsidRPr="009A241F">
        <w:rPr>
          <w:color w:val="000000" w:themeColor="text1"/>
        </w:rPr>
        <w:t>8</w:t>
      </w:r>
      <w:r w:rsidR="00CF1267" w:rsidRPr="00A80F4A">
        <w:tab/>
        <w:t>Neighbourhood plans - review</w:t>
      </w:r>
    </w:p>
    <w:p w:rsidR="00CF1267" w:rsidRPr="00A80F4A" w:rsidRDefault="00CF1267" w:rsidP="00C940D2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13697" w:rsidRPr="007056B2" w:rsidRDefault="00C124E2" w:rsidP="008E2DB0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9A241F">
        <w:t>9</w:t>
      </w:r>
      <w:r w:rsidR="004300E1" w:rsidRPr="007056B2">
        <w:tab/>
      </w:r>
      <w:r w:rsidR="00F13697" w:rsidRPr="007056B2">
        <w:t xml:space="preserve">Localism </w:t>
      </w:r>
      <w:r w:rsidR="007056B2" w:rsidRPr="007056B2">
        <w:t>&amp;</w:t>
      </w:r>
      <w:r w:rsidR="00F13697" w:rsidRPr="007056B2">
        <w:t xml:space="preserve"> Community Assets</w:t>
      </w:r>
      <w:r w:rsidR="007056B2" w:rsidRPr="007056B2">
        <w:t xml:space="preserve"> – review</w:t>
      </w:r>
    </w:p>
    <w:p w:rsidR="00154D84" w:rsidRPr="00A80F4A" w:rsidRDefault="00154D84" w:rsidP="008E2DB0">
      <w:pPr>
        <w:tabs>
          <w:tab w:val="left" w:pos="993"/>
          <w:tab w:val="left" w:pos="1701"/>
        </w:tabs>
        <w:ind w:right="540"/>
        <w:rPr>
          <w:color w:val="FF0000"/>
        </w:rPr>
      </w:pPr>
    </w:p>
    <w:p w:rsidR="00F432E1" w:rsidRPr="00A80F4A" w:rsidRDefault="00154D84" w:rsidP="00C940D2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F13697" w:rsidRPr="00A80F4A">
        <w:t>1</w:t>
      </w:r>
      <w:r w:rsidR="009A241F">
        <w:t>0</w:t>
      </w:r>
      <w:r w:rsidR="00BF1DCC" w:rsidRPr="00A80F4A">
        <w:tab/>
      </w:r>
      <w:r w:rsidR="00FE4743" w:rsidRPr="00A80F4A">
        <w:t xml:space="preserve">Planning </w:t>
      </w:r>
      <w:r w:rsidR="00B13C5A" w:rsidRPr="00A80F4A">
        <w:tab/>
      </w:r>
    </w:p>
    <w:p w:rsidR="00F432E1" w:rsidRPr="00A80F4A" w:rsidRDefault="00F432E1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345CBC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12475B" w:rsidRPr="00A80F4A">
        <w:t>1</w:t>
      </w:r>
      <w:r w:rsidR="009A241F">
        <w:t>1</w:t>
      </w:r>
      <w:r w:rsidR="00F432E1" w:rsidRPr="00A80F4A">
        <w:tab/>
      </w:r>
      <w:r w:rsidR="00BF1DCC" w:rsidRPr="00A80F4A">
        <w:t>Finance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BF1DCC" w:rsidRPr="00A80F4A">
        <w:t>1</w:t>
      </w:r>
      <w:r w:rsidR="009A241F">
        <w:t>2</w:t>
      </w:r>
      <w:r w:rsidR="00BF1DCC" w:rsidRPr="00A80F4A">
        <w:tab/>
      </w:r>
      <w:r w:rsidR="00B13C5A" w:rsidRPr="00A80F4A">
        <w:t>Correspondence</w:t>
      </w:r>
    </w:p>
    <w:p w:rsidR="0007052A" w:rsidRPr="00A80F4A" w:rsidRDefault="0007052A" w:rsidP="00C940D2">
      <w:pPr>
        <w:tabs>
          <w:tab w:val="left" w:pos="993"/>
          <w:tab w:val="left" w:pos="1701"/>
        </w:tabs>
        <w:ind w:right="540"/>
      </w:pPr>
    </w:p>
    <w:p w:rsidR="00B13C5A" w:rsidRPr="00A80F4A" w:rsidRDefault="00C940D2" w:rsidP="00C940D2">
      <w:pPr>
        <w:tabs>
          <w:tab w:val="left" w:pos="993"/>
          <w:tab w:val="left" w:pos="1701"/>
        </w:tabs>
        <w:ind w:right="540"/>
      </w:pPr>
      <w:r w:rsidRPr="00A80F4A">
        <w:tab/>
      </w:r>
      <w:r w:rsidR="0007052A" w:rsidRPr="00A80F4A">
        <w:t>1</w:t>
      </w:r>
      <w:r w:rsidR="009A241F">
        <w:t>3</w:t>
      </w:r>
      <w:r w:rsidR="0007052A" w:rsidRPr="00A80F4A">
        <w:tab/>
      </w:r>
      <w:r w:rsidR="00141A35" w:rsidRPr="00A80F4A">
        <w:t>Member</w:t>
      </w:r>
      <w:r w:rsidR="00B13C5A" w:rsidRPr="00A80F4A">
        <w:t>s</w:t>
      </w:r>
      <w:r w:rsidR="00141A35" w:rsidRPr="00A80F4A">
        <w:t>’</w:t>
      </w:r>
      <w:r w:rsidR="00B13C5A" w:rsidRPr="00A80F4A">
        <w:t xml:space="preserve"> Reports</w:t>
      </w:r>
    </w:p>
    <w:p w:rsidR="0046110B" w:rsidRPr="00A80F4A" w:rsidRDefault="0046110B" w:rsidP="00C940D2">
      <w:pPr>
        <w:tabs>
          <w:tab w:val="left" w:pos="993"/>
          <w:tab w:val="left" w:pos="1701"/>
        </w:tabs>
        <w:ind w:right="540"/>
      </w:pPr>
      <w:r w:rsidRPr="00A80F4A">
        <w:tab/>
      </w:r>
    </w:p>
    <w:p w:rsidR="00C44850" w:rsidRPr="00A80F4A" w:rsidRDefault="0046110B" w:rsidP="00F13697">
      <w:pPr>
        <w:tabs>
          <w:tab w:val="left" w:pos="993"/>
          <w:tab w:val="left" w:pos="1701"/>
        </w:tabs>
        <w:ind w:right="540"/>
      </w:pPr>
      <w:r w:rsidRPr="00A80F4A">
        <w:tab/>
      </w:r>
      <w:r w:rsidR="00F13697" w:rsidRPr="00A80F4A">
        <w:t>1</w:t>
      </w:r>
      <w:r w:rsidR="009A241F">
        <w:t>4</w:t>
      </w:r>
      <w:r w:rsidR="0012475B" w:rsidRPr="00A80F4A">
        <w:tab/>
      </w:r>
      <w:r w:rsidR="002716FE" w:rsidRPr="00A80F4A">
        <w:t>Any other business</w:t>
      </w:r>
    </w:p>
    <w:p w:rsidR="00B13C5A" w:rsidRPr="00A80F4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A80F4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:rsidR="00995D88" w:rsidRPr="00A80F4A" w:rsidRDefault="00995D88" w:rsidP="00C27CAC">
      <w:pPr>
        <w:ind w:right="540"/>
        <w:rPr>
          <w:color w:val="FF0000"/>
        </w:rPr>
      </w:pPr>
    </w:p>
    <w:p w:rsidR="00FC7B63" w:rsidRPr="009A241F" w:rsidRDefault="008478FC" w:rsidP="00C124E2">
      <w:pPr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 w:rsidR="00F13697" w:rsidRPr="009A241F">
        <w:rPr>
          <w:color w:val="000000" w:themeColor="text1"/>
        </w:rPr>
        <w:t xml:space="preserve">:  Wednesday </w:t>
      </w:r>
      <w:r w:rsidR="00CF1267" w:rsidRPr="009A241F">
        <w:rPr>
          <w:color w:val="000000" w:themeColor="text1"/>
        </w:rPr>
        <w:t>7</w:t>
      </w:r>
      <w:r w:rsidR="00CF1267" w:rsidRPr="009A241F">
        <w:rPr>
          <w:color w:val="000000" w:themeColor="text1"/>
          <w:vertAlign w:val="superscript"/>
        </w:rPr>
        <w:t>th</w:t>
      </w:r>
      <w:r w:rsidR="00A80F4A" w:rsidRPr="009A241F">
        <w:rPr>
          <w:color w:val="000000" w:themeColor="text1"/>
        </w:rPr>
        <w:t xml:space="preserve"> Dec</w:t>
      </w:r>
      <w:r w:rsidR="00CF1267" w:rsidRPr="009A241F">
        <w:rPr>
          <w:color w:val="000000" w:themeColor="text1"/>
        </w:rPr>
        <w:t>ember</w:t>
      </w:r>
      <w:r w:rsidR="00C124E2" w:rsidRPr="009A241F">
        <w:rPr>
          <w:color w:val="000000" w:themeColor="text1"/>
        </w:rPr>
        <w:t xml:space="preserve"> 2016</w:t>
      </w:r>
    </w:p>
    <w:p w:rsidR="00995D88" w:rsidRPr="00A80F4A" w:rsidRDefault="00995D88" w:rsidP="00995D88">
      <w:pPr>
        <w:rPr>
          <w:color w:val="FF0000"/>
        </w:rPr>
      </w:pPr>
    </w:p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E6ECA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1012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056B2"/>
    <w:rsid w:val="00731740"/>
    <w:rsid w:val="007468D0"/>
    <w:rsid w:val="00773EAF"/>
    <w:rsid w:val="007906C6"/>
    <w:rsid w:val="007918E7"/>
    <w:rsid w:val="00795FE7"/>
    <w:rsid w:val="007C1415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A241F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80F4A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7CAC"/>
    <w:rsid w:val="00C313E6"/>
    <w:rsid w:val="00C34C8E"/>
    <w:rsid w:val="00C44850"/>
    <w:rsid w:val="00C70CE9"/>
    <w:rsid w:val="00C71900"/>
    <w:rsid w:val="00C76949"/>
    <w:rsid w:val="00C940D2"/>
    <w:rsid w:val="00CB2869"/>
    <w:rsid w:val="00CC1709"/>
    <w:rsid w:val="00CE4B47"/>
    <w:rsid w:val="00CF1267"/>
    <w:rsid w:val="00D40F48"/>
    <w:rsid w:val="00D606D3"/>
    <w:rsid w:val="00D70D40"/>
    <w:rsid w:val="00DD22AC"/>
    <w:rsid w:val="00DF1AC9"/>
    <w:rsid w:val="00E000BF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FD5A62"/>
  <w15:docId w15:val="{AD09880F-F182-4710-AA26-C12E1EF4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FFAD87A8.dotm</Template>
  <TotalTime>2</TotalTime>
  <Pages>1</Pages>
  <Words>110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Melville, Elizabeth (elizabeth.melville@canterbury.ac.uk)</cp:lastModifiedBy>
  <cp:revision>4</cp:revision>
  <cp:lastPrinted>2015-11-25T07:39:00Z</cp:lastPrinted>
  <dcterms:created xsi:type="dcterms:W3CDTF">2016-10-20T09:32:00Z</dcterms:created>
  <dcterms:modified xsi:type="dcterms:W3CDTF">2016-10-20T09:34:00Z</dcterms:modified>
</cp:coreProperties>
</file>