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8E42B13" w14:textId="3705E942" w:rsidR="00074080" w:rsidRPr="00D211D7" w:rsidRDefault="00B34178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sz w:val="28"/>
          <w:szCs w:val="28"/>
        </w:rPr>
      </w:pPr>
      <w:r w:rsidRPr="00D211D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4C082F9" wp14:editId="5710B53E">
                <wp:simplePos x="0" y="0"/>
                <wp:positionH relativeFrom="margin">
                  <wp:posOffset>1882775</wp:posOffset>
                </wp:positionH>
                <wp:positionV relativeFrom="margin">
                  <wp:posOffset>45085</wp:posOffset>
                </wp:positionV>
                <wp:extent cx="654685" cy="734060"/>
                <wp:effectExtent l="0" t="0" r="5715" b="0"/>
                <wp:wrapSquare wrapText="bothSides"/>
                <wp:docPr id="46142311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" cy="734060"/>
                          <a:chOff x="0" y="0"/>
                          <a:chExt cx="1021083" cy="1333496"/>
                        </a:xfrm>
                      </wpg:grpSpPr>
                      <pic:pic xmlns:pic="http://schemas.openxmlformats.org/drawingml/2006/picture">
                        <pic:nvPicPr>
                          <pic:cNvPr id="34491107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3" cy="133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9617680" name="5-Point Star 12"/>
                        <wps:cNvSpPr>
                          <a:spLocks/>
                        </wps:cNvSpPr>
                        <wps:spPr bwMode="auto">
                          <a:xfrm>
                            <a:off x="357165" y="46890"/>
                            <a:ext cx="332960" cy="307732"/>
                          </a:xfrm>
                          <a:custGeom>
                            <a:avLst/>
                            <a:gdLst>
                              <a:gd name="T0" fmla="*/ 166480 w 332960"/>
                              <a:gd name="T1" fmla="*/ 0 h 307732"/>
                              <a:gd name="T2" fmla="*/ 332960 w 332960"/>
                              <a:gd name="T3" fmla="*/ 153866 h 307732"/>
                              <a:gd name="T4" fmla="*/ 166480 w 332960"/>
                              <a:gd name="T5" fmla="*/ 307732 h 307732"/>
                              <a:gd name="T6" fmla="*/ 0 w 332960"/>
                              <a:gd name="T7" fmla="*/ 153866 h 307732"/>
                              <a:gd name="T8" fmla="*/ 0 w 332960"/>
                              <a:gd name="T9" fmla="*/ 117543 h 307732"/>
                              <a:gd name="T10" fmla="*/ 63590 w 332960"/>
                              <a:gd name="T11" fmla="*/ 307731 h 307732"/>
                              <a:gd name="T12" fmla="*/ 269370 w 332960"/>
                              <a:gd name="T13" fmla="*/ 307731 h 307732"/>
                              <a:gd name="T14" fmla="*/ 332960 w 332960"/>
                              <a:gd name="T15" fmla="*/ 117543 h 307732"/>
                              <a:gd name="T16" fmla="*/ 17694720 60000 65536"/>
                              <a:gd name="T17" fmla="*/ 0 60000 65536"/>
                              <a:gd name="T18" fmla="*/ 5898240 60000 65536"/>
                              <a:gd name="T19" fmla="*/ 11796480 60000 65536"/>
                              <a:gd name="T20" fmla="*/ 11796480 60000 65536"/>
                              <a:gd name="T21" fmla="*/ 5898240 60000 65536"/>
                              <a:gd name="T22" fmla="*/ 5898240 60000 65536"/>
                              <a:gd name="T23" fmla="*/ 0 60000 65536"/>
                              <a:gd name="T24" fmla="*/ 102891 w 332960"/>
                              <a:gd name="T25" fmla="*/ 117544 h 307732"/>
                              <a:gd name="T26" fmla="*/ 230069 w 332960"/>
                              <a:gd name="T27" fmla="*/ 235085 h 307732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332960" h="307732">
                                <a:moveTo>
                                  <a:pt x="0" y="117543"/>
                                </a:moveTo>
                                <a:lnTo>
                                  <a:pt x="127180" y="117544"/>
                                </a:lnTo>
                                <a:lnTo>
                                  <a:pt x="166480" y="0"/>
                                </a:lnTo>
                                <a:lnTo>
                                  <a:pt x="205780" y="117544"/>
                                </a:lnTo>
                                <a:lnTo>
                                  <a:pt x="332960" y="117543"/>
                                </a:lnTo>
                                <a:lnTo>
                                  <a:pt x="230069" y="190188"/>
                                </a:lnTo>
                                <a:lnTo>
                                  <a:pt x="269370" y="307731"/>
                                </a:lnTo>
                                <a:lnTo>
                                  <a:pt x="166480" y="235085"/>
                                </a:lnTo>
                                <a:lnTo>
                                  <a:pt x="63590" y="307731"/>
                                </a:lnTo>
                                <a:lnTo>
                                  <a:pt x="102891" y="190188"/>
                                </a:lnTo>
                                <a:lnTo>
                                  <a:pt x="0" y="11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40CE0C0" id="Group 1" o:spid="_x0000_s1026" style="position:absolute;margin-left:148.25pt;margin-top:3.55pt;width:51.55pt;height:57.8pt;z-index:251657728;mso-position-horizontal-relative:margin;mso-position-vertical-relative:margin" coordsize="10210,1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210;height:1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">
                  <v:imagedata r:id="rId8" o:title=""/>
                </v:shape>
                <v:shape id="5-Point Star 12" o:spid="_x0000_s1028" style="position:absolute;left:3571;top:468;width:3330;height:3078;visibility:visible;mso-wrap-style:square;v-text-anchor:top" coordsize="332960,30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" path="m,117543r127180,1l166480,r39300,117544l332960,117543,230069,190188r39301,117543l166480,235085,63590,307731,102891,190188,,117543xe" fillcolor="yellow" strokeweight=".08811mm">
                  <v:stroke joinstyle="miter"/>
                  <v:path arrowok="t" o:connecttype="custom" o:connectlocs="166480,0;332960,153866;166480,307732;0,153866;0,117543;63590,307731;269370,307731;332960,117543" o:connectangles="270,0,90,180,180,90,90,0" textboxrect="102891,117544,230069,235085"/>
                </v:shape>
                <w10:wrap type="square" anchorx="margin" anchory="margin"/>
              </v:group>
            </w:pict>
          </mc:Fallback>
        </mc:AlternateConten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CHAMELEONS</w:t>
      </w:r>
      <w:r w:rsidR="008412B3" w:rsidRPr="00D211D7">
        <w:rPr>
          <w:rFonts w:ascii="Verdana" w:hAnsi="Verdana"/>
          <w:b/>
          <w:color w:val="4472C4"/>
          <w:sz w:val="28"/>
          <w:szCs w:val="28"/>
        </w:rPr>
        <w:t xml:space="preserve"> </w: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NEWS</w:t>
      </w:r>
    </w:p>
    <w:p w14:paraId="745558A2" w14:textId="77777777" w:rsidR="00074080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icrosoft Sans Serif" w:hAnsi="Microsoft Sans Serif" w:cs="Microsoft Sans Serif"/>
          <w:sz w:val="24"/>
          <w:szCs w:val="24"/>
        </w:rPr>
      </w:pPr>
      <w:r w:rsidRPr="00D211D7">
        <w:rPr>
          <w:rFonts w:ascii="Microsoft Sans Serif" w:hAnsi="Microsoft Sans Serif" w:cs="Microsoft Sans Serif"/>
          <w:sz w:val="24"/>
          <w:szCs w:val="24"/>
        </w:rPr>
        <w:t>The monthly newsletter of the Cardiff Chameleons</w:t>
      </w:r>
    </w:p>
    <w:p w14:paraId="09362BCD" w14:textId="77777777" w:rsidR="008412B3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Affiliated to: MENCAP 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</w:t>
      </w: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GB</w:t>
      </w:r>
    </w:p>
    <w:p w14:paraId="7E3B0F24" w14:textId="77777777" w:rsidR="00074080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Wales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 </w:t>
      </w:r>
      <w:r w:rsidR="00D33BDA" w:rsidRPr="00916BAE">
        <w:rPr>
          <w:rFonts w:ascii="Microsoft Sans Serif" w:hAnsi="Microsoft Sans Serif" w:cs="Microsoft Sans Serif"/>
          <w:color w:val="000000"/>
          <w:sz w:val="20"/>
          <w:szCs w:val="20"/>
        </w:rPr>
        <w:t>Welsh Sports Association</w:t>
      </w:r>
    </w:p>
    <w:p w14:paraId="3AC0D6B5" w14:textId="77777777" w:rsidR="00982A54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Style w:val="Hyperlink"/>
          <w:rFonts w:ascii="Verdana" w:hAnsi="Verdana"/>
          <w:color w:val="70AD47"/>
          <w:sz w:val="20"/>
          <w:szCs w:val="20"/>
        </w:rPr>
      </w:pPr>
      <w:r w:rsidRPr="00916BAE">
        <w:rPr>
          <w:rFonts w:ascii="Verdana" w:hAnsi="Verdana"/>
          <w:color w:val="70AD47"/>
          <w:sz w:val="20"/>
          <w:szCs w:val="20"/>
        </w:rPr>
        <w:t xml:space="preserve">Website: </w:t>
      </w:r>
      <w:hyperlink r:id="rId9" w:history="1">
        <w:r w:rsidRPr="00916BAE">
          <w:rPr>
            <w:rStyle w:val="Hyperlink"/>
            <w:rFonts w:ascii="Verdana" w:hAnsi="Verdana"/>
            <w:color w:val="70AD47"/>
            <w:sz w:val="20"/>
            <w:szCs w:val="20"/>
          </w:rPr>
          <w:t>www.cardiffchameleons.co.uk</w:t>
        </w:r>
      </w:hyperlink>
    </w:p>
    <w:p w14:paraId="12F9B6B2" w14:textId="77777777" w:rsidR="00074080" w:rsidRPr="008412B3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 w:rsidRPr="008412B3">
        <w:rPr>
          <w:rFonts w:ascii="Microsoft Sans Serif" w:hAnsi="Microsoft Sans Serif" w:cs="Microsoft Sans Serif"/>
          <w:color w:val="000000"/>
        </w:rPr>
        <w:t>Registered Charity Number 1103879</w:t>
      </w:r>
    </w:p>
    <w:p w14:paraId="10E29572" w14:textId="77777777" w:rsidR="00D211D7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Verdana" w:hAnsi="Verdana"/>
          <w:b/>
          <w:bCs/>
          <w:color w:val="FF0000"/>
        </w:rPr>
      </w:pPr>
      <w:r w:rsidRPr="00916BAE">
        <w:rPr>
          <w:rFonts w:ascii="Verdana" w:hAnsi="Verdana"/>
          <w:b/>
          <w:bCs/>
          <w:color w:val="FF0000"/>
        </w:rPr>
        <w:t xml:space="preserve">VOLUME 30 - ISSUE </w:t>
      </w:r>
      <w:r w:rsidR="000010EA">
        <w:rPr>
          <w:rFonts w:ascii="Verdana" w:hAnsi="Verdana"/>
          <w:b/>
          <w:bCs/>
          <w:color w:val="FF0000"/>
        </w:rPr>
        <w:t>1</w:t>
      </w:r>
      <w:r w:rsidR="00D971C7">
        <w:rPr>
          <w:rFonts w:ascii="Verdana" w:hAnsi="Verdana"/>
          <w:b/>
          <w:bCs/>
          <w:color w:val="FF0000"/>
        </w:rPr>
        <w:t>1</w:t>
      </w:r>
      <w:r w:rsidRPr="00916BAE">
        <w:rPr>
          <w:rFonts w:ascii="Verdana" w:hAnsi="Verdana"/>
          <w:b/>
          <w:bCs/>
          <w:color w:val="FF0000"/>
        </w:rPr>
        <w:t xml:space="preserve"> – </w:t>
      </w:r>
      <w:r w:rsidR="00D971C7">
        <w:rPr>
          <w:rFonts w:ascii="Verdana" w:hAnsi="Verdana"/>
          <w:b/>
          <w:bCs/>
          <w:color w:val="FF0000"/>
        </w:rPr>
        <w:t>NOVEMB</w:t>
      </w:r>
      <w:r w:rsidR="00A47F49">
        <w:rPr>
          <w:rFonts w:ascii="Verdana" w:hAnsi="Verdana"/>
          <w:b/>
          <w:bCs/>
          <w:color w:val="FF0000"/>
        </w:rPr>
        <w:t>ER</w:t>
      </w:r>
      <w:r w:rsidRPr="00916BAE">
        <w:rPr>
          <w:rFonts w:ascii="Verdana" w:hAnsi="Verdana"/>
          <w:b/>
          <w:bCs/>
          <w:color w:val="FF0000"/>
        </w:rPr>
        <w:t xml:space="preserve"> 2023</w:t>
      </w:r>
    </w:p>
    <w:p w14:paraId="5F8BF487" w14:textId="77777777" w:rsidR="00280B70" w:rsidRDefault="00280B70" w:rsidP="00880FC2">
      <w:pPr>
        <w:spacing w:after="0"/>
        <w:rPr>
          <w:rFonts w:ascii="Microsoft Sans Serif" w:hAnsi="Microsoft Sans Serif" w:cs="Microsoft Sans Serif"/>
        </w:rPr>
      </w:pPr>
    </w:p>
    <w:p w14:paraId="1730CF23" w14:textId="77777777" w:rsidR="00280B70" w:rsidRPr="009C451B" w:rsidRDefault="00280B70" w:rsidP="009C451B">
      <w:pPr>
        <w:spacing w:after="0"/>
        <w:jc w:val="center"/>
        <w:rPr>
          <w:rFonts w:ascii="Microsoft Sans Serif" w:hAnsi="Microsoft Sans Serif" w:cs="Microsoft Sans Serif"/>
          <w:b/>
          <w:bCs/>
          <w:color w:val="FF0000"/>
          <w:u w:val="single"/>
        </w:rPr>
      </w:pPr>
      <w:r w:rsidRPr="009C451B">
        <w:rPr>
          <w:rFonts w:ascii="Microsoft Sans Serif" w:hAnsi="Microsoft Sans Serif" w:cs="Microsoft Sans Serif"/>
          <w:b/>
          <w:bCs/>
          <w:color w:val="FF0000"/>
          <w:highlight w:val="yellow"/>
          <w:u w:val="single"/>
        </w:rPr>
        <w:t>RENEWAL OF MEMBERSHIP</w:t>
      </w:r>
    </w:p>
    <w:p w14:paraId="4687415D" w14:textId="77777777" w:rsidR="009C451B" w:rsidRDefault="00280B70" w:rsidP="00280B70">
      <w:pPr>
        <w:spacing w:after="0"/>
        <w:rPr>
          <w:rFonts w:ascii="Microsoft Sans Serif" w:hAnsi="Microsoft Sans Serif" w:cs="Microsoft Sans Serif"/>
        </w:rPr>
      </w:pPr>
      <w:r w:rsidRPr="00416209">
        <w:rPr>
          <w:rFonts w:ascii="Microsoft Sans Serif" w:hAnsi="Microsoft Sans Serif" w:cs="Microsoft Sans Serif"/>
          <w:b/>
          <w:bCs/>
        </w:rPr>
        <w:t>TO ALL BOWLERS and SWIMMERS</w:t>
      </w:r>
      <w:r>
        <w:rPr>
          <w:rFonts w:ascii="Microsoft Sans Serif" w:hAnsi="Microsoft Sans Serif" w:cs="Microsoft Sans Serif"/>
        </w:rPr>
        <w:t xml:space="preserve"> this </w:t>
      </w:r>
      <w:r w:rsidR="00D4263A">
        <w:rPr>
          <w:rFonts w:ascii="Microsoft Sans Serif" w:hAnsi="Microsoft Sans Serif" w:cs="Microsoft Sans Serif"/>
        </w:rPr>
        <w:t>wa</w:t>
      </w:r>
      <w:r>
        <w:rPr>
          <w:rFonts w:ascii="Microsoft Sans Serif" w:hAnsi="Microsoft Sans Serif" w:cs="Microsoft Sans Serif"/>
        </w:rPr>
        <w:t xml:space="preserve">s due to be paid </w:t>
      </w:r>
      <w:r w:rsidR="00D4263A">
        <w:rPr>
          <w:rFonts w:ascii="Microsoft Sans Serif" w:hAnsi="Microsoft Sans Serif" w:cs="Microsoft Sans Serif"/>
          <w:b/>
          <w:bCs/>
        </w:rPr>
        <w:t>last</w:t>
      </w:r>
      <w:r w:rsidRPr="00E33246">
        <w:rPr>
          <w:rFonts w:ascii="Microsoft Sans Serif" w:hAnsi="Microsoft Sans Serif" w:cs="Microsoft Sans Serif"/>
          <w:b/>
          <w:bCs/>
        </w:rPr>
        <w:t xml:space="preserve"> month</w:t>
      </w:r>
      <w:r>
        <w:rPr>
          <w:rFonts w:ascii="Microsoft Sans Serif" w:hAnsi="Microsoft Sans Serif" w:cs="Microsoft Sans Serif"/>
        </w:rPr>
        <w:t xml:space="preserve">. </w:t>
      </w:r>
      <w:r w:rsidR="009C451B">
        <w:rPr>
          <w:rFonts w:ascii="Microsoft Sans Serif" w:hAnsi="Microsoft Sans Serif" w:cs="Microsoft Sans Serif"/>
        </w:rPr>
        <w:t xml:space="preserve">Barrie informs me that there are still </w:t>
      </w:r>
      <w:r w:rsidR="00634DB4">
        <w:rPr>
          <w:rFonts w:ascii="Microsoft Sans Serif" w:hAnsi="Microsoft Sans Serif" w:cs="Microsoft Sans Serif"/>
        </w:rPr>
        <w:t>some</w:t>
      </w:r>
      <w:r w:rsidR="009C451B">
        <w:rPr>
          <w:rFonts w:ascii="Microsoft Sans Serif" w:hAnsi="Microsoft Sans Serif" w:cs="Microsoft Sans Serif"/>
        </w:rPr>
        <w:t xml:space="preserve"> outstanding members to pay. If you </w:t>
      </w:r>
      <w:r w:rsidR="009C451B" w:rsidRPr="00634DB4">
        <w:rPr>
          <w:rFonts w:ascii="Microsoft Sans Serif" w:hAnsi="Microsoft Sans Serif" w:cs="Microsoft Sans Serif"/>
          <w:u w:val="single"/>
        </w:rPr>
        <w:t>do not pay</w:t>
      </w:r>
      <w:r w:rsidR="009C451B">
        <w:rPr>
          <w:rFonts w:ascii="Microsoft Sans Serif" w:hAnsi="Microsoft Sans Serif" w:cs="Microsoft Sans Serif"/>
        </w:rPr>
        <w:t xml:space="preserve"> you will </w:t>
      </w:r>
      <w:r w:rsidR="009C451B" w:rsidRPr="00634DB4">
        <w:rPr>
          <w:rFonts w:ascii="Microsoft Sans Serif" w:hAnsi="Microsoft Sans Serif" w:cs="Microsoft Sans Serif"/>
          <w:u w:val="double"/>
        </w:rPr>
        <w:t>not</w:t>
      </w:r>
      <w:r w:rsidR="009C451B">
        <w:rPr>
          <w:rFonts w:ascii="Microsoft Sans Serif" w:hAnsi="Microsoft Sans Serif" w:cs="Microsoft Sans Serif"/>
        </w:rPr>
        <w:t xml:space="preserve"> be a member of the Club and therefore will not be able to attend your bowls or swim events or any event run by the Club. </w:t>
      </w:r>
    </w:p>
    <w:p w14:paraId="4DE369D8" w14:textId="77777777" w:rsidR="00280B70" w:rsidRDefault="00280B70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The membership fee is </w:t>
      </w:r>
      <w:r w:rsidRPr="0034712D">
        <w:rPr>
          <w:rFonts w:ascii="Microsoft Sans Serif" w:hAnsi="Microsoft Sans Serif" w:cs="Microsoft Sans Serif"/>
          <w:b/>
          <w:bCs/>
        </w:rPr>
        <w:t>£24.00</w:t>
      </w:r>
      <w:r>
        <w:rPr>
          <w:rFonts w:ascii="Microsoft Sans Serif" w:hAnsi="Microsoft Sans Serif" w:cs="Microsoft Sans Serif"/>
        </w:rPr>
        <w:t xml:space="preserve"> can</w:t>
      </w:r>
      <w:r w:rsidR="00D4263A">
        <w:rPr>
          <w:rFonts w:ascii="Microsoft Sans Serif" w:hAnsi="Microsoft Sans Serif" w:cs="Microsoft Sans Serif"/>
        </w:rPr>
        <w:t xml:space="preserve"> you</w:t>
      </w:r>
      <w:r>
        <w:rPr>
          <w:rFonts w:ascii="Microsoft Sans Serif" w:hAnsi="Microsoft Sans Serif" w:cs="Microsoft Sans Serif"/>
        </w:rPr>
        <w:t xml:space="preserve"> please pay</w:t>
      </w:r>
      <w:r w:rsidR="00D4263A">
        <w:rPr>
          <w:rFonts w:ascii="Microsoft Sans Serif" w:hAnsi="Microsoft Sans Serif" w:cs="Microsoft Sans Serif"/>
        </w:rPr>
        <w:t xml:space="preserve"> as soon as possible and</w:t>
      </w:r>
      <w:r>
        <w:rPr>
          <w:rFonts w:ascii="Microsoft Sans Serif" w:hAnsi="Microsoft Sans Serif" w:cs="Microsoft Sans Serif"/>
        </w:rPr>
        <w:t xml:space="preserve"> by bank transfer, details are at the end of the newsletter or pay by cheque and to be sent or given to </w:t>
      </w:r>
      <w:r w:rsidRPr="00416209">
        <w:rPr>
          <w:rFonts w:ascii="Microsoft Sans Serif" w:hAnsi="Microsoft Sans Serif" w:cs="Microsoft Sans Serif"/>
          <w:b/>
          <w:bCs/>
        </w:rPr>
        <w:t>Barrie</w:t>
      </w:r>
      <w:r>
        <w:rPr>
          <w:rFonts w:ascii="Microsoft Sans Serif" w:hAnsi="Microsoft Sans Serif" w:cs="Microsoft Sans Serif"/>
        </w:rPr>
        <w:t>, our treasurer, his address is in the “contact us” section.</w:t>
      </w:r>
    </w:p>
    <w:p w14:paraId="2860743D" w14:textId="77777777" w:rsidR="00E33246" w:rsidRDefault="00E33246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Thank you to those who have already paid.</w:t>
      </w:r>
    </w:p>
    <w:p w14:paraId="175809CD" w14:textId="77777777" w:rsidR="007D1213" w:rsidRPr="00634DB4" w:rsidRDefault="00634DB4" w:rsidP="00280B70">
      <w:pPr>
        <w:spacing w:after="0"/>
        <w:rPr>
          <w:rFonts w:ascii="Microsoft Sans Serif" w:hAnsi="Microsoft Sans Serif" w:cs="Microsoft Sans Serif"/>
          <w:b/>
          <w:bCs/>
        </w:rPr>
      </w:pPr>
      <w:r w:rsidRPr="00634DB4">
        <w:rPr>
          <w:rFonts w:ascii="Microsoft Sans Serif" w:hAnsi="Microsoft Sans Serif" w:cs="Microsoft Sans Serif"/>
          <w:b/>
          <w:bCs/>
        </w:rPr>
        <w:t>SPECIAL OLYMPICS MEMBERSHIP DUE</w:t>
      </w:r>
    </w:p>
    <w:p w14:paraId="277CB572" w14:textId="01867B2D" w:rsidR="007D1213" w:rsidRDefault="007D1213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Further to paying your membership to the Club, your Special Olympics membership is now due as well, you will need to pay £23.00, (£20 Special Olympics GB and £3 for Special Olympics Wales)</w:t>
      </w:r>
      <w:r w:rsidR="00634DB4">
        <w:rPr>
          <w:rFonts w:ascii="Microsoft Sans Serif" w:hAnsi="Microsoft Sans Serif" w:cs="Microsoft Sans Serif"/>
        </w:rPr>
        <w:t xml:space="preserve">. </w:t>
      </w:r>
      <w:r>
        <w:rPr>
          <w:rFonts w:ascii="Microsoft Sans Serif" w:hAnsi="Microsoft Sans Serif" w:cs="Microsoft Sans Serif"/>
        </w:rPr>
        <w:t>If</w:t>
      </w:r>
      <w:r w:rsidR="00634DB4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you wish to attend an event which comes under “Special Olympics” </w:t>
      </w:r>
      <w:r w:rsidR="00440F22">
        <w:rPr>
          <w:rFonts w:ascii="Microsoft Sans Serif" w:hAnsi="Microsoft Sans Serif" w:cs="Microsoft Sans Serif"/>
        </w:rPr>
        <w:t>e.g.,</w:t>
      </w:r>
      <w:r>
        <w:rPr>
          <w:rFonts w:ascii="Microsoft Sans Serif" w:hAnsi="Microsoft Sans Serif" w:cs="Microsoft Sans Serif"/>
        </w:rPr>
        <w:t xml:space="preserve"> the Cheshire Penguins gala, </w:t>
      </w:r>
      <w:r w:rsidR="00634DB4">
        <w:rPr>
          <w:rFonts w:ascii="Microsoft Sans Serif" w:hAnsi="Microsoft Sans Serif" w:cs="Microsoft Sans Serif"/>
        </w:rPr>
        <w:t>or even a National Games or similar and this covers the bowlers too, then you need to be a member</w:t>
      </w:r>
      <w:r w:rsidR="008E10EF">
        <w:rPr>
          <w:rFonts w:ascii="Microsoft Sans Serif" w:hAnsi="Microsoft Sans Serif" w:cs="Microsoft Sans Serif"/>
        </w:rPr>
        <w:t>.</w:t>
      </w:r>
    </w:p>
    <w:p w14:paraId="11713278" w14:textId="269FDC8C" w:rsidR="008E10EF" w:rsidRDefault="008E10EF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Payments to Barrie.</w:t>
      </w:r>
    </w:p>
    <w:p w14:paraId="7649A430" w14:textId="77777777" w:rsidR="00A47F49" w:rsidRPr="0045284C" w:rsidRDefault="00A47F49" w:rsidP="00880FC2">
      <w:pPr>
        <w:spacing w:after="0"/>
        <w:rPr>
          <w:rFonts w:ascii="Microsoft Sans Serif" w:hAnsi="Microsoft Sans Serif" w:cs="Microsoft Sans Serif"/>
        </w:rPr>
      </w:pPr>
    </w:p>
    <w:p w14:paraId="022CB41C" w14:textId="77777777" w:rsidR="00334937" w:rsidRPr="00334937" w:rsidRDefault="00064479" w:rsidP="00334937">
      <w:pPr>
        <w:pStyle w:val="Caption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  <w:t>SWIM SESSIONS</w:t>
      </w:r>
    </w:p>
    <w:p w14:paraId="08065497" w14:textId="77777777" w:rsidR="00334937" w:rsidRDefault="00334937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i/>
          <w:iCs/>
          <w:color w:val="4472C4"/>
        </w:rPr>
      </w:pPr>
    </w:p>
    <w:p w14:paraId="75E7E418" w14:textId="77777777" w:rsidR="004711C9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i/>
          <w:iCs/>
          <w:color w:val="4472C4"/>
        </w:rPr>
        <w:t>HOWELLS SCHOOL</w:t>
      </w:r>
      <w:r w:rsidRPr="001D29D6">
        <w:rPr>
          <w:rFonts w:ascii="Microsoft Sans Serif" w:hAnsi="Microsoft Sans Serif" w:cs="Microsoft Sans Serif"/>
          <w:b/>
          <w:color w:val="4472C4"/>
        </w:rPr>
        <w:t xml:space="preserve"> </w:t>
      </w:r>
      <w:r w:rsidR="00A47F49">
        <w:rPr>
          <w:rFonts w:ascii="Microsoft Sans Serif" w:hAnsi="Microsoft Sans Serif" w:cs="Microsoft Sans Serif"/>
          <w:b/>
          <w:color w:val="4472C4"/>
        </w:rPr>
        <w:t>Sessions</w:t>
      </w:r>
      <w:r w:rsidR="001D29D6" w:rsidRPr="001D29D6">
        <w:rPr>
          <w:rFonts w:ascii="Microsoft Sans Serif" w:hAnsi="Microsoft Sans Serif" w:cs="Microsoft Sans Serif"/>
          <w:bCs/>
        </w:rPr>
        <w:t xml:space="preserve"> </w:t>
      </w:r>
    </w:p>
    <w:p w14:paraId="5C26693D" w14:textId="77777777" w:rsidR="00074080" w:rsidRPr="004711C9" w:rsidRDefault="004711C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 w:rsidRPr="004711C9">
        <w:rPr>
          <w:rFonts w:ascii="Microsoft Sans Serif" w:hAnsi="Microsoft Sans Serif" w:cs="Microsoft Sans Serif"/>
          <w:b/>
        </w:rPr>
        <w:t xml:space="preserve">For </w:t>
      </w:r>
      <w:r w:rsidR="00863916">
        <w:rPr>
          <w:rFonts w:ascii="Microsoft Sans Serif" w:hAnsi="Microsoft Sans Serif" w:cs="Microsoft Sans Serif"/>
          <w:b/>
        </w:rPr>
        <w:t>Novem</w:t>
      </w:r>
      <w:r w:rsidRPr="004711C9">
        <w:rPr>
          <w:rFonts w:ascii="Microsoft Sans Serif" w:hAnsi="Microsoft Sans Serif" w:cs="Microsoft Sans Serif"/>
          <w:b/>
        </w:rPr>
        <w:t>ber are on</w:t>
      </w:r>
      <w:r w:rsidR="00A64D99">
        <w:rPr>
          <w:rFonts w:ascii="Microsoft Sans Serif" w:hAnsi="Microsoft Sans Serif" w:cs="Microsoft Sans Serif"/>
          <w:b/>
        </w:rPr>
        <w:t xml:space="preserve"> the</w:t>
      </w:r>
      <w:r w:rsidRPr="004711C9">
        <w:rPr>
          <w:rFonts w:ascii="Microsoft Sans Serif" w:hAnsi="Microsoft Sans Serif" w:cs="Microsoft Sans Serif"/>
          <w:b/>
        </w:rPr>
        <w:t xml:space="preserve"> </w:t>
      </w:r>
      <w:r w:rsidR="00863916">
        <w:rPr>
          <w:rFonts w:ascii="Microsoft Sans Serif" w:hAnsi="Microsoft Sans Serif" w:cs="Microsoft Sans Serif"/>
          <w:b/>
        </w:rPr>
        <w:t>5</w:t>
      </w:r>
      <w:r w:rsidR="00863916" w:rsidRPr="00863916">
        <w:rPr>
          <w:rFonts w:ascii="Microsoft Sans Serif" w:hAnsi="Microsoft Sans Serif" w:cs="Microsoft Sans Serif"/>
          <w:b/>
          <w:vertAlign w:val="superscript"/>
        </w:rPr>
        <w:t>th</w:t>
      </w:r>
      <w:r>
        <w:rPr>
          <w:rFonts w:ascii="Microsoft Sans Serif" w:hAnsi="Microsoft Sans Serif" w:cs="Microsoft Sans Serif"/>
          <w:b/>
        </w:rPr>
        <w:t xml:space="preserve">, </w:t>
      </w:r>
      <w:r w:rsidR="00A64D99">
        <w:rPr>
          <w:rFonts w:ascii="Microsoft Sans Serif" w:hAnsi="Microsoft Sans Serif" w:cs="Microsoft Sans Serif"/>
          <w:b/>
        </w:rPr>
        <w:t>1</w:t>
      </w:r>
      <w:r w:rsidR="00863916">
        <w:rPr>
          <w:rFonts w:ascii="Microsoft Sans Serif" w:hAnsi="Microsoft Sans Serif" w:cs="Microsoft Sans Serif"/>
          <w:b/>
        </w:rPr>
        <w:t>9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th</w:t>
      </w:r>
      <w:r w:rsidR="00A64D99">
        <w:rPr>
          <w:rFonts w:ascii="Microsoft Sans Serif" w:hAnsi="Microsoft Sans Serif" w:cs="Microsoft Sans Serif"/>
          <w:b/>
        </w:rPr>
        <w:t>, 22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nd</w:t>
      </w:r>
      <w:r w:rsidR="00863916">
        <w:rPr>
          <w:rFonts w:ascii="Microsoft Sans Serif" w:hAnsi="Microsoft Sans Serif" w:cs="Microsoft Sans Serif"/>
          <w:b/>
        </w:rPr>
        <w:t xml:space="preserve"> </w:t>
      </w:r>
      <w:r>
        <w:rPr>
          <w:rFonts w:ascii="Microsoft Sans Serif" w:hAnsi="Microsoft Sans Serif" w:cs="Microsoft Sans Serif"/>
          <w:b/>
        </w:rPr>
        <w:t>and 2</w:t>
      </w:r>
      <w:r w:rsidR="00863916">
        <w:rPr>
          <w:rFonts w:ascii="Microsoft Sans Serif" w:hAnsi="Microsoft Sans Serif" w:cs="Microsoft Sans Serif"/>
          <w:b/>
        </w:rPr>
        <w:t>6</w:t>
      </w:r>
      <w:r w:rsidRPr="00A64D99">
        <w:rPr>
          <w:rFonts w:ascii="Microsoft Sans Serif" w:hAnsi="Microsoft Sans Serif" w:cs="Microsoft Sans Serif"/>
          <w:b/>
          <w:vertAlign w:val="superscript"/>
        </w:rPr>
        <w:t>th</w:t>
      </w:r>
      <w:r w:rsidR="001D29D6" w:rsidRPr="004711C9">
        <w:rPr>
          <w:rFonts w:ascii="Microsoft Sans Serif" w:hAnsi="Microsoft Sans Serif" w:cs="Microsoft Sans Serif"/>
          <w:b/>
        </w:rPr>
        <w:t>.</w:t>
      </w:r>
    </w:p>
    <w:p w14:paraId="48A035E2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</w:p>
    <w:p w14:paraId="453FE815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  <w:r w:rsidRPr="00C802E0">
        <w:rPr>
          <w:rFonts w:ascii="Microsoft Sans Serif" w:hAnsi="Microsoft Sans Serif" w:cs="Microsoft Sans Serif"/>
          <w:bCs/>
        </w:rPr>
        <w:t>There is now only one session and that is from</w:t>
      </w:r>
      <w:r w:rsidRPr="00E9199C">
        <w:rPr>
          <w:rFonts w:ascii="Microsoft Sans Serif" w:hAnsi="Microsoft Sans Serif" w:cs="Microsoft Sans Serif"/>
          <w:b/>
        </w:rPr>
        <w:t xml:space="preserve"> 6.</w:t>
      </w:r>
      <w:r w:rsidR="00D4263A">
        <w:rPr>
          <w:rFonts w:ascii="Microsoft Sans Serif" w:hAnsi="Microsoft Sans Serif" w:cs="Microsoft Sans Serif"/>
          <w:b/>
        </w:rPr>
        <w:t>00</w:t>
      </w:r>
      <w:r w:rsidRPr="00E9199C">
        <w:rPr>
          <w:rFonts w:ascii="Microsoft Sans Serif" w:hAnsi="Microsoft Sans Serif" w:cs="Microsoft Sans Serif"/>
          <w:b/>
        </w:rPr>
        <w:t xml:space="preserve">pm to </w:t>
      </w:r>
      <w:r w:rsidR="00D4263A">
        <w:rPr>
          <w:rFonts w:ascii="Microsoft Sans Serif" w:hAnsi="Microsoft Sans Serif" w:cs="Microsoft Sans Serif"/>
          <w:b/>
        </w:rPr>
        <w:t>6.45</w:t>
      </w:r>
      <w:r w:rsidRPr="00E9199C">
        <w:rPr>
          <w:rFonts w:ascii="Microsoft Sans Serif" w:hAnsi="Microsoft Sans Serif" w:cs="Microsoft Sans Serif"/>
          <w:b/>
        </w:rPr>
        <w:t>pm</w:t>
      </w:r>
      <w:r w:rsidRPr="001D29D6">
        <w:rPr>
          <w:rFonts w:ascii="Microsoft Sans Serif" w:hAnsi="Microsoft Sans Serif" w:cs="Microsoft Sans Serif"/>
          <w:b/>
        </w:rPr>
        <w:t>.</w:t>
      </w:r>
    </w:p>
    <w:p w14:paraId="3FB74452" w14:textId="77777777" w:rsidR="00D4263A" w:rsidRDefault="00D4263A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color w:val="FF0000"/>
        </w:rPr>
      </w:pPr>
    </w:p>
    <w:p w14:paraId="74C4DDB2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color w:val="FF0000"/>
        </w:rPr>
        <w:t xml:space="preserve">PLEASE NOTE: </w:t>
      </w:r>
      <w:r w:rsidRPr="001D29D6">
        <w:rPr>
          <w:rFonts w:ascii="Microsoft Sans Serif" w:hAnsi="Microsoft Sans Serif" w:cs="Microsoft Sans Serif"/>
          <w:bCs/>
        </w:rPr>
        <w:t xml:space="preserve">Due to work being carried out within the school grounds </w:t>
      </w:r>
      <w:r w:rsidR="00C96240" w:rsidRPr="001D29D6">
        <w:rPr>
          <w:rFonts w:ascii="Microsoft Sans Serif" w:hAnsi="Microsoft Sans Serif" w:cs="Microsoft Sans Serif"/>
          <w:bCs/>
        </w:rPr>
        <w:t xml:space="preserve">or pool maintenance, </w:t>
      </w:r>
      <w:r w:rsidRPr="001D29D6">
        <w:rPr>
          <w:rFonts w:ascii="Microsoft Sans Serif" w:hAnsi="Microsoft Sans Serif" w:cs="Microsoft Sans Serif"/>
          <w:bCs/>
        </w:rPr>
        <w:t>sessions may be cancelled. We will endeavour to let you know as soon as we can if this happens.</w:t>
      </w:r>
    </w:p>
    <w:p w14:paraId="3F79E2AF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</w:p>
    <w:p w14:paraId="41FA3881" w14:textId="77777777" w:rsidR="00A7142E" w:rsidRDefault="00064479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  <w:r w:rsidRPr="001D29D6">
        <w:rPr>
          <w:rFonts w:ascii="Microsoft Sans Serif" w:hAnsi="Microsoft Sans Serif" w:cs="Microsoft Sans Serif"/>
          <w:b/>
          <w:color w:val="4472C4"/>
          <w:u w:val="single"/>
        </w:rPr>
        <w:t>CMC S&amp;S CLUB</w:t>
      </w:r>
      <w:r w:rsidRPr="001D29D6">
        <w:rPr>
          <w:rFonts w:ascii="Microsoft Sans Serif" w:hAnsi="Microsoft Sans Serif" w:cs="Microsoft Sans Serif"/>
          <w:color w:val="2F5496"/>
        </w:rPr>
        <w:t xml:space="preserve"> -</w:t>
      </w:r>
      <w:r w:rsidRPr="001D29D6">
        <w:rPr>
          <w:rFonts w:ascii="Microsoft Sans Serif" w:hAnsi="Microsoft Sans Serif" w:cs="Microsoft Sans Serif"/>
          <w:color w:val="8496B0"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>the sessions fo</w:t>
      </w:r>
      <w:r w:rsidR="00A64D99">
        <w:rPr>
          <w:rFonts w:ascii="Microsoft Sans Serif" w:hAnsi="Microsoft Sans Serif" w:cs="Microsoft Sans Serif"/>
          <w:b/>
          <w:bCs/>
        </w:rPr>
        <w:t xml:space="preserve">r </w:t>
      </w:r>
      <w:r w:rsidR="00863916">
        <w:rPr>
          <w:rFonts w:ascii="Microsoft Sans Serif" w:hAnsi="Microsoft Sans Serif" w:cs="Microsoft Sans Serif"/>
          <w:b/>
          <w:bCs/>
        </w:rPr>
        <w:t>Novem</w:t>
      </w:r>
      <w:r w:rsidR="00A47F49">
        <w:rPr>
          <w:rFonts w:ascii="Microsoft Sans Serif" w:hAnsi="Microsoft Sans Serif" w:cs="Microsoft Sans Serif"/>
          <w:b/>
          <w:bCs/>
        </w:rPr>
        <w:t>ber</w:t>
      </w:r>
      <w:r w:rsidR="0069513D" w:rsidRPr="001D29D6">
        <w:rPr>
          <w:rFonts w:ascii="Microsoft Sans Serif" w:hAnsi="Microsoft Sans Serif" w:cs="Microsoft Sans Serif"/>
          <w:b/>
          <w:bCs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 xml:space="preserve">are on Thursday </w:t>
      </w:r>
      <w:r w:rsidR="00863916">
        <w:rPr>
          <w:rFonts w:ascii="Microsoft Sans Serif" w:hAnsi="Microsoft Sans Serif" w:cs="Microsoft Sans Serif"/>
          <w:b/>
          <w:bCs/>
        </w:rPr>
        <w:t>2</w:t>
      </w:r>
      <w:r w:rsidR="00863916" w:rsidRPr="00863916">
        <w:rPr>
          <w:rFonts w:ascii="Microsoft Sans Serif" w:hAnsi="Microsoft Sans Serif" w:cs="Microsoft Sans Serif"/>
          <w:b/>
          <w:bCs/>
          <w:vertAlign w:val="superscript"/>
        </w:rPr>
        <w:t>nd</w:t>
      </w:r>
      <w:r w:rsidR="006D14D1">
        <w:rPr>
          <w:rFonts w:ascii="Microsoft Sans Serif" w:hAnsi="Microsoft Sans Serif" w:cs="Microsoft Sans Serif"/>
          <w:b/>
          <w:bCs/>
        </w:rPr>
        <w:t xml:space="preserve">, </w:t>
      </w:r>
      <w:r w:rsidR="00863916">
        <w:rPr>
          <w:rFonts w:ascii="Microsoft Sans Serif" w:hAnsi="Microsoft Sans Serif" w:cs="Microsoft Sans Serif"/>
          <w:b/>
          <w:bCs/>
        </w:rPr>
        <w:t>9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462AA1">
        <w:rPr>
          <w:rFonts w:ascii="Microsoft Sans Serif" w:hAnsi="Microsoft Sans Serif" w:cs="Microsoft Sans Serif"/>
          <w:b/>
          <w:bCs/>
          <w:vertAlign w:val="superscript"/>
        </w:rPr>
        <w:t xml:space="preserve"> </w:t>
      </w:r>
      <w:r w:rsidR="00870C28">
        <w:rPr>
          <w:rFonts w:ascii="Microsoft Sans Serif" w:hAnsi="Microsoft Sans Serif" w:cs="Microsoft Sans Serif"/>
          <w:b/>
          <w:bCs/>
        </w:rPr>
        <w:t>,</w:t>
      </w:r>
      <w:r w:rsidR="00A64D99">
        <w:rPr>
          <w:rFonts w:ascii="Microsoft Sans Serif" w:hAnsi="Microsoft Sans Serif" w:cs="Microsoft Sans Serif"/>
          <w:b/>
          <w:bCs/>
        </w:rPr>
        <w:t>1</w:t>
      </w:r>
      <w:r w:rsidR="00863916">
        <w:rPr>
          <w:rFonts w:ascii="Microsoft Sans Serif" w:hAnsi="Microsoft Sans Serif" w:cs="Microsoft Sans Serif"/>
          <w:b/>
          <w:bCs/>
        </w:rPr>
        <w:t>6</w:t>
      </w:r>
      <w:r w:rsidR="00A64D99" w:rsidRPr="00A64D99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863916">
        <w:rPr>
          <w:rFonts w:ascii="Microsoft Sans Serif" w:hAnsi="Microsoft Sans Serif" w:cs="Microsoft Sans Serif"/>
          <w:b/>
          <w:bCs/>
        </w:rPr>
        <w:t>, 23</w:t>
      </w:r>
      <w:r w:rsidR="00863916" w:rsidRPr="00863916">
        <w:rPr>
          <w:rFonts w:ascii="Microsoft Sans Serif" w:hAnsi="Microsoft Sans Serif" w:cs="Microsoft Sans Serif"/>
          <w:b/>
          <w:bCs/>
          <w:vertAlign w:val="superscript"/>
        </w:rPr>
        <w:t>rd</w:t>
      </w:r>
      <w:r w:rsidR="00863916">
        <w:rPr>
          <w:rFonts w:ascii="Microsoft Sans Serif" w:hAnsi="Microsoft Sans Serif" w:cs="Microsoft Sans Serif"/>
          <w:b/>
          <w:bCs/>
        </w:rPr>
        <w:t xml:space="preserve"> </w:t>
      </w:r>
      <w:r w:rsidR="006D14D1">
        <w:rPr>
          <w:rFonts w:ascii="Microsoft Sans Serif" w:hAnsi="Microsoft Sans Serif" w:cs="Microsoft Sans Serif"/>
          <w:b/>
          <w:bCs/>
        </w:rPr>
        <w:t xml:space="preserve">and </w:t>
      </w:r>
      <w:r w:rsidR="00863916">
        <w:rPr>
          <w:rFonts w:ascii="Microsoft Sans Serif" w:hAnsi="Microsoft Sans Serif" w:cs="Microsoft Sans Serif"/>
          <w:b/>
          <w:bCs/>
        </w:rPr>
        <w:t>30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6D14D1">
        <w:rPr>
          <w:rFonts w:ascii="Microsoft Sans Serif" w:hAnsi="Microsoft Sans Serif" w:cs="Microsoft Sans Serif"/>
          <w:b/>
          <w:bCs/>
        </w:rPr>
        <w:t>.</w:t>
      </w:r>
    </w:p>
    <w:p w14:paraId="37567A0A" w14:textId="77777777" w:rsidR="00334937" w:rsidRDefault="00334937" w:rsidP="00634DB4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</w:p>
    <w:p w14:paraId="0B94AEEC" w14:textId="77777777" w:rsidR="00634DB4" w:rsidRDefault="00634DB4" w:rsidP="00D971C7">
      <w:pPr>
        <w:spacing w:after="0"/>
        <w:rPr>
          <w:rFonts w:ascii="Microsoft Sans Serif" w:hAnsi="Microsoft Sans Serif" w:cs="Microsoft Sans Serif"/>
          <w:b/>
          <w:bCs/>
        </w:rPr>
      </w:pPr>
    </w:p>
    <w:p w14:paraId="62074CAE" w14:textId="77777777" w:rsidR="00634DB4" w:rsidRDefault="00634DB4" w:rsidP="00D971C7">
      <w:pPr>
        <w:spacing w:after="0"/>
        <w:rPr>
          <w:rFonts w:ascii="Microsoft Sans Serif" w:hAnsi="Microsoft Sans Serif" w:cs="Microsoft Sans Serif"/>
          <w:b/>
          <w:bCs/>
        </w:rPr>
      </w:pPr>
    </w:p>
    <w:p w14:paraId="4D158AD9" w14:textId="77777777" w:rsidR="00A7142E" w:rsidRDefault="00334937" w:rsidP="00D971C7">
      <w:pPr>
        <w:spacing w:after="0"/>
        <w:rPr>
          <w:rFonts w:ascii="Microsoft Sans Serif" w:hAnsi="Microsoft Sans Serif" w:cs="Microsoft Sans Serif"/>
        </w:rPr>
      </w:pPr>
      <w:r w:rsidRPr="00334937">
        <w:rPr>
          <w:rFonts w:ascii="Microsoft Sans Serif" w:hAnsi="Microsoft Sans Serif" w:cs="Microsoft Sans Serif"/>
        </w:rPr>
        <w:t xml:space="preserve">The </w:t>
      </w:r>
      <w:r w:rsidR="00A7142E" w:rsidRPr="00334937">
        <w:rPr>
          <w:rFonts w:ascii="Microsoft Sans Serif" w:hAnsi="Microsoft Sans Serif" w:cs="Microsoft Sans Serif"/>
        </w:rPr>
        <w:t>COFFEE MORNING</w:t>
      </w:r>
      <w:r w:rsidR="00B61E1E" w:rsidRPr="00334937">
        <w:rPr>
          <w:rFonts w:ascii="Microsoft Sans Serif" w:hAnsi="Microsoft Sans Serif" w:cs="Microsoft Sans Serif"/>
        </w:rPr>
        <w:t xml:space="preserve"> </w:t>
      </w:r>
      <w:r>
        <w:rPr>
          <w:rFonts w:ascii="Microsoft Sans Serif" w:hAnsi="Microsoft Sans Serif" w:cs="Microsoft Sans Serif"/>
        </w:rPr>
        <w:t xml:space="preserve">held </w:t>
      </w:r>
      <w:r w:rsidR="00B61E1E" w:rsidRPr="00334937">
        <w:rPr>
          <w:rFonts w:ascii="Microsoft Sans Serif" w:hAnsi="Microsoft Sans Serif" w:cs="Microsoft Sans Serif"/>
        </w:rPr>
        <w:t>on</w:t>
      </w:r>
      <w:r w:rsidR="009B4FB6" w:rsidRPr="00334937">
        <w:rPr>
          <w:rFonts w:ascii="Microsoft Sans Serif" w:hAnsi="Microsoft Sans Serif" w:cs="Microsoft Sans Serif"/>
        </w:rPr>
        <w:t xml:space="preserve"> </w:t>
      </w:r>
      <w:r w:rsidR="00A7142E" w:rsidRPr="00334937">
        <w:rPr>
          <w:rFonts w:ascii="Microsoft Sans Serif" w:hAnsi="Microsoft Sans Serif" w:cs="Microsoft Sans Serif"/>
        </w:rPr>
        <w:t>Saturday</w:t>
      </w:r>
      <w:r w:rsidR="009B4FB6" w:rsidRPr="00334937">
        <w:rPr>
          <w:rFonts w:ascii="Microsoft Sans Serif" w:hAnsi="Microsoft Sans Serif" w:cs="Microsoft Sans Serif"/>
        </w:rPr>
        <w:t xml:space="preserve"> </w:t>
      </w:r>
      <w:r w:rsidR="00C802E0" w:rsidRPr="00334937">
        <w:rPr>
          <w:rFonts w:ascii="Microsoft Sans Serif" w:hAnsi="Microsoft Sans Serif" w:cs="Microsoft Sans Serif"/>
        </w:rPr>
        <w:t>2</w:t>
      </w:r>
      <w:r w:rsidR="009B4FB6" w:rsidRPr="00334937">
        <w:rPr>
          <w:rFonts w:ascii="Microsoft Sans Serif" w:hAnsi="Microsoft Sans Serif" w:cs="Microsoft Sans Serif"/>
        </w:rPr>
        <w:t>8</w:t>
      </w:r>
      <w:r w:rsidR="009B4FB6" w:rsidRPr="00334937">
        <w:rPr>
          <w:rFonts w:ascii="Microsoft Sans Serif" w:hAnsi="Microsoft Sans Serif" w:cs="Microsoft Sans Serif"/>
          <w:vertAlign w:val="superscript"/>
        </w:rPr>
        <w:t>th</w:t>
      </w:r>
      <w:r w:rsidR="009B4FB6" w:rsidRPr="00334937">
        <w:rPr>
          <w:rFonts w:ascii="Microsoft Sans Serif" w:hAnsi="Microsoft Sans Serif" w:cs="Microsoft Sans Serif"/>
        </w:rPr>
        <w:t xml:space="preserve"> October</w:t>
      </w:r>
      <w:r w:rsidR="00714E19">
        <w:rPr>
          <w:rFonts w:ascii="Microsoft Sans Serif" w:hAnsi="Microsoft Sans Serif" w:cs="Microsoft Sans Serif"/>
        </w:rPr>
        <w:t xml:space="preserve"> was a great success</w:t>
      </w:r>
      <w:r w:rsidR="000626A3">
        <w:rPr>
          <w:rFonts w:ascii="Microsoft Sans Serif" w:hAnsi="Microsoft Sans Serif" w:cs="Microsoft Sans Serif"/>
        </w:rPr>
        <w:t>! We had</w:t>
      </w:r>
      <w:r w:rsidR="00714E19">
        <w:rPr>
          <w:rFonts w:ascii="Microsoft Sans Serif" w:hAnsi="Microsoft Sans Serif" w:cs="Microsoft Sans Serif"/>
        </w:rPr>
        <w:t xml:space="preserve"> a g</w:t>
      </w:r>
      <w:r w:rsidR="000626A3">
        <w:rPr>
          <w:rFonts w:ascii="Microsoft Sans Serif" w:hAnsi="Microsoft Sans Serif" w:cs="Microsoft Sans Serif"/>
        </w:rPr>
        <w:t>o</w:t>
      </w:r>
      <w:r w:rsidR="00714E19">
        <w:rPr>
          <w:rFonts w:ascii="Microsoft Sans Serif" w:hAnsi="Microsoft Sans Serif" w:cs="Microsoft Sans Serif"/>
        </w:rPr>
        <w:t xml:space="preserve">od </w:t>
      </w:r>
      <w:r w:rsidR="007E380E">
        <w:rPr>
          <w:rFonts w:ascii="Microsoft Sans Serif" w:hAnsi="Microsoft Sans Serif" w:cs="Microsoft Sans Serif"/>
        </w:rPr>
        <w:t xml:space="preserve">attendance with a </w:t>
      </w:r>
      <w:r w:rsidR="00714E19">
        <w:rPr>
          <w:rFonts w:ascii="Microsoft Sans Serif" w:hAnsi="Microsoft Sans Serif" w:cs="Microsoft Sans Serif"/>
        </w:rPr>
        <w:t xml:space="preserve">number of the parishioners from the church. </w:t>
      </w:r>
      <w:r w:rsidR="00634DB4">
        <w:rPr>
          <w:rFonts w:ascii="Microsoft Sans Serif" w:hAnsi="Microsoft Sans Serif" w:cs="Microsoft Sans Serif"/>
        </w:rPr>
        <w:t>Along with donations, w</w:t>
      </w:r>
      <w:r w:rsidR="00714E19">
        <w:rPr>
          <w:rFonts w:ascii="Microsoft Sans Serif" w:hAnsi="Microsoft Sans Serif" w:cs="Microsoft Sans Serif"/>
        </w:rPr>
        <w:t xml:space="preserve">e raised the sum of </w:t>
      </w:r>
      <w:r w:rsidR="00714E19" w:rsidRPr="007E380E">
        <w:rPr>
          <w:rFonts w:ascii="Microsoft Sans Serif" w:hAnsi="Microsoft Sans Serif" w:cs="Microsoft Sans Serif"/>
          <w:b/>
          <w:bCs/>
        </w:rPr>
        <w:t>£</w:t>
      </w:r>
      <w:r w:rsidR="000626A3" w:rsidRPr="007E380E">
        <w:rPr>
          <w:rFonts w:ascii="Microsoft Sans Serif" w:hAnsi="Microsoft Sans Serif" w:cs="Microsoft Sans Serif"/>
          <w:b/>
          <w:bCs/>
        </w:rPr>
        <w:t>317.5</w:t>
      </w:r>
      <w:r w:rsidR="00714E19" w:rsidRPr="007E380E">
        <w:rPr>
          <w:rFonts w:ascii="Microsoft Sans Serif" w:hAnsi="Microsoft Sans Serif" w:cs="Microsoft Sans Serif"/>
          <w:b/>
          <w:bCs/>
        </w:rPr>
        <w:t>0</w:t>
      </w:r>
      <w:r w:rsidR="000626A3" w:rsidRPr="007E380E">
        <w:rPr>
          <w:rFonts w:ascii="Microsoft Sans Serif" w:hAnsi="Microsoft Sans Serif" w:cs="Microsoft Sans Serif"/>
          <w:b/>
          <w:bCs/>
        </w:rPr>
        <w:t>.</w:t>
      </w:r>
      <w:r w:rsidR="007E380E">
        <w:rPr>
          <w:rFonts w:ascii="Microsoft Sans Serif" w:hAnsi="Microsoft Sans Serif" w:cs="Microsoft Sans Serif"/>
          <w:b/>
          <w:bCs/>
        </w:rPr>
        <w:t xml:space="preserve"> </w:t>
      </w:r>
      <w:r w:rsidR="007E380E">
        <w:rPr>
          <w:rFonts w:ascii="Microsoft Sans Serif" w:hAnsi="Microsoft Sans Serif" w:cs="Microsoft Sans Serif"/>
        </w:rPr>
        <w:t>My thanks to Pamela, Rose and Barrie.</w:t>
      </w:r>
    </w:p>
    <w:p w14:paraId="4E7C864A" w14:textId="77777777" w:rsidR="00634DB4" w:rsidRPr="007E380E" w:rsidRDefault="00634DB4" w:rsidP="00D971C7">
      <w:pPr>
        <w:spacing w:after="0"/>
        <w:rPr>
          <w:rFonts w:ascii="Microsoft Sans Serif" w:hAnsi="Microsoft Sans Serif" w:cs="Microsoft Sans Serif"/>
        </w:rPr>
      </w:pPr>
    </w:p>
    <w:p w14:paraId="1A38AE76" w14:textId="77777777" w:rsidR="006607C1" w:rsidRPr="00A76D2C" w:rsidRDefault="00634DB4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Harrington" w:hAnsi="Harrington" w:cs="Microsoft Sans Serif"/>
          <w:color w:val="FF0000"/>
          <w:sz w:val="28"/>
          <w:szCs w:val="28"/>
        </w:rPr>
      </w:pPr>
      <w:r w:rsidRPr="00A76D2C">
        <w:rPr>
          <w:rFonts w:ascii="Harrington" w:hAnsi="Harrington" w:cs="Microsoft Sans Serif"/>
          <w:b/>
          <w:bCs/>
          <w:color w:val="FF0000"/>
          <w:sz w:val="28"/>
          <w:szCs w:val="28"/>
        </w:rPr>
        <w:t>CHRISTMAS BUFFET AND DISCO</w:t>
      </w:r>
    </w:p>
    <w:p w14:paraId="0B8995B9" w14:textId="77777777" w:rsidR="006607C1" w:rsidRDefault="006607C1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38419E2B" w14:textId="77777777" w:rsidR="00634DB4" w:rsidRPr="006607C1" w:rsidRDefault="00634DB4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This is being held </w:t>
      </w:r>
      <w:r w:rsidR="0090661D" w:rsidRPr="0090661D">
        <w:rPr>
          <w:rFonts w:ascii="Microsoft Sans Serif" w:hAnsi="Microsoft Sans Serif" w:cs="Microsoft Sans Serif"/>
        </w:rPr>
        <w:t>on</w:t>
      </w:r>
      <w:r w:rsidR="0090661D">
        <w:rPr>
          <w:rFonts w:ascii="Microsoft Sans Serif" w:hAnsi="Microsoft Sans Serif" w:cs="Microsoft Sans Serif"/>
          <w:b/>
          <w:bCs/>
        </w:rPr>
        <w:t xml:space="preserve"> Friday 8</w:t>
      </w:r>
      <w:r w:rsidR="0090661D" w:rsidRPr="0090661D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0661D">
        <w:rPr>
          <w:rFonts w:ascii="Microsoft Sans Serif" w:hAnsi="Microsoft Sans Serif" w:cs="Microsoft Sans Serif"/>
          <w:b/>
          <w:bCs/>
        </w:rPr>
        <w:t xml:space="preserve"> December </w:t>
      </w:r>
      <w:r w:rsidR="0090661D">
        <w:rPr>
          <w:rFonts w:ascii="Microsoft Sans Serif" w:hAnsi="Microsoft Sans Serif" w:cs="Microsoft Sans Serif"/>
        </w:rPr>
        <w:t xml:space="preserve">at </w:t>
      </w:r>
      <w:r w:rsidR="0090661D" w:rsidRPr="0090661D">
        <w:rPr>
          <w:rFonts w:ascii="Microsoft Sans Serif" w:hAnsi="Microsoft Sans Serif" w:cs="Microsoft Sans Serif"/>
          <w:b/>
          <w:bCs/>
        </w:rPr>
        <w:t>St. Philip Evans Community Hall</w:t>
      </w:r>
      <w:r w:rsidR="006607C1">
        <w:rPr>
          <w:rFonts w:ascii="Microsoft Sans Serif" w:hAnsi="Microsoft Sans Serif" w:cs="Microsoft Sans Serif"/>
          <w:b/>
          <w:bCs/>
        </w:rPr>
        <w:t xml:space="preserve">, </w:t>
      </w:r>
      <w:r w:rsidR="006607C1" w:rsidRPr="006607C1">
        <w:rPr>
          <w:rFonts w:ascii="Microsoft Sans Serif" w:hAnsi="Microsoft Sans Serif" w:cs="Microsoft Sans Serif"/>
          <w:sz w:val="20"/>
          <w:szCs w:val="20"/>
        </w:rPr>
        <w:t>(Llanedeyrn Drive CF23 9UL)</w:t>
      </w:r>
      <w:r w:rsidR="00ED1E16">
        <w:rPr>
          <w:rFonts w:ascii="Microsoft Sans Serif" w:hAnsi="Microsoft Sans Serif" w:cs="Microsoft Sans Serif"/>
          <w:b/>
          <w:bCs/>
        </w:rPr>
        <w:t xml:space="preserve"> </w:t>
      </w:r>
      <w:r w:rsidR="006607C1">
        <w:rPr>
          <w:rFonts w:ascii="Microsoft Sans Serif" w:hAnsi="Microsoft Sans Serif" w:cs="Microsoft Sans Serif"/>
          <w:b/>
          <w:bCs/>
        </w:rPr>
        <w:t>fro</w:t>
      </w:r>
      <w:r w:rsidR="00ED1E16">
        <w:rPr>
          <w:rFonts w:ascii="Microsoft Sans Serif" w:hAnsi="Microsoft Sans Serif" w:cs="Microsoft Sans Serif"/>
          <w:b/>
          <w:bCs/>
        </w:rPr>
        <w:t xml:space="preserve">m </w:t>
      </w:r>
      <w:r w:rsidR="006607C1">
        <w:rPr>
          <w:rFonts w:ascii="Microsoft Sans Serif" w:hAnsi="Microsoft Sans Serif" w:cs="Microsoft Sans Serif"/>
          <w:b/>
          <w:bCs/>
        </w:rPr>
        <w:t>7.30pm</w:t>
      </w:r>
    </w:p>
    <w:p w14:paraId="485DA7CB" w14:textId="77777777" w:rsidR="00634DB4" w:rsidRDefault="00634DB4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  <w:b/>
          <w:bCs/>
        </w:rPr>
      </w:pPr>
    </w:p>
    <w:p w14:paraId="4BFAFE39" w14:textId="77777777" w:rsidR="00634DB4" w:rsidRDefault="00634DB4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  <w:b/>
          <w:bCs/>
        </w:rPr>
      </w:pPr>
      <w:r>
        <w:rPr>
          <w:rFonts w:ascii="Microsoft Sans Serif" w:hAnsi="Microsoft Sans Serif" w:cs="Microsoft Sans Serif"/>
        </w:rPr>
        <w:t xml:space="preserve">Entry </w:t>
      </w:r>
      <w:r w:rsidR="006607C1">
        <w:rPr>
          <w:rFonts w:ascii="Microsoft Sans Serif" w:hAnsi="Microsoft Sans Serif" w:cs="Microsoft Sans Serif"/>
        </w:rPr>
        <w:t>is</w:t>
      </w:r>
      <w:r>
        <w:rPr>
          <w:rFonts w:ascii="Microsoft Sans Serif" w:hAnsi="Microsoft Sans Serif" w:cs="Microsoft Sans Serif"/>
        </w:rPr>
        <w:t xml:space="preserve"> by </w:t>
      </w:r>
      <w:r w:rsidRPr="001F7803">
        <w:rPr>
          <w:rFonts w:ascii="Microsoft Sans Serif" w:hAnsi="Microsoft Sans Serif" w:cs="Microsoft Sans Serif"/>
          <w:b/>
          <w:bCs/>
        </w:rPr>
        <w:t>ticket only</w:t>
      </w:r>
      <w:r>
        <w:rPr>
          <w:rFonts w:ascii="Microsoft Sans Serif" w:hAnsi="Microsoft Sans Serif" w:cs="Microsoft Sans Serif"/>
        </w:rPr>
        <w:t xml:space="preserve"> and the cost is the same as last year at </w:t>
      </w:r>
      <w:r w:rsidRPr="001F7803">
        <w:rPr>
          <w:rFonts w:ascii="Microsoft Sans Serif" w:hAnsi="Microsoft Sans Serif" w:cs="Microsoft Sans Serif"/>
          <w:b/>
          <w:bCs/>
        </w:rPr>
        <w:t>£10.00</w:t>
      </w:r>
      <w:r>
        <w:rPr>
          <w:rFonts w:ascii="Microsoft Sans Serif" w:hAnsi="Microsoft Sans Serif" w:cs="Microsoft Sans Serif"/>
        </w:rPr>
        <w:t xml:space="preserve"> </w:t>
      </w:r>
      <w:r w:rsidRPr="001F7803">
        <w:rPr>
          <w:rFonts w:ascii="Microsoft Sans Serif" w:hAnsi="Microsoft Sans Serif" w:cs="Microsoft Sans Serif"/>
          <w:b/>
          <w:bCs/>
        </w:rPr>
        <w:t>per</w:t>
      </w:r>
      <w:r w:rsidR="00ED1E16">
        <w:rPr>
          <w:rFonts w:ascii="Microsoft Sans Serif" w:hAnsi="Microsoft Sans Serif" w:cs="Microsoft Sans Serif"/>
          <w:b/>
          <w:bCs/>
        </w:rPr>
        <w:t xml:space="preserve"> </w:t>
      </w:r>
      <w:r w:rsidR="00ED1E16" w:rsidRPr="001F7803">
        <w:rPr>
          <w:rFonts w:ascii="Microsoft Sans Serif" w:hAnsi="Microsoft Sans Serif" w:cs="Microsoft Sans Serif"/>
          <w:b/>
          <w:bCs/>
        </w:rPr>
        <w:t>person</w:t>
      </w:r>
      <w:r w:rsidR="00ED1E16">
        <w:rPr>
          <w:rFonts w:ascii="Microsoft Sans Serif" w:hAnsi="Microsoft Sans Serif" w:cs="Microsoft Sans Serif"/>
          <w:b/>
          <w:bCs/>
        </w:rPr>
        <w:t>.</w:t>
      </w:r>
    </w:p>
    <w:p w14:paraId="76F7A4A0" w14:textId="77777777" w:rsidR="00ED1E16" w:rsidRDefault="00ED1E16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157378C0" w14:textId="77777777" w:rsidR="00334937" w:rsidRDefault="001F7803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 w:rsidRPr="001F7803">
        <w:rPr>
          <w:rFonts w:ascii="Microsoft Sans Serif" w:hAnsi="Microsoft Sans Serif" w:cs="Microsoft Sans Serif"/>
        </w:rPr>
        <w:t xml:space="preserve">We have </w:t>
      </w:r>
      <w:r w:rsidR="00F116FE">
        <w:rPr>
          <w:rFonts w:ascii="Microsoft Sans Serif" w:hAnsi="Microsoft Sans Serif" w:cs="Microsoft Sans Serif"/>
        </w:rPr>
        <w:t>got</w:t>
      </w:r>
      <w:r w:rsidRPr="001F7803">
        <w:rPr>
          <w:rFonts w:ascii="Microsoft Sans Serif" w:hAnsi="Microsoft Sans Serif" w:cs="Microsoft Sans Serif"/>
        </w:rPr>
        <w:t xml:space="preserve"> Nick Palmer </w:t>
      </w:r>
      <w:r w:rsidR="00F116FE">
        <w:rPr>
          <w:rFonts w:ascii="Microsoft Sans Serif" w:hAnsi="Microsoft Sans Serif" w:cs="Microsoft Sans Serif"/>
        </w:rPr>
        <w:t>to do</w:t>
      </w:r>
      <w:r>
        <w:rPr>
          <w:rFonts w:ascii="Microsoft Sans Serif" w:hAnsi="Microsoft Sans Serif" w:cs="Microsoft Sans Serif"/>
        </w:rPr>
        <w:t xml:space="preserve"> the disco and we have a caterer for the buffet.</w:t>
      </w:r>
    </w:p>
    <w:p w14:paraId="09EC2383" w14:textId="77777777" w:rsidR="00ED1E16" w:rsidRDefault="00334937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The bar will </w:t>
      </w:r>
      <w:r w:rsidR="00E4577D">
        <w:rPr>
          <w:rFonts w:ascii="Microsoft Sans Serif" w:hAnsi="Microsoft Sans Serif" w:cs="Microsoft Sans Serif"/>
        </w:rPr>
        <w:t xml:space="preserve">also </w:t>
      </w:r>
      <w:r w:rsidR="00440F22">
        <w:rPr>
          <w:rFonts w:ascii="Microsoft Sans Serif" w:hAnsi="Microsoft Sans Serif" w:cs="Microsoft Sans Serif"/>
        </w:rPr>
        <w:t xml:space="preserve">be </w:t>
      </w:r>
      <w:r>
        <w:rPr>
          <w:rFonts w:ascii="Microsoft Sans Serif" w:hAnsi="Microsoft Sans Serif" w:cs="Microsoft Sans Serif"/>
        </w:rPr>
        <w:t>available</w:t>
      </w:r>
      <w:r w:rsidR="00440F22">
        <w:rPr>
          <w:rFonts w:ascii="Microsoft Sans Serif" w:hAnsi="Microsoft Sans Serif" w:cs="Microsoft Sans Serif"/>
        </w:rPr>
        <w:t>.</w:t>
      </w:r>
    </w:p>
    <w:p w14:paraId="431B1030" w14:textId="77777777" w:rsidR="00ED1E16" w:rsidRDefault="00ED1E16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0048D2BD" w14:textId="77777777" w:rsidR="00F116FE" w:rsidRDefault="00334937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Along with our usual raffle, w</w:t>
      </w:r>
      <w:r w:rsidR="00D4263A">
        <w:rPr>
          <w:rFonts w:ascii="Microsoft Sans Serif" w:hAnsi="Microsoft Sans Serif" w:cs="Microsoft Sans Serif"/>
        </w:rPr>
        <w:t xml:space="preserve">e are again doing a </w:t>
      </w:r>
      <w:r w:rsidR="00D4263A" w:rsidRPr="00A26C07">
        <w:rPr>
          <w:rFonts w:ascii="Microsoft Sans Serif" w:hAnsi="Microsoft Sans Serif" w:cs="Microsoft Sans Serif"/>
          <w:b/>
          <w:bCs/>
        </w:rPr>
        <w:t>special prize</w:t>
      </w:r>
      <w:r w:rsidR="00D4263A">
        <w:rPr>
          <w:rFonts w:ascii="Microsoft Sans Serif" w:hAnsi="Microsoft Sans Serif" w:cs="Microsoft Sans Serif"/>
        </w:rPr>
        <w:t xml:space="preserve"> </w:t>
      </w:r>
      <w:r w:rsidR="00D4263A" w:rsidRPr="00A26C07">
        <w:rPr>
          <w:rFonts w:ascii="Microsoft Sans Serif" w:hAnsi="Microsoft Sans Serif" w:cs="Microsoft Sans Serif"/>
          <w:b/>
          <w:bCs/>
        </w:rPr>
        <w:t>hamper</w:t>
      </w:r>
      <w:r w:rsidR="007D1213">
        <w:rPr>
          <w:rFonts w:ascii="Microsoft Sans Serif" w:hAnsi="Microsoft Sans Serif" w:cs="Microsoft Sans Serif"/>
          <w:b/>
          <w:bCs/>
        </w:rPr>
        <w:t>;</w:t>
      </w:r>
      <w:r w:rsidR="00D4263A">
        <w:rPr>
          <w:rFonts w:ascii="Microsoft Sans Serif" w:hAnsi="Microsoft Sans Serif" w:cs="Microsoft Sans Serif"/>
        </w:rPr>
        <w:t xml:space="preserve"> </w:t>
      </w:r>
      <w:r w:rsidR="007D1213">
        <w:rPr>
          <w:rFonts w:ascii="Microsoft Sans Serif" w:hAnsi="Microsoft Sans Serif" w:cs="Microsoft Sans Serif"/>
        </w:rPr>
        <w:t>so, y</w:t>
      </w:r>
      <w:r w:rsidR="00D4263A">
        <w:rPr>
          <w:rFonts w:ascii="Microsoft Sans Serif" w:hAnsi="Microsoft Sans Serif" w:cs="Microsoft Sans Serif"/>
        </w:rPr>
        <w:t xml:space="preserve">ou will need to make sure you </w:t>
      </w:r>
      <w:r w:rsidR="00490EFE">
        <w:rPr>
          <w:rFonts w:ascii="Microsoft Sans Serif" w:hAnsi="Microsoft Sans Serif" w:cs="Microsoft Sans Serif"/>
        </w:rPr>
        <w:t>bring</w:t>
      </w:r>
      <w:r w:rsidR="00D4263A">
        <w:rPr>
          <w:rFonts w:ascii="Microsoft Sans Serif" w:hAnsi="Microsoft Sans Serif" w:cs="Microsoft Sans Serif"/>
        </w:rPr>
        <w:t xml:space="preserve"> your ticket </w:t>
      </w:r>
      <w:r w:rsidR="00A26C07">
        <w:rPr>
          <w:rFonts w:ascii="Microsoft Sans Serif" w:hAnsi="Microsoft Sans Serif" w:cs="Microsoft Sans Serif"/>
        </w:rPr>
        <w:t xml:space="preserve">with you </w:t>
      </w:r>
      <w:r w:rsidR="00D4263A">
        <w:rPr>
          <w:rFonts w:ascii="Microsoft Sans Serif" w:hAnsi="Microsoft Sans Serif" w:cs="Microsoft Sans Serif"/>
        </w:rPr>
        <w:t>as each one will have a number on it</w:t>
      </w:r>
      <w:r w:rsidR="00490EFE">
        <w:rPr>
          <w:rFonts w:ascii="Microsoft Sans Serif" w:hAnsi="Microsoft Sans Serif" w:cs="Microsoft Sans Serif"/>
        </w:rPr>
        <w:t>;</w:t>
      </w:r>
      <w:r w:rsidR="00D4263A">
        <w:rPr>
          <w:rFonts w:ascii="Microsoft Sans Serif" w:hAnsi="Microsoft Sans Serif" w:cs="Microsoft Sans Serif"/>
        </w:rPr>
        <w:t xml:space="preserve"> and a </w:t>
      </w:r>
      <w:r w:rsidR="00863916">
        <w:rPr>
          <w:rFonts w:ascii="Microsoft Sans Serif" w:hAnsi="Microsoft Sans Serif" w:cs="Microsoft Sans Serif"/>
        </w:rPr>
        <w:t>ticket</w:t>
      </w:r>
      <w:r w:rsidR="00D4263A">
        <w:rPr>
          <w:rFonts w:ascii="Microsoft Sans Serif" w:hAnsi="Microsoft Sans Serif" w:cs="Microsoft Sans Serif"/>
        </w:rPr>
        <w:t xml:space="preserve"> number will be selected</w:t>
      </w:r>
      <w:r w:rsidR="00ED1E16">
        <w:rPr>
          <w:rFonts w:ascii="Microsoft Sans Serif" w:hAnsi="Microsoft Sans Serif" w:cs="Microsoft Sans Serif"/>
        </w:rPr>
        <w:t xml:space="preserve"> on the evening</w:t>
      </w:r>
      <w:r w:rsidR="007E380E">
        <w:rPr>
          <w:rFonts w:ascii="Microsoft Sans Serif" w:hAnsi="Microsoft Sans Serif" w:cs="Microsoft Sans Serif"/>
        </w:rPr>
        <w:t>;</w:t>
      </w:r>
      <w:r w:rsidR="00D4263A">
        <w:rPr>
          <w:rFonts w:ascii="Microsoft Sans Serif" w:hAnsi="Microsoft Sans Serif" w:cs="Microsoft Sans Serif"/>
        </w:rPr>
        <w:t xml:space="preserve"> if your ticket matches that </w:t>
      </w:r>
      <w:r w:rsidR="00490EFE">
        <w:rPr>
          <w:rFonts w:ascii="Microsoft Sans Serif" w:hAnsi="Microsoft Sans Serif" w:cs="Microsoft Sans Serif"/>
        </w:rPr>
        <w:t>number,</w:t>
      </w:r>
      <w:r w:rsidR="00D4263A">
        <w:rPr>
          <w:rFonts w:ascii="Microsoft Sans Serif" w:hAnsi="Microsoft Sans Serif" w:cs="Microsoft Sans Serif"/>
        </w:rPr>
        <w:t xml:space="preserve"> you will win the</w:t>
      </w:r>
      <w:r w:rsidR="00490EFE">
        <w:rPr>
          <w:rFonts w:ascii="Microsoft Sans Serif" w:hAnsi="Microsoft Sans Serif" w:cs="Microsoft Sans Serif"/>
        </w:rPr>
        <w:t xml:space="preserve"> prize. </w:t>
      </w:r>
    </w:p>
    <w:p w14:paraId="04C95336" w14:textId="77777777" w:rsidR="00454149" w:rsidRDefault="00454149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3A89FB16" w14:textId="77777777" w:rsidR="00E965F0" w:rsidRDefault="00490EFE" w:rsidP="00F116FE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jc w:val="center"/>
        <w:rPr>
          <w:rFonts w:ascii="Microsoft Sans Serif" w:hAnsi="Microsoft Sans Serif" w:cs="Microsoft Sans Serif"/>
          <w:b/>
          <w:bCs/>
        </w:rPr>
      </w:pPr>
      <w:r w:rsidRPr="000626A3">
        <w:rPr>
          <w:rFonts w:ascii="Microsoft Sans Serif" w:hAnsi="Microsoft Sans Serif" w:cs="Microsoft Sans Serif"/>
          <w:b/>
          <w:bCs/>
        </w:rPr>
        <w:t xml:space="preserve">Tickets </w:t>
      </w:r>
      <w:r w:rsidR="00D4263A" w:rsidRPr="000626A3">
        <w:rPr>
          <w:rFonts w:ascii="Microsoft Sans Serif" w:hAnsi="Microsoft Sans Serif" w:cs="Microsoft Sans Serif"/>
          <w:b/>
          <w:bCs/>
        </w:rPr>
        <w:t>are now</w:t>
      </w:r>
      <w:r w:rsidR="001F7803" w:rsidRPr="000626A3">
        <w:rPr>
          <w:rFonts w:ascii="Microsoft Sans Serif" w:hAnsi="Microsoft Sans Serif" w:cs="Microsoft Sans Serif"/>
          <w:b/>
          <w:bCs/>
        </w:rPr>
        <w:t xml:space="preserve"> on sale</w:t>
      </w:r>
      <w:r w:rsidR="00D4263A" w:rsidRPr="000626A3">
        <w:rPr>
          <w:rFonts w:ascii="Microsoft Sans Serif" w:hAnsi="Microsoft Sans Serif" w:cs="Microsoft Sans Serif"/>
          <w:b/>
          <w:bCs/>
        </w:rPr>
        <w:t>!</w:t>
      </w:r>
    </w:p>
    <w:p w14:paraId="5A72533E" w14:textId="77777777" w:rsidR="00F116FE" w:rsidRDefault="007D1213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 w:rsidRPr="007D1213">
        <w:rPr>
          <w:rFonts w:ascii="Microsoft Sans Serif" w:hAnsi="Microsoft Sans Serif" w:cs="Microsoft Sans Serif"/>
        </w:rPr>
        <w:t xml:space="preserve">These will be available from Pamela </w:t>
      </w:r>
      <w:r>
        <w:rPr>
          <w:rFonts w:ascii="Microsoft Sans Serif" w:hAnsi="Microsoft Sans Serif" w:cs="Microsoft Sans Serif"/>
        </w:rPr>
        <w:t>at</w:t>
      </w:r>
      <w:r w:rsidRPr="007D1213">
        <w:rPr>
          <w:rFonts w:ascii="Microsoft Sans Serif" w:hAnsi="Microsoft Sans Serif" w:cs="Microsoft Sans Serif"/>
        </w:rPr>
        <w:t xml:space="preserve"> swim </w:t>
      </w:r>
      <w:r>
        <w:rPr>
          <w:rFonts w:ascii="Microsoft Sans Serif" w:hAnsi="Microsoft Sans Serif" w:cs="Microsoft Sans Serif"/>
        </w:rPr>
        <w:t>sessions</w:t>
      </w:r>
      <w:r w:rsidRPr="007D1213">
        <w:rPr>
          <w:rFonts w:ascii="Microsoft Sans Serif" w:hAnsi="Microsoft Sans Serif" w:cs="Microsoft Sans Serif"/>
        </w:rPr>
        <w:t xml:space="preserve"> and from Barrie at the</w:t>
      </w:r>
      <w:r>
        <w:rPr>
          <w:rFonts w:ascii="Microsoft Sans Serif" w:hAnsi="Microsoft Sans Serif" w:cs="Microsoft Sans Serif"/>
        </w:rPr>
        <w:t xml:space="preserve"> bowls sessions.</w:t>
      </w:r>
    </w:p>
    <w:p w14:paraId="6EF059D2" w14:textId="77777777" w:rsidR="00F116FE" w:rsidRDefault="00F116FE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15B2C780" w14:textId="77777777" w:rsidR="007D1213" w:rsidRDefault="007D1213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 xml:space="preserve"> If you don’t attend </w:t>
      </w:r>
      <w:r w:rsidR="00334937">
        <w:rPr>
          <w:rFonts w:ascii="Microsoft Sans Serif" w:hAnsi="Microsoft Sans Serif" w:cs="Microsoft Sans Serif"/>
        </w:rPr>
        <w:t>either</w:t>
      </w:r>
      <w:r>
        <w:rPr>
          <w:rFonts w:ascii="Microsoft Sans Serif" w:hAnsi="Microsoft Sans Serif" w:cs="Microsoft Sans Serif"/>
        </w:rPr>
        <w:t xml:space="preserve"> of the these and you wish to come and join us</w:t>
      </w:r>
      <w:r w:rsidR="00BC3E5A">
        <w:rPr>
          <w:rFonts w:ascii="Microsoft Sans Serif" w:hAnsi="Microsoft Sans Serif" w:cs="Microsoft Sans Serif"/>
        </w:rPr>
        <w:t>!</w:t>
      </w:r>
      <w:r>
        <w:rPr>
          <w:rFonts w:ascii="Microsoft Sans Serif" w:hAnsi="Microsoft Sans Serif" w:cs="Microsoft Sans Serif"/>
        </w:rPr>
        <w:t xml:space="preserve"> </w:t>
      </w:r>
      <w:r w:rsidR="00BC3E5A">
        <w:rPr>
          <w:rFonts w:ascii="Microsoft Sans Serif" w:hAnsi="Microsoft Sans Serif" w:cs="Microsoft Sans Serif"/>
        </w:rPr>
        <w:t>T</w:t>
      </w:r>
      <w:r>
        <w:rPr>
          <w:rFonts w:ascii="Microsoft Sans Serif" w:hAnsi="Microsoft Sans Serif" w:cs="Microsoft Sans Serif"/>
        </w:rPr>
        <w:t>hen you can get your tickets by contacting me</w:t>
      </w:r>
      <w:r w:rsidR="006607C1">
        <w:rPr>
          <w:rFonts w:ascii="Microsoft Sans Serif" w:hAnsi="Microsoft Sans Serif" w:cs="Microsoft Sans Serif"/>
        </w:rPr>
        <w:t>, my details are in the “Contacts” at the end of the newsletter, it would be great to see you!</w:t>
      </w:r>
    </w:p>
    <w:p w14:paraId="069C36DF" w14:textId="77777777" w:rsidR="00334937" w:rsidRDefault="00334937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31F1B36C" w14:textId="77777777" w:rsidR="006607C1" w:rsidRPr="007D1213" w:rsidRDefault="006607C1" w:rsidP="00ED1E16">
      <w:pPr>
        <w:pBdr>
          <w:top w:val="single" w:sz="18" w:space="1" w:color="FF0000"/>
          <w:left w:val="single" w:sz="18" w:space="4" w:color="FF0000"/>
          <w:bottom w:val="single" w:sz="18" w:space="1" w:color="FF0000"/>
          <w:right w:val="single" w:sz="18" w:space="4" w:color="FF0000"/>
        </w:pBdr>
        <w:spacing w:after="0"/>
        <w:rPr>
          <w:rFonts w:ascii="Microsoft Sans Serif" w:hAnsi="Microsoft Sans Serif" w:cs="Microsoft Sans Serif"/>
        </w:rPr>
      </w:pPr>
    </w:p>
    <w:p w14:paraId="207D08BC" w14:textId="77777777" w:rsidR="00E33246" w:rsidRDefault="00E33246" w:rsidP="00916BAE">
      <w:pPr>
        <w:spacing w:after="0"/>
        <w:rPr>
          <w:rFonts w:ascii="Microsoft Sans Serif" w:hAnsi="Microsoft Sans Serif" w:cs="Microsoft Sans Serif"/>
          <w:bCs/>
        </w:rPr>
      </w:pPr>
    </w:p>
    <w:p w14:paraId="77C4C73F" w14:textId="77777777" w:rsidR="00E33246" w:rsidRPr="0053255C" w:rsidRDefault="00E33246" w:rsidP="00916BAE">
      <w:pPr>
        <w:spacing w:after="0"/>
        <w:rPr>
          <w:rFonts w:ascii="Microsoft Sans Serif" w:hAnsi="Microsoft Sans Serif" w:cs="Microsoft Sans Serif"/>
          <w:b/>
          <w:color w:val="4472C4"/>
          <w:u w:val="single"/>
        </w:rPr>
      </w:pPr>
      <w:r w:rsidRPr="0053255C">
        <w:rPr>
          <w:rFonts w:ascii="Microsoft Sans Serif" w:hAnsi="Microsoft Sans Serif" w:cs="Microsoft Sans Serif"/>
          <w:b/>
          <w:color w:val="4472C4"/>
          <w:u w:val="single"/>
        </w:rPr>
        <w:t>PEMBROKESHIRE PUFFINS’ GALA</w:t>
      </w:r>
    </w:p>
    <w:p w14:paraId="531CA982" w14:textId="77777777" w:rsidR="00E33246" w:rsidRPr="00E33246" w:rsidRDefault="00D4263A" w:rsidP="00916BAE">
      <w:pPr>
        <w:spacing w:after="0"/>
        <w:rPr>
          <w:rFonts w:ascii="Microsoft Sans Serif" w:hAnsi="Microsoft Sans Serif" w:cs="Microsoft Sans Serif"/>
          <w:bCs/>
        </w:rPr>
      </w:pPr>
      <w:r w:rsidRPr="00490EFE">
        <w:rPr>
          <w:rFonts w:ascii="Microsoft Sans Serif" w:hAnsi="Microsoft Sans Serif" w:cs="Microsoft Sans Serif"/>
          <w:b/>
        </w:rPr>
        <w:t>GOOD LUCK</w:t>
      </w:r>
      <w:r>
        <w:rPr>
          <w:rFonts w:ascii="Microsoft Sans Serif" w:hAnsi="Microsoft Sans Serif" w:cs="Microsoft Sans Serif"/>
          <w:bCs/>
        </w:rPr>
        <w:t xml:space="preserve"> to those attending</w:t>
      </w:r>
      <w:r w:rsidR="00E33246">
        <w:rPr>
          <w:rFonts w:ascii="Microsoft Sans Serif" w:hAnsi="Microsoft Sans Serif" w:cs="Microsoft Sans Serif"/>
          <w:bCs/>
        </w:rPr>
        <w:t xml:space="preserve"> on </w:t>
      </w:r>
      <w:r w:rsidR="00E33246" w:rsidRPr="00490EFE">
        <w:rPr>
          <w:rFonts w:ascii="Microsoft Sans Serif" w:hAnsi="Microsoft Sans Serif" w:cs="Microsoft Sans Serif"/>
          <w:bCs/>
        </w:rPr>
        <w:t>Saturday 11</w:t>
      </w:r>
      <w:r w:rsidR="00E33246" w:rsidRPr="00490EFE">
        <w:rPr>
          <w:rFonts w:ascii="Microsoft Sans Serif" w:hAnsi="Microsoft Sans Serif" w:cs="Microsoft Sans Serif"/>
          <w:bCs/>
          <w:vertAlign w:val="superscript"/>
        </w:rPr>
        <w:t>th</w:t>
      </w:r>
      <w:r w:rsidR="00E33246" w:rsidRPr="00490EFE">
        <w:rPr>
          <w:rFonts w:ascii="Microsoft Sans Serif" w:hAnsi="Microsoft Sans Serif" w:cs="Microsoft Sans Serif"/>
          <w:bCs/>
        </w:rPr>
        <w:t xml:space="preserve"> November</w:t>
      </w:r>
      <w:r w:rsidR="00E33246" w:rsidRPr="00E33246">
        <w:rPr>
          <w:rFonts w:ascii="Microsoft Sans Serif" w:hAnsi="Microsoft Sans Serif" w:cs="Microsoft Sans Serif"/>
          <w:b/>
        </w:rPr>
        <w:t>.</w:t>
      </w:r>
      <w:r w:rsidR="00E33246">
        <w:rPr>
          <w:rFonts w:ascii="Microsoft Sans Serif" w:hAnsi="Microsoft Sans Serif" w:cs="Microsoft Sans Serif"/>
          <w:bCs/>
        </w:rPr>
        <w:t xml:space="preserve"> This is just a day </w:t>
      </w:r>
      <w:r w:rsidR="00490EFE">
        <w:rPr>
          <w:rFonts w:ascii="Microsoft Sans Serif" w:hAnsi="Microsoft Sans Serif" w:cs="Microsoft Sans Serif"/>
          <w:bCs/>
        </w:rPr>
        <w:t xml:space="preserve">trip </w:t>
      </w:r>
      <w:r w:rsidR="00E33246">
        <w:rPr>
          <w:rFonts w:ascii="Microsoft Sans Serif" w:hAnsi="Microsoft Sans Serif" w:cs="Microsoft Sans Serif"/>
          <w:bCs/>
        </w:rPr>
        <w:t>gala</w:t>
      </w:r>
      <w:r w:rsidR="00490EFE">
        <w:rPr>
          <w:rFonts w:ascii="Microsoft Sans Serif" w:hAnsi="Microsoft Sans Serif" w:cs="Microsoft Sans Serif"/>
          <w:bCs/>
        </w:rPr>
        <w:t xml:space="preserve"> and</w:t>
      </w:r>
      <w:r w:rsidR="00E33246">
        <w:rPr>
          <w:rFonts w:ascii="Microsoft Sans Serif" w:hAnsi="Microsoft Sans Serif" w:cs="Microsoft Sans Serif"/>
          <w:bCs/>
        </w:rPr>
        <w:t xml:space="preserve"> I </w:t>
      </w:r>
      <w:r>
        <w:rPr>
          <w:rFonts w:ascii="Microsoft Sans Serif" w:hAnsi="Microsoft Sans Serif" w:cs="Microsoft Sans Serif"/>
          <w:bCs/>
        </w:rPr>
        <w:t>hope you enjoy your</w:t>
      </w:r>
      <w:r w:rsidR="00E33246">
        <w:rPr>
          <w:rFonts w:ascii="Microsoft Sans Serif" w:hAnsi="Microsoft Sans Serif" w:cs="Microsoft Sans Serif"/>
          <w:bCs/>
        </w:rPr>
        <w:t xml:space="preserve"> chips on the way home in St. Clears!!</w:t>
      </w:r>
    </w:p>
    <w:p w14:paraId="0D9FB02E" w14:textId="77777777" w:rsidR="00856127" w:rsidRDefault="00856127" w:rsidP="00916BAE">
      <w:pPr>
        <w:spacing w:after="0"/>
        <w:rPr>
          <w:rFonts w:ascii="Microsoft Sans Serif" w:hAnsi="Microsoft Sans Serif" w:cs="Microsoft Sans Serif"/>
          <w:b/>
          <w:color w:val="4472C4"/>
          <w:u w:val="single"/>
        </w:rPr>
      </w:pPr>
    </w:p>
    <w:p w14:paraId="423680EB" w14:textId="77777777" w:rsidR="00074080" w:rsidRPr="006B2B58" w:rsidRDefault="00064479" w:rsidP="00916BAE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  <w:b/>
          <w:color w:val="4472C4"/>
          <w:u w:val="single"/>
        </w:rPr>
        <w:t>PAYING MONEY TO THE CLUB?</w:t>
      </w:r>
    </w:p>
    <w:p w14:paraId="3FFC97A7" w14:textId="77777777" w:rsidR="00E75217" w:rsidRPr="006B2B58" w:rsidRDefault="00E75217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With the closure of our branch of HSBC at Rhyd-y-penau crossroads it is going to be more difficult for Barrie to put in cheques and cash. We have been asking for </w:t>
      </w:r>
      <w:r w:rsidR="000626A3" w:rsidRPr="006B2B58">
        <w:rPr>
          <w:rFonts w:ascii="Microsoft Sans Serif" w:hAnsi="Microsoft Sans Serif" w:cs="Microsoft Sans Serif"/>
        </w:rPr>
        <w:t>some time</w:t>
      </w:r>
      <w:r w:rsidRPr="006B2B58">
        <w:rPr>
          <w:rFonts w:ascii="Microsoft Sans Serif" w:hAnsi="Microsoft Sans Serif" w:cs="Microsoft Sans Serif"/>
        </w:rPr>
        <w:t xml:space="preserve"> now </w:t>
      </w:r>
      <w:r w:rsidR="00280B70">
        <w:rPr>
          <w:rFonts w:ascii="Microsoft Sans Serif" w:hAnsi="Microsoft Sans Serif" w:cs="Microsoft Sans Serif"/>
        </w:rPr>
        <w:t>if paying</w:t>
      </w:r>
      <w:r w:rsidRPr="006B2B58">
        <w:rPr>
          <w:rFonts w:ascii="Microsoft Sans Serif" w:hAnsi="Microsoft Sans Serif" w:cs="Microsoft Sans Serif"/>
        </w:rPr>
        <w:t xml:space="preserve"> any money to the Club to do it by bank transfer via your own bank.</w:t>
      </w:r>
    </w:p>
    <w:p w14:paraId="5852CB2A" w14:textId="77777777" w:rsidR="00074080" w:rsidRPr="006B2B58" w:rsidRDefault="00691F9B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This will </w:t>
      </w:r>
      <w:r w:rsidR="00064479" w:rsidRPr="006B2B58">
        <w:rPr>
          <w:rFonts w:ascii="Microsoft Sans Serif" w:hAnsi="Microsoft Sans Serif" w:cs="Microsoft Sans Serif"/>
        </w:rPr>
        <w:t>avoid paying bank charges on cash and cheques when paying any monies to the Club</w:t>
      </w:r>
      <w:r w:rsidR="00280B70">
        <w:rPr>
          <w:rFonts w:ascii="Microsoft Sans Serif" w:hAnsi="Microsoft Sans Serif" w:cs="Microsoft Sans Serif"/>
        </w:rPr>
        <w:t>, so</w:t>
      </w:r>
      <w:r w:rsidR="00064479" w:rsidRPr="006B2B58">
        <w:rPr>
          <w:rFonts w:ascii="Microsoft Sans Serif" w:hAnsi="Microsoft Sans Serif" w:cs="Microsoft Sans Serif"/>
        </w:rPr>
        <w:t xml:space="preserve"> please try and do it by bank transfer, the details are…</w:t>
      </w:r>
    </w:p>
    <w:p w14:paraId="7B4900DE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lastRenderedPageBreak/>
        <w:t xml:space="preserve">Bank: HSBC </w:t>
      </w:r>
    </w:p>
    <w:p w14:paraId="3AB33318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Account name – Cardiff Chameleons </w:t>
      </w:r>
    </w:p>
    <w:p w14:paraId="07BBEFAC" w14:textId="77777777" w:rsidR="002F5CA5" w:rsidRDefault="00064479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>Account Number 01431285</w:t>
      </w:r>
      <w:r w:rsidR="002F5CA5" w:rsidRPr="002F5CA5">
        <w:rPr>
          <w:rFonts w:ascii="Microsoft Sans Serif" w:hAnsi="Microsoft Sans Serif" w:cs="Microsoft Sans Serif"/>
          <w:b/>
        </w:rPr>
        <w:t xml:space="preserve"> </w:t>
      </w:r>
    </w:p>
    <w:p w14:paraId="4FE645B1" w14:textId="77777777" w:rsidR="002F5CA5" w:rsidRDefault="002F5CA5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Sort Code 40-16-30   </w:t>
      </w:r>
    </w:p>
    <w:p w14:paraId="500C7795" w14:textId="77777777" w:rsidR="00074080" w:rsidRPr="006B2B58" w:rsidRDefault="00064479">
      <w:pPr>
        <w:spacing w:after="0"/>
        <w:rPr>
          <w:rFonts w:ascii="Microsoft Sans Serif" w:hAnsi="Microsoft Sans Serif" w:cs="Microsoft Sans Serif"/>
          <w:i/>
        </w:rPr>
      </w:pPr>
      <w:r w:rsidRPr="006B2B58">
        <w:rPr>
          <w:rFonts w:ascii="Microsoft Sans Serif" w:hAnsi="Microsoft Sans Serif" w:cs="Microsoft Sans Serif"/>
          <w:i/>
        </w:rPr>
        <w:t>It would also be helpful if you could add your surname and/or reason for payment e.g., Membership.</w:t>
      </w:r>
    </w:p>
    <w:p w14:paraId="095478A2" w14:textId="77777777" w:rsidR="00880C8A" w:rsidRDefault="00064479" w:rsidP="00621170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>Many thanks for your help.</w:t>
      </w:r>
    </w:p>
    <w:p w14:paraId="08A488BD" w14:textId="77777777" w:rsidR="000626A3" w:rsidRDefault="000626A3" w:rsidP="00621170">
      <w:pPr>
        <w:spacing w:after="0"/>
        <w:rPr>
          <w:rFonts w:ascii="Microsoft Sans Serif" w:hAnsi="Microsoft Sans Serif" w:cs="Microsoft Sans Serif"/>
          <w:b/>
          <w:bCs/>
          <w:color w:val="FF0000"/>
        </w:rPr>
      </w:pPr>
      <w:r>
        <w:rPr>
          <w:rFonts w:ascii="Microsoft Sans Serif" w:hAnsi="Microsoft Sans Serif" w:cs="Microsoft Sans Serif"/>
          <w:b/>
          <w:bCs/>
          <w:color w:val="FF0000"/>
        </w:rPr>
        <w:t>This will be the final time these details will be in the newsletter. Please make a note otherwise you will need to contact Barrie, our treasurer, to remind you.</w:t>
      </w:r>
    </w:p>
    <w:p w14:paraId="2B1E82BE" w14:textId="77777777" w:rsidR="000626A3" w:rsidRPr="000626A3" w:rsidRDefault="000626A3" w:rsidP="00621170">
      <w:pPr>
        <w:spacing w:after="0"/>
        <w:rPr>
          <w:rFonts w:ascii="Microsoft Sans Serif" w:hAnsi="Microsoft Sans Serif" w:cs="Microsoft Sans Serif"/>
          <w:b/>
          <w:bCs/>
          <w:color w:val="FF000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382"/>
      </w:tblGrid>
      <w:tr w:rsidR="00074080" w:rsidRPr="00772B2C" w14:paraId="78C99D49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A82D2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How to contact us</w:t>
            </w:r>
          </w:p>
        </w:tc>
      </w:tr>
      <w:tr w:rsidR="00074080" w:rsidRPr="00772B2C" w14:paraId="5D080E07" w14:textId="77777777" w:rsidTr="00772B2C">
        <w:trPr>
          <w:trHeight w:val="2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E20B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Coaches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3A8D2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Pamela – 029 2025 7314 </w:t>
            </w:r>
          </w:p>
          <w:p w14:paraId="26105E8D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07817 380355   </w:t>
            </w:r>
            <w:hyperlink r:id="rId10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pamela.bailey6@virginmedia.com</w:t>
              </w:r>
            </w:hyperlink>
          </w:p>
        </w:tc>
      </w:tr>
      <w:tr w:rsidR="00074080" w:rsidRPr="00772B2C" w14:paraId="3BA2CD69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1556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24235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Robin – 029 2021 8006</w:t>
            </w:r>
          </w:p>
        </w:tc>
      </w:tr>
      <w:tr w:rsidR="00074080" w:rsidRPr="00772B2C" w14:paraId="07C16F83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F0D2F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9AE53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– 029 2075 3038 </w:t>
            </w:r>
            <w:r w:rsidR="000626A3">
              <w:rPr>
                <w:rFonts w:ascii="Microsoft Sans Serif" w:hAnsi="Microsoft Sans Serif" w:cs="Microsoft Sans Serif"/>
                <w:sz w:val="18"/>
                <w:szCs w:val="18"/>
              </w:rPr>
              <w:t xml:space="preserve">/ 07514 544619 </w:t>
            </w:r>
            <w:hyperlink r:id="rId11" w:history="1">
              <w:r w:rsidR="000626A3" w:rsidRPr="002D64F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</w:tc>
      </w:tr>
      <w:tr w:rsidR="00074080" w:rsidRPr="00772B2C" w14:paraId="6C53E9E2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A166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Treasurer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915B" w14:textId="77777777" w:rsidR="00074080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Jenkins – </w:t>
            </w:r>
            <w:r w:rsidR="00416209" w:rsidRPr="00772B2C">
              <w:rPr>
                <w:rFonts w:ascii="Microsoft Sans Serif" w:hAnsi="Microsoft Sans Serif" w:cs="Microsoft Sans Serif"/>
                <w:sz w:val="18"/>
                <w:szCs w:val="18"/>
              </w:rPr>
              <w:t>029 2075 3038</w:t>
            </w:r>
            <w:r w:rsidR="000626A3">
              <w:rPr>
                <w:rFonts w:ascii="Microsoft Sans Serif" w:hAnsi="Microsoft Sans Serif" w:cs="Microsoft Sans Serif"/>
                <w:sz w:val="18"/>
                <w:szCs w:val="18"/>
              </w:rPr>
              <w:t xml:space="preserve"> / 07514 544619 </w:t>
            </w:r>
            <w:r w:rsidR="00416209"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</w:t>
            </w:r>
            <w:hyperlink r:id="rId12" w:history="1">
              <w:r w:rsidR="00416209"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  <w:p w14:paraId="39B83EF4" w14:textId="77777777" w:rsidR="0034712D" w:rsidRPr="00772B2C" w:rsidRDefault="0034712D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22 Heol Hir, Cardiff CF14 5AE</w:t>
            </w:r>
          </w:p>
        </w:tc>
      </w:tr>
      <w:tr w:rsidR="00074080" w:rsidRPr="00772B2C" w14:paraId="25701568" w14:textId="77777777" w:rsidTr="00772B2C">
        <w:trPr>
          <w:cantSplit/>
          <w:trHeight w:val="113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A407BBC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Newsletter</w:t>
            </w:r>
          </w:p>
          <w:p w14:paraId="46D7C638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&amp;</w:t>
            </w:r>
          </w:p>
          <w:p w14:paraId="5EDC33E6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Chair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EB6D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Steve – 029 2025 7314 / 07791 759360 </w:t>
            </w:r>
            <w:hyperlink r:id="rId13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stephen.bailey497@ntlworld.com</w:t>
              </w:r>
            </w:hyperlink>
          </w:p>
          <w:p w14:paraId="1DB78B84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Items for the newsletter to be in </w:t>
            </w: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5 days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prior to the end of the month.  Please put it as a Word attachment if on e-mail</w:t>
            </w:r>
          </w:p>
        </w:tc>
      </w:tr>
      <w:tr w:rsidR="00074080" w:rsidRPr="00772B2C" w14:paraId="6570E157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F113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Other contacts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4BE0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Ian – 029 2023 3065 </w:t>
            </w:r>
          </w:p>
          <w:p w14:paraId="40FDD8BF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Denise – 029 2075 2909</w:t>
            </w:r>
          </w:p>
        </w:tc>
      </w:tr>
      <w:tr w:rsidR="00074080" w:rsidRPr="00772B2C" w14:paraId="75CC9629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AB29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Club sessions</w:t>
            </w:r>
          </w:p>
          <w:p w14:paraId="27901498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Swimming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- Howells School – Sunday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6.</w:t>
            </w:r>
            <w:r w:rsidR="000626A3">
              <w:rPr>
                <w:rFonts w:ascii="Microsoft Sans Serif" w:hAnsi="Microsoft Sans Serif" w:cs="Microsoft Sans Serif"/>
                <w:sz w:val="18"/>
                <w:szCs w:val="18"/>
              </w:rPr>
              <w:t>00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pm – </w:t>
            </w:r>
            <w:r w:rsidR="000626A3">
              <w:rPr>
                <w:rFonts w:ascii="Microsoft Sans Serif" w:hAnsi="Microsoft Sans Serif" w:cs="Microsoft Sans Serif"/>
                <w:sz w:val="18"/>
                <w:szCs w:val="18"/>
              </w:rPr>
              <w:t>6.45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pm.</w:t>
            </w:r>
          </w:p>
          <w:p w14:paraId="5D72D6BF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Cardiff Medical Centre Sports &amp; Social Club (UHW) – Thursday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8.00pm – 8.45pm </w:t>
            </w:r>
          </w:p>
          <w:p w14:paraId="19A53AD3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Bowls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– Cardiff Indoor Bowls Club – Friday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 -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4.00pm – 6.00pm.</w:t>
            </w:r>
          </w:p>
          <w:p w14:paraId="72CE7788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14:paraId="44A9A98A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3BD9FCB5" w14:textId="77777777" w:rsidR="002F5CA5" w:rsidRPr="00223CF1" w:rsidRDefault="002F5CA5" w:rsidP="009D56C5">
      <w:pPr>
        <w:jc w:val="center"/>
        <w:rPr>
          <w:rFonts w:ascii="Microsoft Sans Serif" w:hAnsi="Microsoft Sans Serif" w:cs="Microsoft Sans Serif"/>
        </w:rPr>
      </w:pPr>
    </w:p>
    <w:sectPr w:rsidR="002F5CA5" w:rsidRPr="00223CF1" w:rsidSect="001F7803">
      <w:pgSz w:w="11906" w:h="16838" w:code="9"/>
      <w:pgMar w:top="709" w:right="1416" w:bottom="142" w:left="1440" w:header="720" w:footer="720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2AF0C" w14:textId="77777777" w:rsidR="006E696E" w:rsidRDefault="006E696E">
      <w:pPr>
        <w:spacing w:after="0"/>
      </w:pPr>
      <w:r>
        <w:separator/>
      </w:r>
    </w:p>
  </w:endnote>
  <w:endnote w:type="continuationSeparator" w:id="0">
    <w:p w14:paraId="2002FFA3" w14:textId="77777777" w:rsidR="006E696E" w:rsidRDefault="006E69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arrington">
    <w:panose1 w:val="04040505050A02020702"/>
    <w:charset w:val="4D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6A445" w14:textId="77777777" w:rsidR="006E696E" w:rsidRDefault="006E696E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B7E9003" w14:textId="77777777" w:rsidR="006E696E" w:rsidRDefault="006E69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0"/>
    <w:rsid w:val="000010EA"/>
    <w:rsid w:val="000067C7"/>
    <w:rsid w:val="000626A3"/>
    <w:rsid w:val="00064479"/>
    <w:rsid w:val="0007236C"/>
    <w:rsid w:val="00074080"/>
    <w:rsid w:val="0008191E"/>
    <w:rsid w:val="000A49B6"/>
    <w:rsid w:val="000B1CCE"/>
    <w:rsid w:val="000D6D71"/>
    <w:rsid w:val="000D7018"/>
    <w:rsid w:val="00101073"/>
    <w:rsid w:val="0011749A"/>
    <w:rsid w:val="001224EC"/>
    <w:rsid w:val="00130831"/>
    <w:rsid w:val="001318B5"/>
    <w:rsid w:val="0013773B"/>
    <w:rsid w:val="00160E97"/>
    <w:rsid w:val="001C1A84"/>
    <w:rsid w:val="001D29D6"/>
    <w:rsid w:val="001F7803"/>
    <w:rsid w:val="00222962"/>
    <w:rsid w:val="00223CF1"/>
    <w:rsid w:val="002744C4"/>
    <w:rsid w:val="00280B70"/>
    <w:rsid w:val="002A635E"/>
    <w:rsid w:val="002B6800"/>
    <w:rsid w:val="002B7C4A"/>
    <w:rsid w:val="002D0AC9"/>
    <w:rsid w:val="002F5CA5"/>
    <w:rsid w:val="0030026B"/>
    <w:rsid w:val="00334937"/>
    <w:rsid w:val="0034492A"/>
    <w:rsid w:val="0034712D"/>
    <w:rsid w:val="003530E0"/>
    <w:rsid w:val="00363199"/>
    <w:rsid w:val="003B3C6D"/>
    <w:rsid w:val="003B45FB"/>
    <w:rsid w:val="003E3BBF"/>
    <w:rsid w:val="003E7318"/>
    <w:rsid w:val="00416209"/>
    <w:rsid w:val="004312B1"/>
    <w:rsid w:val="004368DA"/>
    <w:rsid w:val="00440F22"/>
    <w:rsid w:val="00446E82"/>
    <w:rsid w:val="004473B7"/>
    <w:rsid w:val="0045284C"/>
    <w:rsid w:val="00454149"/>
    <w:rsid w:val="00462AA1"/>
    <w:rsid w:val="004711C9"/>
    <w:rsid w:val="00472630"/>
    <w:rsid w:val="00472D9D"/>
    <w:rsid w:val="00490EFE"/>
    <w:rsid w:val="004A7349"/>
    <w:rsid w:val="004B3971"/>
    <w:rsid w:val="004B437B"/>
    <w:rsid w:val="004E756C"/>
    <w:rsid w:val="004F4188"/>
    <w:rsid w:val="004F5FAA"/>
    <w:rsid w:val="00500FC0"/>
    <w:rsid w:val="0051030E"/>
    <w:rsid w:val="00521D60"/>
    <w:rsid w:val="0053255C"/>
    <w:rsid w:val="00541D24"/>
    <w:rsid w:val="005924F5"/>
    <w:rsid w:val="00595A49"/>
    <w:rsid w:val="005E5554"/>
    <w:rsid w:val="005F0862"/>
    <w:rsid w:val="00612B2D"/>
    <w:rsid w:val="00621170"/>
    <w:rsid w:val="0062292D"/>
    <w:rsid w:val="00634DB4"/>
    <w:rsid w:val="0064692E"/>
    <w:rsid w:val="0065498D"/>
    <w:rsid w:val="006607C1"/>
    <w:rsid w:val="00675338"/>
    <w:rsid w:val="00691F9B"/>
    <w:rsid w:val="0069513D"/>
    <w:rsid w:val="006A2031"/>
    <w:rsid w:val="006B2B58"/>
    <w:rsid w:val="006B3699"/>
    <w:rsid w:val="006D14D1"/>
    <w:rsid w:val="006E696E"/>
    <w:rsid w:val="006F0786"/>
    <w:rsid w:val="00700691"/>
    <w:rsid w:val="00701089"/>
    <w:rsid w:val="00714E19"/>
    <w:rsid w:val="007468EA"/>
    <w:rsid w:val="00772B2C"/>
    <w:rsid w:val="00784BE5"/>
    <w:rsid w:val="007A7358"/>
    <w:rsid w:val="007D1213"/>
    <w:rsid w:val="007E380E"/>
    <w:rsid w:val="0082244F"/>
    <w:rsid w:val="00831813"/>
    <w:rsid w:val="008412B3"/>
    <w:rsid w:val="00844279"/>
    <w:rsid w:val="00856127"/>
    <w:rsid w:val="00863916"/>
    <w:rsid w:val="00870C28"/>
    <w:rsid w:val="00880C8A"/>
    <w:rsid w:val="00880FC2"/>
    <w:rsid w:val="00894F03"/>
    <w:rsid w:val="008E10EF"/>
    <w:rsid w:val="0090661D"/>
    <w:rsid w:val="00916BAE"/>
    <w:rsid w:val="00940286"/>
    <w:rsid w:val="00950C43"/>
    <w:rsid w:val="0095466A"/>
    <w:rsid w:val="00961B58"/>
    <w:rsid w:val="00982A54"/>
    <w:rsid w:val="00982E53"/>
    <w:rsid w:val="009A0630"/>
    <w:rsid w:val="009A4755"/>
    <w:rsid w:val="009B4FB6"/>
    <w:rsid w:val="009C451B"/>
    <w:rsid w:val="009D56C5"/>
    <w:rsid w:val="009E476E"/>
    <w:rsid w:val="00A20B44"/>
    <w:rsid w:val="00A26C07"/>
    <w:rsid w:val="00A47F49"/>
    <w:rsid w:val="00A64D99"/>
    <w:rsid w:val="00A7142E"/>
    <w:rsid w:val="00A71CBB"/>
    <w:rsid w:val="00A76D2C"/>
    <w:rsid w:val="00AB0F38"/>
    <w:rsid w:val="00AC6C1D"/>
    <w:rsid w:val="00B131A4"/>
    <w:rsid w:val="00B255BA"/>
    <w:rsid w:val="00B32746"/>
    <w:rsid w:val="00B34178"/>
    <w:rsid w:val="00B356F8"/>
    <w:rsid w:val="00B61E1E"/>
    <w:rsid w:val="00B64F48"/>
    <w:rsid w:val="00B76542"/>
    <w:rsid w:val="00B774F8"/>
    <w:rsid w:val="00B87EBA"/>
    <w:rsid w:val="00B92037"/>
    <w:rsid w:val="00BB1D29"/>
    <w:rsid w:val="00BC0CAB"/>
    <w:rsid w:val="00BC3E5A"/>
    <w:rsid w:val="00BC6F47"/>
    <w:rsid w:val="00BE29BB"/>
    <w:rsid w:val="00C6486C"/>
    <w:rsid w:val="00C802E0"/>
    <w:rsid w:val="00C82226"/>
    <w:rsid w:val="00C9403C"/>
    <w:rsid w:val="00C96240"/>
    <w:rsid w:val="00CC6566"/>
    <w:rsid w:val="00CD5D39"/>
    <w:rsid w:val="00CE1534"/>
    <w:rsid w:val="00D018B7"/>
    <w:rsid w:val="00D211D7"/>
    <w:rsid w:val="00D33BDA"/>
    <w:rsid w:val="00D36D39"/>
    <w:rsid w:val="00D374D8"/>
    <w:rsid w:val="00D4263A"/>
    <w:rsid w:val="00D566C9"/>
    <w:rsid w:val="00D71F11"/>
    <w:rsid w:val="00D846D7"/>
    <w:rsid w:val="00D971C7"/>
    <w:rsid w:val="00DC5318"/>
    <w:rsid w:val="00DE2B65"/>
    <w:rsid w:val="00DE5CFF"/>
    <w:rsid w:val="00DE7A08"/>
    <w:rsid w:val="00DF7402"/>
    <w:rsid w:val="00E25DDC"/>
    <w:rsid w:val="00E33246"/>
    <w:rsid w:val="00E337A6"/>
    <w:rsid w:val="00E4577D"/>
    <w:rsid w:val="00E6607C"/>
    <w:rsid w:val="00E75217"/>
    <w:rsid w:val="00E86A3A"/>
    <w:rsid w:val="00E9199C"/>
    <w:rsid w:val="00E91F8D"/>
    <w:rsid w:val="00E965F0"/>
    <w:rsid w:val="00EA49E2"/>
    <w:rsid w:val="00ED1E16"/>
    <w:rsid w:val="00F116FE"/>
    <w:rsid w:val="00F24CDA"/>
    <w:rsid w:val="00F366FC"/>
    <w:rsid w:val="00F40A3F"/>
    <w:rsid w:val="00F96BAD"/>
    <w:rsid w:val="00FA7615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A2307"/>
  <w15:docId w15:val="{E50CDDB6-8145-4184-AB2F-BF7A13F8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3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Spacing">
    <w:name w:val="No Spacing"/>
    <w:pPr>
      <w:suppressAutoHyphens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rPr>
      <w:rFonts w:eastAsia="Times New Roman"/>
      <w:kern w:val="0"/>
      <w:lang w:val="en-US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ephen.bailey497@ntlworld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rriejenkins50@liv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arriejenkins50@liv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amela.bailey6@virginmedi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rdiffchameleons.co.u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AED64-3730-3A41-9952-7AE2D557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Links>
    <vt:vector size="30" baseType="variant">
      <vt:variant>
        <vt:i4>6226046</vt:i4>
      </vt:variant>
      <vt:variant>
        <vt:i4>12</vt:i4>
      </vt:variant>
      <vt:variant>
        <vt:i4>0</vt:i4>
      </vt:variant>
      <vt:variant>
        <vt:i4>5</vt:i4>
      </vt:variant>
      <vt:variant>
        <vt:lpwstr>mailto:stephen.bailey497@ntlworld.com</vt:lpwstr>
      </vt:variant>
      <vt:variant>
        <vt:lpwstr/>
      </vt:variant>
      <vt:variant>
        <vt:i4>7209030</vt:i4>
      </vt:variant>
      <vt:variant>
        <vt:i4>9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7209030</vt:i4>
      </vt:variant>
      <vt:variant>
        <vt:i4>6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2359313</vt:i4>
      </vt:variant>
      <vt:variant>
        <vt:i4>3</vt:i4>
      </vt:variant>
      <vt:variant>
        <vt:i4>0</vt:i4>
      </vt:variant>
      <vt:variant>
        <vt:i4>5</vt:i4>
      </vt:variant>
      <vt:variant>
        <vt:lpwstr>mailto:pamela.bailey6@virginmedia.com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http://www.cardiffchameleons.co.uk/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Bailey</dc:creator>
  <cp:keywords/>
  <dc:description/>
  <cp:lastModifiedBy>Microsoft Office User</cp:lastModifiedBy>
  <cp:revision>2</cp:revision>
  <cp:lastPrinted>2023-05-31T09:06:00Z</cp:lastPrinted>
  <dcterms:created xsi:type="dcterms:W3CDTF">2023-12-17T17:24:00Z</dcterms:created>
  <dcterms:modified xsi:type="dcterms:W3CDTF">2023-12-17T17:24:00Z</dcterms:modified>
</cp:coreProperties>
</file>