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FF61BD" w14:textId="67A45308" w:rsidR="00074080" w:rsidRPr="00D211D7" w:rsidRDefault="008D520D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26D6FE8" wp14:editId="261245F4">
            <wp:simplePos x="0" y="0"/>
            <wp:positionH relativeFrom="column">
              <wp:posOffset>3081655</wp:posOffset>
            </wp:positionH>
            <wp:positionV relativeFrom="paragraph">
              <wp:posOffset>240030</wp:posOffset>
            </wp:positionV>
            <wp:extent cx="722630" cy="1033780"/>
            <wp:effectExtent l="0" t="0" r="0" b="0"/>
            <wp:wrapThrough wrapText="bothSides">
              <wp:wrapPolygon edited="0">
                <wp:start x="0" y="0"/>
                <wp:lineTo x="0" y="21096"/>
                <wp:lineTo x="21069" y="21096"/>
                <wp:lineTo x="21069" y="0"/>
                <wp:lineTo x="0" y="0"/>
              </wp:wrapPolygon>
            </wp:wrapThrough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0" cy="1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11D7">
        <w:rPr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1B6B11DE" wp14:editId="77657292">
                <wp:simplePos x="0" y="0"/>
                <wp:positionH relativeFrom="margin">
                  <wp:posOffset>1882775</wp:posOffset>
                </wp:positionH>
                <wp:positionV relativeFrom="margin">
                  <wp:posOffset>45085</wp:posOffset>
                </wp:positionV>
                <wp:extent cx="654685" cy="734060"/>
                <wp:effectExtent l="0" t="0" r="5715" b="0"/>
                <wp:wrapSquare wrapText="bothSides"/>
                <wp:docPr id="1536578773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685" cy="734060"/>
                          <a:chOff x="0" y="0"/>
                          <a:chExt cx="1021083" cy="1333496"/>
                        </a:xfrm>
                      </wpg:grpSpPr>
                      <pic:pic xmlns:pic="http://schemas.openxmlformats.org/drawingml/2006/picture">
                        <pic:nvPicPr>
                          <pic:cNvPr id="150638572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3" cy="133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84895592" name="5-Point Star 12"/>
                        <wps:cNvSpPr>
                          <a:spLocks/>
                        </wps:cNvSpPr>
                        <wps:spPr bwMode="auto">
                          <a:xfrm>
                            <a:off x="357165" y="46890"/>
                            <a:ext cx="332960" cy="307732"/>
                          </a:xfrm>
                          <a:custGeom>
                            <a:avLst/>
                            <a:gdLst>
                              <a:gd name="T0" fmla="*/ 166480 w 332960"/>
                              <a:gd name="T1" fmla="*/ 0 h 307732"/>
                              <a:gd name="T2" fmla="*/ 332960 w 332960"/>
                              <a:gd name="T3" fmla="*/ 153866 h 307732"/>
                              <a:gd name="T4" fmla="*/ 166480 w 332960"/>
                              <a:gd name="T5" fmla="*/ 307732 h 307732"/>
                              <a:gd name="T6" fmla="*/ 0 w 332960"/>
                              <a:gd name="T7" fmla="*/ 153866 h 307732"/>
                              <a:gd name="T8" fmla="*/ 0 w 332960"/>
                              <a:gd name="T9" fmla="*/ 117543 h 307732"/>
                              <a:gd name="T10" fmla="*/ 63590 w 332960"/>
                              <a:gd name="T11" fmla="*/ 307731 h 307732"/>
                              <a:gd name="T12" fmla="*/ 269370 w 332960"/>
                              <a:gd name="T13" fmla="*/ 307731 h 307732"/>
                              <a:gd name="T14" fmla="*/ 332960 w 332960"/>
                              <a:gd name="T15" fmla="*/ 117543 h 307732"/>
                              <a:gd name="T16" fmla="*/ 17694720 60000 65536"/>
                              <a:gd name="T17" fmla="*/ 0 60000 65536"/>
                              <a:gd name="T18" fmla="*/ 5898240 60000 65536"/>
                              <a:gd name="T19" fmla="*/ 11796480 60000 65536"/>
                              <a:gd name="T20" fmla="*/ 11796480 60000 65536"/>
                              <a:gd name="T21" fmla="*/ 5898240 60000 65536"/>
                              <a:gd name="T22" fmla="*/ 5898240 60000 65536"/>
                              <a:gd name="T23" fmla="*/ 0 60000 65536"/>
                              <a:gd name="T24" fmla="*/ 102891 w 332960"/>
                              <a:gd name="T25" fmla="*/ 117544 h 307732"/>
                              <a:gd name="T26" fmla="*/ 230069 w 332960"/>
                              <a:gd name="T27" fmla="*/ 235085 h 307732"/>
                            </a:gdLst>
                            <a:ahLst/>
                            <a:cxnLst>
                              <a:cxn ang="T16">
                                <a:pos x="T0" y="T1"/>
                              </a:cxn>
                              <a:cxn ang="T17">
                                <a:pos x="T2" y="T3"/>
                              </a:cxn>
                              <a:cxn ang="T18">
                                <a:pos x="T4" y="T5"/>
                              </a:cxn>
                              <a:cxn ang="T19">
                                <a:pos x="T6" y="T7"/>
                              </a:cxn>
                              <a:cxn ang="T20">
                                <a:pos x="T8" y="T9"/>
                              </a:cxn>
                              <a:cxn ang="T21">
                                <a:pos x="T10" y="T11"/>
                              </a:cxn>
                              <a:cxn ang="T22">
                                <a:pos x="T12" y="T13"/>
                              </a:cxn>
                              <a:cxn ang="T23">
                                <a:pos x="T14" y="T15"/>
                              </a:cxn>
                            </a:cxnLst>
                            <a:rect l="T24" t="T25" r="T26" b="T27"/>
                            <a:pathLst>
                              <a:path w="332960" h="307732">
                                <a:moveTo>
                                  <a:pt x="0" y="117543"/>
                                </a:moveTo>
                                <a:lnTo>
                                  <a:pt x="127180" y="117544"/>
                                </a:lnTo>
                                <a:lnTo>
                                  <a:pt x="166480" y="0"/>
                                </a:lnTo>
                                <a:lnTo>
                                  <a:pt x="205780" y="117544"/>
                                </a:lnTo>
                                <a:lnTo>
                                  <a:pt x="332960" y="117543"/>
                                </a:lnTo>
                                <a:lnTo>
                                  <a:pt x="230069" y="190188"/>
                                </a:lnTo>
                                <a:lnTo>
                                  <a:pt x="269370" y="307731"/>
                                </a:lnTo>
                                <a:lnTo>
                                  <a:pt x="166480" y="235085"/>
                                </a:lnTo>
                                <a:lnTo>
                                  <a:pt x="63590" y="307731"/>
                                </a:lnTo>
                                <a:lnTo>
                                  <a:pt x="102891" y="190188"/>
                                </a:lnTo>
                                <a:lnTo>
                                  <a:pt x="0" y="117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  <a:ln w="3172" cap="flat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B434689" id="Group 1" o:spid="_x0000_s1026" style="position:absolute;margin-left:148.25pt;margin-top:3.55pt;width:51.55pt;height:57.8pt;z-index:251657216;mso-position-horizontal-relative:margin;mso-position-vertical-relative:margin" coordsize="10210,13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10210;height:13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">
                  <v:imagedata r:id="rId9" o:title=""/>
                </v:shape>
                <v:shape id="5-Point Star 12" o:spid="_x0000_s1028" style="position:absolute;left:3571;top:468;width:3330;height:3078;visibility:visible;mso-wrap-style:square;v-text-anchor:top" coordsize="332960,307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" path="m,117543r127180,1l166480,r39300,117544l332960,117543,230069,190188r39301,117543l166480,235085,63590,307731,102891,190188,,117543xe" fillcolor="yellow" strokeweight=".08811mm">
                  <v:stroke joinstyle="miter"/>
                  <v:path arrowok="t" o:connecttype="custom" o:connectlocs="166480,0;332960,153866;166480,307732;0,153866;0,117543;63590,307731;269370,307731;332960,117543" o:connectangles="270,0,90,180,180,90,90,0" textboxrect="102891,117544,230069,235085"/>
                </v:shape>
                <w10:wrap type="square" anchorx="margin" anchory="margin"/>
              </v:group>
            </w:pict>
          </mc:Fallback>
        </mc:AlternateConten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CHAMELEONS</w:t>
      </w:r>
      <w:r w:rsidR="008412B3" w:rsidRPr="00D211D7">
        <w:rPr>
          <w:rFonts w:ascii="Verdana" w:hAnsi="Verdana"/>
          <w:b/>
          <w:color w:val="4472C4"/>
          <w:sz w:val="28"/>
          <w:szCs w:val="28"/>
        </w:rPr>
        <w:t xml:space="preserve"> </w:t>
      </w:r>
      <w:r w:rsidR="00064479" w:rsidRPr="00D211D7">
        <w:rPr>
          <w:rFonts w:ascii="Verdana" w:hAnsi="Verdana"/>
          <w:b/>
          <w:color w:val="4472C4"/>
          <w:sz w:val="28"/>
          <w:szCs w:val="28"/>
        </w:rPr>
        <w:t>NEWS</w:t>
      </w:r>
    </w:p>
    <w:p w14:paraId="5B5567B3" w14:textId="77777777" w:rsidR="00074080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Microsoft Sans Serif" w:hAnsi="Microsoft Sans Serif" w:cs="Microsoft Sans Serif"/>
          <w:sz w:val="24"/>
          <w:szCs w:val="24"/>
        </w:rPr>
      </w:pPr>
      <w:r w:rsidRPr="00D211D7">
        <w:rPr>
          <w:rFonts w:ascii="Microsoft Sans Serif" w:hAnsi="Microsoft Sans Serif" w:cs="Microsoft Sans Serif"/>
          <w:sz w:val="24"/>
          <w:szCs w:val="24"/>
        </w:rPr>
        <w:t>The monthly newsletter of the Cardiff Chameleons</w:t>
      </w:r>
    </w:p>
    <w:p w14:paraId="76782846" w14:textId="77777777" w:rsidR="008412B3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Affiliated to: MENCAP 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</w:t>
      </w: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GB</w:t>
      </w:r>
    </w:p>
    <w:p w14:paraId="7AADF4FF" w14:textId="77777777" w:rsidR="00074080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  <w:color w:val="000000"/>
          <w:sz w:val="20"/>
          <w:szCs w:val="20"/>
        </w:rPr>
      </w:pPr>
      <w:r w:rsidRPr="00916BAE">
        <w:rPr>
          <w:rFonts w:ascii="Microsoft Sans Serif" w:hAnsi="Microsoft Sans Serif" w:cs="Microsoft Sans Serif"/>
          <w:color w:val="000000"/>
          <w:sz w:val="20"/>
          <w:szCs w:val="20"/>
        </w:rPr>
        <w:t>Special Olympics Wales</w:t>
      </w:r>
      <w:r w:rsidR="008412B3" w:rsidRPr="00916BAE">
        <w:rPr>
          <w:rFonts w:ascii="Microsoft Sans Serif" w:hAnsi="Microsoft Sans Serif" w:cs="Microsoft Sans Serif"/>
          <w:color w:val="000000"/>
          <w:sz w:val="20"/>
          <w:szCs w:val="20"/>
        </w:rPr>
        <w:t xml:space="preserve">    </w:t>
      </w:r>
      <w:r w:rsidR="00D33BDA" w:rsidRPr="00916BAE">
        <w:rPr>
          <w:rFonts w:ascii="Microsoft Sans Serif" w:hAnsi="Microsoft Sans Serif" w:cs="Microsoft Sans Serif"/>
          <w:color w:val="000000"/>
          <w:sz w:val="20"/>
          <w:szCs w:val="20"/>
        </w:rPr>
        <w:t>Welsh Sports Association</w:t>
      </w:r>
    </w:p>
    <w:p w14:paraId="7E9CC64E" w14:textId="77777777" w:rsidR="00982A54" w:rsidRPr="00916BAE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Style w:val="Hyperlink"/>
          <w:rFonts w:ascii="Verdana" w:hAnsi="Verdana"/>
          <w:color w:val="70AD47"/>
          <w:sz w:val="20"/>
          <w:szCs w:val="20"/>
        </w:rPr>
      </w:pPr>
      <w:r w:rsidRPr="00916BAE">
        <w:rPr>
          <w:rFonts w:ascii="Verdana" w:hAnsi="Verdana"/>
          <w:color w:val="70AD47"/>
          <w:sz w:val="20"/>
          <w:szCs w:val="20"/>
        </w:rPr>
        <w:t xml:space="preserve">Website: </w:t>
      </w:r>
      <w:hyperlink r:id="rId10" w:history="1">
        <w:r w:rsidRPr="00916BAE">
          <w:rPr>
            <w:rStyle w:val="Hyperlink"/>
            <w:rFonts w:ascii="Verdana" w:hAnsi="Verdana"/>
            <w:color w:val="70AD47"/>
            <w:sz w:val="20"/>
            <w:szCs w:val="20"/>
          </w:rPr>
          <w:t>www.cardiffchameleons.co.uk</w:t>
        </w:r>
      </w:hyperlink>
    </w:p>
    <w:p w14:paraId="5F709F49" w14:textId="77777777" w:rsidR="00074080" w:rsidRPr="008412B3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rPr>
          <w:rFonts w:ascii="Microsoft Sans Serif" w:hAnsi="Microsoft Sans Serif" w:cs="Microsoft Sans Serif"/>
        </w:rPr>
      </w:pPr>
      <w:r w:rsidRPr="008412B3">
        <w:rPr>
          <w:rFonts w:ascii="Microsoft Sans Serif" w:hAnsi="Microsoft Sans Serif" w:cs="Microsoft Sans Serif"/>
          <w:color w:val="000000"/>
        </w:rPr>
        <w:t>Registered Charity Number 1103879</w:t>
      </w:r>
    </w:p>
    <w:p w14:paraId="7E9BA495" w14:textId="77777777" w:rsidR="00D211D7" w:rsidRPr="00D211D7" w:rsidRDefault="00064479" w:rsidP="00D211D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0"/>
        <w:jc w:val="center"/>
        <w:rPr>
          <w:rFonts w:ascii="Verdana" w:hAnsi="Verdana"/>
          <w:b/>
          <w:bCs/>
          <w:color w:val="FF0000"/>
        </w:rPr>
      </w:pPr>
      <w:r w:rsidRPr="00916BAE">
        <w:rPr>
          <w:rFonts w:ascii="Verdana" w:hAnsi="Verdana"/>
          <w:b/>
          <w:bCs/>
          <w:color w:val="FF0000"/>
        </w:rPr>
        <w:t xml:space="preserve">VOLUME 30 - ISSUE </w:t>
      </w:r>
      <w:r w:rsidR="000010EA">
        <w:rPr>
          <w:rFonts w:ascii="Verdana" w:hAnsi="Verdana"/>
          <w:b/>
          <w:bCs/>
          <w:color w:val="FF0000"/>
        </w:rPr>
        <w:t>10</w:t>
      </w:r>
      <w:r w:rsidRPr="00916BAE">
        <w:rPr>
          <w:rFonts w:ascii="Verdana" w:hAnsi="Verdana"/>
          <w:b/>
          <w:bCs/>
          <w:color w:val="FF0000"/>
        </w:rPr>
        <w:t xml:space="preserve"> – </w:t>
      </w:r>
      <w:r w:rsidR="000010EA">
        <w:rPr>
          <w:rFonts w:ascii="Verdana" w:hAnsi="Verdana"/>
          <w:b/>
          <w:bCs/>
          <w:color w:val="FF0000"/>
        </w:rPr>
        <w:t>OCTO</w:t>
      </w:r>
      <w:r w:rsidR="00A47F49">
        <w:rPr>
          <w:rFonts w:ascii="Verdana" w:hAnsi="Verdana"/>
          <w:b/>
          <w:bCs/>
          <w:color w:val="FF0000"/>
        </w:rPr>
        <w:t>BER</w:t>
      </w:r>
      <w:r w:rsidRPr="00916BAE">
        <w:rPr>
          <w:rFonts w:ascii="Verdana" w:hAnsi="Verdana"/>
          <w:b/>
          <w:bCs/>
          <w:color w:val="FF0000"/>
        </w:rPr>
        <w:t xml:space="preserve"> 2023</w:t>
      </w:r>
    </w:p>
    <w:p w14:paraId="3405EC01" w14:textId="77777777" w:rsidR="00280B70" w:rsidRDefault="00280B70" w:rsidP="00880FC2">
      <w:pPr>
        <w:spacing w:after="0"/>
        <w:rPr>
          <w:rFonts w:ascii="Microsoft Sans Serif" w:hAnsi="Microsoft Sans Serif" w:cs="Microsoft Sans Serif"/>
        </w:rPr>
      </w:pPr>
    </w:p>
    <w:p w14:paraId="623BB036" w14:textId="77777777" w:rsidR="00280B70" w:rsidRPr="00222962" w:rsidRDefault="00280B70" w:rsidP="00280B70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 w:rsidRPr="00280B70">
        <w:rPr>
          <w:rFonts w:ascii="Microsoft Sans Serif" w:hAnsi="Microsoft Sans Serif" w:cs="Microsoft Sans Serif"/>
          <w:b/>
          <w:bCs/>
          <w:color w:val="4472C4"/>
          <w:highlight w:val="yellow"/>
          <w:u w:val="single"/>
        </w:rPr>
        <w:t>RENEWAL OF MEMBERSHIP</w:t>
      </w:r>
    </w:p>
    <w:p w14:paraId="26E3FD42" w14:textId="77777777" w:rsidR="00280B70" w:rsidRDefault="00280B70" w:rsidP="00280B70">
      <w:pPr>
        <w:spacing w:after="0"/>
        <w:rPr>
          <w:rFonts w:ascii="Microsoft Sans Serif" w:hAnsi="Microsoft Sans Serif" w:cs="Microsoft Sans Serif"/>
        </w:rPr>
      </w:pPr>
      <w:r w:rsidRPr="00416209">
        <w:rPr>
          <w:rFonts w:ascii="Microsoft Sans Serif" w:hAnsi="Microsoft Sans Serif" w:cs="Microsoft Sans Serif"/>
          <w:b/>
          <w:bCs/>
        </w:rPr>
        <w:t>TO ALL BOWLERS and SWIMMERS</w:t>
      </w:r>
      <w:r>
        <w:rPr>
          <w:rFonts w:ascii="Microsoft Sans Serif" w:hAnsi="Microsoft Sans Serif" w:cs="Microsoft Sans Serif"/>
        </w:rPr>
        <w:t xml:space="preserve"> this is due to be paid </w:t>
      </w:r>
      <w:r w:rsidR="00E33246" w:rsidRPr="00E33246">
        <w:rPr>
          <w:rFonts w:ascii="Microsoft Sans Serif" w:hAnsi="Microsoft Sans Serif" w:cs="Microsoft Sans Serif"/>
          <w:b/>
          <w:bCs/>
        </w:rPr>
        <w:t>this</w:t>
      </w:r>
      <w:r w:rsidRPr="00E33246">
        <w:rPr>
          <w:rFonts w:ascii="Microsoft Sans Serif" w:hAnsi="Microsoft Sans Serif" w:cs="Microsoft Sans Serif"/>
          <w:b/>
          <w:bCs/>
        </w:rPr>
        <w:t xml:space="preserve"> month</w:t>
      </w:r>
      <w:r>
        <w:rPr>
          <w:rFonts w:ascii="Microsoft Sans Serif" w:hAnsi="Microsoft Sans Serif" w:cs="Microsoft Sans Serif"/>
        </w:rPr>
        <w:t xml:space="preserve">. The membership fee is </w:t>
      </w:r>
      <w:r w:rsidRPr="0034712D">
        <w:rPr>
          <w:rFonts w:ascii="Microsoft Sans Serif" w:hAnsi="Microsoft Sans Serif" w:cs="Microsoft Sans Serif"/>
          <w:b/>
          <w:bCs/>
        </w:rPr>
        <w:t>£24.00</w:t>
      </w:r>
      <w:r>
        <w:rPr>
          <w:rFonts w:ascii="Microsoft Sans Serif" w:hAnsi="Microsoft Sans Serif" w:cs="Microsoft Sans Serif"/>
        </w:rPr>
        <w:t xml:space="preserve"> so if you can</w:t>
      </w:r>
      <w:r w:rsidR="00E965F0">
        <w:rPr>
          <w:rFonts w:ascii="Microsoft Sans Serif" w:hAnsi="Microsoft Sans Serif" w:cs="Microsoft Sans Serif"/>
        </w:rPr>
        <w:t>,</w:t>
      </w:r>
      <w:r>
        <w:rPr>
          <w:rFonts w:ascii="Microsoft Sans Serif" w:hAnsi="Microsoft Sans Serif" w:cs="Microsoft Sans Serif"/>
        </w:rPr>
        <w:t xml:space="preserve"> please pay by bank transfer, details are at the end of the newsletter or pay by cheque and to be sent or given to </w:t>
      </w:r>
      <w:r w:rsidRPr="00416209">
        <w:rPr>
          <w:rFonts w:ascii="Microsoft Sans Serif" w:hAnsi="Microsoft Sans Serif" w:cs="Microsoft Sans Serif"/>
          <w:b/>
          <w:bCs/>
        </w:rPr>
        <w:t>Barrie</w:t>
      </w:r>
      <w:r>
        <w:rPr>
          <w:rFonts w:ascii="Microsoft Sans Serif" w:hAnsi="Microsoft Sans Serif" w:cs="Microsoft Sans Serif"/>
        </w:rPr>
        <w:t>, our treasurer, his address is in the “contact us” section.</w:t>
      </w:r>
    </w:p>
    <w:p w14:paraId="13778733" w14:textId="77777777" w:rsidR="00D566C9" w:rsidRDefault="00D566C9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A renewal form is attached / enclosed.</w:t>
      </w:r>
    </w:p>
    <w:p w14:paraId="6B8A682C" w14:textId="77777777" w:rsidR="00E33246" w:rsidRDefault="00E33246" w:rsidP="00280B7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Thank you to those who have already paid.</w:t>
      </w:r>
    </w:p>
    <w:p w14:paraId="37CB461D" w14:textId="77777777" w:rsidR="00A47F49" w:rsidRPr="0045284C" w:rsidRDefault="00A47F49" w:rsidP="00880FC2">
      <w:pPr>
        <w:spacing w:after="0"/>
        <w:rPr>
          <w:rFonts w:ascii="Microsoft Sans Serif" w:hAnsi="Microsoft Sans Serif" w:cs="Microsoft Sans Serif"/>
        </w:rPr>
      </w:pPr>
    </w:p>
    <w:p w14:paraId="0C4D9031" w14:textId="77777777" w:rsidR="00074080" w:rsidRPr="004F5FAA" w:rsidRDefault="00064479" w:rsidP="001D29D6">
      <w:pPr>
        <w:pStyle w:val="Caption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jc w:val="center"/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</w:pPr>
      <w:r w:rsidRPr="004F5FAA">
        <w:rPr>
          <w:rFonts w:ascii="Microsoft Sans Serif" w:hAnsi="Microsoft Sans Serif" w:cs="Microsoft Sans Serif"/>
          <w:b/>
          <w:i w:val="0"/>
          <w:iCs w:val="0"/>
          <w:color w:val="4472C4"/>
          <w:sz w:val="24"/>
          <w:szCs w:val="24"/>
          <w:u w:val="single"/>
        </w:rPr>
        <w:t>SWIM SESSIONS</w:t>
      </w:r>
    </w:p>
    <w:p w14:paraId="16A1707C" w14:textId="77777777" w:rsidR="004711C9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i/>
          <w:iCs/>
          <w:color w:val="4472C4"/>
        </w:rPr>
        <w:t>HOWELLS SCHOOL</w:t>
      </w:r>
      <w:r w:rsidRPr="001D29D6">
        <w:rPr>
          <w:rFonts w:ascii="Microsoft Sans Serif" w:hAnsi="Microsoft Sans Serif" w:cs="Microsoft Sans Serif"/>
          <w:b/>
          <w:color w:val="4472C4"/>
        </w:rPr>
        <w:t xml:space="preserve"> </w:t>
      </w:r>
      <w:r w:rsidR="00A47F49">
        <w:rPr>
          <w:rFonts w:ascii="Microsoft Sans Serif" w:hAnsi="Microsoft Sans Serif" w:cs="Microsoft Sans Serif"/>
          <w:b/>
          <w:color w:val="4472C4"/>
        </w:rPr>
        <w:t>Sessions</w:t>
      </w:r>
      <w:r w:rsidR="001D29D6" w:rsidRPr="001D29D6">
        <w:rPr>
          <w:rFonts w:ascii="Microsoft Sans Serif" w:hAnsi="Microsoft Sans Serif" w:cs="Microsoft Sans Serif"/>
          <w:bCs/>
        </w:rPr>
        <w:t xml:space="preserve"> </w:t>
      </w:r>
    </w:p>
    <w:p w14:paraId="4A64FFDE" w14:textId="77777777" w:rsidR="00A64D99" w:rsidRDefault="004711C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 w:rsidRPr="004711C9">
        <w:rPr>
          <w:rFonts w:ascii="Microsoft Sans Serif" w:hAnsi="Microsoft Sans Serif" w:cs="Microsoft Sans Serif"/>
          <w:b/>
        </w:rPr>
        <w:t xml:space="preserve">For </w:t>
      </w:r>
      <w:r w:rsidR="00A64D99">
        <w:rPr>
          <w:rFonts w:ascii="Microsoft Sans Serif" w:hAnsi="Microsoft Sans Serif" w:cs="Microsoft Sans Serif"/>
          <w:b/>
        </w:rPr>
        <w:t>Octo</w:t>
      </w:r>
      <w:r w:rsidRPr="004711C9">
        <w:rPr>
          <w:rFonts w:ascii="Microsoft Sans Serif" w:hAnsi="Microsoft Sans Serif" w:cs="Microsoft Sans Serif"/>
          <w:b/>
        </w:rPr>
        <w:t>ber are on</w:t>
      </w:r>
      <w:r w:rsidR="00A64D99">
        <w:rPr>
          <w:rFonts w:ascii="Microsoft Sans Serif" w:hAnsi="Microsoft Sans Serif" w:cs="Microsoft Sans Serif"/>
          <w:b/>
        </w:rPr>
        <w:t xml:space="preserve"> the</w:t>
      </w:r>
      <w:r w:rsidRPr="004711C9">
        <w:rPr>
          <w:rFonts w:ascii="Microsoft Sans Serif" w:hAnsi="Microsoft Sans Serif" w:cs="Microsoft Sans Serif"/>
          <w:b/>
        </w:rPr>
        <w:t xml:space="preserve"> 1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st</w:t>
      </w:r>
      <w:r>
        <w:rPr>
          <w:rFonts w:ascii="Microsoft Sans Serif" w:hAnsi="Microsoft Sans Serif" w:cs="Microsoft Sans Serif"/>
          <w:b/>
        </w:rPr>
        <w:t xml:space="preserve">, </w:t>
      </w:r>
      <w:r w:rsidR="00A64D99">
        <w:rPr>
          <w:rFonts w:ascii="Microsoft Sans Serif" w:hAnsi="Microsoft Sans Serif" w:cs="Microsoft Sans Serif"/>
          <w:b/>
        </w:rPr>
        <w:t>8</w:t>
      </w:r>
      <w:r w:rsidRPr="004711C9">
        <w:rPr>
          <w:rFonts w:ascii="Microsoft Sans Serif" w:hAnsi="Microsoft Sans Serif" w:cs="Microsoft Sans Serif"/>
          <w:b/>
          <w:vertAlign w:val="superscript"/>
        </w:rPr>
        <w:t>th</w:t>
      </w:r>
      <w:r w:rsidR="00A64D99">
        <w:rPr>
          <w:rFonts w:ascii="Microsoft Sans Serif" w:hAnsi="Microsoft Sans Serif" w:cs="Microsoft Sans Serif"/>
          <w:b/>
          <w:vertAlign w:val="superscript"/>
        </w:rPr>
        <w:t xml:space="preserve"> </w:t>
      </w:r>
      <w:r w:rsidR="00856127">
        <w:rPr>
          <w:rFonts w:ascii="Microsoft Sans Serif" w:hAnsi="Microsoft Sans Serif" w:cs="Microsoft Sans Serif"/>
          <w:b/>
        </w:rPr>
        <w:t>,</w:t>
      </w:r>
      <w:r w:rsidR="00A64D99">
        <w:rPr>
          <w:rFonts w:ascii="Microsoft Sans Serif" w:hAnsi="Microsoft Sans Serif" w:cs="Microsoft Sans Serif"/>
          <w:b/>
        </w:rPr>
        <w:t>15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th</w:t>
      </w:r>
      <w:r w:rsidR="00A64D99">
        <w:rPr>
          <w:rFonts w:ascii="Microsoft Sans Serif" w:hAnsi="Microsoft Sans Serif" w:cs="Microsoft Sans Serif"/>
          <w:b/>
        </w:rPr>
        <w:t>, 22</w:t>
      </w:r>
      <w:r w:rsidR="00A64D99" w:rsidRPr="00A64D99">
        <w:rPr>
          <w:rFonts w:ascii="Microsoft Sans Serif" w:hAnsi="Microsoft Sans Serif" w:cs="Microsoft Sans Serif"/>
          <w:b/>
          <w:vertAlign w:val="superscript"/>
        </w:rPr>
        <w:t>nd</w:t>
      </w:r>
    </w:p>
    <w:p w14:paraId="1FB8B1AE" w14:textId="77777777" w:rsidR="00074080" w:rsidRPr="004711C9" w:rsidRDefault="004711C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>
        <w:rPr>
          <w:rFonts w:ascii="Microsoft Sans Serif" w:hAnsi="Microsoft Sans Serif" w:cs="Microsoft Sans Serif"/>
          <w:b/>
        </w:rPr>
        <w:t>and 2</w:t>
      </w:r>
      <w:r w:rsidR="00A64D99">
        <w:rPr>
          <w:rFonts w:ascii="Microsoft Sans Serif" w:hAnsi="Microsoft Sans Serif" w:cs="Microsoft Sans Serif"/>
          <w:b/>
        </w:rPr>
        <w:t>9</w:t>
      </w:r>
      <w:r w:rsidRPr="00A64D99">
        <w:rPr>
          <w:rFonts w:ascii="Microsoft Sans Serif" w:hAnsi="Microsoft Sans Serif" w:cs="Microsoft Sans Serif"/>
          <w:b/>
          <w:vertAlign w:val="superscript"/>
        </w:rPr>
        <w:t>th</w:t>
      </w:r>
      <w:r w:rsidR="001D29D6" w:rsidRPr="004711C9">
        <w:rPr>
          <w:rFonts w:ascii="Microsoft Sans Serif" w:hAnsi="Microsoft Sans Serif" w:cs="Microsoft Sans Serif"/>
          <w:b/>
        </w:rPr>
        <w:t>.</w:t>
      </w:r>
    </w:p>
    <w:p w14:paraId="0B852560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</w:p>
    <w:p w14:paraId="0DF77A18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  <w:r w:rsidRPr="00C802E0">
        <w:rPr>
          <w:rFonts w:ascii="Microsoft Sans Serif" w:hAnsi="Microsoft Sans Serif" w:cs="Microsoft Sans Serif"/>
          <w:bCs/>
        </w:rPr>
        <w:t>There is now only one session and that is from</w:t>
      </w:r>
      <w:r w:rsidRPr="00E9199C">
        <w:rPr>
          <w:rFonts w:ascii="Microsoft Sans Serif" w:hAnsi="Microsoft Sans Serif" w:cs="Microsoft Sans Serif"/>
          <w:b/>
        </w:rPr>
        <w:t xml:space="preserve"> 6.15pm to 7.00pm</w:t>
      </w:r>
      <w:r w:rsidRPr="001D29D6">
        <w:rPr>
          <w:rFonts w:ascii="Microsoft Sans Serif" w:hAnsi="Microsoft Sans Serif" w:cs="Microsoft Sans Serif"/>
          <w:b/>
        </w:rPr>
        <w:t>.</w:t>
      </w:r>
    </w:p>
    <w:p w14:paraId="6A139041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  <w:r w:rsidRPr="00C802E0">
        <w:rPr>
          <w:rFonts w:ascii="Microsoft Sans Serif" w:hAnsi="Microsoft Sans Serif" w:cs="Microsoft Sans Serif"/>
          <w:bCs/>
        </w:rPr>
        <w:t>For our beginners and novices, their session will be for half an hour from</w:t>
      </w:r>
      <w:r w:rsidRPr="001D29D6">
        <w:rPr>
          <w:rFonts w:ascii="Microsoft Sans Serif" w:hAnsi="Microsoft Sans Serif" w:cs="Microsoft Sans Serif"/>
          <w:b/>
        </w:rPr>
        <w:t xml:space="preserve"> 5.45pm – 6.15pm.</w:t>
      </w:r>
    </w:p>
    <w:p w14:paraId="0B920DE5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</w:rPr>
      </w:pPr>
    </w:p>
    <w:p w14:paraId="7D2BBC77" w14:textId="77777777" w:rsidR="00074080" w:rsidRPr="001D29D6" w:rsidRDefault="00064479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Cs/>
        </w:rPr>
      </w:pPr>
      <w:r w:rsidRPr="001D29D6">
        <w:rPr>
          <w:rFonts w:ascii="Microsoft Sans Serif" w:hAnsi="Microsoft Sans Serif" w:cs="Microsoft Sans Serif"/>
          <w:b/>
          <w:color w:val="FF0000"/>
        </w:rPr>
        <w:t xml:space="preserve">PLEASE NOTE: </w:t>
      </w:r>
      <w:r w:rsidRPr="001D29D6">
        <w:rPr>
          <w:rFonts w:ascii="Microsoft Sans Serif" w:hAnsi="Microsoft Sans Serif" w:cs="Microsoft Sans Serif"/>
          <w:bCs/>
        </w:rPr>
        <w:t xml:space="preserve">Due to work being carried out within the school grounds </w:t>
      </w:r>
      <w:r w:rsidR="00C96240" w:rsidRPr="001D29D6">
        <w:rPr>
          <w:rFonts w:ascii="Microsoft Sans Serif" w:hAnsi="Microsoft Sans Serif" w:cs="Microsoft Sans Serif"/>
          <w:bCs/>
        </w:rPr>
        <w:t xml:space="preserve">or pool maintenance, </w:t>
      </w:r>
      <w:r w:rsidRPr="001D29D6">
        <w:rPr>
          <w:rFonts w:ascii="Microsoft Sans Serif" w:hAnsi="Microsoft Sans Serif" w:cs="Microsoft Sans Serif"/>
          <w:bCs/>
        </w:rPr>
        <w:t>sessions may be cancelled. We will endeavour to let you know as soon as we can if this happens.</w:t>
      </w:r>
    </w:p>
    <w:p w14:paraId="11EA1CDE" w14:textId="77777777" w:rsidR="001224EC" w:rsidRPr="001D29D6" w:rsidRDefault="001224EC" w:rsidP="001D29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</w:rPr>
      </w:pPr>
    </w:p>
    <w:p w14:paraId="5D621909" w14:textId="77777777" w:rsidR="0034712D" w:rsidRPr="006A2031" w:rsidRDefault="00064479" w:rsidP="006A203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ascii="Microsoft Sans Serif" w:hAnsi="Microsoft Sans Serif" w:cs="Microsoft Sans Serif"/>
          <w:b/>
          <w:bCs/>
        </w:rPr>
      </w:pPr>
      <w:r w:rsidRPr="001D29D6">
        <w:rPr>
          <w:rFonts w:ascii="Microsoft Sans Serif" w:hAnsi="Microsoft Sans Serif" w:cs="Microsoft Sans Serif"/>
          <w:b/>
          <w:color w:val="4472C4"/>
          <w:u w:val="single"/>
        </w:rPr>
        <w:t>CMC S&amp;S CLUB</w:t>
      </w:r>
      <w:r w:rsidRPr="001D29D6">
        <w:rPr>
          <w:rFonts w:ascii="Microsoft Sans Serif" w:hAnsi="Microsoft Sans Serif" w:cs="Microsoft Sans Serif"/>
          <w:color w:val="2F5496"/>
        </w:rPr>
        <w:t xml:space="preserve"> -</w:t>
      </w:r>
      <w:r w:rsidRPr="001D29D6">
        <w:rPr>
          <w:rFonts w:ascii="Microsoft Sans Serif" w:hAnsi="Microsoft Sans Serif" w:cs="Microsoft Sans Serif"/>
          <w:color w:val="8496B0"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>the sessions fo</w:t>
      </w:r>
      <w:r w:rsidR="00A64D99">
        <w:rPr>
          <w:rFonts w:ascii="Microsoft Sans Serif" w:hAnsi="Microsoft Sans Serif" w:cs="Microsoft Sans Serif"/>
          <w:b/>
          <w:bCs/>
        </w:rPr>
        <w:t>r Octo</w:t>
      </w:r>
      <w:r w:rsidR="00A47F49">
        <w:rPr>
          <w:rFonts w:ascii="Microsoft Sans Serif" w:hAnsi="Microsoft Sans Serif" w:cs="Microsoft Sans Serif"/>
          <w:b/>
          <w:bCs/>
        </w:rPr>
        <w:t>ber</w:t>
      </w:r>
      <w:r w:rsidR="0069513D" w:rsidRPr="001D29D6">
        <w:rPr>
          <w:rFonts w:ascii="Microsoft Sans Serif" w:hAnsi="Microsoft Sans Serif" w:cs="Microsoft Sans Serif"/>
          <w:b/>
          <w:bCs/>
        </w:rPr>
        <w:t xml:space="preserve"> </w:t>
      </w:r>
      <w:r w:rsidRPr="001D29D6">
        <w:rPr>
          <w:rFonts w:ascii="Microsoft Sans Serif" w:hAnsi="Microsoft Sans Serif" w:cs="Microsoft Sans Serif"/>
          <w:b/>
          <w:bCs/>
        </w:rPr>
        <w:t xml:space="preserve">are on Thursday </w:t>
      </w:r>
      <w:r w:rsidR="00A64D99">
        <w:rPr>
          <w:rFonts w:ascii="Microsoft Sans Serif" w:hAnsi="Microsoft Sans Serif" w:cs="Microsoft Sans Serif"/>
          <w:b/>
          <w:bCs/>
        </w:rPr>
        <w:t>5</w:t>
      </w:r>
      <w:r w:rsidR="00B64F48" w:rsidRPr="00B64F48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6D14D1">
        <w:rPr>
          <w:rFonts w:ascii="Microsoft Sans Serif" w:hAnsi="Microsoft Sans Serif" w:cs="Microsoft Sans Serif"/>
          <w:b/>
          <w:bCs/>
        </w:rPr>
        <w:t xml:space="preserve">, </w:t>
      </w:r>
      <w:r w:rsidR="00B64F48">
        <w:rPr>
          <w:rFonts w:ascii="Microsoft Sans Serif" w:hAnsi="Microsoft Sans Serif" w:cs="Microsoft Sans Serif"/>
          <w:b/>
          <w:bCs/>
        </w:rPr>
        <w:t>1</w:t>
      </w:r>
      <w:r w:rsidR="00A64D99">
        <w:rPr>
          <w:rFonts w:ascii="Microsoft Sans Serif" w:hAnsi="Microsoft Sans Serif" w:cs="Microsoft Sans Serif"/>
          <w:b/>
          <w:bCs/>
        </w:rPr>
        <w:t>2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462AA1">
        <w:rPr>
          <w:rFonts w:ascii="Microsoft Sans Serif" w:hAnsi="Microsoft Sans Serif" w:cs="Microsoft Sans Serif"/>
          <w:b/>
          <w:bCs/>
          <w:vertAlign w:val="superscript"/>
        </w:rPr>
        <w:t xml:space="preserve"> </w:t>
      </w:r>
      <w:r w:rsidR="00870C28">
        <w:rPr>
          <w:rFonts w:ascii="Microsoft Sans Serif" w:hAnsi="Microsoft Sans Serif" w:cs="Microsoft Sans Serif"/>
          <w:b/>
          <w:bCs/>
        </w:rPr>
        <w:t>,</w:t>
      </w:r>
      <w:r w:rsidR="00A64D99">
        <w:rPr>
          <w:rFonts w:ascii="Microsoft Sans Serif" w:hAnsi="Microsoft Sans Serif" w:cs="Microsoft Sans Serif"/>
          <w:b/>
          <w:bCs/>
        </w:rPr>
        <w:t>19</w:t>
      </w:r>
      <w:r w:rsidR="00A64D99" w:rsidRPr="00A64D99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A64D99">
        <w:rPr>
          <w:rFonts w:ascii="Microsoft Sans Serif" w:hAnsi="Microsoft Sans Serif" w:cs="Microsoft Sans Serif"/>
          <w:b/>
          <w:bCs/>
        </w:rPr>
        <w:t xml:space="preserve"> </w:t>
      </w:r>
      <w:r w:rsidR="006D14D1">
        <w:rPr>
          <w:rFonts w:ascii="Microsoft Sans Serif" w:hAnsi="Microsoft Sans Serif" w:cs="Microsoft Sans Serif"/>
          <w:b/>
          <w:bCs/>
        </w:rPr>
        <w:t xml:space="preserve">and </w:t>
      </w:r>
      <w:r w:rsidR="00B64F48">
        <w:rPr>
          <w:rFonts w:ascii="Microsoft Sans Serif" w:hAnsi="Microsoft Sans Serif" w:cs="Microsoft Sans Serif"/>
          <w:b/>
          <w:bCs/>
        </w:rPr>
        <w:t>2</w:t>
      </w:r>
      <w:r w:rsidR="00A64D99">
        <w:rPr>
          <w:rFonts w:ascii="Microsoft Sans Serif" w:hAnsi="Microsoft Sans Serif" w:cs="Microsoft Sans Serif"/>
          <w:b/>
          <w:bCs/>
        </w:rPr>
        <w:t>6</w:t>
      </w:r>
      <w:r w:rsidR="006D14D1" w:rsidRPr="006D14D1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6D14D1">
        <w:rPr>
          <w:rFonts w:ascii="Microsoft Sans Serif" w:hAnsi="Microsoft Sans Serif" w:cs="Microsoft Sans Serif"/>
          <w:b/>
          <w:bCs/>
        </w:rPr>
        <w:t>.</w:t>
      </w:r>
    </w:p>
    <w:p w14:paraId="17674471" w14:textId="77777777" w:rsidR="00A7142E" w:rsidRPr="009E476E" w:rsidRDefault="00A7142E" w:rsidP="0045284C">
      <w:pPr>
        <w:spacing w:after="0"/>
        <w:rPr>
          <w:rFonts w:ascii="Microsoft Sans Serif" w:hAnsi="Microsoft Sans Serif" w:cs="Microsoft Sans Serif"/>
          <w:b/>
          <w:bCs/>
        </w:rPr>
      </w:pPr>
    </w:p>
    <w:p w14:paraId="6FB9522E" w14:textId="77777777" w:rsidR="006A2031" w:rsidRPr="00B61E1E" w:rsidRDefault="00B61E1E" w:rsidP="006A2031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  <w:r w:rsidRPr="00B61E1E">
        <w:rPr>
          <w:rFonts w:ascii="Microsoft Sans Serif" w:hAnsi="Microsoft Sans Serif" w:cs="Microsoft Sans Serif"/>
        </w:rPr>
        <w:t>We are holding a</w:t>
      </w:r>
      <w:r>
        <w:rPr>
          <w:rFonts w:ascii="Microsoft Sans Serif" w:hAnsi="Microsoft Sans Serif" w:cs="Microsoft Sans Serif"/>
          <w:b/>
          <w:bCs/>
        </w:rPr>
        <w:t xml:space="preserve"> </w:t>
      </w:r>
      <w:r w:rsidR="00A7142E" w:rsidRPr="00B61E1E">
        <w:rPr>
          <w:rFonts w:ascii="Microsoft Sans Serif" w:hAnsi="Microsoft Sans Serif" w:cs="Microsoft Sans Serif"/>
          <w:b/>
          <w:bCs/>
        </w:rPr>
        <w:t>COFFEE MORNING</w:t>
      </w:r>
      <w:r>
        <w:rPr>
          <w:rFonts w:ascii="Microsoft Sans Serif" w:hAnsi="Microsoft Sans Serif" w:cs="Microsoft Sans Serif"/>
          <w:b/>
          <w:bCs/>
        </w:rPr>
        <w:t xml:space="preserve"> </w:t>
      </w:r>
      <w:r w:rsidRPr="00B61E1E">
        <w:rPr>
          <w:rFonts w:ascii="Microsoft Sans Serif" w:hAnsi="Microsoft Sans Serif" w:cs="Microsoft Sans Serif"/>
        </w:rPr>
        <w:t>on</w:t>
      </w:r>
      <w:r w:rsidR="009B4FB6">
        <w:rPr>
          <w:rFonts w:ascii="Microsoft Sans Serif" w:hAnsi="Microsoft Sans Serif" w:cs="Microsoft Sans Serif"/>
        </w:rPr>
        <w:t xml:space="preserve"> </w:t>
      </w:r>
      <w:r w:rsidR="00A7142E" w:rsidRPr="00B61E1E">
        <w:rPr>
          <w:rFonts w:ascii="Microsoft Sans Serif" w:hAnsi="Microsoft Sans Serif" w:cs="Microsoft Sans Serif"/>
          <w:b/>
          <w:bCs/>
        </w:rPr>
        <w:t>Saturday</w:t>
      </w:r>
      <w:r w:rsidR="009B4FB6" w:rsidRPr="00B61E1E">
        <w:rPr>
          <w:rFonts w:ascii="Microsoft Sans Serif" w:hAnsi="Microsoft Sans Serif" w:cs="Microsoft Sans Serif"/>
          <w:b/>
          <w:bCs/>
        </w:rPr>
        <w:t xml:space="preserve"> </w:t>
      </w:r>
      <w:r w:rsidR="00C802E0">
        <w:rPr>
          <w:rFonts w:ascii="Microsoft Sans Serif" w:hAnsi="Microsoft Sans Serif" w:cs="Microsoft Sans Serif"/>
          <w:b/>
          <w:bCs/>
        </w:rPr>
        <w:t>2</w:t>
      </w:r>
      <w:r w:rsidR="009B4FB6" w:rsidRPr="00B61E1E">
        <w:rPr>
          <w:rFonts w:ascii="Microsoft Sans Serif" w:hAnsi="Microsoft Sans Serif" w:cs="Microsoft Sans Serif"/>
          <w:b/>
          <w:bCs/>
        </w:rPr>
        <w:t>8</w:t>
      </w:r>
      <w:r w:rsidR="009B4FB6" w:rsidRPr="00B61E1E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B4FB6" w:rsidRPr="00B61E1E">
        <w:rPr>
          <w:rFonts w:ascii="Microsoft Sans Serif" w:hAnsi="Microsoft Sans Serif" w:cs="Microsoft Sans Serif"/>
          <w:b/>
          <w:bCs/>
        </w:rPr>
        <w:t xml:space="preserve"> October</w:t>
      </w:r>
      <w:r w:rsidR="00A7142E">
        <w:rPr>
          <w:rFonts w:ascii="Microsoft Sans Serif" w:hAnsi="Microsoft Sans Serif" w:cs="Microsoft Sans Serif"/>
        </w:rPr>
        <w:t xml:space="preserve"> </w:t>
      </w:r>
      <w:r w:rsidR="009B4FB6">
        <w:rPr>
          <w:rFonts w:ascii="Microsoft Sans Serif" w:hAnsi="Microsoft Sans Serif" w:cs="Microsoft Sans Serif"/>
        </w:rPr>
        <w:t xml:space="preserve">from </w:t>
      </w:r>
      <w:r w:rsidR="009B4FB6" w:rsidRPr="00B61E1E">
        <w:rPr>
          <w:rFonts w:ascii="Microsoft Sans Serif" w:hAnsi="Microsoft Sans Serif" w:cs="Microsoft Sans Serif"/>
          <w:b/>
          <w:bCs/>
        </w:rPr>
        <w:t>10:30 until 12:30</w:t>
      </w:r>
      <w:r w:rsidR="009B4FB6">
        <w:rPr>
          <w:rFonts w:ascii="Microsoft Sans Serif" w:hAnsi="Microsoft Sans Serif" w:cs="Microsoft Sans Serif"/>
        </w:rPr>
        <w:t xml:space="preserve"> at </w:t>
      </w:r>
      <w:r w:rsidR="009B4FB6" w:rsidRPr="00B61E1E">
        <w:rPr>
          <w:rFonts w:ascii="Microsoft Sans Serif" w:hAnsi="Microsoft Sans Serif" w:cs="Microsoft Sans Serif"/>
          <w:b/>
          <w:bCs/>
        </w:rPr>
        <w:t xml:space="preserve">St. Philip Evans Community </w:t>
      </w:r>
    </w:p>
    <w:p w14:paraId="33929237" w14:textId="77777777" w:rsidR="00A7142E" w:rsidRDefault="009B4FB6" w:rsidP="00856127">
      <w:pPr>
        <w:spacing w:after="0"/>
        <w:rPr>
          <w:rFonts w:ascii="Microsoft Sans Serif" w:hAnsi="Microsoft Sans Serif" w:cs="Microsoft Sans Serif"/>
        </w:rPr>
      </w:pPr>
      <w:r w:rsidRPr="00B61E1E">
        <w:rPr>
          <w:rFonts w:ascii="Microsoft Sans Serif" w:hAnsi="Microsoft Sans Serif" w:cs="Microsoft Sans Serif"/>
          <w:b/>
          <w:bCs/>
        </w:rPr>
        <w:t>Hall</w:t>
      </w:r>
      <w:r>
        <w:rPr>
          <w:rFonts w:ascii="Microsoft Sans Serif" w:hAnsi="Microsoft Sans Serif" w:cs="Microsoft Sans Serif"/>
        </w:rPr>
        <w:t xml:space="preserve">. Tickets are </w:t>
      </w:r>
      <w:r w:rsidRPr="00B61E1E">
        <w:rPr>
          <w:rFonts w:ascii="Microsoft Sans Serif" w:hAnsi="Microsoft Sans Serif" w:cs="Microsoft Sans Serif"/>
          <w:b/>
          <w:bCs/>
        </w:rPr>
        <w:t>£</w:t>
      </w:r>
      <w:r w:rsidR="00B61E1E" w:rsidRPr="00B61E1E">
        <w:rPr>
          <w:rFonts w:ascii="Microsoft Sans Serif" w:hAnsi="Microsoft Sans Serif" w:cs="Microsoft Sans Serif"/>
          <w:b/>
          <w:bCs/>
        </w:rPr>
        <w:t>2.00</w:t>
      </w:r>
      <w:r>
        <w:rPr>
          <w:rFonts w:ascii="Microsoft Sans Serif" w:hAnsi="Microsoft Sans Serif" w:cs="Microsoft Sans Serif"/>
        </w:rPr>
        <w:t xml:space="preserve"> or you can pay at the door.</w:t>
      </w:r>
      <w:r w:rsidR="006A2031">
        <w:rPr>
          <w:rFonts w:ascii="Microsoft Sans Serif" w:hAnsi="Microsoft Sans Serif" w:cs="Microsoft Sans Serif"/>
        </w:rPr>
        <w:t xml:space="preserve"> Tickets are now sale!</w:t>
      </w:r>
    </w:p>
    <w:p w14:paraId="19002A37" w14:textId="77777777" w:rsidR="00B61E1E" w:rsidRDefault="00B61E1E" w:rsidP="00856127">
      <w:pPr>
        <w:spacing w:after="0"/>
        <w:rPr>
          <w:rFonts w:ascii="Microsoft Sans Serif" w:hAnsi="Microsoft Sans Serif" w:cs="Microsoft Sans Serif"/>
        </w:rPr>
      </w:pPr>
    </w:p>
    <w:p w14:paraId="3660387A" w14:textId="77777777" w:rsidR="00E965F0" w:rsidRPr="001F7803" w:rsidRDefault="00B61E1E" w:rsidP="00856127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</w:rPr>
        <w:t>We are</w:t>
      </w:r>
      <w:r w:rsidR="00E965F0">
        <w:rPr>
          <w:rFonts w:ascii="Microsoft Sans Serif" w:hAnsi="Microsoft Sans Serif" w:cs="Microsoft Sans Serif"/>
        </w:rPr>
        <w:t xml:space="preserve"> </w:t>
      </w:r>
      <w:r w:rsidR="001F7803">
        <w:rPr>
          <w:rFonts w:ascii="Microsoft Sans Serif" w:hAnsi="Microsoft Sans Serif" w:cs="Microsoft Sans Serif"/>
        </w:rPr>
        <w:t>nearly there in</w:t>
      </w:r>
      <w:r>
        <w:rPr>
          <w:rFonts w:ascii="Microsoft Sans Serif" w:hAnsi="Microsoft Sans Serif" w:cs="Microsoft Sans Serif"/>
        </w:rPr>
        <w:t xml:space="preserve"> </w:t>
      </w:r>
      <w:r w:rsidR="000067C7">
        <w:rPr>
          <w:rFonts w:ascii="Microsoft Sans Serif" w:hAnsi="Microsoft Sans Serif" w:cs="Microsoft Sans Serif"/>
        </w:rPr>
        <w:t>planning</w:t>
      </w:r>
      <w:r>
        <w:rPr>
          <w:rFonts w:ascii="Microsoft Sans Serif" w:hAnsi="Microsoft Sans Serif" w:cs="Microsoft Sans Serif"/>
        </w:rPr>
        <w:t xml:space="preserve"> </w:t>
      </w:r>
      <w:r w:rsidR="001F7803">
        <w:rPr>
          <w:rFonts w:ascii="Microsoft Sans Serif" w:hAnsi="Microsoft Sans Serif" w:cs="Microsoft Sans Serif"/>
        </w:rPr>
        <w:t>our</w:t>
      </w:r>
      <w:r>
        <w:rPr>
          <w:rFonts w:ascii="Microsoft Sans Serif" w:hAnsi="Microsoft Sans Serif" w:cs="Microsoft Sans Serif"/>
        </w:rPr>
        <w:t xml:space="preserve"> </w:t>
      </w:r>
      <w:r w:rsidRPr="0090661D">
        <w:rPr>
          <w:rFonts w:ascii="Microsoft Sans Serif" w:hAnsi="Microsoft Sans Serif" w:cs="Microsoft Sans Serif"/>
          <w:b/>
          <w:bCs/>
        </w:rPr>
        <w:t>CHRISTMAS</w:t>
      </w:r>
      <w:r w:rsidR="0090661D" w:rsidRPr="0090661D">
        <w:rPr>
          <w:rFonts w:ascii="Microsoft Sans Serif" w:hAnsi="Microsoft Sans Serif" w:cs="Microsoft Sans Serif"/>
          <w:b/>
          <w:bCs/>
        </w:rPr>
        <w:t xml:space="preserve"> BUFFET AND</w:t>
      </w:r>
      <w:r w:rsidRPr="0090661D">
        <w:rPr>
          <w:rFonts w:ascii="Microsoft Sans Serif" w:hAnsi="Microsoft Sans Serif" w:cs="Microsoft Sans Serif"/>
          <w:b/>
          <w:bCs/>
        </w:rPr>
        <w:t xml:space="preserve"> DISCO</w:t>
      </w:r>
      <w:r w:rsidR="0090661D">
        <w:rPr>
          <w:rFonts w:ascii="Microsoft Sans Serif" w:hAnsi="Microsoft Sans Serif" w:cs="Microsoft Sans Serif"/>
          <w:b/>
          <w:bCs/>
        </w:rPr>
        <w:t xml:space="preserve"> </w:t>
      </w:r>
      <w:r w:rsidR="0090661D" w:rsidRPr="0090661D">
        <w:rPr>
          <w:rFonts w:ascii="Microsoft Sans Serif" w:hAnsi="Microsoft Sans Serif" w:cs="Microsoft Sans Serif"/>
        </w:rPr>
        <w:t>on</w:t>
      </w:r>
      <w:r w:rsidR="0090661D">
        <w:rPr>
          <w:rFonts w:ascii="Microsoft Sans Serif" w:hAnsi="Microsoft Sans Serif" w:cs="Microsoft Sans Serif"/>
          <w:b/>
          <w:bCs/>
        </w:rPr>
        <w:t xml:space="preserve"> Friday 8</w:t>
      </w:r>
      <w:r w:rsidR="0090661D" w:rsidRPr="0090661D">
        <w:rPr>
          <w:rFonts w:ascii="Microsoft Sans Serif" w:hAnsi="Microsoft Sans Serif" w:cs="Microsoft Sans Serif"/>
          <w:b/>
          <w:bCs/>
          <w:vertAlign w:val="superscript"/>
        </w:rPr>
        <w:t>th</w:t>
      </w:r>
      <w:r w:rsidR="0090661D">
        <w:rPr>
          <w:rFonts w:ascii="Microsoft Sans Serif" w:hAnsi="Microsoft Sans Serif" w:cs="Microsoft Sans Serif"/>
          <w:b/>
          <w:bCs/>
        </w:rPr>
        <w:t xml:space="preserve"> December </w:t>
      </w:r>
      <w:r w:rsidR="0090661D">
        <w:rPr>
          <w:rFonts w:ascii="Microsoft Sans Serif" w:hAnsi="Microsoft Sans Serif" w:cs="Microsoft Sans Serif"/>
        </w:rPr>
        <w:t xml:space="preserve">again at </w:t>
      </w:r>
      <w:r w:rsidR="0090661D" w:rsidRPr="0090661D">
        <w:rPr>
          <w:rFonts w:ascii="Microsoft Sans Serif" w:hAnsi="Microsoft Sans Serif" w:cs="Microsoft Sans Serif"/>
          <w:b/>
          <w:bCs/>
        </w:rPr>
        <w:t>St. Philip Evans Community Hall.</w:t>
      </w:r>
      <w:r w:rsidR="001F7803">
        <w:rPr>
          <w:rFonts w:ascii="Microsoft Sans Serif" w:hAnsi="Microsoft Sans Serif" w:cs="Microsoft Sans Serif"/>
          <w:b/>
          <w:bCs/>
        </w:rPr>
        <w:t xml:space="preserve"> </w:t>
      </w:r>
      <w:r w:rsidR="001F7803" w:rsidRPr="001F7803">
        <w:rPr>
          <w:rFonts w:ascii="Microsoft Sans Serif" w:hAnsi="Microsoft Sans Serif" w:cs="Microsoft Sans Serif"/>
        </w:rPr>
        <w:t xml:space="preserve">We have secured Nick Palmer </w:t>
      </w:r>
      <w:r w:rsidR="001F7803">
        <w:rPr>
          <w:rFonts w:ascii="Microsoft Sans Serif" w:hAnsi="Microsoft Sans Serif" w:cs="Microsoft Sans Serif"/>
        </w:rPr>
        <w:t xml:space="preserve">for the disco and we have a caterer for the buffet. It will be by </w:t>
      </w:r>
      <w:r w:rsidR="001F7803" w:rsidRPr="001F7803">
        <w:rPr>
          <w:rFonts w:ascii="Microsoft Sans Serif" w:hAnsi="Microsoft Sans Serif" w:cs="Microsoft Sans Serif"/>
          <w:b/>
          <w:bCs/>
        </w:rPr>
        <w:t>ticket only</w:t>
      </w:r>
      <w:r w:rsidR="001F7803">
        <w:rPr>
          <w:rFonts w:ascii="Microsoft Sans Serif" w:hAnsi="Microsoft Sans Serif" w:cs="Microsoft Sans Serif"/>
        </w:rPr>
        <w:t xml:space="preserve"> and the cost is </w:t>
      </w:r>
      <w:r w:rsidR="001F7803" w:rsidRPr="001F7803">
        <w:rPr>
          <w:rFonts w:ascii="Microsoft Sans Serif" w:hAnsi="Microsoft Sans Serif" w:cs="Microsoft Sans Serif"/>
          <w:b/>
          <w:bCs/>
        </w:rPr>
        <w:t>£10.00</w:t>
      </w:r>
      <w:r w:rsidR="001F7803">
        <w:rPr>
          <w:rFonts w:ascii="Microsoft Sans Serif" w:hAnsi="Microsoft Sans Serif" w:cs="Microsoft Sans Serif"/>
        </w:rPr>
        <w:t xml:space="preserve"> </w:t>
      </w:r>
      <w:r w:rsidR="001F7803" w:rsidRPr="001F7803">
        <w:rPr>
          <w:rFonts w:ascii="Microsoft Sans Serif" w:hAnsi="Microsoft Sans Serif" w:cs="Microsoft Sans Serif"/>
          <w:b/>
          <w:bCs/>
        </w:rPr>
        <w:t>per person</w:t>
      </w:r>
      <w:r w:rsidR="001F7803">
        <w:rPr>
          <w:rFonts w:ascii="Microsoft Sans Serif" w:hAnsi="Microsoft Sans Serif" w:cs="Microsoft Sans Serif"/>
        </w:rPr>
        <w:t xml:space="preserve"> and will be on sale at the beginning of November.</w:t>
      </w:r>
      <w:r w:rsidR="0090661D" w:rsidRPr="001F7803">
        <w:rPr>
          <w:rFonts w:ascii="Microsoft Sans Serif" w:hAnsi="Microsoft Sans Serif" w:cs="Microsoft Sans Serif"/>
        </w:rPr>
        <w:t xml:space="preserve"> </w:t>
      </w:r>
      <w:r w:rsidR="0090661D">
        <w:rPr>
          <w:rFonts w:ascii="Microsoft Sans Serif" w:hAnsi="Microsoft Sans Serif" w:cs="Microsoft Sans Serif"/>
        </w:rPr>
        <w:t>Fu</w:t>
      </w:r>
      <w:r w:rsidR="001F7803">
        <w:rPr>
          <w:rFonts w:ascii="Microsoft Sans Serif" w:hAnsi="Microsoft Sans Serif" w:cs="Microsoft Sans Serif"/>
        </w:rPr>
        <w:t>ll</w:t>
      </w:r>
      <w:r w:rsidR="0090661D">
        <w:rPr>
          <w:rFonts w:ascii="Microsoft Sans Serif" w:hAnsi="Microsoft Sans Serif" w:cs="Microsoft Sans Serif"/>
        </w:rPr>
        <w:t xml:space="preserve"> details next month</w:t>
      </w:r>
      <w:r w:rsidR="000067C7">
        <w:rPr>
          <w:rFonts w:ascii="Microsoft Sans Serif" w:hAnsi="Microsoft Sans Serif" w:cs="Microsoft Sans Serif"/>
        </w:rPr>
        <w:t>!</w:t>
      </w:r>
    </w:p>
    <w:p w14:paraId="24637883" w14:textId="77777777" w:rsidR="00E33246" w:rsidRPr="00E965F0" w:rsidRDefault="00E965F0">
      <w:pPr>
        <w:spacing w:after="0"/>
        <w:rPr>
          <w:rFonts w:ascii="Microsoft Sans Serif" w:hAnsi="Microsoft Sans Serif" w:cs="Microsoft Sans Serif"/>
        </w:rPr>
      </w:pPr>
      <w:r>
        <w:rPr>
          <w:rFonts w:ascii="Microsoft Sans Serif" w:hAnsi="Microsoft Sans Serif" w:cs="Microsoft Sans Serif"/>
          <w:b/>
          <w:bCs/>
        </w:rPr>
        <w:t xml:space="preserve">FOUND – </w:t>
      </w:r>
      <w:r>
        <w:rPr>
          <w:rFonts w:ascii="Microsoft Sans Serif" w:hAnsi="Microsoft Sans Serif" w:cs="Microsoft Sans Serif"/>
        </w:rPr>
        <w:t>A</w:t>
      </w:r>
      <w:r w:rsidR="007468EA">
        <w:rPr>
          <w:rFonts w:ascii="Microsoft Sans Serif" w:hAnsi="Microsoft Sans Serif" w:cs="Microsoft Sans Serif"/>
        </w:rPr>
        <w:t>f</w:t>
      </w:r>
      <w:r>
        <w:rPr>
          <w:rFonts w:ascii="Microsoft Sans Serif" w:hAnsi="Microsoft Sans Serif" w:cs="Microsoft Sans Serif"/>
        </w:rPr>
        <w:t>t</w:t>
      </w:r>
      <w:r w:rsidR="007468EA">
        <w:rPr>
          <w:rFonts w:ascii="Microsoft Sans Serif" w:hAnsi="Microsoft Sans Serif" w:cs="Microsoft Sans Serif"/>
        </w:rPr>
        <w:t>er</w:t>
      </w:r>
      <w:r>
        <w:rPr>
          <w:rFonts w:ascii="Microsoft Sans Serif" w:hAnsi="Microsoft Sans Serif" w:cs="Microsoft Sans Serif"/>
        </w:rPr>
        <w:t xml:space="preserve"> the barbecue I found </w:t>
      </w:r>
      <w:r w:rsidR="00A20B44">
        <w:rPr>
          <w:rFonts w:ascii="Microsoft Sans Serif" w:hAnsi="Microsoft Sans Serif" w:cs="Microsoft Sans Serif"/>
        </w:rPr>
        <w:t xml:space="preserve">this </w:t>
      </w:r>
      <w:r>
        <w:rPr>
          <w:rFonts w:ascii="Microsoft Sans Serif" w:hAnsi="Microsoft Sans Serif" w:cs="Microsoft Sans Serif"/>
        </w:rPr>
        <w:t>earring on the ground, luckily, the ear wasn’t attached, if anyone</w:t>
      </w:r>
      <w:r w:rsidR="007468EA">
        <w:rPr>
          <w:rFonts w:ascii="Microsoft Sans Serif" w:hAnsi="Microsoft Sans Serif" w:cs="Microsoft Sans Serif"/>
        </w:rPr>
        <w:t xml:space="preserve"> did</w:t>
      </w:r>
      <w:r>
        <w:rPr>
          <w:rFonts w:ascii="Microsoft Sans Serif" w:hAnsi="Microsoft Sans Serif" w:cs="Microsoft Sans Serif"/>
        </w:rPr>
        <w:t xml:space="preserve"> los</w:t>
      </w:r>
      <w:r w:rsidR="007468EA">
        <w:rPr>
          <w:rFonts w:ascii="Microsoft Sans Serif" w:hAnsi="Microsoft Sans Serif" w:cs="Microsoft Sans Serif"/>
        </w:rPr>
        <w:t>e</w:t>
      </w:r>
      <w:r>
        <w:rPr>
          <w:rFonts w:ascii="Microsoft Sans Serif" w:hAnsi="Microsoft Sans Serif" w:cs="Microsoft Sans Serif"/>
        </w:rPr>
        <w:t xml:space="preserve"> </w:t>
      </w:r>
      <w:r w:rsidR="00A20B44">
        <w:rPr>
          <w:rFonts w:ascii="Microsoft Sans Serif" w:hAnsi="Microsoft Sans Serif" w:cs="Microsoft Sans Serif"/>
        </w:rPr>
        <w:t xml:space="preserve">this </w:t>
      </w:r>
      <w:r>
        <w:rPr>
          <w:rFonts w:ascii="Microsoft Sans Serif" w:hAnsi="Microsoft Sans Serif" w:cs="Microsoft Sans Serif"/>
        </w:rPr>
        <w:t>earring</w:t>
      </w:r>
      <w:r>
        <w:rPr>
          <w:rFonts w:ascii="Microsoft Sans Serif" w:hAnsi="Microsoft Sans Serif" w:cs="Microsoft Sans Serif"/>
          <w:b/>
          <w:bCs/>
        </w:rPr>
        <w:t xml:space="preserve">, </w:t>
      </w:r>
      <w:r w:rsidRPr="00E965F0">
        <w:rPr>
          <w:rFonts w:ascii="Microsoft Sans Serif" w:hAnsi="Microsoft Sans Serif" w:cs="Microsoft Sans Serif"/>
        </w:rPr>
        <w:t>please let me know</w:t>
      </w:r>
      <w:r>
        <w:rPr>
          <w:rFonts w:ascii="Microsoft Sans Serif" w:hAnsi="Microsoft Sans Serif" w:cs="Microsoft Sans Serif"/>
        </w:rPr>
        <w:t>.</w:t>
      </w:r>
    </w:p>
    <w:p w14:paraId="17130B6A" w14:textId="77777777" w:rsidR="00E965F0" w:rsidRDefault="00E965F0">
      <w:pPr>
        <w:spacing w:after="0"/>
        <w:rPr>
          <w:rFonts w:ascii="Microsoft Sans Serif" w:hAnsi="Microsoft Sans Serif" w:cs="Microsoft Sans Serif"/>
          <w:b/>
          <w:bCs/>
          <w:color w:val="4472C4"/>
          <w:u w:val="single"/>
        </w:rPr>
      </w:pPr>
    </w:p>
    <w:p w14:paraId="50A9A278" w14:textId="77777777" w:rsidR="002F5CA5" w:rsidRPr="00E33246" w:rsidRDefault="006A2031">
      <w:pPr>
        <w:spacing w:after="0"/>
        <w:rPr>
          <w:rFonts w:ascii="Microsoft Sans Serif" w:hAnsi="Microsoft Sans Serif" w:cs="Microsoft Sans Serif"/>
        </w:rPr>
      </w:pPr>
      <w:r w:rsidRPr="00E33246">
        <w:rPr>
          <w:rFonts w:ascii="Microsoft Sans Serif" w:hAnsi="Microsoft Sans Serif" w:cs="Microsoft Sans Serif"/>
          <w:b/>
          <w:bCs/>
          <w:color w:val="4472C4"/>
          <w:u w:val="single"/>
        </w:rPr>
        <w:t>BRIDGEND SHARKS GALA</w:t>
      </w:r>
    </w:p>
    <w:p w14:paraId="16CAC1F1" w14:textId="77777777" w:rsidR="00856127" w:rsidRDefault="00E33246" w:rsidP="00916BAE">
      <w:pPr>
        <w:spacing w:after="0"/>
        <w:rPr>
          <w:rFonts w:ascii="Microsoft Sans Serif" w:hAnsi="Microsoft Sans Serif" w:cs="Microsoft Sans Serif"/>
          <w:bCs/>
        </w:rPr>
      </w:pPr>
      <w:r>
        <w:rPr>
          <w:rFonts w:ascii="Microsoft Sans Serif" w:hAnsi="Microsoft Sans Serif" w:cs="Microsoft Sans Serif"/>
          <w:bCs/>
        </w:rPr>
        <w:t>Well done to the swimmers who attended this gala as they all came away with medals of various colour!</w:t>
      </w:r>
    </w:p>
    <w:p w14:paraId="7B7F070D" w14:textId="77777777" w:rsidR="00E33246" w:rsidRDefault="00E33246" w:rsidP="00916BAE">
      <w:pPr>
        <w:spacing w:after="0"/>
        <w:rPr>
          <w:rFonts w:ascii="Microsoft Sans Serif" w:hAnsi="Microsoft Sans Serif" w:cs="Microsoft Sans Serif"/>
          <w:bCs/>
        </w:rPr>
      </w:pPr>
    </w:p>
    <w:p w14:paraId="533E6905" w14:textId="77777777" w:rsidR="00E33246" w:rsidRPr="0053255C" w:rsidRDefault="00E33246" w:rsidP="00916BAE">
      <w:pPr>
        <w:spacing w:after="0"/>
        <w:rPr>
          <w:rFonts w:ascii="Microsoft Sans Serif" w:hAnsi="Microsoft Sans Serif" w:cs="Microsoft Sans Serif"/>
          <w:b/>
          <w:color w:val="4472C4"/>
          <w:u w:val="single"/>
        </w:rPr>
      </w:pPr>
      <w:r w:rsidRPr="0053255C">
        <w:rPr>
          <w:rFonts w:ascii="Microsoft Sans Serif" w:hAnsi="Microsoft Sans Serif" w:cs="Microsoft Sans Serif"/>
          <w:b/>
          <w:color w:val="4472C4"/>
          <w:u w:val="single"/>
        </w:rPr>
        <w:t>PEMBROKESHIRE PUFFINS’ GALA</w:t>
      </w:r>
    </w:p>
    <w:p w14:paraId="1C4FC2DB" w14:textId="77777777" w:rsidR="00E33246" w:rsidRPr="00E33246" w:rsidRDefault="00E33246" w:rsidP="00916BAE">
      <w:pPr>
        <w:spacing w:after="0"/>
        <w:rPr>
          <w:rFonts w:ascii="Microsoft Sans Serif" w:hAnsi="Microsoft Sans Serif" w:cs="Microsoft Sans Serif"/>
          <w:bCs/>
        </w:rPr>
      </w:pPr>
      <w:r>
        <w:rPr>
          <w:rFonts w:ascii="Microsoft Sans Serif" w:hAnsi="Microsoft Sans Serif" w:cs="Microsoft Sans Serif"/>
          <w:bCs/>
        </w:rPr>
        <w:t xml:space="preserve">This is to be held on </w:t>
      </w:r>
      <w:r w:rsidRPr="00E33246">
        <w:rPr>
          <w:rFonts w:ascii="Microsoft Sans Serif" w:hAnsi="Microsoft Sans Serif" w:cs="Microsoft Sans Serif"/>
          <w:b/>
        </w:rPr>
        <w:t>Saturday 11</w:t>
      </w:r>
      <w:r w:rsidRPr="00E33246">
        <w:rPr>
          <w:rFonts w:ascii="Microsoft Sans Serif" w:hAnsi="Microsoft Sans Serif" w:cs="Microsoft Sans Serif"/>
          <w:b/>
          <w:vertAlign w:val="superscript"/>
        </w:rPr>
        <w:t>th</w:t>
      </w:r>
      <w:r w:rsidRPr="00E33246">
        <w:rPr>
          <w:rFonts w:ascii="Microsoft Sans Serif" w:hAnsi="Microsoft Sans Serif" w:cs="Microsoft Sans Serif"/>
          <w:b/>
        </w:rPr>
        <w:t xml:space="preserve"> November.</w:t>
      </w:r>
      <w:r>
        <w:rPr>
          <w:rFonts w:ascii="Microsoft Sans Serif" w:hAnsi="Microsoft Sans Serif" w:cs="Microsoft Sans Serif"/>
          <w:bCs/>
        </w:rPr>
        <w:t xml:space="preserve"> This is just a day gala so any swimmer wishing to attend please let Pamela know as soon as possible. I am led to believe that they get chips on the way home in St. Clears!!</w:t>
      </w:r>
    </w:p>
    <w:p w14:paraId="3AF2FD76" w14:textId="77777777" w:rsidR="00856127" w:rsidRDefault="00856127" w:rsidP="00916BAE">
      <w:pPr>
        <w:spacing w:after="0"/>
        <w:rPr>
          <w:rFonts w:ascii="Microsoft Sans Serif" w:hAnsi="Microsoft Sans Serif" w:cs="Microsoft Sans Serif"/>
          <w:b/>
          <w:color w:val="4472C4"/>
          <w:u w:val="single"/>
        </w:rPr>
      </w:pPr>
    </w:p>
    <w:p w14:paraId="16F270A9" w14:textId="77777777" w:rsidR="00074080" w:rsidRPr="006B2B58" w:rsidRDefault="00064479" w:rsidP="00916BAE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  <w:b/>
          <w:color w:val="4472C4"/>
          <w:u w:val="single"/>
        </w:rPr>
        <w:t>PAYING MONEY TO THE CLUB?</w:t>
      </w:r>
    </w:p>
    <w:p w14:paraId="6DD8C03C" w14:textId="77777777" w:rsidR="00E75217" w:rsidRPr="006B2B58" w:rsidRDefault="00E75217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With the closure of our branch of HSBC at Rhyd-y-penau crossroads it is going to be more difficult for Barrie to put in cheques and cash. We have been asking for sometime now to </w:t>
      </w:r>
      <w:r w:rsidR="00280B70">
        <w:rPr>
          <w:rFonts w:ascii="Microsoft Sans Serif" w:hAnsi="Microsoft Sans Serif" w:cs="Microsoft Sans Serif"/>
        </w:rPr>
        <w:t>if paying</w:t>
      </w:r>
      <w:r w:rsidRPr="006B2B58">
        <w:rPr>
          <w:rFonts w:ascii="Microsoft Sans Serif" w:hAnsi="Microsoft Sans Serif" w:cs="Microsoft Sans Serif"/>
        </w:rPr>
        <w:t xml:space="preserve"> any money to the Club to do it by bank transfer via your own bank.</w:t>
      </w:r>
    </w:p>
    <w:p w14:paraId="2F53AA85" w14:textId="77777777" w:rsidR="00074080" w:rsidRPr="006B2B58" w:rsidRDefault="00691F9B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 xml:space="preserve">This will </w:t>
      </w:r>
      <w:r w:rsidR="00064479" w:rsidRPr="006B2B58">
        <w:rPr>
          <w:rFonts w:ascii="Microsoft Sans Serif" w:hAnsi="Microsoft Sans Serif" w:cs="Microsoft Sans Serif"/>
        </w:rPr>
        <w:t>avoid paying bank charges on cash and cheques when paying any monies to the Club</w:t>
      </w:r>
      <w:r w:rsidR="00280B70">
        <w:rPr>
          <w:rFonts w:ascii="Microsoft Sans Serif" w:hAnsi="Microsoft Sans Serif" w:cs="Microsoft Sans Serif"/>
        </w:rPr>
        <w:t>, so</w:t>
      </w:r>
      <w:r w:rsidR="00064479" w:rsidRPr="006B2B58">
        <w:rPr>
          <w:rFonts w:ascii="Microsoft Sans Serif" w:hAnsi="Microsoft Sans Serif" w:cs="Microsoft Sans Serif"/>
        </w:rPr>
        <w:t xml:space="preserve"> please try and do it by bank transfer, the details are…</w:t>
      </w:r>
    </w:p>
    <w:p w14:paraId="37C1795F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Bank: HSBC </w:t>
      </w:r>
    </w:p>
    <w:p w14:paraId="145A0F2D" w14:textId="77777777" w:rsidR="002F5CA5" w:rsidRDefault="00064479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Account name – Cardiff Chameleons </w:t>
      </w:r>
    </w:p>
    <w:p w14:paraId="5E04E6C5" w14:textId="77777777" w:rsidR="002F5CA5" w:rsidRDefault="00064479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>Account Number 01431285</w:t>
      </w:r>
      <w:r w:rsidR="002F5CA5" w:rsidRPr="002F5CA5">
        <w:rPr>
          <w:rFonts w:ascii="Microsoft Sans Serif" w:hAnsi="Microsoft Sans Serif" w:cs="Microsoft Sans Serif"/>
          <w:b/>
        </w:rPr>
        <w:t xml:space="preserve"> </w:t>
      </w:r>
    </w:p>
    <w:p w14:paraId="7D1600F5" w14:textId="77777777" w:rsidR="002F5CA5" w:rsidRDefault="002F5CA5" w:rsidP="002F5CA5">
      <w:pPr>
        <w:spacing w:after="0"/>
        <w:rPr>
          <w:rFonts w:ascii="Microsoft Sans Serif" w:hAnsi="Microsoft Sans Serif" w:cs="Microsoft Sans Serif"/>
          <w:b/>
        </w:rPr>
      </w:pPr>
      <w:r w:rsidRPr="006B2B58">
        <w:rPr>
          <w:rFonts w:ascii="Microsoft Sans Serif" w:hAnsi="Microsoft Sans Serif" w:cs="Microsoft Sans Serif"/>
          <w:b/>
        </w:rPr>
        <w:t xml:space="preserve">Sort Code 40-16-30   </w:t>
      </w:r>
    </w:p>
    <w:p w14:paraId="502FBEB3" w14:textId="77777777" w:rsidR="00074080" w:rsidRPr="006B2B58" w:rsidRDefault="00064479">
      <w:pPr>
        <w:spacing w:after="0"/>
        <w:rPr>
          <w:rFonts w:ascii="Microsoft Sans Serif" w:hAnsi="Microsoft Sans Serif" w:cs="Microsoft Sans Serif"/>
          <w:i/>
        </w:rPr>
      </w:pPr>
      <w:r w:rsidRPr="006B2B58">
        <w:rPr>
          <w:rFonts w:ascii="Microsoft Sans Serif" w:hAnsi="Microsoft Sans Serif" w:cs="Microsoft Sans Serif"/>
          <w:i/>
        </w:rPr>
        <w:t>It would also be helpful if you could add your surname and/or reason for payment e.g., Membership.</w:t>
      </w:r>
    </w:p>
    <w:p w14:paraId="52B3B111" w14:textId="77777777" w:rsidR="00880C8A" w:rsidRPr="00621170" w:rsidRDefault="00064479" w:rsidP="00621170">
      <w:pPr>
        <w:spacing w:after="0"/>
        <w:rPr>
          <w:rFonts w:ascii="Microsoft Sans Serif" w:hAnsi="Microsoft Sans Serif" w:cs="Microsoft Sans Serif"/>
        </w:rPr>
      </w:pPr>
      <w:r w:rsidRPr="006B2B58">
        <w:rPr>
          <w:rFonts w:ascii="Microsoft Sans Serif" w:hAnsi="Microsoft Sans Serif" w:cs="Microsoft Sans Serif"/>
        </w:rPr>
        <w:t>Many thanks for your help.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9"/>
        <w:gridCol w:w="3382"/>
      </w:tblGrid>
      <w:tr w:rsidR="00074080" w:rsidRPr="00772B2C" w14:paraId="6301F5CD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CC36C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How to contact us</w:t>
            </w:r>
          </w:p>
        </w:tc>
      </w:tr>
      <w:tr w:rsidR="00074080" w:rsidRPr="00772B2C" w14:paraId="0C17DC5F" w14:textId="77777777" w:rsidTr="00772B2C">
        <w:trPr>
          <w:trHeight w:val="20"/>
        </w:trPr>
        <w:tc>
          <w:tcPr>
            <w:tcW w:w="9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FA511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Coaches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C7715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Pamela – 029 2025 7314 </w:t>
            </w:r>
          </w:p>
          <w:p w14:paraId="0C614EC7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07817 380355   </w:t>
            </w:r>
            <w:hyperlink r:id="rId11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pamela.bailey6@virginmedia.com</w:t>
              </w:r>
            </w:hyperlink>
          </w:p>
        </w:tc>
      </w:tr>
      <w:tr w:rsidR="00074080" w:rsidRPr="00772B2C" w14:paraId="3017F012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6DE535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EDAAD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Robin – 029 2021 8006</w:t>
            </w:r>
          </w:p>
        </w:tc>
      </w:tr>
      <w:tr w:rsidR="00074080" w:rsidRPr="00772B2C" w14:paraId="3EB68FB8" w14:textId="77777777" w:rsidTr="00772B2C">
        <w:trPr>
          <w:trHeight w:val="20"/>
        </w:trPr>
        <w:tc>
          <w:tcPr>
            <w:tcW w:w="9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B87C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F2DA3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– 029 2075 3038 </w:t>
            </w:r>
            <w:hyperlink r:id="rId12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</w:tc>
      </w:tr>
      <w:tr w:rsidR="00074080" w:rsidRPr="00772B2C" w14:paraId="019E1590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66F3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Treasurer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E61B4" w14:textId="77777777" w:rsidR="00074080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Barrie Jenkins – </w:t>
            </w:r>
            <w:r w:rsidR="00416209"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029 2075 3038 </w:t>
            </w:r>
            <w:hyperlink r:id="rId13" w:history="1">
              <w:r w:rsidR="00416209"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barriejenkins50@live.com</w:t>
              </w:r>
            </w:hyperlink>
          </w:p>
          <w:p w14:paraId="0156FFC0" w14:textId="77777777" w:rsidR="0034712D" w:rsidRPr="00772B2C" w:rsidRDefault="0034712D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>
              <w:rPr>
                <w:rFonts w:ascii="Microsoft Sans Serif" w:hAnsi="Microsoft Sans Serif" w:cs="Microsoft Sans Serif"/>
                <w:sz w:val="18"/>
                <w:szCs w:val="18"/>
              </w:rPr>
              <w:t>22 Heol Hir, Cardiff CF14 5AE</w:t>
            </w:r>
          </w:p>
        </w:tc>
      </w:tr>
      <w:tr w:rsidR="00074080" w:rsidRPr="00772B2C" w14:paraId="680C8123" w14:textId="77777777" w:rsidTr="00772B2C">
        <w:trPr>
          <w:cantSplit/>
          <w:trHeight w:val="1134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14:paraId="28ADDA41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Newsletter</w:t>
            </w:r>
          </w:p>
          <w:p w14:paraId="309AC3A5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&amp;</w:t>
            </w:r>
          </w:p>
          <w:p w14:paraId="3C505BD5" w14:textId="77777777" w:rsidR="00074080" w:rsidRPr="00772B2C" w:rsidRDefault="00064479" w:rsidP="00772B2C">
            <w:pPr>
              <w:spacing w:after="0"/>
              <w:ind w:left="113" w:right="113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Chair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FD620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Steve – 029 2025 7314 / 07791 759360 </w:t>
            </w:r>
            <w:hyperlink r:id="rId14" w:history="1">
              <w:r w:rsidRPr="00772B2C">
                <w:rPr>
                  <w:rStyle w:val="Hyperlink"/>
                  <w:rFonts w:ascii="Microsoft Sans Serif" w:hAnsi="Microsoft Sans Serif" w:cs="Microsoft Sans Serif"/>
                  <w:sz w:val="18"/>
                  <w:szCs w:val="18"/>
                </w:rPr>
                <w:t>stephen.bailey497@ntlworld.com</w:t>
              </w:r>
            </w:hyperlink>
          </w:p>
          <w:p w14:paraId="332686C2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Items for the newsletter to be in </w:t>
            </w: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5 days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prior to the end of the month.  Please put it as a Word attachment if on e-mail</w:t>
            </w:r>
          </w:p>
        </w:tc>
      </w:tr>
      <w:tr w:rsidR="00074080" w:rsidRPr="00772B2C" w14:paraId="7C3A35D7" w14:textId="77777777" w:rsidTr="00772B2C">
        <w:trPr>
          <w:trHeight w:val="20"/>
        </w:trPr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3128D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Other contacts</w:t>
            </w:r>
          </w:p>
        </w:tc>
        <w:tc>
          <w:tcPr>
            <w:tcW w:w="3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B8835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Ian – 029 2023 3065 </w:t>
            </w:r>
          </w:p>
          <w:p w14:paraId="5F95430D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Denise – 029 2075 2909</w:t>
            </w:r>
          </w:p>
        </w:tc>
      </w:tr>
      <w:tr w:rsidR="00074080" w:rsidRPr="00772B2C" w14:paraId="213E55BC" w14:textId="77777777" w:rsidTr="00772B2C">
        <w:trPr>
          <w:trHeight w:val="20"/>
        </w:trPr>
        <w:tc>
          <w:tcPr>
            <w:tcW w:w="4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07D6D" w14:textId="77777777" w:rsidR="00074080" w:rsidRPr="00772B2C" w:rsidRDefault="00064479">
            <w:pPr>
              <w:spacing w:after="0"/>
              <w:jc w:val="center"/>
              <w:rPr>
                <w:rFonts w:ascii="Microsoft Sans Serif" w:hAnsi="Microsoft Sans Serif" w:cs="Microsoft Sans Serif"/>
                <w:b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Club sessions</w:t>
            </w:r>
          </w:p>
          <w:p w14:paraId="3F48B669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Swimming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- Howells School – Sunday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5.45pm – 6.15pm (novices) and 6.15pm – 7.00pm.</w:t>
            </w:r>
          </w:p>
          <w:p w14:paraId="638A9EA1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>Cardiff Medical Centre Sports &amp; Social Club (UHW) – Thursday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8.00pm – 8.45pm </w:t>
            </w:r>
          </w:p>
          <w:p w14:paraId="57F46113" w14:textId="77777777" w:rsidR="00074080" w:rsidRPr="00772B2C" w:rsidRDefault="00064479">
            <w:pPr>
              <w:spacing w:after="0"/>
              <w:rPr>
                <w:rFonts w:ascii="Microsoft Sans Serif" w:hAnsi="Microsoft Sans Serif" w:cs="Microsoft Sans Serif"/>
                <w:sz w:val="18"/>
                <w:szCs w:val="18"/>
              </w:rPr>
            </w:pPr>
            <w:r w:rsidRPr="00772B2C">
              <w:rPr>
                <w:rFonts w:ascii="Microsoft Sans Serif" w:hAnsi="Microsoft Sans Serif" w:cs="Microsoft Sans Serif"/>
                <w:b/>
                <w:sz w:val="18"/>
                <w:szCs w:val="18"/>
              </w:rPr>
              <w:t>Bowls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– Cardiff Indoor Bowls Club – Friday</w:t>
            </w:r>
            <w:r w:rsidR="004312B1" w:rsidRPr="00772B2C">
              <w:rPr>
                <w:rFonts w:ascii="Microsoft Sans Serif" w:hAnsi="Microsoft Sans Serif" w:cs="Microsoft Sans Serif"/>
                <w:sz w:val="18"/>
                <w:szCs w:val="18"/>
              </w:rPr>
              <w:t>s -</w:t>
            </w:r>
            <w:r w:rsidRPr="00772B2C">
              <w:rPr>
                <w:rFonts w:ascii="Microsoft Sans Serif" w:hAnsi="Microsoft Sans Serif" w:cs="Microsoft Sans Serif"/>
                <w:sz w:val="18"/>
                <w:szCs w:val="18"/>
              </w:rPr>
              <w:t xml:space="preserve"> 4.00pm – 6.00pm.</w:t>
            </w:r>
          </w:p>
          <w:p w14:paraId="553D06E5" w14:textId="77777777" w:rsidR="00074080" w:rsidRPr="00772B2C" w:rsidRDefault="00074080">
            <w:pPr>
              <w:spacing w:after="0"/>
              <w:jc w:val="center"/>
              <w:rPr>
                <w:rFonts w:ascii="Microsoft Sans Serif" w:hAnsi="Microsoft Sans Serif" w:cs="Microsoft Sans Serif"/>
                <w:sz w:val="18"/>
                <w:szCs w:val="18"/>
              </w:rPr>
            </w:pPr>
          </w:p>
        </w:tc>
      </w:tr>
    </w:tbl>
    <w:p w14:paraId="6F6BDF44" w14:textId="77777777" w:rsidR="00621170" w:rsidRDefault="00621170" w:rsidP="00AB0F38">
      <w:pPr>
        <w:rPr>
          <w:rFonts w:ascii="Microsoft Sans Serif" w:hAnsi="Microsoft Sans Serif" w:cs="Microsoft Sans Serif"/>
        </w:rPr>
      </w:pPr>
    </w:p>
    <w:p w14:paraId="186128F8" w14:textId="77777777" w:rsidR="002F5CA5" w:rsidRPr="00223CF1" w:rsidRDefault="002F5CA5" w:rsidP="009D56C5">
      <w:pPr>
        <w:jc w:val="center"/>
        <w:rPr>
          <w:rFonts w:ascii="Microsoft Sans Serif" w:hAnsi="Microsoft Sans Serif" w:cs="Microsoft Sans Serif"/>
        </w:rPr>
      </w:pPr>
    </w:p>
    <w:sectPr w:rsidR="002F5CA5" w:rsidRPr="00223CF1" w:rsidSect="001F7803">
      <w:pgSz w:w="11906" w:h="16838" w:code="9"/>
      <w:pgMar w:top="709" w:right="1416" w:bottom="142" w:left="1440" w:header="720" w:footer="720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DCEC09" w14:textId="77777777" w:rsidR="005C4B2A" w:rsidRDefault="005C4B2A">
      <w:pPr>
        <w:spacing w:after="0"/>
      </w:pPr>
      <w:r>
        <w:separator/>
      </w:r>
    </w:p>
  </w:endnote>
  <w:endnote w:type="continuationSeparator" w:id="0">
    <w:p w14:paraId="130D12E9" w14:textId="77777777" w:rsidR="005C4B2A" w:rsidRDefault="005C4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01E62" w14:textId="77777777" w:rsidR="005C4B2A" w:rsidRDefault="005C4B2A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2EBC83BE" w14:textId="77777777" w:rsidR="005C4B2A" w:rsidRDefault="005C4B2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9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80"/>
    <w:rsid w:val="000010EA"/>
    <w:rsid w:val="000067C7"/>
    <w:rsid w:val="00064479"/>
    <w:rsid w:val="0007236C"/>
    <w:rsid w:val="00074080"/>
    <w:rsid w:val="0008191E"/>
    <w:rsid w:val="000A49B6"/>
    <w:rsid w:val="000D6D71"/>
    <w:rsid w:val="00101073"/>
    <w:rsid w:val="0011749A"/>
    <w:rsid w:val="001224EC"/>
    <w:rsid w:val="00130831"/>
    <w:rsid w:val="001318B5"/>
    <w:rsid w:val="0013773B"/>
    <w:rsid w:val="00160E97"/>
    <w:rsid w:val="001C1A84"/>
    <w:rsid w:val="001D29D6"/>
    <w:rsid w:val="001F7803"/>
    <w:rsid w:val="00222962"/>
    <w:rsid w:val="00223CF1"/>
    <w:rsid w:val="00241475"/>
    <w:rsid w:val="00280B70"/>
    <w:rsid w:val="002A635E"/>
    <w:rsid w:val="002B6800"/>
    <w:rsid w:val="002B7C4A"/>
    <w:rsid w:val="002D0AC9"/>
    <w:rsid w:val="002F5CA5"/>
    <w:rsid w:val="0030026B"/>
    <w:rsid w:val="0034712D"/>
    <w:rsid w:val="003530E0"/>
    <w:rsid w:val="00363199"/>
    <w:rsid w:val="003B3C6D"/>
    <w:rsid w:val="003B45FB"/>
    <w:rsid w:val="003E3BBF"/>
    <w:rsid w:val="003E7318"/>
    <w:rsid w:val="00416209"/>
    <w:rsid w:val="004312B1"/>
    <w:rsid w:val="004368DA"/>
    <w:rsid w:val="004473B7"/>
    <w:rsid w:val="0045284C"/>
    <w:rsid w:val="00462AA1"/>
    <w:rsid w:val="004711C9"/>
    <w:rsid w:val="00472630"/>
    <w:rsid w:val="00472D9D"/>
    <w:rsid w:val="004A7349"/>
    <w:rsid w:val="004B3971"/>
    <w:rsid w:val="004B437B"/>
    <w:rsid w:val="004E756C"/>
    <w:rsid w:val="004F4188"/>
    <w:rsid w:val="004F5FAA"/>
    <w:rsid w:val="00500FC0"/>
    <w:rsid w:val="00521D60"/>
    <w:rsid w:val="0053255C"/>
    <w:rsid w:val="00541D24"/>
    <w:rsid w:val="005924F5"/>
    <w:rsid w:val="00595A49"/>
    <w:rsid w:val="005C4B2A"/>
    <w:rsid w:val="005F0862"/>
    <w:rsid w:val="00612B2D"/>
    <w:rsid w:val="00621170"/>
    <w:rsid w:val="0062292D"/>
    <w:rsid w:val="0064692E"/>
    <w:rsid w:val="0065498D"/>
    <w:rsid w:val="00675338"/>
    <w:rsid w:val="00691F9B"/>
    <w:rsid w:val="0069513D"/>
    <w:rsid w:val="006A2031"/>
    <w:rsid w:val="006B2B58"/>
    <w:rsid w:val="006B3699"/>
    <w:rsid w:val="006D14D1"/>
    <w:rsid w:val="00700691"/>
    <w:rsid w:val="00701089"/>
    <w:rsid w:val="007468EA"/>
    <w:rsid w:val="00772B2C"/>
    <w:rsid w:val="00784BE5"/>
    <w:rsid w:val="007A7358"/>
    <w:rsid w:val="0082244F"/>
    <w:rsid w:val="00831813"/>
    <w:rsid w:val="008412B3"/>
    <w:rsid w:val="00844279"/>
    <w:rsid w:val="00856127"/>
    <w:rsid w:val="00870C28"/>
    <w:rsid w:val="00880C8A"/>
    <w:rsid w:val="00880FC2"/>
    <w:rsid w:val="00894F03"/>
    <w:rsid w:val="008D520D"/>
    <w:rsid w:val="0090661D"/>
    <w:rsid w:val="00916BAE"/>
    <w:rsid w:val="00940286"/>
    <w:rsid w:val="00950C43"/>
    <w:rsid w:val="0095466A"/>
    <w:rsid w:val="00961B58"/>
    <w:rsid w:val="00982A54"/>
    <w:rsid w:val="00982E53"/>
    <w:rsid w:val="009A0630"/>
    <w:rsid w:val="009A4755"/>
    <w:rsid w:val="009B4FB6"/>
    <w:rsid w:val="009D56C5"/>
    <w:rsid w:val="009E476E"/>
    <w:rsid w:val="00A20B44"/>
    <w:rsid w:val="00A47F49"/>
    <w:rsid w:val="00A64D99"/>
    <w:rsid w:val="00A7142E"/>
    <w:rsid w:val="00A71CBB"/>
    <w:rsid w:val="00AB0F38"/>
    <w:rsid w:val="00AC6C1D"/>
    <w:rsid w:val="00B131A4"/>
    <w:rsid w:val="00B255BA"/>
    <w:rsid w:val="00B32746"/>
    <w:rsid w:val="00B61E1E"/>
    <w:rsid w:val="00B64F48"/>
    <w:rsid w:val="00B76542"/>
    <w:rsid w:val="00B774F8"/>
    <w:rsid w:val="00B87EBA"/>
    <w:rsid w:val="00B92037"/>
    <w:rsid w:val="00BB1D29"/>
    <w:rsid w:val="00BC6F47"/>
    <w:rsid w:val="00BE29BB"/>
    <w:rsid w:val="00C6486C"/>
    <w:rsid w:val="00C802E0"/>
    <w:rsid w:val="00C82226"/>
    <w:rsid w:val="00C9403C"/>
    <w:rsid w:val="00C96240"/>
    <w:rsid w:val="00CC6566"/>
    <w:rsid w:val="00CD5D39"/>
    <w:rsid w:val="00CE1534"/>
    <w:rsid w:val="00D018B7"/>
    <w:rsid w:val="00D211D7"/>
    <w:rsid w:val="00D33BDA"/>
    <w:rsid w:val="00D36D39"/>
    <w:rsid w:val="00D374D8"/>
    <w:rsid w:val="00D566C9"/>
    <w:rsid w:val="00D71F11"/>
    <w:rsid w:val="00D846D7"/>
    <w:rsid w:val="00DC5318"/>
    <w:rsid w:val="00DE5CFF"/>
    <w:rsid w:val="00DE7A08"/>
    <w:rsid w:val="00DF7402"/>
    <w:rsid w:val="00E25DDC"/>
    <w:rsid w:val="00E33246"/>
    <w:rsid w:val="00E337A6"/>
    <w:rsid w:val="00E6607C"/>
    <w:rsid w:val="00E75217"/>
    <w:rsid w:val="00E86A3A"/>
    <w:rsid w:val="00E9199C"/>
    <w:rsid w:val="00E91F8D"/>
    <w:rsid w:val="00E965F0"/>
    <w:rsid w:val="00EA49E2"/>
    <w:rsid w:val="00F24CDA"/>
    <w:rsid w:val="00F366FC"/>
    <w:rsid w:val="00F40A3F"/>
    <w:rsid w:val="00F96BAD"/>
    <w:rsid w:val="00FA7615"/>
    <w:rsid w:val="00FE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FF59"/>
  <w15:docId w15:val="{A808315B-BD71-4645-A709-862A1E67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autoSpaceDN w:val="0"/>
      <w:spacing w:after="160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kern w:val="3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kern w:val="3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kern w:val="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/>
      <w:contextualSpacing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NoSpacing">
    <w:name w:val="No Spacing"/>
    <w:pPr>
      <w:suppressAutoHyphens/>
      <w:autoSpaceDN w:val="0"/>
    </w:pPr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rPr>
      <w:rFonts w:eastAsia="Times New Roman"/>
      <w:kern w:val="0"/>
      <w:lang w:val="en-US"/>
    </w:rPr>
  </w:style>
  <w:style w:type="character" w:styleId="Hyperlink">
    <w:name w:val="Hyperlink"/>
    <w:rPr>
      <w:color w:val="0563C1"/>
      <w:u w:val="single"/>
    </w:rPr>
  </w:style>
  <w:style w:type="character" w:styleId="UnresolvedMention">
    <w:name w:val="Unresolved Mention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pPr>
      <w:spacing w:after="200"/>
    </w:pPr>
    <w:rPr>
      <w:i/>
      <w:iCs/>
      <w:color w:val="44546A"/>
      <w:sz w:val="18"/>
      <w:szCs w:val="18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6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barriejenkins50@live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arriejenkins50@live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pamela.bailey6@virginmedia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cardiffchameleons.co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mailto:stephen.bailey497@ntlworld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5060C-0CDE-E142-BB24-3132554A7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Links>
    <vt:vector size="30" baseType="variant">
      <vt:variant>
        <vt:i4>6226046</vt:i4>
      </vt:variant>
      <vt:variant>
        <vt:i4>12</vt:i4>
      </vt:variant>
      <vt:variant>
        <vt:i4>0</vt:i4>
      </vt:variant>
      <vt:variant>
        <vt:i4>5</vt:i4>
      </vt:variant>
      <vt:variant>
        <vt:lpwstr>mailto:stephen.bailey497@ntlworld.com</vt:lpwstr>
      </vt:variant>
      <vt:variant>
        <vt:lpwstr/>
      </vt:variant>
      <vt:variant>
        <vt:i4>7209030</vt:i4>
      </vt:variant>
      <vt:variant>
        <vt:i4>9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7209030</vt:i4>
      </vt:variant>
      <vt:variant>
        <vt:i4>6</vt:i4>
      </vt:variant>
      <vt:variant>
        <vt:i4>0</vt:i4>
      </vt:variant>
      <vt:variant>
        <vt:i4>5</vt:i4>
      </vt:variant>
      <vt:variant>
        <vt:lpwstr>mailto:barriejenkins50@live.com</vt:lpwstr>
      </vt:variant>
      <vt:variant>
        <vt:lpwstr/>
      </vt:variant>
      <vt:variant>
        <vt:i4>2359313</vt:i4>
      </vt:variant>
      <vt:variant>
        <vt:i4>3</vt:i4>
      </vt:variant>
      <vt:variant>
        <vt:i4>0</vt:i4>
      </vt:variant>
      <vt:variant>
        <vt:i4>5</vt:i4>
      </vt:variant>
      <vt:variant>
        <vt:lpwstr>mailto:pamela.bailey6@virginmedia.com</vt:lpwstr>
      </vt:variant>
      <vt:variant>
        <vt:lpwstr/>
      </vt:variant>
      <vt:variant>
        <vt:i4>6684779</vt:i4>
      </vt:variant>
      <vt:variant>
        <vt:i4>0</vt:i4>
      </vt:variant>
      <vt:variant>
        <vt:i4>0</vt:i4>
      </vt:variant>
      <vt:variant>
        <vt:i4>5</vt:i4>
      </vt:variant>
      <vt:variant>
        <vt:lpwstr>http://www.cardiffchameleons.co.uk/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Bailey</dc:creator>
  <cp:keywords/>
  <dc:description/>
  <cp:lastModifiedBy>Microsoft Office User</cp:lastModifiedBy>
  <cp:revision>2</cp:revision>
  <cp:lastPrinted>2023-05-31T09:06:00Z</cp:lastPrinted>
  <dcterms:created xsi:type="dcterms:W3CDTF">2023-12-17T17:20:00Z</dcterms:created>
  <dcterms:modified xsi:type="dcterms:W3CDTF">2023-12-17T17:20:00Z</dcterms:modified>
</cp:coreProperties>
</file>