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B6F" w:rsidRDefault="008E6B6F" w:rsidP="00FD4ADF">
      <w:pPr>
        <w:rPr>
          <w:b/>
          <w:sz w:val="28"/>
          <w:szCs w:val="28"/>
        </w:rPr>
      </w:pPr>
      <w:r>
        <w:rPr>
          <w:b/>
          <w:sz w:val="28"/>
          <w:szCs w:val="28"/>
        </w:rPr>
        <w:t>Grinshill Community Led Plan</w:t>
      </w:r>
    </w:p>
    <w:p w:rsidR="008E6B6F" w:rsidRDefault="008E6B6F" w:rsidP="00FD4AD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MEETING </w:t>
      </w:r>
    </w:p>
    <w:p w:rsidR="008E6B6F" w:rsidRPr="007F315E" w:rsidRDefault="008E6B6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Held at  Grinshill Village Hall      </w:t>
      </w:r>
      <w:r w:rsidRPr="00FD4ADF">
        <w:rPr>
          <w:sz w:val="28"/>
          <w:szCs w:val="28"/>
        </w:rPr>
        <w:t>03-12-15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Action</w:t>
      </w:r>
    </w:p>
    <w:p w:rsidR="008E6B6F" w:rsidRPr="004E3447" w:rsidRDefault="008E6B6F" w:rsidP="004E344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4E3447">
        <w:rPr>
          <w:b/>
          <w:sz w:val="24"/>
          <w:szCs w:val="24"/>
        </w:rPr>
        <w:t xml:space="preserve">Present   </w:t>
      </w:r>
      <w:r w:rsidRPr="004E3447">
        <w:rPr>
          <w:sz w:val="24"/>
          <w:szCs w:val="24"/>
        </w:rPr>
        <w:t>Paul Jones (Chair)</w:t>
      </w:r>
      <w:r>
        <w:rPr>
          <w:sz w:val="24"/>
          <w:szCs w:val="24"/>
        </w:rPr>
        <w:t>;Tom Wycherley; Mike Roocroft; James Handley</w:t>
      </w:r>
    </w:p>
    <w:p w:rsidR="008E6B6F" w:rsidRPr="004E3447" w:rsidRDefault="008E6B6F" w:rsidP="004E344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Apologies  </w:t>
      </w:r>
      <w:r>
        <w:rPr>
          <w:sz w:val="24"/>
          <w:szCs w:val="24"/>
        </w:rPr>
        <w:t>None</w:t>
      </w:r>
    </w:p>
    <w:p w:rsidR="008E6B6F" w:rsidRPr="004E3447" w:rsidRDefault="008E6B6F" w:rsidP="004E344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Previous Minutes </w:t>
      </w:r>
      <w:r>
        <w:rPr>
          <w:sz w:val="24"/>
          <w:szCs w:val="24"/>
        </w:rPr>
        <w:t>None</w:t>
      </w:r>
    </w:p>
    <w:p w:rsidR="008E6B6F" w:rsidRDefault="008E6B6F" w:rsidP="004E344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Introduction</w:t>
      </w:r>
    </w:p>
    <w:p w:rsidR="008E6B6F" w:rsidRDefault="008E6B6F" w:rsidP="004E344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4E3447">
        <w:rPr>
          <w:sz w:val="24"/>
          <w:szCs w:val="24"/>
        </w:rPr>
        <w:t>PJ</w:t>
      </w:r>
      <w:r>
        <w:rPr>
          <w:sz w:val="24"/>
          <w:szCs w:val="24"/>
        </w:rPr>
        <w:t xml:space="preserve"> outlined the purpose of the meeting , namely to set out the ground rules </w:t>
      </w:r>
    </w:p>
    <w:p w:rsidR="008E6B6F" w:rsidRPr="004E3447" w:rsidRDefault="008E6B6F" w:rsidP="00FD4ADF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for the production of the proposed Parish Plan.</w:t>
      </w:r>
    </w:p>
    <w:p w:rsidR="008E6B6F" w:rsidRDefault="008E6B6F" w:rsidP="004E344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FD4ADF">
        <w:rPr>
          <w:b/>
          <w:sz w:val="24"/>
          <w:szCs w:val="24"/>
        </w:rPr>
        <w:t>Future Meetings</w:t>
      </w:r>
    </w:p>
    <w:p w:rsidR="008E6B6F" w:rsidRPr="00FD4ADF" w:rsidRDefault="008E6B6F" w:rsidP="00FD4ADF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Agreed to meet once /month PJ to prepare schedule for 2016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PJ</w:t>
      </w:r>
    </w:p>
    <w:p w:rsidR="008E6B6F" w:rsidRPr="00FD4ADF" w:rsidRDefault="008E6B6F" w:rsidP="00FD4ADF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Quorum agreed to be 3 persons</w:t>
      </w:r>
    </w:p>
    <w:p w:rsidR="008E6B6F" w:rsidRPr="00FD4ADF" w:rsidRDefault="008E6B6F" w:rsidP="00FD4ADF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Membership makeup by agreement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All</w:t>
      </w:r>
    </w:p>
    <w:p w:rsidR="008E6B6F" w:rsidRDefault="008E6B6F" w:rsidP="00FD4AD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Governance</w:t>
      </w:r>
    </w:p>
    <w:p w:rsidR="008E6B6F" w:rsidRPr="001054D1" w:rsidRDefault="008E6B6F" w:rsidP="00FD4ADF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TW outlined conversation with Sue Thomas. It was agreed committee would report to the Parish Council Chairman( Adrian Burr ) and consult with Sue Thomas(ST) at the SCC.</w:t>
      </w:r>
    </w:p>
    <w:p w:rsidR="008E6B6F" w:rsidRPr="001054D1" w:rsidRDefault="008E6B6F" w:rsidP="00FD4ADF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We have the option of preparing a Neighbourhood plan or a Community Led Plan(CLP). Following discussion it was unanimously agreed to take ST advise, to pursue a CLP, being less onerous and easier to undertake ,  it still requires the committee to consult with the village community , which was considered essential. The document feeds into the Place Plan(PP) and can be adopted into SAMDEV, which is necessary if it is to have any purpose.</w:t>
      </w:r>
    </w:p>
    <w:p w:rsidR="008E6B6F" w:rsidRDefault="008E6B6F" w:rsidP="001054D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Actions</w:t>
      </w:r>
    </w:p>
    <w:p w:rsidR="008E6B6F" w:rsidRPr="005F26D6" w:rsidRDefault="008E6B6F" w:rsidP="001054D1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Notify 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PJ</w:t>
      </w:r>
    </w:p>
    <w:p w:rsidR="008E6B6F" w:rsidRPr="005F26D6" w:rsidRDefault="008E6B6F" w:rsidP="001054D1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Set out process with clear deliverables and dates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PJ</w:t>
      </w:r>
    </w:p>
    <w:p w:rsidR="008E6B6F" w:rsidRPr="005F26D6" w:rsidRDefault="008E6B6F" w:rsidP="001054D1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Agreed each member to draft out a Vision statement ,setting out the purpose and general scope of the exercise</w:t>
      </w:r>
      <w:r>
        <w:rPr>
          <w:sz w:val="24"/>
          <w:szCs w:val="24"/>
        </w:rPr>
        <w:tab/>
        <w:t>and circulate by 07-12-15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ALL</w:t>
      </w:r>
    </w:p>
    <w:p w:rsidR="008E6B6F" w:rsidRPr="005F26D6" w:rsidRDefault="008E6B6F" w:rsidP="001054D1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Draft Programme required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MR</w:t>
      </w:r>
    </w:p>
    <w:p w:rsidR="008E6B6F" w:rsidRDefault="008E6B6F" w:rsidP="005F26D6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Transparency Code</w:t>
      </w:r>
    </w:p>
    <w:p w:rsidR="008E6B6F" w:rsidRDefault="008E6B6F" w:rsidP="005F26D6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F26D6">
        <w:rPr>
          <w:sz w:val="24"/>
          <w:szCs w:val="24"/>
        </w:rPr>
        <w:t>Agreed</w:t>
      </w:r>
      <w:r>
        <w:rPr>
          <w:sz w:val="24"/>
          <w:szCs w:val="24"/>
        </w:rPr>
        <w:t xml:space="preserve"> that all agenda/minutes to be placed on the web site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PJ</w:t>
      </w:r>
    </w:p>
    <w:p w:rsidR="008E6B6F" w:rsidRPr="005F26D6" w:rsidRDefault="008E6B6F" w:rsidP="005F26D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Next Meeting</w:t>
      </w:r>
    </w:p>
    <w:p w:rsidR="008E6B6F" w:rsidRDefault="008E6B6F" w:rsidP="005F26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PJ to confirm dates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PJ</w:t>
      </w:r>
    </w:p>
    <w:p w:rsidR="008E6B6F" w:rsidRDefault="008E6B6F" w:rsidP="005F26D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Key agenda items</w:t>
      </w:r>
    </w:p>
    <w:p w:rsidR="008E6B6F" w:rsidRDefault="008E6B6F" w:rsidP="005F26D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Identify key Stake holders</w:t>
      </w:r>
    </w:p>
    <w:p w:rsidR="008E6B6F" w:rsidRDefault="008E6B6F" w:rsidP="005F26D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Agree coms strategy</w:t>
      </w:r>
    </w:p>
    <w:p w:rsidR="008E6B6F" w:rsidRDefault="008E6B6F" w:rsidP="005F26D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Prepare initial workplan</w:t>
      </w:r>
    </w:p>
    <w:p w:rsidR="008E6B6F" w:rsidRPr="005F26D6" w:rsidRDefault="008E6B6F" w:rsidP="005F26D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Agree programme</w:t>
      </w:r>
    </w:p>
    <w:p w:rsidR="008E6B6F" w:rsidRPr="001054D1" w:rsidRDefault="008E6B6F" w:rsidP="001054D1">
      <w:pPr>
        <w:rPr>
          <w:b/>
          <w:sz w:val="24"/>
          <w:szCs w:val="24"/>
        </w:rPr>
      </w:pPr>
    </w:p>
    <w:p w:rsidR="008E6B6F" w:rsidRPr="00FD4ADF" w:rsidRDefault="008E6B6F" w:rsidP="00FD4ADF">
      <w:pPr>
        <w:rPr>
          <w:b/>
          <w:sz w:val="24"/>
          <w:szCs w:val="24"/>
        </w:rPr>
      </w:pPr>
    </w:p>
    <w:p w:rsidR="008E6B6F" w:rsidRDefault="008E6B6F" w:rsidP="004E3447">
      <w:pPr>
        <w:rPr>
          <w:b/>
          <w:sz w:val="24"/>
          <w:szCs w:val="24"/>
        </w:rPr>
      </w:pPr>
    </w:p>
    <w:p w:rsidR="008E6B6F" w:rsidRPr="004E3447" w:rsidRDefault="008E6B6F" w:rsidP="004E3447">
      <w:pPr>
        <w:rPr>
          <w:b/>
          <w:sz w:val="24"/>
          <w:szCs w:val="24"/>
        </w:rPr>
      </w:pPr>
    </w:p>
    <w:sectPr w:rsidR="008E6B6F" w:rsidRPr="004E3447" w:rsidSect="00FD4AD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E63AD"/>
    <w:multiLevelType w:val="hybridMultilevel"/>
    <w:tmpl w:val="5A783556"/>
    <w:lvl w:ilvl="0" w:tplc="7DBAE1B0">
      <w:start w:val="1"/>
      <w:numFmt w:val="decimal"/>
      <w:lvlText w:val="%1."/>
      <w:lvlJc w:val="left"/>
      <w:pPr>
        <w:ind w:left="502" w:hanging="360"/>
      </w:pPr>
      <w:rPr>
        <w:rFonts w:cs="Times New Roman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3447"/>
    <w:rsid w:val="00017D33"/>
    <w:rsid w:val="0002393B"/>
    <w:rsid w:val="00056C5B"/>
    <w:rsid w:val="00067E77"/>
    <w:rsid w:val="00074283"/>
    <w:rsid w:val="00076485"/>
    <w:rsid w:val="000835EA"/>
    <w:rsid w:val="00095BFE"/>
    <w:rsid w:val="00096C1F"/>
    <w:rsid w:val="000B62A0"/>
    <w:rsid w:val="000B76F1"/>
    <w:rsid w:val="000D6CA6"/>
    <w:rsid w:val="000E556D"/>
    <w:rsid w:val="000F28DE"/>
    <w:rsid w:val="001054D1"/>
    <w:rsid w:val="00106135"/>
    <w:rsid w:val="00107F5B"/>
    <w:rsid w:val="00112F28"/>
    <w:rsid w:val="001219C1"/>
    <w:rsid w:val="00122A24"/>
    <w:rsid w:val="0014704B"/>
    <w:rsid w:val="001860AA"/>
    <w:rsid w:val="001A65DA"/>
    <w:rsid w:val="001D515F"/>
    <w:rsid w:val="00203655"/>
    <w:rsid w:val="00204BE5"/>
    <w:rsid w:val="00242206"/>
    <w:rsid w:val="002425E2"/>
    <w:rsid w:val="00242952"/>
    <w:rsid w:val="00242CCC"/>
    <w:rsid w:val="00245FAD"/>
    <w:rsid w:val="00255AEE"/>
    <w:rsid w:val="00264B06"/>
    <w:rsid w:val="0028239A"/>
    <w:rsid w:val="002930AB"/>
    <w:rsid w:val="002A3685"/>
    <w:rsid w:val="002B41D4"/>
    <w:rsid w:val="002C1DB9"/>
    <w:rsid w:val="002C58D3"/>
    <w:rsid w:val="002D25C5"/>
    <w:rsid w:val="002F4A76"/>
    <w:rsid w:val="00300D9B"/>
    <w:rsid w:val="003075A4"/>
    <w:rsid w:val="00307F4C"/>
    <w:rsid w:val="0032546A"/>
    <w:rsid w:val="00332B54"/>
    <w:rsid w:val="0034215C"/>
    <w:rsid w:val="003A46F7"/>
    <w:rsid w:val="003A4AEC"/>
    <w:rsid w:val="003F11FC"/>
    <w:rsid w:val="003F5EA2"/>
    <w:rsid w:val="0041759E"/>
    <w:rsid w:val="00430C20"/>
    <w:rsid w:val="0045236B"/>
    <w:rsid w:val="00461EE9"/>
    <w:rsid w:val="00463C28"/>
    <w:rsid w:val="004978EB"/>
    <w:rsid w:val="004A0031"/>
    <w:rsid w:val="004A3EA7"/>
    <w:rsid w:val="004A5B93"/>
    <w:rsid w:val="004D07D3"/>
    <w:rsid w:val="004E0604"/>
    <w:rsid w:val="004E3197"/>
    <w:rsid w:val="004E3447"/>
    <w:rsid w:val="004E7EDC"/>
    <w:rsid w:val="00500779"/>
    <w:rsid w:val="0050217D"/>
    <w:rsid w:val="00535635"/>
    <w:rsid w:val="00542236"/>
    <w:rsid w:val="0056281F"/>
    <w:rsid w:val="00564A36"/>
    <w:rsid w:val="0056539A"/>
    <w:rsid w:val="00571F2C"/>
    <w:rsid w:val="00585FE4"/>
    <w:rsid w:val="00586E8B"/>
    <w:rsid w:val="00586F4B"/>
    <w:rsid w:val="00596597"/>
    <w:rsid w:val="005A4985"/>
    <w:rsid w:val="005A7862"/>
    <w:rsid w:val="005B0285"/>
    <w:rsid w:val="005B1A5A"/>
    <w:rsid w:val="005D16B1"/>
    <w:rsid w:val="005D49C3"/>
    <w:rsid w:val="005D7831"/>
    <w:rsid w:val="005F26D6"/>
    <w:rsid w:val="005F27EA"/>
    <w:rsid w:val="00603097"/>
    <w:rsid w:val="006248E2"/>
    <w:rsid w:val="0063000C"/>
    <w:rsid w:val="00643408"/>
    <w:rsid w:val="00650C4B"/>
    <w:rsid w:val="00652C90"/>
    <w:rsid w:val="00657AD1"/>
    <w:rsid w:val="00660A54"/>
    <w:rsid w:val="00666335"/>
    <w:rsid w:val="006769B6"/>
    <w:rsid w:val="00676C57"/>
    <w:rsid w:val="006850ED"/>
    <w:rsid w:val="006917BA"/>
    <w:rsid w:val="006A21CB"/>
    <w:rsid w:val="006A7DF1"/>
    <w:rsid w:val="006B13A8"/>
    <w:rsid w:val="006D52C5"/>
    <w:rsid w:val="006E34E0"/>
    <w:rsid w:val="00716FCD"/>
    <w:rsid w:val="00722DC3"/>
    <w:rsid w:val="007363E9"/>
    <w:rsid w:val="00741124"/>
    <w:rsid w:val="00743B0E"/>
    <w:rsid w:val="00746475"/>
    <w:rsid w:val="00753DCA"/>
    <w:rsid w:val="007552DD"/>
    <w:rsid w:val="00756F37"/>
    <w:rsid w:val="00765925"/>
    <w:rsid w:val="00777C93"/>
    <w:rsid w:val="00782563"/>
    <w:rsid w:val="00792631"/>
    <w:rsid w:val="00795496"/>
    <w:rsid w:val="007C5342"/>
    <w:rsid w:val="007C7353"/>
    <w:rsid w:val="007F315E"/>
    <w:rsid w:val="007F33EA"/>
    <w:rsid w:val="007F4325"/>
    <w:rsid w:val="00802FFF"/>
    <w:rsid w:val="00806F03"/>
    <w:rsid w:val="00815FA9"/>
    <w:rsid w:val="008237C1"/>
    <w:rsid w:val="00831B0C"/>
    <w:rsid w:val="00844C02"/>
    <w:rsid w:val="0086359E"/>
    <w:rsid w:val="00864238"/>
    <w:rsid w:val="008753C2"/>
    <w:rsid w:val="00877B7D"/>
    <w:rsid w:val="00877CE8"/>
    <w:rsid w:val="008845B5"/>
    <w:rsid w:val="00890831"/>
    <w:rsid w:val="008B5D11"/>
    <w:rsid w:val="008B7FBE"/>
    <w:rsid w:val="008C4E90"/>
    <w:rsid w:val="008E5C86"/>
    <w:rsid w:val="008E6B6F"/>
    <w:rsid w:val="008F48EC"/>
    <w:rsid w:val="0090712F"/>
    <w:rsid w:val="00914D67"/>
    <w:rsid w:val="00944550"/>
    <w:rsid w:val="009478C1"/>
    <w:rsid w:val="00982524"/>
    <w:rsid w:val="009856DC"/>
    <w:rsid w:val="00996207"/>
    <w:rsid w:val="009B2249"/>
    <w:rsid w:val="009B6E9A"/>
    <w:rsid w:val="009B7C5F"/>
    <w:rsid w:val="009E094D"/>
    <w:rsid w:val="009E4A6F"/>
    <w:rsid w:val="009F516E"/>
    <w:rsid w:val="00A05D25"/>
    <w:rsid w:val="00A13C0E"/>
    <w:rsid w:val="00A15708"/>
    <w:rsid w:val="00A312A0"/>
    <w:rsid w:val="00A41F92"/>
    <w:rsid w:val="00A57186"/>
    <w:rsid w:val="00A63A69"/>
    <w:rsid w:val="00A84501"/>
    <w:rsid w:val="00A84C98"/>
    <w:rsid w:val="00A93D1E"/>
    <w:rsid w:val="00A97A23"/>
    <w:rsid w:val="00AD2F67"/>
    <w:rsid w:val="00AD4DF3"/>
    <w:rsid w:val="00AE179D"/>
    <w:rsid w:val="00AE4E12"/>
    <w:rsid w:val="00B03370"/>
    <w:rsid w:val="00B05E28"/>
    <w:rsid w:val="00B43B12"/>
    <w:rsid w:val="00B522ED"/>
    <w:rsid w:val="00B61CD9"/>
    <w:rsid w:val="00B65C01"/>
    <w:rsid w:val="00B6763D"/>
    <w:rsid w:val="00B77221"/>
    <w:rsid w:val="00B92320"/>
    <w:rsid w:val="00BA4AF1"/>
    <w:rsid w:val="00BA61B2"/>
    <w:rsid w:val="00BB5D83"/>
    <w:rsid w:val="00BB768E"/>
    <w:rsid w:val="00BC28C4"/>
    <w:rsid w:val="00BF2C72"/>
    <w:rsid w:val="00C414C7"/>
    <w:rsid w:val="00C46EA0"/>
    <w:rsid w:val="00C5221C"/>
    <w:rsid w:val="00C53DDA"/>
    <w:rsid w:val="00C57C9E"/>
    <w:rsid w:val="00C72083"/>
    <w:rsid w:val="00C9053F"/>
    <w:rsid w:val="00C94354"/>
    <w:rsid w:val="00CA702A"/>
    <w:rsid w:val="00CC6079"/>
    <w:rsid w:val="00CE5389"/>
    <w:rsid w:val="00CF5789"/>
    <w:rsid w:val="00D10A14"/>
    <w:rsid w:val="00D132A9"/>
    <w:rsid w:val="00D15398"/>
    <w:rsid w:val="00D230D2"/>
    <w:rsid w:val="00D23F55"/>
    <w:rsid w:val="00D3223B"/>
    <w:rsid w:val="00D64901"/>
    <w:rsid w:val="00D652BF"/>
    <w:rsid w:val="00D654D5"/>
    <w:rsid w:val="00D862E8"/>
    <w:rsid w:val="00DC1847"/>
    <w:rsid w:val="00DD5261"/>
    <w:rsid w:val="00DF698B"/>
    <w:rsid w:val="00E26697"/>
    <w:rsid w:val="00E412D7"/>
    <w:rsid w:val="00E71254"/>
    <w:rsid w:val="00E90F7F"/>
    <w:rsid w:val="00EA12F6"/>
    <w:rsid w:val="00EA3FCB"/>
    <w:rsid w:val="00EA5D74"/>
    <w:rsid w:val="00EC68D0"/>
    <w:rsid w:val="00ED118D"/>
    <w:rsid w:val="00ED15B5"/>
    <w:rsid w:val="00EF657A"/>
    <w:rsid w:val="00F02C2A"/>
    <w:rsid w:val="00F27961"/>
    <w:rsid w:val="00F32974"/>
    <w:rsid w:val="00F40361"/>
    <w:rsid w:val="00F43195"/>
    <w:rsid w:val="00F63F58"/>
    <w:rsid w:val="00F669A2"/>
    <w:rsid w:val="00F9188E"/>
    <w:rsid w:val="00FC55F5"/>
    <w:rsid w:val="00FD4ADF"/>
    <w:rsid w:val="00FE1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2E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E34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50</TotalTime>
  <Pages>2</Pages>
  <Words>245</Words>
  <Characters>1397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Handley</dc:creator>
  <cp:keywords/>
  <dc:description/>
  <cp:lastModifiedBy>jonah</cp:lastModifiedBy>
  <cp:revision>2</cp:revision>
  <dcterms:created xsi:type="dcterms:W3CDTF">2015-12-04T12:25:00Z</dcterms:created>
  <dcterms:modified xsi:type="dcterms:W3CDTF">2016-02-18T08:46:00Z</dcterms:modified>
</cp:coreProperties>
</file>